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F27" w:rsidRDefault="006C5F27" w:rsidP="00957EB9">
      <w:pPr>
        <w:pStyle w:val="ZCom"/>
        <w:widowControl/>
        <w:tabs>
          <w:tab w:val="left" w:pos="142"/>
          <w:tab w:val="left" w:pos="4253"/>
        </w:tabs>
        <w:jc w:val="center"/>
        <w:rPr>
          <w:rFonts w:ascii="Calibri" w:hAnsi="Calibri"/>
        </w:rPr>
      </w:pPr>
    </w:p>
    <w:p w:rsidR="00957EB9" w:rsidRPr="006A4FA1" w:rsidRDefault="00E14D30" w:rsidP="00957EB9">
      <w:pPr>
        <w:pStyle w:val="ZCom"/>
        <w:widowControl/>
        <w:tabs>
          <w:tab w:val="left" w:pos="142"/>
          <w:tab w:val="left" w:pos="4253"/>
        </w:tabs>
        <w:jc w:val="center"/>
        <w:rPr>
          <w:rFonts w:ascii="Calibri" w:hAnsi="Calibri"/>
        </w:rPr>
      </w:pPr>
      <w:r w:rsidRPr="006A4FA1">
        <w:rPr>
          <w:noProof/>
          <w:lang w:val="pl-PL" w:eastAsia="pl-PL"/>
        </w:rPr>
        <w:drawing>
          <wp:anchor distT="0" distB="0" distL="114300" distR="114300" simplePos="0" relativeHeight="251598336" behindDoc="1" locked="0" layoutInCell="0" allowOverlap="1" wp14:anchorId="0F936797" wp14:editId="6CED3D2B">
            <wp:simplePos x="0" y="0"/>
            <wp:positionH relativeFrom="column">
              <wp:posOffset>38100</wp:posOffset>
            </wp:positionH>
            <wp:positionV relativeFrom="paragraph">
              <wp:posOffset>-73025</wp:posOffset>
            </wp:positionV>
            <wp:extent cx="5473065" cy="723265"/>
            <wp:effectExtent l="0" t="0" r="0" b="635"/>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3065"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EB9" w:rsidRPr="006A4FA1" w:rsidRDefault="00957EB9" w:rsidP="00957EB9">
      <w:pPr>
        <w:pStyle w:val="ZDGName"/>
        <w:rPr>
          <w:rFonts w:ascii="Calibri" w:hAnsi="Calibri"/>
        </w:rPr>
      </w:pPr>
    </w:p>
    <w:p w:rsidR="00957EB9" w:rsidRPr="006A4FA1" w:rsidRDefault="00957EB9" w:rsidP="00957EB9">
      <w:pPr>
        <w:pStyle w:val="ZCom"/>
        <w:widowControl/>
        <w:jc w:val="center"/>
        <w:rPr>
          <w:rFonts w:ascii="Calibri" w:hAnsi="Calibri"/>
        </w:rPr>
      </w:pPr>
    </w:p>
    <w:p w:rsidR="00957EB9" w:rsidRPr="006A4FA1" w:rsidRDefault="00957EB9" w:rsidP="00957EB9">
      <w:pPr>
        <w:pStyle w:val="ZCom"/>
        <w:widowControl/>
        <w:jc w:val="center"/>
        <w:rPr>
          <w:rFonts w:ascii="Calibri" w:hAnsi="Calibri"/>
        </w:rPr>
      </w:pPr>
    </w:p>
    <w:p w:rsidR="00957EB9" w:rsidRPr="006A4FA1" w:rsidRDefault="00957EB9" w:rsidP="00957EB9">
      <w:pPr>
        <w:autoSpaceDE w:val="0"/>
        <w:autoSpaceDN w:val="0"/>
        <w:spacing w:before="960" w:after="0"/>
        <w:ind w:right="85"/>
        <w:jc w:val="center"/>
        <w:rPr>
          <w:rFonts w:ascii="Calibri" w:hAnsi="Calibri"/>
          <w:sz w:val="24"/>
          <w:szCs w:val="24"/>
          <w:lang w:eastAsia="en-GB"/>
        </w:rPr>
      </w:pPr>
      <w:r w:rsidRPr="006A4FA1">
        <w:rPr>
          <w:rFonts w:ascii="Calibri" w:hAnsi="Calibri" w:cs="Arial"/>
          <w:sz w:val="24"/>
          <w:lang w:eastAsia="en-GB"/>
        </w:rPr>
        <w:t xml:space="preserve">DG </w:t>
      </w:r>
      <w:r w:rsidR="00163672" w:rsidRPr="006A4FA1">
        <w:rPr>
          <w:rFonts w:ascii="Calibri" w:hAnsi="Calibri" w:cs="Arial"/>
          <w:sz w:val="24"/>
          <w:lang w:eastAsia="en-GB"/>
        </w:rPr>
        <w:t>TAXUD</w:t>
      </w:r>
    </w:p>
    <w:p w:rsidR="00E64F1C" w:rsidRPr="006A4FA1" w:rsidRDefault="00F072A2" w:rsidP="00E64F1C">
      <w:pPr>
        <w:pStyle w:val="SubTitle1"/>
        <w:spacing w:before="2640" w:after="480"/>
        <w:rPr>
          <w:rFonts w:ascii="Calibri" w:hAnsi="Calibri"/>
          <w:sz w:val="44"/>
        </w:rPr>
      </w:pPr>
      <w:r>
        <w:rPr>
          <w:rFonts w:ascii="Calibri" w:hAnsi="Calibri"/>
          <w:color w:val="984806" w:themeColor="accent6" w:themeShade="80"/>
          <w:sz w:val="44"/>
          <w:szCs w:val="44"/>
        </w:rPr>
        <w:t xml:space="preserve">EU </w:t>
      </w:r>
      <w:r w:rsidR="00B87253">
        <w:rPr>
          <w:rFonts w:ascii="Calibri" w:hAnsi="Calibri"/>
          <w:color w:val="984806" w:themeColor="accent6" w:themeShade="80"/>
          <w:sz w:val="44"/>
          <w:szCs w:val="44"/>
        </w:rPr>
        <w:t>Operational guidance for E</w:t>
      </w:r>
      <w:r w:rsidR="00DE64F6">
        <w:rPr>
          <w:rFonts w:ascii="Calibri" w:hAnsi="Calibri"/>
          <w:color w:val="984806" w:themeColor="accent6" w:themeShade="80"/>
          <w:sz w:val="44"/>
          <w:szCs w:val="44"/>
        </w:rPr>
        <w:t>xpress</w:t>
      </w:r>
      <w:r w:rsidR="007E2FEE">
        <w:rPr>
          <w:rFonts w:ascii="Calibri" w:hAnsi="Calibri"/>
          <w:color w:val="984806" w:themeColor="accent6" w:themeShade="80"/>
          <w:sz w:val="44"/>
          <w:szCs w:val="44"/>
        </w:rPr>
        <w:t xml:space="preserve"> carriers</w:t>
      </w:r>
    </w:p>
    <w:p w:rsidR="00ED4B00" w:rsidRPr="00DA4F59" w:rsidRDefault="00FB310B" w:rsidP="00B029C7">
      <w:pPr>
        <w:jc w:val="center"/>
        <w:rPr>
          <w:color w:val="984806" w:themeColor="accent6" w:themeShade="80"/>
        </w:rPr>
      </w:pPr>
      <w:sdt>
        <w:sdtPr>
          <w:rPr>
            <w:rFonts w:eastAsia="PMingLiU"/>
            <w:b/>
            <w:color w:val="984806" w:themeColor="accent6" w:themeShade="80"/>
            <w:sz w:val="40"/>
          </w:rPr>
          <w:alias w:val="Subject"/>
          <w:tag w:val=""/>
          <w:id w:val="1232504091"/>
          <w:placeholder>
            <w:docPart w:val="58D135369E294E9CA8C7CCE565C9C366"/>
          </w:placeholder>
          <w:dataBinding w:prefixMappings="xmlns:ns0='http://purl.org/dc/elements/1.1/' xmlns:ns1='http://schemas.openxmlformats.org/package/2006/metadata/core-properties' " w:xpath="/ns1:coreProperties[1]/ns0:subject[1]" w:storeItemID="{6C3C8BC8-F283-45AE-878A-BAB7291924A1}"/>
          <w:text/>
        </w:sdtPr>
        <w:sdtEndPr/>
        <w:sdtContent>
          <w:r w:rsidR="007B2444" w:rsidRPr="00DA4F59">
            <w:rPr>
              <w:rFonts w:eastAsia="PMingLiU"/>
              <w:b/>
              <w:color w:val="984806" w:themeColor="accent6" w:themeShade="80"/>
              <w:sz w:val="40"/>
            </w:rPr>
            <w:t>ICS2</w:t>
          </w:r>
        </w:sdtContent>
      </w:sdt>
    </w:p>
    <w:p w:rsidR="00B029C7" w:rsidRPr="00DA4F59" w:rsidRDefault="00B029C7" w:rsidP="00B029C7">
      <w:pPr>
        <w:spacing w:before="2000" w:after="0"/>
        <w:ind w:left="3600" w:firstLine="720"/>
        <w:jc w:val="left"/>
        <w:rPr>
          <w:rFonts w:ascii="Calibri" w:hAnsi="Calibri"/>
          <w:b/>
          <w:sz w:val="40"/>
        </w:rPr>
      </w:pPr>
      <w:bookmarkStart w:id="0" w:name="techSectionBreak1"/>
      <w:r w:rsidRPr="00DA4F59">
        <w:rPr>
          <w:rFonts w:ascii="Calibri" w:hAnsi="Calibri"/>
        </w:rPr>
        <w:t xml:space="preserve">Date: </w:t>
      </w:r>
      <w:r w:rsidRPr="00DA4F59">
        <w:rPr>
          <w:rFonts w:ascii="Calibri" w:hAnsi="Calibri"/>
        </w:rPr>
        <w:tab/>
      </w:r>
      <w:r w:rsidRPr="00DA4F59">
        <w:rPr>
          <w:rFonts w:ascii="Calibri" w:hAnsi="Calibri"/>
        </w:rPr>
        <w:tab/>
      </w:r>
      <w:sdt>
        <w:sdtPr>
          <w:rPr>
            <w:rFonts w:eastAsia="Calibri" w:cstheme="minorHAnsi"/>
            <w:bCs/>
            <w:color w:val="984806" w:themeColor="accent6" w:themeShade="80"/>
          </w:rPr>
          <w:alias w:val="Date"/>
          <w:tag w:val="Date"/>
          <w:id w:val="1179472455"/>
          <w:placeholder>
            <w:docPart w:val="18E24B13CB5F4007B822924A5AFEE144"/>
          </w:placeholder>
          <w:dataBinding w:prefixMappings="xmlns:ns0='http://schemas.microsoft.com/office/2006/coverPageProps' " w:xpath="/ns0:CoverPageProperties[1]/ns0:PublishDate[1]" w:storeItemID="{55AF091B-3C7A-41E3-B477-F2FDAA23CFDA}"/>
          <w:date w:fullDate="2021-02-09T00:00:00Z">
            <w:dateFormat w:val="dd/MM/yyyy"/>
            <w:lid w:val="en-GB"/>
            <w:storeMappedDataAs w:val="dateTime"/>
            <w:calendar w:val="gregorian"/>
          </w:date>
        </w:sdtPr>
        <w:sdtEndPr/>
        <w:sdtContent>
          <w:r w:rsidR="00A729A9">
            <w:rPr>
              <w:rFonts w:eastAsia="Calibri" w:cstheme="minorHAnsi"/>
              <w:bCs/>
              <w:color w:val="984806" w:themeColor="accent6" w:themeShade="80"/>
            </w:rPr>
            <w:t>09/02/2021</w:t>
          </w:r>
        </w:sdtContent>
      </w:sdt>
    </w:p>
    <w:p w:rsidR="00B029C7" w:rsidRPr="00DA4F59" w:rsidRDefault="00B029C7" w:rsidP="00B029C7">
      <w:pPr>
        <w:spacing w:after="0"/>
        <w:ind w:left="3600" w:firstLine="720"/>
        <w:jc w:val="left"/>
        <w:rPr>
          <w:rFonts w:ascii="Calibri" w:hAnsi="Calibri"/>
          <w:b/>
          <w:sz w:val="40"/>
        </w:rPr>
      </w:pPr>
      <w:r w:rsidRPr="00562B64">
        <w:rPr>
          <w:rFonts w:cstheme="minorHAnsi"/>
        </w:rPr>
        <w:t xml:space="preserve">Doc. Version: </w:t>
      </w:r>
      <w:r w:rsidRPr="00562B64">
        <w:rPr>
          <w:rFonts w:cstheme="minorHAnsi"/>
        </w:rPr>
        <w:tab/>
      </w:r>
      <w:sdt>
        <w:sdtPr>
          <w:rPr>
            <w:rFonts w:eastAsia="PMingLiU" w:cstheme="minorHAnsi"/>
            <w:color w:val="984806" w:themeColor="accent6" w:themeShade="80"/>
          </w:rPr>
          <w:alias w:val="Version"/>
          <w:id w:val="962387778"/>
          <w:placeholder>
            <w:docPart w:val="700C528D1D884DDA82712D8E7A6B808F"/>
          </w:placeholder>
          <w:dataBinding w:prefixMappings="xmlns:ns0='http://purl.org/dc/elements/1.1/' xmlns:ns1='http://schemas.openxmlformats.org/package/2006/metadata/core-properties' " w:xpath="/ns1:coreProperties[1]/ns1:contentStatus[1]" w:storeItemID="{6C3C8BC8-F283-45AE-878A-BAB7291924A1}"/>
          <w:text/>
        </w:sdtPr>
        <w:sdtEndPr/>
        <w:sdtContent>
          <w:r w:rsidR="0031347D">
            <w:rPr>
              <w:rFonts w:eastAsia="PMingLiU" w:cstheme="minorHAnsi"/>
              <w:color w:val="984806" w:themeColor="accent6" w:themeShade="80"/>
            </w:rPr>
            <w:t>0.03</w:t>
          </w:r>
        </w:sdtContent>
      </w:sdt>
    </w:p>
    <w:p w:rsidR="00ED4B00" w:rsidRPr="00DA4F59" w:rsidRDefault="00ED4B00" w:rsidP="00ED4B00">
      <w:pPr>
        <w:rPr>
          <w:rFonts w:ascii="Calibri" w:hAnsi="Calibri"/>
          <w:i/>
          <w:color w:val="808080"/>
        </w:rPr>
      </w:pPr>
    </w:p>
    <w:p w:rsidR="001701F9" w:rsidRPr="00DA4F59" w:rsidRDefault="001701F9" w:rsidP="007B4557">
      <w:pPr>
        <w:jc w:val="center"/>
        <w:rPr>
          <w:rFonts w:ascii="Calibri" w:hAnsi="Calibri"/>
        </w:rPr>
      </w:pPr>
    </w:p>
    <w:p w:rsidR="006D02B7" w:rsidRDefault="006D02B7" w:rsidP="007B4557">
      <w:pPr>
        <w:jc w:val="center"/>
        <w:rPr>
          <w:rFonts w:ascii="Calibri" w:hAnsi="Calibri"/>
        </w:rPr>
      </w:pPr>
    </w:p>
    <w:p w:rsidR="006D02B7" w:rsidRPr="00DA4F59" w:rsidRDefault="006D02B7" w:rsidP="007B4557">
      <w:pPr>
        <w:jc w:val="center"/>
        <w:rPr>
          <w:rFonts w:ascii="Calibri" w:hAnsi="Calibri"/>
        </w:rPr>
      </w:pPr>
    </w:p>
    <w:p w:rsidR="006D02B7" w:rsidRPr="00DA4F59" w:rsidRDefault="006D02B7" w:rsidP="007B4557">
      <w:pPr>
        <w:jc w:val="center"/>
        <w:rPr>
          <w:rFonts w:ascii="Calibri" w:hAnsi="Calibri"/>
        </w:rPr>
        <w:sectPr w:rsidR="006D02B7" w:rsidRPr="00DA4F59" w:rsidSect="00B67091">
          <w:headerReference w:type="even" r:id="rId14"/>
          <w:headerReference w:type="default" r:id="rId15"/>
          <w:footerReference w:type="even" r:id="rId16"/>
          <w:footerReference w:type="default" r:id="rId17"/>
          <w:headerReference w:type="first" r:id="rId18"/>
          <w:footerReference w:type="first" r:id="rId19"/>
          <w:pgSz w:w="11907" w:h="16840" w:code="9"/>
          <w:pgMar w:top="1021" w:right="1701" w:bottom="1021" w:left="1588" w:header="601" w:footer="607" w:gutter="0"/>
          <w:paperSrc w:first="114" w:other="114"/>
          <w:cols w:space="720"/>
          <w:titlePg/>
          <w:docGrid w:linePitch="299"/>
        </w:sectPr>
      </w:pPr>
    </w:p>
    <w:p w:rsidR="009E68EF" w:rsidRPr="009E68EF" w:rsidRDefault="009E68EF" w:rsidP="009E68EF">
      <w:pPr>
        <w:rPr>
          <w:rFonts w:cstheme="minorHAnsi"/>
          <w:b/>
          <w:sz w:val="28"/>
          <w:szCs w:val="28"/>
        </w:rPr>
      </w:pPr>
      <w:bookmarkStart w:id="1" w:name="_Toc180987569"/>
      <w:bookmarkEnd w:id="0"/>
      <w:r w:rsidRPr="009E68EF">
        <w:rPr>
          <w:rFonts w:cstheme="minorHAnsi"/>
          <w:b/>
          <w:sz w:val="28"/>
          <w:szCs w:val="28"/>
        </w:rPr>
        <w:t xml:space="preserve">General disclaimer </w:t>
      </w:r>
    </w:p>
    <w:p w:rsidR="009E68EF" w:rsidRPr="009A29DA" w:rsidRDefault="009E68EF" w:rsidP="009E68EF">
      <w:r w:rsidRPr="009A29DA">
        <w:t xml:space="preserve"> </w:t>
      </w:r>
    </w:p>
    <w:p w:rsidR="009E68EF" w:rsidRPr="009A29DA" w:rsidRDefault="009E68EF" w:rsidP="009E68EF">
      <w:pPr>
        <w:rPr>
          <w:rFonts w:cstheme="minorHAnsi"/>
        </w:rPr>
      </w:pPr>
      <w:r w:rsidRPr="009A29DA">
        <w:rPr>
          <w:rFonts w:cstheme="minorHAnsi"/>
        </w:rPr>
        <w:t xml:space="preserve">This guidance document is of an explanatory and illustrative nature. Customs legislation takes precedence over the content of this document and should always be consulted. The authentic texts of the EU legal acts are those published in the Official Journal of the European Union. There may also be national instructions. </w:t>
      </w:r>
    </w:p>
    <w:p w:rsidR="009E68EF" w:rsidRPr="009A29DA" w:rsidRDefault="009E68EF" w:rsidP="009E68EF">
      <w:pPr>
        <w:rPr>
          <w:rFonts w:cstheme="minorHAnsi"/>
        </w:rPr>
      </w:pPr>
      <w:r w:rsidRPr="00454556">
        <w:rPr>
          <w:rFonts w:cstheme="minorHAnsi"/>
        </w:rPr>
        <w:t xml:space="preserve">This guidance document has been drafted </w:t>
      </w:r>
      <w:r w:rsidR="00454556">
        <w:rPr>
          <w:rFonts w:cstheme="minorHAnsi"/>
        </w:rPr>
        <w:t xml:space="preserve"> together with</w:t>
      </w:r>
      <w:r w:rsidRPr="00454556">
        <w:rPr>
          <w:rFonts w:cstheme="minorHAnsi"/>
        </w:rPr>
        <w:t xml:space="preserve"> the </w:t>
      </w:r>
      <w:r w:rsidR="000A7D00" w:rsidRPr="00454556">
        <w:rPr>
          <w:rFonts w:cstheme="minorHAnsi"/>
        </w:rPr>
        <w:t xml:space="preserve">ICS2 </w:t>
      </w:r>
      <w:r w:rsidRPr="00454556">
        <w:rPr>
          <w:rFonts w:cstheme="minorHAnsi"/>
        </w:rPr>
        <w:t xml:space="preserve">Project Group under Customs 2020 programme. </w:t>
      </w:r>
    </w:p>
    <w:p w:rsidR="009E68EF" w:rsidRPr="00C644EE" w:rsidRDefault="009E68EF">
      <w:pPr>
        <w:spacing w:after="0"/>
        <w:jc w:val="left"/>
        <w:rPr>
          <w:rFonts w:ascii="Calibri" w:eastAsia="Calibri" w:hAnsi="Calibri" w:cs="Calibri"/>
          <w:b/>
          <w:color w:val="000000"/>
          <w:szCs w:val="22"/>
        </w:rPr>
      </w:pPr>
      <w:r w:rsidRPr="00C644EE">
        <w:rPr>
          <w:rFonts w:ascii="Calibri" w:eastAsia="Calibri" w:hAnsi="Calibri" w:cs="Calibri"/>
          <w:b/>
          <w:color w:val="000000"/>
          <w:szCs w:val="22"/>
        </w:rPr>
        <w:br w:type="page"/>
      </w:r>
    </w:p>
    <w:p w:rsidR="00B42F2E" w:rsidRPr="00F50467" w:rsidRDefault="00B42F2E" w:rsidP="00B42F2E">
      <w:pPr>
        <w:spacing w:after="20" w:line="276" w:lineRule="auto"/>
        <w:jc w:val="left"/>
        <w:rPr>
          <w:rFonts w:ascii="Calibri" w:eastAsia="Calibri" w:hAnsi="Calibri" w:cs="Calibri"/>
          <w:b/>
          <w:color w:val="000000"/>
          <w:szCs w:val="22"/>
          <w:lang w:val="fr-BE"/>
        </w:rPr>
      </w:pPr>
      <w:r w:rsidRPr="006A4FA1">
        <w:rPr>
          <w:noProof/>
          <w:lang w:val="pl-PL" w:eastAsia="pl-PL"/>
        </w:rPr>
        <mc:AlternateContent>
          <mc:Choice Requires="wps">
            <w:drawing>
              <wp:anchor distT="0" distB="0" distL="114300" distR="114300" simplePos="0" relativeHeight="251658240" behindDoc="1" locked="0" layoutInCell="1" allowOverlap="1" wp14:anchorId="22012FA2" wp14:editId="2D56C759">
                <wp:simplePos x="0" y="0"/>
                <wp:positionH relativeFrom="column">
                  <wp:posOffset>0</wp:posOffset>
                </wp:positionH>
                <wp:positionV relativeFrom="paragraph">
                  <wp:posOffset>10328275</wp:posOffset>
                </wp:positionV>
                <wp:extent cx="7553325" cy="45720"/>
                <wp:effectExtent l="0" t="0" r="28575" b="1143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rsidR="00A729A9" w:rsidRDefault="00A729A9" w:rsidP="00B42F2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12FA2" id="Rectangle 6" o:spid="_x0000_s1026" style="position:absolute;margin-left:0;margin-top:813.25pt;width:594.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" fillcolor="#4f81bc" strokecolor="#4f81bc">
                <v:textbox>
                  <w:txbxContent>
                    <w:p w:rsidR="00A729A9" w:rsidRDefault="00A729A9" w:rsidP="00B42F2E">
                      <w:pPr>
                        <w:jc w:val="center"/>
                      </w:pPr>
                    </w:p>
                  </w:txbxContent>
                </v:textbox>
              </v:rect>
            </w:pict>
          </mc:Fallback>
        </mc:AlternateContent>
      </w:r>
      <w:r w:rsidRPr="00F50467">
        <w:rPr>
          <w:rFonts w:ascii="Calibri" w:eastAsia="Calibri" w:hAnsi="Calibri" w:cs="Calibri"/>
          <w:b/>
          <w:color w:val="000000"/>
          <w:szCs w:val="22"/>
          <w:lang w:val="fr-BE"/>
        </w:rPr>
        <w:t>Document Control Information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22"/>
        <w:gridCol w:w="6239"/>
      </w:tblGrid>
      <w:tr w:rsidR="00B42F2E" w:rsidRPr="006A4FA1"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B42F2E" w:rsidRPr="006A4FA1" w:rsidRDefault="00B42F2E" w:rsidP="00E64F1C">
            <w:pPr>
              <w:spacing w:after="0" w:line="276" w:lineRule="auto"/>
              <w:jc w:val="left"/>
              <w:rPr>
                <w:rFonts w:eastAsia="PMingLiU" w:cstheme="minorHAnsi"/>
                <w:b/>
                <w:szCs w:val="22"/>
                <w:lang w:val="en-GB"/>
              </w:rPr>
            </w:pPr>
            <w:r w:rsidRPr="006A4FA1">
              <w:rPr>
                <w:rFonts w:cstheme="minorHAnsi"/>
                <w:b/>
                <w:szCs w:val="22"/>
                <w:lang w:val="en-GB"/>
              </w:rPr>
              <w:t>Settings</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B42F2E" w:rsidRPr="006A4FA1" w:rsidRDefault="00B42F2E" w:rsidP="00E64F1C">
            <w:pPr>
              <w:spacing w:after="0" w:line="276" w:lineRule="auto"/>
              <w:jc w:val="left"/>
              <w:rPr>
                <w:rFonts w:eastAsia="PMingLiU" w:cstheme="minorHAnsi"/>
                <w:b/>
                <w:szCs w:val="22"/>
                <w:lang w:val="en-GB"/>
              </w:rPr>
            </w:pPr>
            <w:r w:rsidRPr="006A4FA1">
              <w:rPr>
                <w:rFonts w:cstheme="minorHAnsi"/>
                <w:b/>
                <w:szCs w:val="22"/>
                <w:lang w:val="en-GB"/>
              </w:rPr>
              <w:t>Value</w:t>
            </w:r>
          </w:p>
        </w:tc>
      </w:tr>
      <w:tr w:rsidR="00B42F2E" w:rsidRPr="006A4FA1"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42F2E" w:rsidRPr="006A4FA1" w:rsidRDefault="00B42F2E" w:rsidP="00E64F1C">
            <w:pPr>
              <w:spacing w:after="0" w:line="276" w:lineRule="auto"/>
              <w:jc w:val="left"/>
              <w:rPr>
                <w:rFonts w:eastAsia="PMingLiU" w:cstheme="minorHAnsi"/>
                <w:b/>
                <w:szCs w:val="22"/>
                <w:lang w:val="en-GB"/>
              </w:rPr>
            </w:pPr>
            <w:r w:rsidRPr="006A4FA1">
              <w:rPr>
                <w:rFonts w:cstheme="minorHAnsi"/>
                <w:b/>
                <w:bCs/>
                <w:szCs w:val="22"/>
                <w:lang w:val="en-GB"/>
              </w:rPr>
              <w:t>Document Title:</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42F2E" w:rsidRPr="006A4FA1" w:rsidRDefault="00F072A2" w:rsidP="007E2FEE">
            <w:pPr>
              <w:spacing w:after="0" w:line="276" w:lineRule="auto"/>
              <w:jc w:val="left"/>
              <w:rPr>
                <w:rFonts w:eastAsia="PMingLiU" w:cstheme="minorHAnsi"/>
                <w:lang w:val="en-GB"/>
              </w:rPr>
            </w:pPr>
            <w:r>
              <w:rPr>
                <w:rFonts w:cstheme="minorHAnsi"/>
              </w:rPr>
              <w:t xml:space="preserve">EU </w:t>
            </w:r>
            <w:r w:rsidR="007E2FEE">
              <w:rPr>
                <w:rFonts w:cstheme="minorHAnsi"/>
              </w:rPr>
              <w:t xml:space="preserve">operational </w:t>
            </w:r>
            <w:r>
              <w:rPr>
                <w:rFonts w:cstheme="minorHAnsi"/>
              </w:rPr>
              <w:t xml:space="preserve">guidance </w:t>
            </w:r>
            <w:r w:rsidR="007E2FEE">
              <w:rPr>
                <w:rFonts w:cstheme="minorHAnsi"/>
              </w:rPr>
              <w:t>for express carriers</w:t>
            </w:r>
          </w:p>
        </w:tc>
      </w:tr>
      <w:tr w:rsidR="00B42F2E" w:rsidRPr="006A4FA1"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42F2E" w:rsidRPr="006A4FA1" w:rsidRDefault="00B42F2E" w:rsidP="00E64F1C">
            <w:pPr>
              <w:spacing w:after="0" w:line="276" w:lineRule="auto"/>
              <w:jc w:val="left"/>
              <w:rPr>
                <w:rFonts w:eastAsia="PMingLiU" w:cstheme="minorHAnsi"/>
                <w:b/>
                <w:bCs/>
                <w:szCs w:val="22"/>
                <w:lang w:val="en-GB"/>
              </w:rPr>
            </w:pPr>
            <w:r w:rsidRPr="006A4FA1">
              <w:rPr>
                <w:rFonts w:cstheme="minorHAnsi"/>
                <w:b/>
                <w:bCs/>
                <w:szCs w:val="22"/>
                <w:lang w:val="en-GB"/>
              </w:rPr>
              <w:t>Project Title:</w:t>
            </w:r>
          </w:p>
        </w:tc>
        <w:sdt>
          <w:sdtPr>
            <w:rPr>
              <w:rFonts w:cstheme="minorHAnsi"/>
            </w:rPr>
            <w:alias w:val="Subject"/>
            <w:id w:val="505097928"/>
            <w:placeholder>
              <w:docPart w:val="A15C73ABCD57442FA7D47CFCFCB7601F"/>
            </w:placeholder>
            <w:dataBinding w:prefixMappings="xmlns:ns0='http://purl.org/dc/elements/1.1/' xmlns:ns1='http://schemas.openxmlformats.org/package/2006/metadata/core-properties' " w:xpath="/ns1:coreProperties[1]/ns0:subject[1]" w:storeItemID="{6C3C8BC8-F283-45AE-878A-BAB7291924A1}"/>
            <w:text/>
          </w:sdtPr>
          <w:sdtEndPr/>
          <w:sdtContent>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42F2E" w:rsidRPr="006A4FA1" w:rsidRDefault="007B2444" w:rsidP="00E64F1C">
                <w:pPr>
                  <w:spacing w:after="0" w:line="276" w:lineRule="auto"/>
                  <w:jc w:val="left"/>
                  <w:rPr>
                    <w:rFonts w:cstheme="minorHAnsi"/>
                    <w:lang w:val="en-GB"/>
                  </w:rPr>
                </w:pPr>
                <w:r w:rsidRPr="006A4FA1">
                  <w:rPr>
                    <w:rFonts w:cstheme="minorHAnsi"/>
                    <w:lang w:val="en-GB"/>
                  </w:rPr>
                  <w:t>ICS2</w:t>
                </w:r>
              </w:p>
            </w:tc>
          </w:sdtContent>
        </w:sdt>
      </w:tr>
      <w:tr w:rsidR="00B42F2E" w:rsidRPr="006A4FA1" w:rsidTr="00F072A2">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42F2E" w:rsidRPr="006A4FA1" w:rsidRDefault="00B42F2E" w:rsidP="00E64F1C">
            <w:pPr>
              <w:spacing w:after="0" w:line="276" w:lineRule="auto"/>
              <w:jc w:val="left"/>
              <w:rPr>
                <w:rFonts w:eastAsia="PMingLiU" w:cstheme="minorHAnsi"/>
                <w:b/>
                <w:szCs w:val="22"/>
                <w:lang w:val="en-GB"/>
              </w:rPr>
            </w:pPr>
            <w:r w:rsidRPr="006A4FA1">
              <w:rPr>
                <w:rFonts w:cstheme="minorHAnsi"/>
                <w:b/>
                <w:szCs w:val="22"/>
                <w:lang w:val="en-GB"/>
              </w:rPr>
              <w:t>Document Author:</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42F2E" w:rsidRPr="007E2FEE" w:rsidRDefault="00454556" w:rsidP="00454556">
            <w:pPr>
              <w:spacing w:after="0" w:line="276" w:lineRule="auto"/>
              <w:jc w:val="left"/>
              <w:rPr>
                <w:rFonts w:eastAsia="PMingLiU" w:cstheme="minorHAnsi"/>
                <w:highlight w:val="yellow"/>
                <w:lang w:val="en-GB"/>
              </w:rPr>
            </w:pPr>
            <w:r w:rsidRPr="006A4FA1">
              <w:rPr>
                <w:rFonts w:eastAsia="PMingLiU" w:cstheme="minorHAnsi"/>
                <w:lang w:val="en-GB"/>
              </w:rPr>
              <w:t>ICS2 Project team</w:t>
            </w:r>
          </w:p>
        </w:tc>
      </w:tr>
      <w:tr w:rsidR="00B42F2E" w:rsidRPr="006A4FA1"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42F2E" w:rsidRPr="006A4FA1" w:rsidRDefault="00B42F2E" w:rsidP="00E64F1C">
            <w:pPr>
              <w:spacing w:after="0" w:line="276" w:lineRule="auto"/>
              <w:jc w:val="left"/>
              <w:rPr>
                <w:rFonts w:eastAsia="PMingLiU" w:cstheme="minorHAnsi"/>
                <w:b/>
                <w:szCs w:val="22"/>
                <w:lang w:val="en-GB"/>
              </w:rPr>
            </w:pPr>
            <w:r w:rsidRPr="006A4FA1">
              <w:rPr>
                <w:rFonts w:cstheme="minorHAnsi"/>
                <w:b/>
                <w:bCs/>
                <w:szCs w:val="22"/>
                <w:lang w:val="en-GB"/>
              </w:rPr>
              <w:t>Project Owner:</w:t>
            </w:r>
            <w:r w:rsidRPr="006A4FA1">
              <w:rPr>
                <w:rFonts w:cstheme="minorHAnsi"/>
                <w:b/>
                <w:szCs w:val="22"/>
                <w:lang w:val="en-GB"/>
              </w:rPr>
              <w:t xml:space="preserve"> </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42F2E" w:rsidRPr="006A4FA1" w:rsidRDefault="00556A24" w:rsidP="00E64F1C">
            <w:pPr>
              <w:spacing w:after="0" w:line="276" w:lineRule="auto"/>
              <w:jc w:val="left"/>
              <w:rPr>
                <w:rFonts w:eastAsia="PMingLiU" w:cstheme="minorHAnsi"/>
                <w:lang w:val="en-GB"/>
              </w:rPr>
            </w:pPr>
            <w:r w:rsidRPr="006A4FA1">
              <w:rPr>
                <w:rFonts w:eastAsia="PMingLiU" w:cstheme="minorHAnsi"/>
                <w:lang w:val="en-GB"/>
              </w:rPr>
              <w:t>ICS2 Project team</w:t>
            </w:r>
          </w:p>
        </w:tc>
      </w:tr>
      <w:tr w:rsidR="00F072A2" w:rsidRPr="006A4FA1"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F072A2" w:rsidRPr="006A4FA1" w:rsidRDefault="00F072A2" w:rsidP="00E64F1C">
            <w:pPr>
              <w:spacing w:after="0" w:line="276" w:lineRule="auto"/>
              <w:jc w:val="left"/>
              <w:rPr>
                <w:rFonts w:cstheme="minorHAnsi"/>
                <w:b/>
                <w:bCs/>
                <w:szCs w:val="22"/>
              </w:rPr>
            </w:pPr>
            <w:r>
              <w:rPr>
                <w:rFonts w:cstheme="minorHAnsi"/>
                <w:b/>
                <w:bCs/>
                <w:szCs w:val="22"/>
              </w:rPr>
              <w:t>Project Manager:</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F072A2" w:rsidRPr="006A4FA1" w:rsidRDefault="009122C7" w:rsidP="00E64F1C">
            <w:pPr>
              <w:spacing w:after="0" w:line="276" w:lineRule="auto"/>
              <w:jc w:val="left"/>
              <w:rPr>
                <w:rFonts w:eastAsia="PMingLiU" w:cstheme="minorHAnsi"/>
              </w:rPr>
            </w:pPr>
            <w:r w:rsidRPr="006A4FA1">
              <w:rPr>
                <w:rFonts w:eastAsia="PMingLiU" w:cstheme="minorHAnsi"/>
                <w:lang w:val="en-GB"/>
              </w:rPr>
              <w:t>ICS2 Project team</w:t>
            </w:r>
          </w:p>
        </w:tc>
      </w:tr>
      <w:tr w:rsidR="00B42F2E" w:rsidRPr="006A4FA1"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42F2E" w:rsidRPr="006A4FA1" w:rsidRDefault="00B42F2E" w:rsidP="00E64F1C">
            <w:pPr>
              <w:spacing w:after="0" w:line="276" w:lineRule="auto"/>
              <w:jc w:val="left"/>
              <w:rPr>
                <w:rFonts w:eastAsia="PMingLiU" w:cstheme="minorHAnsi"/>
                <w:b/>
                <w:szCs w:val="22"/>
                <w:lang w:val="en-GB"/>
              </w:rPr>
            </w:pPr>
            <w:r w:rsidRPr="006A4FA1">
              <w:rPr>
                <w:rFonts w:cstheme="minorHAnsi"/>
                <w:b/>
                <w:bCs/>
                <w:szCs w:val="22"/>
                <w:lang w:val="en-GB"/>
              </w:rPr>
              <w:t>Doc. Version:</w:t>
            </w:r>
          </w:p>
        </w:tc>
        <w:sdt>
          <w:sdtPr>
            <w:rPr>
              <w:rFonts w:eastAsia="PMingLiU" w:cstheme="minorHAnsi"/>
            </w:rPr>
            <w:alias w:val="Version"/>
            <w:id w:val="234590168"/>
            <w:placeholder>
              <w:docPart w:val="BF3DE8196371404AA326A05279FD696D"/>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42F2E" w:rsidRPr="006A4FA1" w:rsidRDefault="0031347D" w:rsidP="00E64F1C">
                <w:pPr>
                  <w:spacing w:after="0" w:line="276" w:lineRule="auto"/>
                  <w:jc w:val="left"/>
                  <w:rPr>
                    <w:rFonts w:eastAsia="PMingLiU" w:cstheme="minorHAnsi"/>
                    <w:lang w:val="en-GB"/>
                  </w:rPr>
                </w:pPr>
                <w:r>
                  <w:rPr>
                    <w:rFonts w:eastAsia="PMingLiU" w:cstheme="minorHAnsi"/>
                  </w:rPr>
                  <w:t>0.03</w:t>
                </w:r>
              </w:p>
            </w:tc>
          </w:sdtContent>
        </w:sdt>
      </w:tr>
      <w:tr w:rsidR="00B42F2E" w:rsidRPr="006A4FA1"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42F2E" w:rsidRPr="006A4FA1" w:rsidRDefault="00B42F2E" w:rsidP="00E64F1C">
            <w:pPr>
              <w:spacing w:after="0" w:line="276" w:lineRule="auto"/>
              <w:jc w:val="left"/>
              <w:rPr>
                <w:rFonts w:eastAsia="PMingLiU" w:cstheme="minorHAnsi"/>
                <w:b/>
                <w:bCs/>
                <w:szCs w:val="22"/>
                <w:lang w:val="en-GB"/>
              </w:rPr>
            </w:pPr>
            <w:r w:rsidRPr="006A4FA1">
              <w:rPr>
                <w:rFonts w:cstheme="minorHAnsi"/>
                <w:b/>
                <w:bCs/>
                <w:szCs w:val="22"/>
                <w:lang w:val="en-GB"/>
              </w:rPr>
              <w:t>Sensitivity:</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42F2E" w:rsidRPr="006A4FA1" w:rsidRDefault="00FB310B" w:rsidP="00556A24">
            <w:pPr>
              <w:spacing w:after="0" w:line="276" w:lineRule="auto"/>
              <w:jc w:val="left"/>
              <w:rPr>
                <w:rFonts w:eastAsia="PMingLiU" w:cstheme="minorHAnsi"/>
                <w:bCs/>
                <w:lang w:val="en-GB"/>
              </w:rPr>
            </w:pPr>
            <w:sdt>
              <w:sdtPr>
                <w:rPr>
                  <w:rFonts w:cstheme="minorHAnsi"/>
                  <w:bCs/>
                </w:rPr>
                <w:alias w:val="Sensitivity"/>
                <w:id w:val="-191997488"/>
                <w:placeholder>
                  <w:docPart w:val="73A638541FE2455B802DADA7A3218E54"/>
                </w:placeholder>
                <w:dataBinding w:prefixMappings="xmlns:ns0='http://purl.org/dc/elements/1.1/' xmlns:ns1='http://schemas.openxmlformats.org/package/2006/metadata/core-properties' " w:xpath="/ns1:coreProperties[1]/ns1:category[1]" w:storeItemID="{6C3C8BC8-F283-45AE-878A-BAB7291924A1}"/>
                <w:text/>
              </w:sdtPr>
              <w:sdtEndPr/>
              <w:sdtContent>
                <w:r w:rsidR="007B2444" w:rsidRPr="006A4FA1">
                  <w:rPr>
                    <w:rFonts w:cstheme="minorHAnsi"/>
                    <w:bCs/>
                    <w:lang w:val="en-GB"/>
                  </w:rPr>
                  <w:t>Basic</w:t>
                </w:r>
              </w:sdtContent>
            </w:sdt>
          </w:p>
        </w:tc>
      </w:tr>
      <w:tr w:rsidR="00B42F2E" w:rsidRPr="006A4FA1"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42F2E" w:rsidRPr="006A4FA1" w:rsidRDefault="00B42F2E" w:rsidP="00E64F1C">
            <w:pPr>
              <w:spacing w:after="0" w:line="276" w:lineRule="auto"/>
              <w:jc w:val="left"/>
              <w:rPr>
                <w:rFonts w:eastAsia="PMingLiU" w:cstheme="minorHAnsi"/>
                <w:b/>
                <w:bCs/>
                <w:szCs w:val="22"/>
                <w:lang w:val="en-GB"/>
              </w:rPr>
            </w:pPr>
            <w:r w:rsidRPr="006A4FA1">
              <w:rPr>
                <w:rFonts w:cstheme="minorHAnsi"/>
                <w:b/>
                <w:bCs/>
                <w:szCs w:val="22"/>
                <w:lang w:val="en-GB"/>
              </w:rPr>
              <w:t>Date:</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42F2E" w:rsidRPr="006A4FA1" w:rsidRDefault="00FB310B" w:rsidP="00E64F1C">
            <w:pPr>
              <w:spacing w:after="0" w:line="276" w:lineRule="auto"/>
              <w:jc w:val="left"/>
              <w:rPr>
                <w:rFonts w:eastAsia="PMingLiU" w:cstheme="minorHAnsi"/>
                <w:bCs/>
                <w:lang w:val="en-GB"/>
              </w:rPr>
            </w:pPr>
            <w:sdt>
              <w:sdtPr>
                <w:rPr>
                  <w:rFonts w:eastAsia="PMingLiU" w:cstheme="minorHAnsi"/>
                </w:rPr>
                <w:alias w:val="Date"/>
                <w:tag w:val="Date"/>
                <w:id w:val="742447056"/>
                <w:placeholder>
                  <w:docPart w:val="98C4FCED582D43ECAFC799F39F743415"/>
                </w:placeholder>
                <w:dataBinding w:prefixMappings="xmlns:ns0='http://schemas.microsoft.com/office/2006/coverPageProps' " w:xpath="/ns0:CoverPageProperties[1]/ns0:PublishDate[1]" w:storeItemID="{55AF091B-3C7A-41E3-B477-F2FDAA23CFDA}"/>
                <w:date w:fullDate="2021-02-09T00:00:00Z">
                  <w:dateFormat w:val="dd/MM/yyyy"/>
                  <w:lid w:val="en-GB"/>
                  <w:storeMappedDataAs w:val="dateTime"/>
                  <w:calendar w:val="gregorian"/>
                </w:date>
              </w:sdtPr>
              <w:sdtEndPr/>
              <w:sdtContent>
                <w:r w:rsidR="00A729A9">
                  <w:rPr>
                    <w:rFonts w:eastAsia="PMingLiU" w:cstheme="minorHAnsi"/>
                    <w:lang w:val="en-GB"/>
                  </w:rPr>
                  <w:t>09/02/2021</w:t>
                </w:r>
              </w:sdtContent>
            </w:sdt>
          </w:p>
        </w:tc>
      </w:tr>
    </w:tbl>
    <w:p w:rsidR="00B42F2E" w:rsidRPr="006A4FA1" w:rsidRDefault="00B42F2E" w:rsidP="00B42F2E">
      <w:pPr>
        <w:spacing w:after="0" w:line="276" w:lineRule="auto"/>
        <w:jc w:val="left"/>
        <w:rPr>
          <w:rFonts w:ascii="Calibri" w:eastAsia="Calibri" w:hAnsi="Calibri" w:cs="Calibri"/>
          <w:b/>
          <w:bCs/>
          <w:szCs w:val="22"/>
        </w:rPr>
      </w:pPr>
    </w:p>
    <w:p w:rsidR="00B42F2E" w:rsidRPr="006A4FA1" w:rsidRDefault="00B42F2E" w:rsidP="00B42F2E">
      <w:pPr>
        <w:spacing w:after="0" w:line="276" w:lineRule="auto"/>
        <w:jc w:val="left"/>
        <w:rPr>
          <w:rFonts w:ascii="Calibri" w:eastAsia="Calibri" w:hAnsi="Calibri" w:cs="Calibri"/>
          <w:bCs/>
          <w:szCs w:val="22"/>
        </w:rPr>
      </w:pPr>
      <w:r w:rsidRPr="006A4FA1">
        <w:rPr>
          <w:rFonts w:ascii="Calibri" w:eastAsia="Calibri" w:hAnsi="Calibri" w:cs="Calibri"/>
          <w:b/>
          <w:bCs/>
          <w:szCs w:val="22"/>
        </w:rPr>
        <w:t>Document Approver(s) and Reviewer(s):</w:t>
      </w:r>
    </w:p>
    <w:p w:rsidR="00B42F2E" w:rsidRPr="006A4FA1" w:rsidRDefault="00B42F2E" w:rsidP="00B42F2E">
      <w:pPr>
        <w:spacing w:after="20" w:line="276" w:lineRule="auto"/>
        <w:jc w:val="left"/>
        <w:rPr>
          <w:rFonts w:ascii="Calibri" w:eastAsia="Calibri" w:hAnsi="Calibri" w:cs="Calibri"/>
          <w:szCs w:val="22"/>
        </w:rPr>
      </w:pPr>
      <w:r w:rsidRPr="006A4FA1">
        <w:rPr>
          <w:rFonts w:ascii="Calibri" w:eastAsia="Calibri" w:hAnsi="Calibri" w:cs="Calibri"/>
          <w:bCs/>
          <w:szCs w:val="22"/>
        </w:rPr>
        <w:t>NOTE</w:t>
      </w:r>
      <w:r w:rsidRPr="006A4FA1">
        <w:rPr>
          <w:rFonts w:ascii="Calibri" w:eastAsia="Calibri" w:hAnsi="Calibri" w:cs="Calibri"/>
          <w:szCs w:val="22"/>
        </w:rPr>
        <w:t>: All Approvers are required. Records of each approver must be maintained. All Reviewers in the list are considered</w:t>
      </w:r>
      <w:r w:rsidRPr="006A4FA1">
        <w:rPr>
          <w:rFonts w:ascii="Calibri" w:eastAsia="Calibri" w:hAnsi="Calibri" w:cs="Calibri"/>
          <w:bCs/>
          <w:szCs w:val="22"/>
        </w:rPr>
        <w:t xml:space="preserve"> required </w:t>
      </w:r>
      <w:r w:rsidRPr="006A4FA1">
        <w:rPr>
          <w:rFonts w:ascii="Calibri" w:eastAsia="Calibri" w:hAnsi="Calibri" w:cs="Calibri"/>
          <w:szCs w:val="22"/>
        </w:rPr>
        <w:t xml:space="preserve">unless explicitly listed as </w:t>
      </w:r>
      <w:r w:rsidRPr="006A4FA1">
        <w:rPr>
          <w:rFonts w:ascii="Calibri" w:eastAsia="Calibri" w:hAnsi="Calibri" w:cs="Calibri"/>
          <w:bCs/>
          <w:szCs w:val="22"/>
        </w:rPr>
        <w:t>Optional.</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2211"/>
        <w:gridCol w:w="3443"/>
        <w:gridCol w:w="1684"/>
        <w:gridCol w:w="1723"/>
      </w:tblGrid>
      <w:tr w:rsidR="00B42F2E" w:rsidRPr="006A4FA1" w:rsidTr="00CF3E84">
        <w:tc>
          <w:tcPr>
            <w:tcW w:w="1220" w:type="pct"/>
            <w:tcBorders>
              <w:top w:val="single" w:sz="4" w:space="0" w:color="7F7F7F"/>
              <w:left w:val="single" w:sz="4" w:space="0" w:color="7F7F7F"/>
              <w:bottom w:val="single" w:sz="4" w:space="0" w:color="7F7F7F"/>
              <w:right w:val="single" w:sz="4" w:space="0" w:color="7F7F7F"/>
            </w:tcBorders>
            <w:shd w:val="clear" w:color="auto" w:fill="D9D9D9"/>
            <w:hideMark/>
          </w:tcPr>
          <w:p w:rsidR="00B42F2E" w:rsidRPr="006A4FA1" w:rsidRDefault="00B42F2E" w:rsidP="00E64F1C">
            <w:pPr>
              <w:spacing w:after="0" w:line="276" w:lineRule="auto"/>
              <w:jc w:val="left"/>
              <w:rPr>
                <w:rFonts w:ascii="Calibri" w:eastAsia="PMingLiU" w:hAnsi="Calibri" w:cs="Calibri"/>
                <w:b/>
                <w:bCs/>
                <w:color w:val="000000"/>
                <w:szCs w:val="22"/>
              </w:rPr>
            </w:pPr>
            <w:r w:rsidRPr="006A4FA1">
              <w:rPr>
                <w:rFonts w:ascii="Calibri" w:eastAsia="Calibri" w:hAnsi="Calibri" w:cs="Calibri"/>
                <w:b/>
                <w:bCs/>
                <w:color w:val="000000"/>
                <w:szCs w:val="22"/>
              </w:rPr>
              <w:t>Name</w:t>
            </w:r>
          </w:p>
        </w:tc>
        <w:tc>
          <w:tcPr>
            <w:tcW w:w="1900" w:type="pct"/>
            <w:tcBorders>
              <w:top w:val="single" w:sz="4" w:space="0" w:color="7F7F7F"/>
              <w:left w:val="single" w:sz="4" w:space="0" w:color="7F7F7F"/>
              <w:bottom w:val="single" w:sz="4" w:space="0" w:color="7F7F7F"/>
              <w:right w:val="single" w:sz="4" w:space="0" w:color="7F7F7F"/>
            </w:tcBorders>
            <w:shd w:val="clear" w:color="auto" w:fill="D9D9D9"/>
            <w:hideMark/>
          </w:tcPr>
          <w:p w:rsidR="00B42F2E" w:rsidRPr="006A4FA1" w:rsidRDefault="00B42F2E" w:rsidP="00E64F1C">
            <w:pPr>
              <w:spacing w:after="0" w:line="276" w:lineRule="auto"/>
              <w:jc w:val="left"/>
              <w:rPr>
                <w:rFonts w:ascii="Calibri" w:eastAsia="PMingLiU" w:hAnsi="Calibri" w:cs="Calibri"/>
                <w:b/>
                <w:bCs/>
                <w:color w:val="000000"/>
                <w:szCs w:val="22"/>
              </w:rPr>
            </w:pPr>
            <w:r w:rsidRPr="006A4FA1">
              <w:rPr>
                <w:rFonts w:ascii="Calibri" w:eastAsia="Calibri" w:hAnsi="Calibri" w:cs="Calibri"/>
                <w:b/>
                <w:bCs/>
                <w:color w:val="000000"/>
                <w:szCs w:val="22"/>
              </w:rPr>
              <w:t>Role</w:t>
            </w:r>
          </w:p>
        </w:tc>
        <w:tc>
          <w:tcPr>
            <w:tcW w:w="929" w:type="pct"/>
            <w:tcBorders>
              <w:top w:val="single" w:sz="4" w:space="0" w:color="7F7F7F"/>
              <w:left w:val="single" w:sz="4" w:space="0" w:color="7F7F7F"/>
              <w:bottom w:val="single" w:sz="4" w:space="0" w:color="7F7F7F"/>
              <w:right w:val="single" w:sz="4" w:space="0" w:color="7F7F7F"/>
            </w:tcBorders>
            <w:shd w:val="clear" w:color="auto" w:fill="D9D9D9"/>
            <w:hideMark/>
          </w:tcPr>
          <w:p w:rsidR="00B42F2E" w:rsidRPr="006A4FA1" w:rsidRDefault="00B42F2E" w:rsidP="00E64F1C">
            <w:pPr>
              <w:spacing w:after="0" w:line="276" w:lineRule="auto"/>
              <w:jc w:val="left"/>
              <w:rPr>
                <w:rFonts w:ascii="Calibri" w:eastAsia="Calibri" w:hAnsi="Calibri" w:cs="Calibri"/>
                <w:b/>
                <w:bCs/>
                <w:color w:val="000000"/>
                <w:szCs w:val="22"/>
              </w:rPr>
            </w:pPr>
            <w:r w:rsidRPr="006A4FA1">
              <w:rPr>
                <w:rFonts w:ascii="Calibri" w:eastAsia="Calibri" w:hAnsi="Calibri" w:cs="Calibri"/>
                <w:b/>
                <w:bCs/>
                <w:color w:val="000000"/>
                <w:szCs w:val="22"/>
              </w:rPr>
              <w:t>Action</w:t>
            </w:r>
          </w:p>
        </w:tc>
        <w:tc>
          <w:tcPr>
            <w:tcW w:w="951" w:type="pct"/>
            <w:tcBorders>
              <w:top w:val="single" w:sz="4" w:space="0" w:color="7F7F7F"/>
              <w:left w:val="single" w:sz="4" w:space="0" w:color="7F7F7F"/>
              <w:bottom w:val="single" w:sz="4" w:space="0" w:color="7F7F7F"/>
              <w:right w:val="single" w:sz="4" w:space="0" w:color="7F7F7F"/>
            </w:tcBorders>
            <w:shd w:val="clear" w:color="auto" w:fill="D9D9D9"/>
            <w:hideMark/>
          </w:tcPr>
          <w:p w:rsidR="00B42F2E" w:rsidRPr="006A4FA1" w:rsidRDefault="00B42F2E" w:rsidP="00E64F1C">
            <w:pPr>
              <w:spacing w:after="0" w:line="276" w:lineRule="auto"/>
              <w:jc w:val="left"/>
              <w:rPr>
                <w:rFonts w:ascii="Calibri" w:eastAsia="Calibri" w:hAnsi="Calibri" w:cs="Calibri"/>
                <w:b/>
                <w:bCs/>
                <w:color w:val="000000"/>
                <w:szCs w:val="22"/>
              </w:rPr>
            </w:pPr>
            <w:r w:rsidRPr="006A4FA1">
              <w:rPr>
                <w:rFonts w:ascii="Calibri" w:eastAsia="Calibri" w:hAnsi="Calibri" w:cs="Calibri"/>
                <w:b/>
                <w:bCs/>
                <w:color w:val="000000"/>
                <w:szCs w:val="22"/>
              </w:rPr>
              <w:t>Date</w:t>
            </w:r>
          </w:p>
        </w:tc>
      </w:tr>
      <w:tr w:rsidR="00F072A2" w:rsidRPr="006A4FA1" w:rsidTr="00CF3E84">
        <w:tc>
          <w:tcPr>
            <w:tcW w:w="1220" w:type="pct"/>
            <w:tcBorders>
              <w:top w:val="single" w:sz="4" w:space="0" w:color="7F7F7F"/>
              <w:left w:val="single" w:sz="4" w:space="0" w:color="7F7F7F"/>
              <w:bottom w:val="single" w:sz="4" w:space="0" w:color="7F7F7F"/>
              <w:right w:val="single" w:sz="4" w:space="0" w:color="7F7F7F"/>
            </w:tcBorders>
          </w:tcPr>
          <w:p w:rsidR="00F072A2" w:rsidRPr="00F072A2" w:rsidRDefault="00F072A2" w:rsidP="00F072A2">
            <w:pPr>
              <w:spacing w:after="0" w:line="276" w:lineRule="auto"/>
              <w:jc w:val="left"/>
              <w:rPr>
                <w:rFonts w:cstheme="minorHAnsi"/>
              </w:rPr>
            </w:pPr>
          </w:p>
        </w:tc>
        <w:tc>
          <w:tcPr>
            <w:tcW w:w="1900" w:type="pct"/>
            <w:tcBorders>
              <w:top w:val="single" w:sz="4" w:space="0" w:color="7F7F7F"/>
              <w:left w:val="single" w:sz="4" w:space="0" w:color="7F7F7F"/>
              <w:bottom w:val="single" w:sz="4" w:space="0" w:color="7F7F7F"/>
              <w:right w:val="single" w:sz="4" w:space="0" w:color="7F7F7F"/>
            </w:tcBorders>
          </w:tcPr>
          <w:p w:rsidR="00F072A2" w:rsidRPr="00F072A2" w:rsidRDefault="00F072A2" w:rsidP="00F072A2">
            <w:pPr>
              <w:spacing w:after="0" w:line="276" w:lineRule="auto"/>
              <w:jc w:val="left"/>
              <w:rPr>
                <w:rFonts w:cstheme="minorHAnsi"/>
              </w:rPr>
            </w:pPr>
          </w:p>
        </w:tc>
        <w:tc>
          <w:tcPr>
            <w:tcW w:w="929" w:type="pct"/>
            <w:tcBorders>
              <w:top w:val="single" w:sz="4" w:space="0" w:color="7F7F7F"/>
              <w:left w:val="single" w:sz="4" w:space="0" w:color="7F7F7F"/>
              <w:bottom w:val="single" w:sz="4" w:space="0" w:color="7F7F7F"/>
              <w:right w:val="single" w:sz="4" w:space="0" w:color="7F7F7F"/>
            </w:tcBorders>
          </w:tcPr>
          <w:p w:rsidR="00F072A2" w:rsidRPr="006A4FA1" w:rsidRDefault="00F072A2" w:rsidP="00F072A2">
            <w:pPr>
              <w:spacing w:after="0" w:line="276" w:lineRule="auto"/>
              <w:jc w:val="left"/>
              <w:rPr>
                <w:rFonts w:ascii="Calibri" w:eastAsia="Calibri" w:hAnsi="Calibri" w:cs="Calibri"/>
                <w:color w:val="000000"/>
                <w:szCs w:val="22"/>
              </w:rPr>
            </w:pPr>
          </w:p>
        </w:tc>
        <w:tc>
          <w:tcPr>
            <w:tcW w:w="951" w:type="pct"/>
            <w:tcBorders>
              <w:top w:val="single" w:sz="4" w:space="0" w:color="7F7F7F"/>
              <w:left w:val="single" w:sz="4" w:space="0" w:color="7F7F7F"/>
              <w:bottom w:val="single" w:sz="4" w:space="0" w:color="7F7F7F"/>
              <w:right w:val="single" w:sz="4" w:space="0" w:color="7F7F7F"/>
            </w:tcBorders>
          </w:tcPr>
          <w:p w:rsidR="00F072A2" w:rsidRPr="006A4FA1" w:rsidRDefault="00F072A2" w:rsidP="00F072A2">
            <w:pPr>
              <w:spacing w:after="0" w:line="276" w:lineRule="auto"/>
              <w:jc w:val="left"/>
              <w:rPr>
                <w:rFonts w:ascii="Calibri" w:eastAsia="Calibri" w:hAnsi="Calibri" w:cs="Calibri"/>
                <w:color w:val="000000"/>
                <w:szCs w:val="22"/>
              </w:rPr>
            </w:pPr>
          </w:p>
        </w:tc>
      </w:tr>
    </w:tbl>
    <w:p w:rsidR="00B42F2E" w:rsidRPr="006A4FA1" w:rsidRDefault="00B42F2E" w:rsidP="00B42F2E">
      <w:pPr>
        <w:spacing w:after="0" w:line="276" w:lineRule="auto"/>
        <w:jc w:val="left"/>
        <w:rPr>
          <w:rFonts w:ascii="Calibri" w:eastAsia="Calibri" w:hAnsi="Calibri" w:cs="Calibri"/>
          <w:bCs/>
          <w:color w:val="000000"/>
          <w:szCs w:val="22"/>
        </w:rPr>
      </w:pPr>
    </w:p>
    <w:p w:rsidR="00B42F2E" w:rsidRPr="006A4FA1" w:rsidRDefault="00B42F2E" w:rsidP="00B42F2E">
      <w:pPr>
        <w:spacing w:after="0" w:line="276" w:lineRule="auto"/>
        <w:rPr>
          <w:rFonts w:ascii="Calibri" w:eastAsia="Calibri" w:hAnsi="Calibri" w:cs="Calibri"/>
          <w:b/>
          <w:bCs/>
          <w:color w:val="000000"/>
          <w:szCs w:val="22"/>
        </w:rPr>
      </w:pPr>
      <w:r w:rsidRPr="006A4FA1">
        <w:rPr>
          <w:rFonts w:ascii="Calibri" w:eastAsia="Calibri" w:hAnsi="Calibri" w:cs="Calibri"/>
          <w:b/>
          <w:bCs/>
          <w:color w:val="000000"/>
          <w:szCs w:val="22"/>
        </w:rPr>
        <w:t>Document history:</w:t>
      </w:r>
    </w:p>
    <w:p w:rsidR="00B42F2E" w:rsidRPr="006A4FA1" w:rsidRDefault="00B42F2E" w:rsidP="00B42F2E">
      <w:pPr>
        <w:spacing w:after="0" w:line="276" w:lineRule="auto"/>
        <w:rPr>
          <w:rFonts w:ascii="Calibri" w:eastAsia="Calibri" w:hAnsi="Calibri" w:cs="Calibri"/>
          <w:szCs w:val="22"/>
        </w:rPr>
      </w:pPr>
      <w:r w:rsidRPr="006A4FA1">
        <w:rPr>
          <w:rFonts w:ascii="Calibri" w:eastAsia="Calibri" w:hAnsi="Calibri" w:cs="Calibri"/>
          <w:szCs w:val="22"/>
        </w:rPr>
        <w:t>The Document Author is authorized to make the following types of changes to the document without requiring that the document be re-approved:</w:t>
      </w:r>
    </w:p>
    <w:p w:rsidR="00B42F2E" w:rsidRPr="006A4FA1" w:rsidRDefault="00B42F2E" w:rsidP="00B42F2E">
      <w:pPr>
        <w:widowControl w:val="0"/>
        <w:numPr>
          <w:ilvl w:val="0"/>
          <w:numId w:val="20"/>
        </w:numPr>
        <w:spacing w:after="0" w:line="240" w:lineRule="atLeast"/>
        <w:ind w:left="709"/>
        <w:jc w:val="left"/>
        <w:rPr>
          <w:rFonts w:ascii="Calibri" w:eastAsia="Calibri" w:hAnsi="Calibri" w:cs="Calibri"/>
          <w:szCs w:val="22"/>
        </w:rPr>
      </w:pPr>
      <w:r w:rsidRPr="006A4FA1">
        <w:rPr>
          <w:rFonts w:ascii="Calibri" w:eastAsia="Calibri" w:hAnsi="Calibri" w:cs="Calibri"/>
          <w:szCs w:val="22"/>
        </w:rPr>
        <w:t>Editorial, formatting, and spelling</w:t>
      </w:r>
    </w:p>
    <w:p w:rsidR="00B42F2E" w:rsidRPr="006A4FA1" w:rsidRDefault="00B42F2E" w:rsidP="00B42F2E">
      <w:pPr>
        <w:widowControl w:val="0"/>
        <w:numPr>
          <w:ilvl w:val="0"/>
          <w:numId w:val="20"/>
        </w:numPr>
        <w:spacing w:after="0" w:line="240" w:lineRule="atLeast"/>
        <w:ind w:left="709"/>
        <w:jc w:val="left"/>
        <w:rPr>
          <w:rFonts w:ascii="Calibri" w:eastAsia="Calibri" w:hAnsi="Calibri" w:cs="Calibri"/>
          <w:szCs w:val="22"/>
        </w:rPr>
      </w:pPr>
      <w:r w:rsidRPr="006A4FA1">
        <w:rPr>
          <w:rFonts w:ascii="Calibri" w:eastAsia="Calibri" w:hAnsi="Calibri" w:cs="Calibri"/>
          <w:szCs w:val="22"/>
        </w:rPr>
        <w:t>Clarification</w:t>
      </w:r>
    </w:p>
    <w:p w:rsidR="00B42F2E" w:rsidRPr="006A4FA1" w:rsidRDefault="00B42F2E" w:rsidP="00B42F2E">
      <w:pPr>
        <w:spacing w:after="0" w:line="276" w:lineRule="auto"/>
        <w:rPr>
          <w:rFonts w:ascii="Calibri" w:eastAsia="Calibri" w:hAnsi="Calibri" w:cs="Calibri"/>
          <w:color w:val="000000"/>
          <w:szCs w:val="22"/>
        </w:rPr>
      </w:pPr>
    </w:p>
    <w:p w:rsidR="00B42F2E" w:rsidRPr="006A4FA1" w:rsidRDefault="00B42F2E" w:rsidP="00B42F2E">
      <w:pPr>
        <w:spacing w:after="0" w:line="276" w:lineRule="auto"/>
        <w:rPr>
          <w:rFonts w:ascii="Calibri" w:eastAsia="Calibri" w:hAnsi="Calibri" w:cs="Calibri"/>
          <w:color w:val="000000"/>
          <w:szCs w:val="22"/>
        </w:rPr>
      </w:pPr>
      <w:r w:rsidRPr="006A4FA1">
        <w:rPr>
          <w:rFonts w:ascii="Calibri" w:eastAsia="Calibri" w:hAnsi="Calibri" w:cs="Calibri"/>
          <w:color w:val="000000"/>
          <w:szCs w:val="22"/>
        </w:rPr>
        <w:t>To request a change to this document, contact the Document Author or Owner.</w:t>
      </w:r>
    </w:p>
    <w:p w:rsidR="00B42F2E" w:rsidRPr="006A4FA1" w:rsidRDefault="00B42F2E" w:rsidP="00B42F2E">
      <w:pPr>
        <w:spacing w:after="0" w:line="276" w:lineRule="auto"/>
        <w:rPr>
          <w:rFonts w:ascii="Calibri" w:eastAsia="Calibri" w:hAnsi="Calibri" w:cs="Calibri"/>
          <w:color w:val="000000"/>
          <w:szCs w:val="22"/>
        </w:rPr>
      </w:pPr>
      <w:r w:rsidRPr="006A4FA1">
        <w:rPr>
          <w:rFonts w:ascii="Calibri" w:eastAsia="Calibri" w:hAnsi="Calibri" w:cs="Calibri"/>
          <w:color w:val="000000"/>
          <w:szCs w:val="22"/>
        </w:rPr>
        <w:t>Changes to this document are summarized in the following table in reverse chronological order (latest version first).</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1042"/>
        <w:gridCol w:w="1221"/>
        <w:gridCol w:w="2639"/>
        <w:gridCol w:w="4159"/>
      </w:tblGrid>
      <w:tr w:rsidR="00B42F2E" w:rsidRPr="006A4FA1" w:rsidTr="00E64F1C">
        <w:tc>
          <w:tcPr>
            <w:tcW w:w="575" w:type="pct"/>
            <w:tcBorders>
              <w:top w:val="single" w:sz="4" w:space="0" w:color="7F7F7F"/>
              <w:left w:val="single" w:sz="4" w:space="0" w:color="7F7F7F"/>
              <w:bottom w:val="single" w:sz="4" w:space="0" w:color="7F7F7F"/>
              <w:right w:val="single" w:sz="4" w:space="0" w:color="7F7F7F"/>
            </w:tcBorders>
            <w:shd w:val="clear" w:color="auto" w:fill="D9D9D9"/>
            <w:hideMark/>
          </w:tcPr>
          <w:p w:rsidR="00B42F2E" w:rsidRPr="006A4FA1" w:rsidRDefault="00B42F2E" w:rsidP="00E64F1C">
            <w:pPr>
              <w:spacing w:after="0" w:line="276" w:lineRule="auto"/>
              <w:jc w:val="left"/>
              <w:rPr>
                <w:rFonts w:ascii="Calibri" w:eastAsia="PMingLiU" w:hAnsi="Calibri" w:cs="Calibri"/>
                <w:b/>
                <w:bCs/>
                <w:color w:val="000000"/>
                <w:szCs w:val="22"/>
              </w:rPr>
            </w:pPr>
            <w:r w:rsidRPr="006A4FA1">
              <w:rPr>
                <w:rFonts w:ascii="Calibri" w:eastAsia="Calibri" w:hAnsi="Calibri" w:cs="Calibri"/>
                <w:b/>
                <w:bCs/>
                <w:color w:val="000000"/>
                <w:szCs w:val="22"/>
              </w:rPr>
              <w:t>Revision</w:t>
            </w:r>
          </w:p>
        </w:tc>
        <w:tc>
          <w:tcPr>
            <w:tcW w:w="674" w:type="pct"/>
            <w:tcBorders>
              <w:top w:val="single" w:sz="4" w:space="0" w:color="7F7F7F"/>
              <w:left w:val="single" w:sz="4" w:space="0" w:color="7F7F7F"/>
              <w:bottom w:val="single" w:sz="4" w:space="0" w:color="7F7F7F"/>
              <w:right w:val="single" w:sz="4" w:space="0" w:color="7F7F7F"/>
            </w:tcBorders>
            <w:shd w:val="clear" w:color="auto" w:fill="D9D9D9"/>
            <w:hideMark/>
          </w:tcPr>
          <w:p w:rsidR="00B42F2E" w:rsidRPr="006A4FA1" w:rsidRDefault="00B42F2E" w:rsidP="00E64F1C">
            <w:pPr>
              <w:spacing w:after="0" w:line="276" w:lineRule="auto"/>
              <w:jc w:val="left"/>
              <w:rPr>
                <w:rFonts w:ascii="Calibri" w:eastAsia="PMingLiU" w:hAnsi="Calibri" w:cs="Calibri"/>
                <w:b/>
                <w:bCs/>
                <w:color w:val="000000"/>
                <w:szCs w:val="22"/>
              </w:rPr>
            </w:pPr>
            <w:r w:rsidRPr="006A4FA1">
              <w:rPr>
                <w:rFonts w:ascii="Calibri" w:eastAsia="Calibri" w:hAnsi="Calibri" w:cs="Calibri"/>
                <w:b/>
                <w:bCs/>
                <w:color w:val="000000"/>
                <w:szCs w:val="22"/>
              </w:rPr>
              <w:t>Date</w:t>
            </w:r>
          </w:p>
        </w:tc>
        <w:tc>
          <w:tcPr>
            <w:tcW w:w="1456" w:type="pct"/>
            <w:tcBorders>
              <w:top w:val="single" w:sz="4" w:space="0" w:color="7F7F7F"/>
              <w:left w:val="single" w:sz="4" w:space="0" w:color="7F7F7F"/>
              <w:bottom w:val="single" w:sz="4" w:space="0" w:color="7F7F7F"/>
              <w:right w:val="single" w:sz="4" w:space="0" w:color="7F7F7F"/>
            </w:tcBorders>
            <w:shd w:val="clear" w:color="auto" w:fill="D9D9D9"/>
            <w:hideMark/>
          </w:tcPr>
          <w:p w:rsidR="00B42F2E" w:rsidRPr="006A4FA1" w:rsidRDefault="00B42F2E" w:rsidP="00E64F1C">
            <w:pPr>
              <w:spacing w:after="0" w:line="276" w:lineRule="auto"/>
              <w:jc w:val="left"/>
              <w:rPr>
                <w:rFonts w:ascii="Calibri" w:eastAsia="PMingLiU" w:hAnsi="Calibri" w:cs="Calibri"/>
                <w:b/>
                <w:bCs/>
                <w:color w:val="000000"/>
                <w:szCs w:val="22"/>
              </w:rPr>
            </w:pPr>
            <w:r w:rsidRPr="006A4FA1">
              <w:rPr>
                <w:rFonts w:ascii="Calibri" w:eastAsia="Calibri" w:hAnsi="Calibri" w:cs="Calibri"/>
                <w:b/>
                <w:bCs/>
                <w:color w:val="000000"/>
                <w:szCs w:val="22"/>
              </w:rPr>
              <w:t>Created by</w:t>
            </w:r>
          </w:p>
        </w:tc>
        <w:tc>
          <w:tcPr>
            <w:tcW w:w="2295" w:type="pct"/>
            <w:tcBorders>
              <w:top w:val="single" w:sz="4" w:space="0" w:color="7F7F7F"/>
              <w:left w:val="single" w:sz="4" w:space="0" w:color="7F7F7F"/>
              <w:bottom w:val="single" w:sz="4" w:space="0" w:color="7F7F7F"/>
              <w:right w:val="single" w:sz="4" w:space="0" w:color="7F7F7F"/>
            </w:tcBorders>
            <w:shd w:val="clear" w:color="auto" w:fill="D9D9D9"/>
            <w:hideMark/>
          </w:tcPr>
          <w:p w:rsidR="00B42F2E" w:rsidRPr="006A4FA1" w:rsidRDefault="00B42F2E" w:rsidP="00E64F1C">
            <w:pPr>
              <w:spacing w:after="0" w:line="276" w:lineRule="auto"/>
              <w:jc w:val="left"/>
              <w:rPr>
                <w:rFonts w:ascii="Calibri" w:eastAsia="PMingLiU" w:hAnsi="Calibri" w:cs="Calibri"/>
                <w:b/>
                <w:bCs/>
                <w:color w:val="000000"/>
                <w:szCs w:val="22"/>
              </w:rPr>
            </w:pPr>
            <w:r w:rsidRPr="006A4FA1">
              <w:rPr>
                <w:rFonts w:ascii="Calibri" w:eastAsia="Calibri" w:hAnsi="Calibri" w:cs="Calibri"/>
                <w:b/>
                <w:bCs/>
                <w:color w:val="000000"/>
                <w:szCs w:val="22"/>
              </w:rPr>
              <w:t>Short Description of Changes</w:t>
            </w:r>
          </w:p>
        </w:tc>
      </w:tr>
      <w:tr w:rsidR="005B42EE" w:rsidRPr="006A4FA1" w:rsidTr="00F072A2">
        <w:tc>
          <w:tcPr>
            <w:tcW w:w="575" w:type="pct"/>
            <w:tcBorders>
              <w:top w:val="single" w:sz="4" w:space="0" w:color="7F7F7F"/>
              <w:left w:val="single" w:sz="4" w:space="0" w:color="7F7F7F"/>
              <w:bottom w:val="single" w:sz="4" w:space="0" w:color="7F7F7F"/>
              <w:right w:val="single" w:sz="4" w:space="0" w:color="7F7F7F"/>
            </w:tcBorders>
          </w:tcPr>
          <w:p w:rsidR="005B42EE" w:rsidRDefault="00507DF8" w:rsidP="00E64F1C">
            <w:pPr>
              <w:spacing w:after="0"/>
              <w:jc w:val="left"/>
              <w:rPr>
                <w:lang w:eastAsia="en-GB"/>
              </w:rPr>
            </w:pPr>
            <w:r>
              <w:rPr>
                <w:lang w:eastAsia="en-GB"/>
              </w:rPr>
              <w:t>0.01</w:t>
            </w:r>
          </w:p>
        </w:tc>
        <w:tc>
          <w:tcPr>
            <w:tcW w:w="674" w:type="pct"/>
            <w:tcBorders>
              <w:top w:val="single" w:sz="4" w:space="0" w:color="7F7F7F"/>
              <w:left w:val="single" w:sz="4" w:space="0" w:color="7F7F7F"/>
              <w:bottom w:val="single" w:sz="4" w:space="0" w:color="7F7F7F"/>
              <w:right w:val="single" w:sz="4" w:space="0" w:color="7F7F7F"/>
            </w:tcBorders>
          </w:tcPr>
          <w:p w:rsidR="005B42EE" w:rsidRDefault="007E2FEE" w:rsidP="001E0945">
            <w:pPr>
              <w:spacing w:after="0" w:line="276" w:lineRule="auto"/>
              <w:jc w:val="left"/>
              <w:rPr>
                <w:rFonts w:ascii="Calibri" w:eastAsia="PMingLiU" w:hAnsi="Calibri" w:cs="Calibri"/>
                <w:color w:val="000000"/>
                <w:szCs w:val="22"/>
              </w:rPr>
            </w:pPr>
            <w:r>
              <w:rPr>
                <w:rFonts w:ascii="Calibri" w:eastAsia="PMingLiU" w:hAnsi="Calibri" w:cs="Calibri"/>
                <w:color w:val="000000"/>
                <w:szCs w:val="22"/>
              </w:rPr>
              <w:t>2</w:t>
            </w:r>
            <w:r w:rsidR="00630A8D">
              <w:rPr>
                <w:rFonts w:ascii="Calibri" w:eastAsia="PMingLiU" w:hAnsi="Calibri" w:cs="Calibri"/>
                <w:color w:val="000000"/>
                <w:szCs w:val="22"/>
              </w:rPr>
              <w:t>8</w:t>
            </w:r>
            <w:r>
              <w:rPr>
                <w:rFonts w:ascii="Calibri" w:eastAsia="PMingLiU" w:hAnsi="Calibri" w:cs="Calibri"/>
                <w:color w:val="000000"/>
                <w:szCs w:val="22"/>
              </w:rPr>
              <w:t>/08</w:t>
            </w:r>
            <w:r w:rsidR="005B42EE">
              <w:rPr>
                <w:rFonts w:ascii="Calibri" w:eastAsia="PMingLiU" w:hAnsi="Calibri" w:cs="Calibri"/>
                <w:color w:val="000000"/>
                <w:szCs w:val="22"/>
              </w:rPr>
              <w:t>/2020</w:t>
            </w:r>
          </w:p>
        </w:tc>
        <w:tc>
          <w:tcPr>
            <w:tcW w:w="1456" w:type="pct"/>
            <w:tcBorders>
              <w:top w:val="single" w:sz="4" w:space="0" w:color="7F7F7F"/>
              <w:left w:val="single" w:sz="4" w:space="0" w:color="7F7F7F"/>
              <w:bottom w:val="single" w:sz="4" w:space="0" w:color="7F7F7F"/>
              <w:right w:val="single" w:sz="4" w:space="0" w:color="7F7F7F"/>
            </w:tcBorders>
          </w:tcPr>
          <w:p w:rsidR="005B42EE" w:rsidRDefault="005B42EE" w:rsidP="00E64F1C">
            <w:pPr>
              <w:widowControl w:val="0"/>
              <w:spacing w:after="0" w:line="200" w:lineRule="atLeast"/>
              <w:jc w:val="left"/>
              <w:rPr>
                <w:rFonts w:ascii="Calibri" w:hAnsi="Calibri" w:cs="Calibri"/>
                <w:color w:val="000000"/>
                <w:szCs w:val="22"/>
              </w:rPr>
            </w:pPr>
            <w:r>
              <w:rPr>
                <w:rFonts w:ascii="Calibri" w:hAnsi="Calibri" w:cs="Calibri"/>
                <w:color w:val="000000"/>
                <w:szCs w:val="22"/>
              </w:rPr>
              <w:t>DG TAXUD</w:t>
            </w:r>
          </w:p>
        </w:tc>
        <w:tc>
          <w:tcPr>
            <w:tcW w:w="2295" w:type="pct"/>
            <w:tcBorders>
              <w:top w:val="single" w:sz="4" w:space="0" w:color="7F7F7F"/>
              <w:left w:val="single" w:sz="4" w:space="0" w:color="7F7F7F"/>
              <w:bottom w:val="single" w:sz="4" w:space="0" w:color="7F7F7F"/>
              <w:right w:val="single" w:sz="4" w:space="0" w:color="7F7F7F"/>
            </w:tcBorders>
          </w:tcPr>
          <w:p w:rsidR="005B42EE" w:rsidRDefault="007E2FEE" w:rsidP="00E64F1C">
            <w:pPr>
              <w:spacing w:after="0"/>
              <w:jc w:val="left"/>
              <w:rPr>
                <w:lang w:eastAsia="en-GB"/>
              </w:rPr>
            </w:pPr>
            <w:r>
              <w:rPr>
                <w:lang w:eastAsia="en-GB"/>
              </w:rPr>
              <w:t>Draft version</w:t>
            </w:r>
          </w:p>
        </w:tc>
      </w:tr>
      <w:tr w:rsidR="008D4CAF" w:rsidRPr="006A4FA1" w:rsidTr="00F072A2">
        <w:tc>
          <w:tcPr>
            <w:tcW w:w="575" w:type="pct"/>
            <w:tcBorders>
              <w:top w:val="single" w:sz="4" w:space="0" w:color="7F7F7F"/>
              <w:left w:val="single" w:sz="4" w:space="0" w:color="7F7F7F"/>
              <w:bottom w:val="single" w:sz="4" w:space="0" w:color="7F7F7F"/>
              <w:right w:val="single" w:sz="4" w:space="0" w:color="7F7F7F"/>
            </w:tcBorders>
          </w:tcPr>
          <w:p w:rsidR="008D4CAF" w:rsidRDefault="008D4CAF" w:rsidP="00E64F1C">
            <w:pPr>
              <w:spacing w:after="0"/>
              <w:jc w:val="left"/>
              <w:rPr>
                <w:lang w:eastAsia="en-GB"/>
              </w:rPr>
            </w:pPr>
            <w:r>
              <w:rPr>
                <w:lang w:eastAsia="en-GB"/>
              </w:rPr>
              <w:t>0.02</w:t>
            </w:r>
          </w:p>
        </w:tc>
        <w:tc>
          <w:tcPr>
            <w:tcW w:w="674" w:type="pct"/>
            <w:tcBorders>
              <w:top w:val="single" w:sz="4" w:space="0" w:color="7F7F7F"/>
              <w:left w:val="single" w:sz="4" w:space="0" w:color="7F7F7F"/>
              <w:bottom w:val="single" w:sz="4" w:space="0" w:color="7F7F7F"/>
              <w:right w:val="single" w:sz="4" w:space="0" w:color="7F7F7F"/>
            </w:tcBorders>
          </w:tcPr>
          <w:p w:rsidR="008D4CAF" w:rsidRDefault="008D4CAF" w:rsidP="001E0945">
            <w:pPr>
              <w:spacing w:after="0" w:line="276" w:lineRule="auto"/>
              <w:jc w:val="left"/>
              <w:rPr>
                <w:rFonts w:ascii="Calibri" w:eastAsia="PMingLiU" w:hAnsi="Calibri" w:cs="Calibri"/>
                <w:color w:val="000000"/>
                <w:szCs w:val="22"/>
              </w:rPr>
            </w:pPr>
            <w:r>
              <w:rPr>
                <w:rFonts w:ascii="Calibri" w:eastAsia="PMingLiU" w:hAnsi="Calibri" w:cs="Calibri"/>
                <w:color w:val="000000"/>
                <w:szCs w:val="22"/>
              </w:rPr>
              <w:t>22/01/2021</w:t>
            </w:r>
          </w:p>
        </w:tc>
        <w:tc>
          <w:tcPr>
            <w:tcW w:w="1456" w:type="pct"/>
            <w:tcBorders>
              <w:top w:val="single" w:sz="4" w:space="0" w:color="7F7F7F"/>
              <w:left w:val="single" w:sz="4" w:space="0" w:color="7F7F7F"/>
              <w:bottom w:val="single" w:sz="4" w:space="0" w:color="7F7F7F"/>
              <w:right w:val="single" w:sz="4" w:space="0" w:color="7F7F7F"/>
            </w:tcBorders>
          </w:tcPr>
          <w:p w:rsidR="008D4CAF" w:rsidRDefault="008D4CAF" w:rsidP="00E64F1C">
            <w:pPr>
              <w:widowControl w:val="0"/>
              <w:spacing w:after="0" w:line="200" w:lineRule="atLeast"/>
              <w:jc w:val="left"/>
              <w:rPr>
                <w:rFonts w:ascii="Calibri" w:hAnsi="Calibri" w:cs="Calibri"/>
                <w:color w:val="000000"/>
                <w:szCs w:val="22"/>
              </w:rPr>
            </w:pPr>
            <w:r>
              <w:rPr>
                <w:rFonts w:ascii="Calibri" w:hAnsi="Calibri" w:cs="Calibri"/>
                <w:color w:val="000000"/>
                <w:szCs w:val="22"/>
              </w:rPr>
              <w:t>DG TAXUD</w:t>
            </w:r>
          </w:p>
        </w:tc>
        <w:tc>
          <w:tcPr>
            <w:tcW w:w="2295" w:type="pct"/>
            <w:tcBorders>
              <w:top w:val="single" w:sz="4" w:space="0" w:color="7F7F7F"/>
              <w:left w:val="single" w:sz="4" w:space="0" w:color="7F7F7F"/>
              <w:bottom w:val="single" w:sz="4" w:space="0" w:color="7F7F7F"/>
              <w:right w:val="single" w:sz="4" w:space="0" w:color="7F7F7F"/>
            </w:tcBorders>
          </w:tcPr>
          <w:p w:rsidR="008D4CAF" w:rsidRDefault="008D4CAF" w:rsidP="00E64F1C">
            <w:pPr>
              <w:spacing w:after="0"/>
              <w:jc w:val="left"/>
              <w:rPr>
                <w:lang w:eastAsia="en-GB"/>
              </w:rPr>
            </w:pPr>
            <w:r>
              <w:rPr>
                <w:lang w:eastAsia="en-GB"/>
              </w:rPr>
              <w:t>Internal review</w:t>
            </w:r>
          </w:p>
        </w:tc>
      </w:tr>
    </w:tbl>
    <w:p w:rsidR="00B42F2E" w:rsidRPr="006A4FA1" w:rsidRDefault="00B42F2E" w:rsidP="00B42F2E">
      <w:pPr>
        <w:spacing w:after="0" w:line="276" w:lineRule="auto"/>
        <w:rPr>
          <w:rFonts w:ascii="Calibri" w:eastAsia="Calibri" w:hAnsi="Calibri" w:cs="Calibri"/>
          <w:b/>
          <w:bCs/>
          <w:color w:val="000000"/>
          <w:szCs w:val="22"/>
        </w:rPr>
      </w:pPr>
    </w:p>
    <w:p w:rsidR="00B42F2E" w:rsidRPr="006A4FA1" w:rsidRDefault="00B42F2E" w:rsidP="00B42F2E">
      <w:pPr>
        <w:spacing w:after="0" w:line="276" w:lineRule="auto"/>
        <w:rPr>
          <w:rFonts w:ascii="Calibri" w:eastAsia="Calibri" w:hAnsi="Calibri" w:cs="Calibri"/>
        </w:rPr>
      </w:pPr>
      <w:r w:rsidRPr="006A4FA1">
        <w:rPr>
          <w:rFonts w:ascii="Calibri" w:hAnsi="Calibri"/>
        </w:rPr>
        <w:br w:type="page"/>
      </w:r>
    </w:p>
    <w:p w:rsidR="00A94709" w:rsidRPr="006A4FA1" w:rsidRDefault="00A94709" w:rsidP="00080E9B">
      <w:pPr>
        <w:pStyle w:val="Nagwekspisutreci"/>
        <w:rPr>
          <w:rFonts w:ascii="Calibri" w:hAnsi="Calibri" w:cs="Calibri"/>
        </w:rPr>
      </w:pPr>
      <w:r w:rsidRPr="006A4FA1">
        <w:rPr>
          <w:rFonts w:ascii="Calibri" w:hAnsi="Calibri" w:cs="Calibri"/>
        </w:rPr>
        <w:t>TABLE OF CONTENTS</w:t>
      </w:r>
    </w:p>
    <w:p w:rsidR="0002310F" w:rsidRDefault="005A267E">
      <w:pPr>
        <w:pStyle w:val="Spistreci1"/>
        <w:rPr>
          <w:rFonts w:asciiTheme="minorHAnsi" w:eastAsiaTheme="minorEastAsia" w:hAnsiTheme="minorHAnsi" w:cstheme="minorBidi"/>
          <w:b w:val="0"/>
          <w:caps w:val="0"/>
          <w:sz w:val="22"/>
          <w:szCs w:val="22"/>
          <w:lang w:eastAsia="en-GB"/>
        </w:rPr>
      </w:pPr>
      <w:r w:rsidRPr="006A4FA1">
        <w:fldChar w:fldCharType="begin"/>
      </w:r>
      <w:r w:rsidRPr="006A4FA1">
        <w:instrText xml:space="preserve"> TOC \o "1-3" </w:instrText>
      </w:r>
      <w:r w:rsidRPr="006A4FA1">
        <w:fldChar w:fldCharType="separate"/>
      </w:r>
      <w:r w:rsidR="0002310F">
        <w:t>1</w:t>
      </w:r>
      <w:r w:rsidR="0002310F">
        <w:rPr>
          <w:rFonts w:asciiTheme="minorHAnsi" w:eastAsiaTheme="minorEastAsia" w:hAnsiTheme="minorHAnsi" w:cstheme="minorBidi"/>
          <w:b w:val="0"/>
          <w:caps w:val="0"/>
          <w:sz w:val="22"/>
          <w:szCs w:val="22"/>
          <w:lang w:eastAsia="en-GB"/>
        </w:rPr>
        <w:tab/>
      </w:r>
      <w:r w:rsidR="0002310F">
        <w:t>Introduction</w:t>
      </w:r>
      <w:r w:rsidR="0002310F">
        <w:tab/>
      </w:r>
      <w:r w:rsidR="0002310F">
        <w:fldChar w:fldCharType="begin"/>
      </w:r>
      <w:r w:rsidR="0002310F">
        <w:instrText xml:space="preserve"> PAGEREF _Toc62047110 \h </w:instrText>
      </w:r>
      <w:r w:rsidR="0002310F">
        <w:fldChar w:fldCharType="separate"/>
      </w:r>
      <w:r w:rsidR="0002310F">
        <w:t>6</w:t>
      </w:r>
      <w:r w:rsidR="0002310F">
        <w:fldChar w:fldCharType="end"/>
      </w:r>
    </w:p>
    <w:p w:rsidR="0002310F" w:rsidRDefault="0002310F">
      <w:pPr>
        <w:pStyle w:val="Spistreci2"/>
        <w:rPr>
          <w:rFonts w:asciiTheme="minorHAnsi" w:eastAsiaTheme="minorEastAsia" w:hAnsiTheme="minorHAnsi" w:cstheme="minorBidi"/>
          <w:sz w:val="22"/>
          <w:szCs w:val="22"/>
          <w:lang w:eastAsia="en-GB"/>
        </w:rPr>
      </w:pPr>
      <w:r>
        <w:t>1.1</w:t>
      </w:r>
      <w:r>
        <w:rPr>
          <w:rFonts w:asciiTheme="minorHAnsi" w:eastAsiaTheme="minorEastAsia" w:hAnsiTheme="minorHAnsi" w:cstheme="minorBidi"/>
          <w:sz w:val="22"/>
          <w:szCs w:val="22"/>
          <w:lang w:eastAsia="en-GB"/>
        </w:rPr>
        <w:tab/>
      </w:r>
      <w:r>
        <w:t>Purpose</w:t>
      </w:r>
      <w:r>
        <w:tab/>
      </w:r>
      <w:r>
        <w:fldChar w:fldCharType="begin"/>
      </w:r>
      <w:r>
        <w:instrText xml:space="preserve"> PAGEREF _Toc62047111 \h </w:instrText>
      </w:r>
      <w:r>
        <w:fldChar w:fldCharType="separate"/>
      </w:r>
      <w:r>
        <w:t>6</w:t>
      </w:r>
      <w:r>
        <w:fldChar w:fldCharType="end"/>
      </w:r>
    </w:p>
    <w:p w:rsidR="0002310F" w:rsidRDefault="0002310F">
      <w:pPr>
        <w:pStyle w:val="Spistreci2"/>
        <w:rPr>
          <w:rFonts w:asciiTheme="minorHAnsi" w:eastAsiaTheme="minorEastAsia" w:hAnsiTheme="minorHAnsi" w:cstheme="minorBidi"/>
          <w:sz w:val="22"/>
          <w:szCs w:val="22"/>
          <w:lang w:eastAsia="en-GB"/>
        </w:rPr>
      </w:pPr>
      <w:r>
        <w:t>1.2</w:t>
      </w:r>
      <w:r>
        <w:rPr>
          <w:rFonts w:asciiTheme="minorHAnsi" w:eastAsiaTheme="minorEastAsia" w:hAnsiTheme="minorHAnsi" w:cstheme="minorBidi"/>
          <w:sz w:val="22"/>
          <w:szCs w:val="22"/>
          <w:lang w:eastAsia="en-GB"/>
        </w:rPr>
        <w:tab/>
      </w:r>
      <w:r>
        <w:t>Scope</w:t>
      </w:r>
      <w:r>
        <w:tab/>
      </w:r>
      <w:r>
        <w:fldChar w:fldCharType="begin"/>
      </w:r>
      <w:r>
        <w:instrText xml:space="preserve"> PAGEREF _Toc62047112 \h </w:instrText>
      </w:r>
      <w:r>
        <w:fldChar w:fldCharType="separate"/>
      </w:r>
      <w:r>
        <w:t>6</w:t>
      </w:r>
      <w:r>
        <w:fldChar w:fldCharType="end"/>
      </w:r>
    </w:p>
    <w:p w:rsidR="0002310F" w:rsidRDefault="0002310F">
      <w:pPr>
        <w:pStyle w:val="Spistreci2"/>
        <w:rPr>
          <w:rFonts w:asciiTheme="minorHAnsi" w:eastAsiaTheme="minorEastAsia" w:hAnsiTheme="minorHAnsi" w:cstheme="minorBidi"/>
          <w:sz w:val="22"/>
          <w:szCs w:val="22"/>
          <w:lang w:eastAsia="en-GB"/>
        </w:rPr>
      </w:pPr>
      <w:r>
        <w:t>1.3</w:t>
      </w:r>
      <w:r>
        <w:rPr>
          <w:rFonts w:asciiTheme="minorHAnsi" w:eastAsiaTheme="minorEastAsia" w:hAnsiTheme="minorHAnsi" w:cstheme="minorBidi"/>
          <w:sz w:val="22"/>
          <w:szCs w:val="22"/>
          <w:lang w:eastAsia="en-GB"/>
        </w:rPr>
        <w:tab/>
      </w:r>
      <w:r>
        <w:t>Target Audience</w:t>
      </w:r>
      <w:r>
        <w:tab/>
      </w:r>
      <w:r>
        <w:fldChar w:fldCharType="begin"/>
      </w:r>
      <w:r>
        <w:instrText xml:space="preserve"> PAGEREF _Toc62047113 \h </w:instrText>
      </w:r>
      <w:r>
        <w:fldChar w:fldCharType="separate"/>
      </w:r>
      <w:r>
        <w:t>6</w:t>
      </w:r>
      <w:r>
        <w:fldChar w:fldCharType="end"/>
      </w:r>
    </w:p>
    <w:p w:rsidR="0002310F" w:rsidRDefault="0002310F">
      <w:pPr>
        <w:pStyle w:val="Spistreci2"/>
        <w:rPr>
          <w:rFonts w:asciiTheme="minorHAnsi" w:eastAsiaTheme="minorEastAsia" w:hAnsiTheme="minorHAnsi" w:cstheme="minorBidi"/>
          <w:sz w:val="22"/>
          <w:szCs w:val="22"/>
          <w:lang w:eastAsia="en-GB"/>
        </w:rPr>
      </w:pPr>
      <w:r>
        <w:t>1.4</w:t>
      </w:r>
      <w:r>
        <w:rPr>
          <w:rFonts w:asciiTheme="minorHAnsi" w:eastAsiaTheme="minorEastAsia" w:hAnsiTheme="minorHAnsi" w:cstheme="minorBidi"/>
          <w:sz w:val="22"/>
          <w:szCs w:val="22"/>
          <w:lang w:eastAsia="en-GB"/>
        </w:rPr>
        <w:tab/>
      </w:r>
      <w:r>
        <w:t>Structure of this document</w:t>
      </w:r>
      <w:r>
        <w:tab/>
      </w:r>
      <w:r>
        <w:fldChar w:fldCharType="begin"/>
      </w:r>
      <w:r>
        <w:instrText xml:space="preserve"> PAGEREF _Toc62047114 \h </w:instrText>
      </w:r>
      <w:r>
        <w:fldChar w:fldCharType="separate"/>
      </w:r>
      <w:r>
        <w:t>6</w:t>
      </w:r>
      <w:r>
        <w:fldChar w:fldCharType="end"/>
      </w:r>
    </w:p>
    <w:p w:rsidR="0002310F" w:rsidRDefault="0002310F">
      <w:pPr>
        <w:pStyle w:val="Spistreci2"/>
        <w:rPr>
          <w:rFonts w:asciiTheme="minorHAnsi" w:eastAsiaTheme="minorEastAsia" w:hAnsiTheme="minorHAnsi" w:cstheme="minorBidi"/>
          <w:sz w:val="22"/>
          <w:szCs w:val="22"/>
          <w:lang w:eastAsia="en-GB"/>
        </w:rPr>
      </w:pPr>
      <w:r>
        <w:t>1.5</w:t>
      </w:r>
      <w:r>
        <w:rPr>
          <w:rFonts w:asciiTheme="minorHAnsi" w:eastAsiaTheme="minorEastAsia" w:hAnsiTheme="minorHAnsi" w:cstheme="minorBidi"/>
          <w:sz w:val="22"/>
          <w:szCs w:val="22"/>
          <w:lang w:eastAsia="en-GB"/>
        </w:rPr>
        <w:tab/>
      </w:r>
      <w:r>
        <w:t>Reference and applicable documents</w:t>
      </w:r>
      <w:r>
        <w:tab/>
      </w:r>
      <w:r>
        <w:fldChar w:fldCharType="begin"/>
      </w:r>
      <w:r>
        <w:instrText xml:space="preserve"> PAGEREF _Toc62047115 \h </w:instrText>
      </w:r>
      <w:r>
        <w:fldChar w:fldCharType="separate"/>
      </w:r>
      <w:r>
        <w:t>8</w:t>
      </w:r>
      <w:r>
        <w:fldChar w:fldCharType="end"/>
      </w:r>
    </w:p>
    <w:p w:rsidR="0002310F" w:rsidRDefault="0002310F">
      <w:pPr>
        <w:pStyle w:val="Spistreci3"/>
        <w:rPr>
          <w:rFonts w:asciiTheme="minorHAnsi" w:eastAsiaTheme="minorEastAsia" w:hAnsiTheme="minorHAnsi" w:cstheme="minorBidi"/>
          <w:noProof/>
          <w:sz w:val="22"/>
          <w:szCs w:val="22"/>
          <w:lang w:eastAsia="en-GB"/>
        </w:rPr>
      </w:pPr>
      <w:r>
        <w:rPr>
          <w:noProof/>
        </w:rPr>
        <w:t>1.5.1</w:t>
      </w:r>
      <w:r>
        <w:rPr>
          <w:rFonts w:asciiTheme="minorHAnsi" w:eastAsiaTheme="minorEastAsia" w:hAnsiTheme="minorHAnsi" w:cstheme="minorBidi"/>
          <w:noProof/>
          <w:sz w:val="22"/>
          <w:szCs w:val="22"/>
          <w:lang w:eastAsia="en-GB"/>
        </w:rPr>
        <w:tab/>
      </w:r>
      <w:r>
        <w:rPr>
          <w:noProof/>
        </w:rPr>
        <w:t>Reference Documents</w:t>
      </w:r>
      <w:r>
        <w:rPr>
          <w:noProof/>
        </w:rPr>
        <w:tab/>
      </w:r>
      <w:r>
        <w:rPr>
          <w:noProof/>
        </w:rPr>
        <w:fldChar w:fldCharType="begin"/>
      </w:r>
      <w:r>
        <w:rPr>
          <w:noProof/>
        </w:rPr>
        <w:instrText xml:space="preserve"> PAGEREF _Toc62047116 \h </w:instrText>
      </w:r>
      <w:r>
        <w:rPr>
          <w:noProof/>
        </w:rPr>
      </w:r>
      <w:r>
        <w:rPr>
          <w:noProof/>
        </w:rPr>
        <w:fldChar w:fldCharType="separate"/>
      </w:r>
      <w:r>
        <w:rPr>
          <w:noProof/>
        </w:rPr>
        <w:t>8</w:t>
      </w:r>
      <w:r>
        <w:rPr>
          <w:noProof/>
        </w:rPr>
        <w:fldChar w:fldCharType="end"/>
      </w:r>
    </w:p>
    <w:p w:rsidR="0002310F" w:rsidRDefault="0002310F">
      <w:pPr>
        <w:pStyle w:val="Spistreci2"/>
        <w:rPr>
          <w:rFonts w:asciiTheme="minorHAnsi" w:eastAsiaTheme="minorEastAsia" w:hAnsiTheme="minorHAnsi" w:cstheme="minorBidi"/>
          <w:sz w:val="22"/>
          <w:szCs w:val="22"/>
          <w:lang w:eastAsia="en-GB"/>
        </w:rPr>
      </w:pPr>
      <w:r>
        <w:t>1.6</w:t>
      </w:r>
      <w:r>
        <w:rPr>
          <w:rFonts w:asciiTheme="minorHAnsi" w:eastAsiaTheme="minorEastAsia" w:hAnsiTheme="minorHAnsi" w:cstheme="minorBidi"/>
          <w:sz w:val="22"/>
          <w:szCs w:val="22"/>
          <w:lang w:eastAsia="en-GB"/>
        </w:rPr>
        <w:tab/>
      </w:r>
      <w:r>
        <w:t>Abbreviations and Acronyms</w:t>
      </w:r>
      <w:r>
        <w:tab/>
      </w:r>
      <w:r>
        <w:fldChar w:fldCharType="begin"/>
      </w:r>
      <w:r>
        <w:instrText xml:space="preserve"> PAGEREF _Toc62047117 \h </w:instrText>
      </w:r>
      <w:r>
        <w:fldChar w:fldCharType="separate"/>
      </w:r>
      <w:r>
        <w:t>8</w:t>
      </w:r>
      <w:r>
        <w:fldChar w:fldCharType="end"/>
      </w:r>
    </w:p>
    <w:p w:rsidR="0002310F" w:rsidRDefault="0002310F">
      <w:pPr>
        <w:pStyle w:val="Spistreci2"/>
        <w:rPr>
          <w:rFonts w:asciiTheme="minorHAnsi" w:eastAsiaTheme="minorEastAsia" w:hAnsiTheme="minorHAnsi" w:cstheme="minorBidi"/>
          <w:sz w:val="22"/>
          <w:szCs w:val="22"/>
          <w:lang w:eastAsia="en-GB"/>
        </w:rPr>
      </w:pPr>
      <w:r w:rsidRPr="00790616">
        <w:rPr>
          <w:rFonts w:eastAsia="SimSun"/>
          <w:lang w:eastAsia="zh-CN"/>
        </w:rPr>
        <w:t>1.7</w:t>
      </w:r>
      <w:r>
        <w:rPr>
          <w:rFonts w:asciiTheme="minorHAnsi" w:eastAsiaTheme="minorEastAsia" w:hAnsiTheme="minorHAnsi" w:cstheme="minorBidi"/>
          <w:sz w:val="22"/>
          <w:szCs w:val="22"/>
          <w:lang w:eastAsia="en-GB"/>
        </w:rPr>
        <w:tab/>
      </w:r>
      <w:r w:rsidRPr="00790616">
        <w:rPr>
          <w:rFonts w:eastAsia="SimSun"/>
          <w:lang w:eastAsia="zh-CN"/>
        </w:rPr>
        <w:t>Definitions mapping</w:t>
      </w:r>
      <w:r>
        <w:tab/>
      </w:r>
      <w:r>
        <w:fldChar w:fldCharType="begin"/>
      </w:r>
      <w:r>
        <w:instrText xml:space="preserve"> PAGEREF _Toc62047118 \h </w:instrText>
      </w:r>
      <w:r>
        <w:fldChar w:fldCharType="separate"/>
      </w:r>
      <w:r>
        <w:t>9</w:t>
      </w:r>
      <w:r>
        <w:fldChar w:fldCharType="end"/>
      </w:r>
    </w:p>
    <w:p w:rsidR="0002310F" w:rsidRDefault="0002310F">
      <w:pPr>
        <w:pStyle w:val="Spistreci1"/>
        <w:rPr>
          <w:rFonts w:asciiTheme="minorHAnsi" w:eastAsiaTheme="minorEastAsia" w:hAnsiTheme="minorHAnsi" w:cstheme="minorBidi"/>
          <w:b w:val="0"/>
          <w:caps w:val="0"/>
          <w:sz w:val="22"/>
          <w:szCs w:val="22"/>
          <w:lang w:eastAsia="en-GB"/>
        </w:rPr>
      </w:pPr>
      <w:r>
        <w:t>2</w:t>
      </w:r>
      <w:r>
        <w:rPr>
          <w:rFonts w:asciiTheme="minorHAnsi" w:eastAsiaTheme="minorEastAsia" w:hAnsiTheme="minorHAnsi" w:cstheme="minorBidi"/>
          <w:b w:val="0"/>
          <w:caps w:val="0"/>
          <w:sz w:val="22"/>
          <w:szCs w:val="22"/>
          <w:lang w:eastAsia="en-GB"/>
        </w:rPr>
        <w:tab/>
      </w:r>
      <w:r>
        <w:t>Global process overview</w:t>
      </w:r>
      <w:r>
        <w:tab/>
      </w:r>
      <w:r>
        <w:fldChar w:fldCharType="begin"/>
      </w:r>
      <w:r>
        <w:instrText xml:space="preserve"> PAGEREF _Toc62047119 \h </w:instrText>
      </w:r>
      <w:r>
        <w:fldChar w:fldCharType="separate"/>
      </w:r>
      <w:r>
        <w:t>11</w:t>
      </w:r>
      <w:r>
        <w:fldChar w:fldCharType="end"/>
      </w:r>
    </w:p>
    <w:p w:rsidR="0002310F" w:rsidRDefault="0002310F">
      <w:pPr>
        <w:pStyle w:val="Spistreci1"/>
        <w:rPr>
          <w:rFonts w:asciiTheme="minorHAnsi" w:eastAsiaTheme="minorEastAsia" w:hAnsiTheme="minorHAnsi" w:cstheme="minorBidi"/>
          <w:b w:val="0"/>
          <w:caps w:val="0"/>
          <w:sz w:val="22"/>
          <w:szCs w:val="22"/>
          <w:lang w:eastAsia="en-GB"/>
        </w:rPr>
      </w:pPr>
      <w:r w:rsidRPr="00790616">
        <w:rPr>
          <w:rFonts w:eastAsia="SimSun"/>
          <w:lang w:eastAsia="zh-CN"/>
        </w:rPr>
        <w:t>3</w:t>
      </w:r>
      <w:r>
        <w:rPr>
          <w:rFonts w:asciiTheme="minorHAnsi" w:eastAsiaTheme="minorEastAsia" w:hAnsiTheme="minorHAnsi" w:cstheme="minorBidi"/>
          <w:b w:val="0"/>
          <w:caps w:val="0"/>
          <w:sz w:val="22"/>
          <w:szCs w:val="22"/>
          <w:lang w:eastAsia="en-GB"/>
        </w:rPr>
        <w:tab/>
      </w:r>
      <w:r w:rsidRPr="00790616">
        <w:rPr>
          <w:rFonts w:eastAsia="SimSun"/>
          <w:lang w:eastAsia="zh-CN"/>
        </w:rPr>
        <w:t>ICS2 Release 1 Scope (TAXUD)</w:t>
      </w:r>
      <w:r>
        <w:tab/>
      </w:r>
      <w:r>
        <w:fldChar w:fldCharType="begin"/>
      </w:r>
      <w:r>
        <w:instrText xml:space="preserve"> PAGEREF _Toc62047120 \h </w:instrText>
      </w:r>
      <w:r>
        <w:fldChar w:fldCharType="separate"/>
      </w:r>
      <w:r>
        <w:t>13</w:t>
      </w:r>
      <w:r>
        <w:fldChar w:fldCharType="end"/>
      </w:r>
    </w:p>
    <w:p w:rsidR="0002310F" w:rsidRDefault="0002310F">
      <w:pPr>
        <w:pStyle w:val="Spistreci1"/>
        <w:rPr>
          <w:rFonts w:asciiTheme="minorHAnsi" w:eastAsiaTheme="minorEastAsia" w:hAnsiTheme="minorHAnsi" w:cstheme="minorBidi"/>
          <w:b w:val="0"/>
          <w:caps w:val="0"/>
          <w:sz w:val="22"/>
          <w:szCs w:val="22"/>
          <w:lang w:eastAsia="en-GB"/>
        </w:rPr>
      </w:pPr>
      <w:r>
        <w:t>4</w:t>
      </w:r>
      <w:r>
        <w:rPr>
          <w:rFonts w:asciiTheme="minorHAnsi" w:eastAsiaTheme="minorEastAsia" w:hAnsiTheme="minorHAnsi" w:cstheme="minorBidi"/>
          <w:b w:val="0"/>
          <w:caps w:val="0"/>
          <w:sz w:val="22"/>
          <w:szCs w:val="22"/>
          <w:lang w:eastAsia="en-GB"/>
        </w:rPr>
        <w:tab/>
      </w:r>
      <w:r>
        <w:t>Legal aspects</w:t>
      </w:r>
      <w:r>
        <w:tab/>
      </w:r>
      <w:r>
        <w:fldChar w:fldCharType="begin"/>
      </w:r>
      <w:r>
        <w:instrText xml:space="preserve"> PAGEREF _Toc62047121 \h </w:instrText>
      </w:r>
      <w:r>
        <w:fldChar w:fldCharType="separate"/>
      </w:r>
      <w:r>
        <w:t>14</w:t>
      </w:r>
      <w:r>
        <w:fldChar w:fldCharType="end"/>
      </w:r>
    </w:p>
    <w:p w:rsidR="0002310F" w:rsidRDefault="0002310F">
      <w:pPr>
        <w:pStyle w:val="Spistreci2"/>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Legal background</w:t>
      </w:r>
      <w:r>
        <w:tab/>
      </w:r>
      <w:r>
        <w:fldChar w:fldCharType="begin"/>
      </w:r>
      <w:r>
        <w:instrText xml:space="preserve"> PAGEREF _Toc62047122 \h </w:instrText>
      </w:r>
      <w:r>
        <w:fldChar w:fldCharType="separate"/>
      </w:r>
      <w:r>
        <w:t>14</w:t>
      </w:r>
      <w:r>
        <w:fldChar w:fldCharType="end"/>
      </w:r>
    </w:p>
    <w:p w:rsidR="0002310F" w:rsidRDefault="0002310F">
      <w:pPr>
        <w:pStyle w:val="Spistreci2"/>
        <w:rPr>
          <w:rFonts w:asciiTheme="minorHAnsi" w:eastAsiaTheme="minorEastAsia" w:hAnsiTheme="minorHAnsi" w:cstheme="minorBidi"/>
          <w:sz w:val="22"/>
          <w:szCs w:val="22"/>
          <w:lang w:eastAsia="en-GB"/>
        </w:rPr>
      </w:pPr>
      <w:r>
        <w:t>4.2</w:t>
      </w:r>
      <w:r>
        <w:rPr>
          <w:rFonts w:asciiTheme="minorHAnsi" w:eastAsiaTheme="minorEastAsia" w:hAnsiTheme="minorHAnsi" w:cstheme="minorBidi"/>
          <w:sz w:val="22"/>
          <w:szCs w:val="22"/>
          <w:lang w:eastAsia="en-GB"/>
        </w:rPr>
        <w:tab/>
      </w:r>
      <w:r>
        <w:t>Registration of the economic operator for ENS lodgement (DG TAXUD)</w:t>
      </w:r>
      <w:r>
        <w:tab/>
      </w:r>
      <w:r>
        <w:fldChar w:fldCharType="begin"/>
      </w:r>
      <w:r>
        <w:instrText xml:space="preserve"> PAGEREF _Toc62047123 \h </w:instrText>
      </w:r>
      <w:r>
        <w:fldChar w:fldCharType="separate"/>
      </w:r>
      <w:r>
        <w:t>14</w:t>
      </w:r>
      <w:r>
        <w:fldChar w:fldCharType="end"/>
      </w:r>
    </w:p>
    <w:p w:rsidR="0002310F" w:rsidRDefault="0002310F">
      <w:pPr>
        <w:pStyle w:val="Spistreci2"/>
        <w:rPr>
          <w:rFonts w:asciiTheme="minorHAnsi" w:eastAsiaTheme="minorEastAsia" w:hAnsiTheme="minorHAnsi" w:cstheme="minorBidi"/>
          <w:sz w:val="22"/>
          <w:szCs w:val="22"/>
          <w:lang w:eastAsia="en-GB"/>
        </w:rPr>
      </w:pPr>
      <w:r>
        <w:t>4.3</w:t>
      </w:r>
      <w:r>
        <w:rPr>
          <w:rFonts w:asciiTheme="minorHAnsi" w:eastAsiaTheme="minorEastAsia" w:hAnsiTheme="minorHAnsi" w:cstheme="minorBidi"/>
          <w:sz w:val="22"/>
          <w:szCs w:val="22"/>
          <w:lang w:eastAsia="en-GB"/>
        </w:rPr>
        <w:tab/>
      </w:r>
      <w:r>
        <w:t>How to obtain EORI number?</w:t>
      </w:r>
      <w:r>
        <w:tab/>
      </w:r>
      <w:r>
        <w:fldChar w:fldCharType="begin"/>
      </w:r>
      <w:r>
        <w:instrText xml:space="preserve"> PAGEREF _Toc62047124 \h </w:instrText>
      </w:r>
      <w:r>
        <w:fldChar w:fldCharType="separate"/>
      </w:r>
      <w:r>
        <w:t>14</w:t>
      </w:r>
      <w:r>
        <w:fldChar w:fldCharType="end"/>
      </w:r>
    </w:p>
    <w:p w:rsidR="0002310F" w:rsidRDefault="0002310F">
      <w:pPr>
        <w:pStyle w:val="Spistreci2"/>
        <w:rPr>
          <w:rFonts w:asciiTheme="minorHAnsi" w:eastAsiaTheme="minorEastAsia" w:hAnsiTheme="minorHAnsi" w:cstheme="minorBidi"/>
          <w:sz w:val="22"/>
          <w:szCs w:val="22"/>
          <w:lang w:eastAsia="en-GB"/>
        </w:rPr>
      </w:pPr>
      <w:r>
        <w:t>4.4</w:t>
      </w:r>
      <w:r>
        <w:rPr>
          <w:rFonts w:asciiTheme="minorHAnsi" w:eastAsiaTheme="minorEastAsia" w:hAnsiTheme="minorHAnsi" w:cstheme="minorBidi"/>
          <w:sz w:val="22"/>
          <w:szCs w:val="22"/>
          <w:lang w:eastAsia="en-GB"/>
        </w:rPr>
        <w:tab/>
      </w:r>
      <w:r>
        <w:t>Who is obliged to lodge the ENS?</w:t>
      </w:r>
      <w:r>
        <w:tab/>
      </w:r>
      <w:r>
        <w:fldChar w:fldCharType="begin"/>
      </w:r>
      <w:r>
        <w:instrText xml:space="preserve"> PAGEREF _Toc62047126 \h </w:instrText>
      </w:r>
      <w:r>
        <w:fldChar w:fldCharType="separate"/>
      </w:r>
      <w:r>
        <w:t>14</w:t>
      </w:r>
      <w:r>
        <w:fldChar w:fldCharType="end"/>
      </w:r>
    </w:p>
    <w:p w:rsidR="0002310F" w:rsidRDefault="0002310F">
      <w:pPr>
        <w:pStyle w:val="Spistreci2"/>
        <w:rPr>
          <w:rFonts w:asciiTheme="minorHAnsi" w:eastAsiaTheme="minorEastAsia" w:hAnsiTheme="minorHAnsi" w:cstheme="minorBidi"/>
          <w:sz w:val="22"/>
          <w:szCs w:val="22"/>
          <w:lang w:eastAsia="en-GB"/>
        </w:rPr>
      </w:pPr>
      <w:r>
        <w:t>4.5</w:t>
      </w:r>
      <w:r>
        <w:rPr>
          <w:rFonts w:asciiTheme="minorHAnsi" w:eastAsiaTheme="minorEastAsia" w:hAnsiTheme="minorHAnsi" w:cstheme="minorBidi"/>
          <w:sz w:val="22"/>
          <w:szCs w:val="22"/>
          <w:lang w:eastAsia="en-GB"/>
        </w:rPr>
        <w:tab/>
      </w:r>
      <w:r>
        <w:t>Where is the ENS to be lodged?</w:t>
      </w:r>
      <w:r>
        <w:tab/>
      </w:r>
      <w:r>
        <w:fldChar w:fldCharType="begin"/>
      </w:r>
      <w:r>
        <w:instrText xml:space="preserve"> PAGEREF _Toc62047127 \h </w:instrText>
      </w:r>
      <w:r>
        <w:fldChar w:fldCharType="separate"/>
      </w:r>
      <w:r>
        <w:t>14</w:t>
      </w:r>
      <w:r>
        <w:fldChar w:fldCharType="end"/>
      </w:r>
    </w:p>
    <w:p w:rsidR="0002310F" w:rsidRDefault="0002310F">
      <w:pPr>
        <w:pStyle w:val="Spistreci2"/>
        <w:rPr>
          <w:rFonts w:asciiTheme="minorHAnsi" w:eastAsiaTheme="minorEastAsia" w:hAnsiTheme="minorHAnsi" w:cstheme="minorBidi"/>
          <w:sz w:val="22"/>
          <w:szCs w:val="22"/>
          <w:lang w:eastAsia="en-GB"/>
        </w:rPr>
      </w:pPr>
      <w:r>
        <w:t>4.6</w:t>
      </w:r>
      <w:r>
        <w:rPr>
          <w:rFonts w:asciiTheme="minorHAnsi" w:eastAsiaTheme="minorEastAsia" w:hAnsiTheme="minorHAnsi" w:cstheme="minorBidi"/>
          <w:sz w:val="22"/>
          <w:szCs w:val="22"/>
          <w:lang w:eastAsia="en-GB"/>
        </w:rPr>
        <w:tab/>
      </w:r>
      <w:r>
        <w:t>Single/multiple filing</w:t>
      </w:r>
      <w:r>
        <w:tab/>
      </w:r>
      <w:r>
        <w:fldChar w:fldCharType="begin"/>
      </w:r>
      <w:r>
        <w:instrText xml:space="preserve"> PAGEREF _Toc62047128 \h </w:instrText>
      </w:r>
      <w:r>
        <w:fldChar w:fldCharType="separate"/>
      </w:r>
      <w:r>
        <w:t>15</w:t>
      </w:r>
      <w:r>
        <w:fldChar w:fldCharType="end"/>
      </w:r>
    </w:p>
    <w:p w:rsidR="0002310F" w:rsidRDefault="0002310F">
      <w:pPr>
        <w:pStyle w:val="Spistreci2"/>
        <w:rPr>
          <w:rFonts w:asciiTheme="minorHAnsi" w:eastAsiaTheme="minorEastAsia" w:hAnsiTheme="minorHAnsi" w:cstheme="minorBidi"/>
          <w:sz w:val="22"/>
          <w:szCs w:val="22"/>
          <w:lang w:eastAsia="en-GB"/>
        </w:rPr>
      </w:pPr>
      <w:r>
        <w:t>4.7</w:t>
      </w:r>
      <w:r>
        <w:rPr>
          <w:rFonts w:asciiTheme="minorHAnsi" w:eastAsiaTheme="minorEastAsia" w:hAnsiTheme="minorHAnsi" w:cstheme="minorBidi"/>
          <w:sz w:val="22"/>
          <w:szCs w:val="22"/>
          <w:lang w:eastAsia="en-GB"/>
        </w:rPr>
        <w:tab/>
      </w:r>
      <w:r>
        <w:t>Waivers from the obligation to lodge an ENS</w:t>
      </w:r>
      <w:r>
        <w:tab/>
      </w:r>
      <w:r>
        <w:fldChar w:fldCharType="begin"/>
      </w:r>
      <w:r>
        <w:instrText xml:space="preserve"> PAGEREF _Toc62047129 \h </w:instrText>
      </w:r>
      <w:r>
        <w:fldChar w:fldCharType="separate"/>
      </w:r>
      <w:r>
        <w:t>15</w:t>
      </w:r>
      <w:r>
        <w:fldChar w:fldCharType="end"/>
      </w:r>
    </w:p>
    <w:p w:rsidR="0002310F" w:rsidRDefault="0002310F">
      <w:pPr>
        <w:pStyle w:val="Spistreci2"/>
        <w:rPr>
          <w:rFonts w:asciiTheme="minorHAnsi" w:eastAsiaTheme="minorEastAsia" w:hAnsiTheme="minorHAnsi" w:cstheme="minorBidi"/>
          <w:sz w:val="22"/>
          <w:szCs w:val="22"/>
          <w:lang w:eastAsia="en-GB"/>
        </w:rPr>
      </w:pPr>
      <w:r>
        <w:t>4.8</w:t>
      </w:r>
      <w:r>
        <w:rPr>
          <w:rFonts w:asciiTheme="minorHAnsi" w:eastAsiaTheme="minorEastAsia" w:hAnsiTheme="minorHAnsi" w:cstheme="minorBidi"/>
          <w:sz w:val="22"/>
          <w:szCs w:val="22"/>
          <w:lang w:eastAsia="en-GB"/>
        </w:rPr>
        <w:tab/>
      </w:r>
      <w:r>
        <w:t>Economic operator roles and their responsibilities</w:t>
      </w:r>
      <w:r>
        <w:tab/>
      </w:r>
      <w:r>
        <w:fldChar w:fldCharType="begin"/>
      </w:r>
      <w:r>
        <w:instrText xml:space="preserve"> PAGEREF _Toc62047130 \h </w:instrText>
      </w:r>
      <w:r>
        <w:fldChar w:fldCharType="separate"/>
      </w:r>
      <w:r>
        <w:t>15</w:t>
      </w:r>
      <w:r>
        <w:fldChar w:fldCharType="end"/>
      </w:r>
    </w:p>
    <w:p w:rsidR="0002310F" w:rsidRDefault="0002310F">
      <w:pPr>
        <w:pStyle w:val="Spistreci3"/>
        <w:rPr>
          <w:rFonts w:asciiTheme="minorHAnsi" w:eastAsiaTheme="minorEastAsia" w:hAnsiTheme="minorHAnsi" w:cstheme="minorBidi"/>
          <w:noProof/>
          <w:sz w:val="22"/>
          <w:szCs w:val="22"/>
          <w:lang w:eastAsia="en-GB"/>
        </w:rPr>
      </w:pPr>
      <w:r>
        <w:rPr>
          <w:noProof/>
        </w:rPr>
        <w:t>4.8.1</w:t>
      </w:r>
      <w:r>
        <w:rPr>
          <w:rFonts w:asciiTheme="minorHAnsi" w:eastAsiaTheme="minorEastAsia" w:hAnsiTheme="minorHAnsi" w:cstheme="minorBidi"/>
          <w:noProof/>
          <w:sz w:val="22"/>
          <w:szCs w:val="22"/>
          <w:lang w:eastAsia="en-GB"/>
        </w:rPr>
        <w:tab/>
      </w:r>
      <w:r>
        <w:rPr>
          <w:noProof/>
        </w:rPr>
        <w:t>Declarant</w:t>
      </w:r>
      <w:r>
        <w:rPr>
          <w:noProof/>
        </w:rPr>
        <w:tab/>
      </w:r>
      <w:r>
        <w:rPr>
          <w:noProof/>
        </w:rPr>
        <w:fldChar w:fldCharType="begin"/>
      </w:r>
      <w:r>
        <w:rPr>
          <w:noProof/>
        </w:rPr>
        <w:instrText xml:space="preserve"> PAGEREF _Toc62047131 \h </w:instrText>
      </w:r>
      <w:r>
        <w:rPr>
          <w:noProof/>
        </w:rPr>
      </w:r>
      <w:r>
        <w:rPr>
          <w:noProof/>
        </w:rPr>
        <w:fldChar w:fldCharType="separate"/>
      </w:r>
      <w:r>
        <w:rPr>
          <w:noProof/>
        </w:rPr>
        <w:t>15</w:t>
      </w:r>
      <w:r>
        <w:rPr>
          <w:noProof/>
        </w:rPr>
        <w:fldChar w:fldCharType="end"/>
      </w:r>
    </w:p>
    <w:p w:rsidR="0002310F" w:rsidRDefault="0002310F">
      <w:pPr>
        <w:pStyle w:val="Spistreci3"/>
        <w:rPr>
          <w:rFonts w:asciiTheme="minorHAnsi" w:eastAsiaTheme="minorEastAsia" w:hAnsiTheme="minorHAnsi" w:cstheme="minorBidi"/>
          <w:noProof/>
          <w:sz w:val="22"/>
          <w:szCs w:val="22"/>
          <w:lang w:eastAsia="en-GB"/>
        </w:rPr>
      </w:pPr>
      <w:r>
        <w:rPr>
          <w:noProof/>
        </w:rPr>
        <w:t>4.8.2</w:t>
      </w:r>
      <w:r>
        <w:rPr>
          <w:rFonts w:asciiTheme="minorHAnsi" w:eastAsiaTheme="minorEastAsia" w:hAnsiTheme="minorHAnsi" w:cstheme="minorBidi"/>
          <w:noProof/>
          <w:sz w:val="22"/>
          <w:szCs w:val="22"/>
          <w:lang w:eastAsia="en-GB"/>
        </w:rPr>
        <w:tab/>
      </w:r>
      <w:r>
        <w:rPr>
          <w:noProof/>
        </w:rPr>
        <w:t>Representative</w:t>
      </w:r>
      <w:r>
        <w:rPr>
          <w:noProof/>
        </w:rPr>
        <w:tab/>
      </w:r>
      <w:r>
        <w:rPr>
          <w:noProof/>
        </w:rPr>
        <w:fldChar w:fldCharType="begin"/>
      </w:r>
      <w:r>
        <w:rPr>
          <w:noProof/>
        </w:rPr>
        <w:instrText xml:space="preserve"> PAGEREF _Toc62047132 \h </w:instrText>
      </w:r>
      <w:r>
        <w:rPr>
          <w:noProof/>
        </w:rPr>
      </w:r>
      <w:r>
        <w:rPr>
          <w:noProof/>
        </w:rPr>
        <w:fldChar w:fldCharType="separate"/>
      </w:r>
      <w:r>
        <w:rPr>
          <w:noProof/>
        </w:rPr>
        <w:t>15</w:t>
      </w:r>
      <w:r>
        <w:rPr>
          <w:noProof/>
        </w:rPr>
        <w:fldChar w:fldCharType="end"/>
      </w:r>
    </w:p>
    <w:p w:rsidR="0002310F" w:rsidRDefault="0002310F">
      <w:pPr>
        <w:pStyle w:val="Spistreci3"/>
        <w:rPr>
          <w:rFonts w:asciiTheme="minorHAnsi" w:eastAsiaTheme="minorEastAsia" w:hAnsiTheme="minorHAnsi" w:cstheme="minorBidi"/>
          <w:noProof/>
          <w:sz w:val="22"/>
          <w:szCs w:val="22"/>
          <w:lang w:eastAsia="en-GB"/>
        </w:rPr>
      </w:pPr>
      <w:r>
        <w:rPr>
          <w:noProof/>
        </w:rPr>
        <w:t>4.8.3</w:t>
      </w:r>
      <w:r>
        <w:rPr>
          <w:rFonts w:asciiTheme="minorHAnsi" w:eastAsiaTheme="minorEastAsia" w:hAnsiTheme="minorHAnsi" w:cstheme="minorBidi"/>
          <w:noProof/>
          <w:sz w:val="22"/>
          <w:szCs w:val="22"/>
          <w:lang w:eastAsia="en-GB"/>
        </w:rPr>
        <w:tab/>
      </w:r>
      <w:r>
        <w:rPr>
          <w:noProof/>
        </w:rPr>
        <w:t>Person filing</w:t>
      </w:r>
      <w:r>
        <w:rPr>
          <w:noProof/>
        </w:rPr>
        <w:tab/>
      </w:r>
      <w:r>
        <w:rPr>
          <w:noProof/>
        </w:rPr>
        <w:fldChar w:fldCharType="begin"/>
      </w:r>
      <w:r>
        <w:rPr>
          <w:noProof/>
        </w:rPr>
        <w:instrText xml:space="preserve"> PAGEREF _Toc62047133 \h </w:instrText>
      </w:r>
      <w:r>
        <w:rPr>
          <w:noProof/>
        </w:rPr>
      </w:r>
      <w:r>
        <w:rPr>
          <w:noProof/>
        </w:rPr>
        <w:fldChar w:fldCharType="separate"/>
      </w:r>
      <w:r>
        <w:rPr>
          <w:noProof/>
        </w:rPr>
        <w:t>15</w:t>
      </w:r>
      <w:r>
        <w:rPr>
          <w:noProof/>
        </w:rPr>
        <w:fldChar w:fldCharType="end"/>
      </w:r>
    </w:p>
    <w:p w:rsidR="0002310F" w:rsidRDefault="0002310F">
      <w:pPr>
        <w:pStyle w:val="Spistreci3"/>
        <w:rPr>
          <w:rFonts w:asciiTheme="minorHAnsi" w:eastAsiaTheme="minorEastAsia" w:hAnsiTheme="minorHAnsi" w:cstheme="minorBidi"/>
          <w:noProof/>
          <w:sz w:val="22"/>
          <w:szCs w:val="22"/>
          <w:lang w:eastAsia="en-GB"/>
        </w:rPr>
      </w:pPr>
      <w:r>
        <w:rPr>
          <w:noProof/>
        </w:rPr>
        <w:t>4.8.4</w:t>
      </w:r>
      <w:r>
        <w:rPr>
          <w:rFonts w:asciiTheme="minorHAnsi" w:eastAsiaTheme="minorEastAsia" w:hAnsiTheme="minorHAnsi" w:cstheme="minorBidi"/>
          <w:noProof/>
          <w:sz w:val="22"/>
          <w:szCs w:val="22"/>
          <w:lang w:eastAsia="en-GB"/>
        </w:rPr>
        <w:tab/>
      </w:r>
      <w:r>
        <w:rPr>
          <w:noProof/>
        </w:rPr>
        <w:t>IT service provider</w:t>
      </w:r>
      <w:r>
        <w:rPr>
          <w:noProof/>
        </w:rPr>
        <w:tab/>
      </w:r>
      <w:r>
        <w:rPr>
          <w:noProof/>
        </w:rPr>
        <w:fldChar w:fldCharType="begin"/>
      </w:r>
      <w:r>
        <w:rPr>
          <w:noProof/>
        </w:rPr>
        <w:instrText xml:space="preserve"> PAGEREF _Toc62047134 \h </w:instrText>
      </w:r>
      <w:r>
        <w:rPr>
          <w:noProof/>
        </w:rPr>
      </w:r>
      <w:r>
        <w:rPr>
          <w:noProof/>
        </w:rPr>
        <w:fldChar w:fldCharType="separate"/>
      </w:r>
      <w:r>
        <w:rPr>
          <w:noProof/>
        </w:rPr>
        <w:t>16</w:t>
      </w:r>
      <w:r>
        <w:rPr>
          <w:noProof/>
        </w:rPr>
        <w:fldChar w:fldCharType="end"/>
      </w:r>
    </w:p>
    <w:p w:rsidR="0002310F" w:rsidRDefault="0002310F">
      <w:pPr>
        <w:pStyle w:val="Spistreci3"/>
        <w:rPr>
          <w:rFonts w:asciiTheme="minorHAnsi" w:eastAsiaTheme="minorEastAsia" w:hAnsiTheme="minorHAnsi" w:cstheme="minorBidi"/>
          <w:noProof/>
          <w:sz w:val="22"/>
          <w:szCs w:val="22"/>
          <w:lang w:eastAsia="en-GB"/>
        </w:rPr>
      </w:pPr>
      <w:r>
        <w:rPr>
          <w:noProof/>
        </w:rPr>
        <w:t>4.8.5</w:t>
      </w:r>
      <w:r>
        <w:rPr>
          <w:rFonts w:asciiTheme="minorHAnsi" w:eastAsiaTheme="minorEastAsia" w:hAnsiTheme="minorHAnsi" w:cstheme="minorBidi"/>
          <w:noProof/>
          <w:sz w:val="22"/>
          <w:szCs w:val="22"/>
          <w:lang w:eastAsia="en-GB"/>
        </w:rPr>
        <w:tab/>
      </w:r>
      <w:r>
        <w:rPr>
          <w:noProof/>
        </w:rPr>
        <w:t>Consignor</w:t>
      </w:r>
      <w:r>
        <w:rPr>
          <w:noProof/>
        </w:rPr>
        <w:tab/>
      </w:r>
      <w:r>
        <w:rPr>
          <w:noProof/>
        </w:rPr>
        <w:fldChar w:fldCharType="begin"/>
      </w:r>
      <w:r>
        <w:rPr>
          <w:noProof/>
        </w:rPr>
        <w:instrText xml:space="preserve"> PAGEREF _Toc62047135 \h </w:instrText>
      </w:r>
      <w:r>
        <w:rPr>
          <w:noProof/>
        </w:rPr>
      </w:r>
      <w:r>
        <w:rPr>
          <w:noProof/>
        </w:rPr>
        <w:fldChar w:fldCharType="separate"/>
      </w:r>
      <w:r>
        <w:rPr>
          <w:noProof/>
        </w:rPr>
        <w:t>16</w:t>
      </w:r>
      <w:r>
        <w:rPr>
          <w:noProof/>
        </w:rPr>
        <w:fldChar w:fldCharType="end"/>
      </w:r>
    </w:p>
    <w:p w:rsidR="0002310F" w:rsidRDefault="0002310F">
      <w:pPr>
        <w:pStyle w:val="Spistreci3"/>
        <w:rPr>
          <w:rFonts w:asciiTheme="minorHAnsi" w:eastAsiaTheme="minorEastAsia" w:hAnsiTheme="minorHAnsi" w:cstheme="minorBidi"/>
          <w:noProof/>
          <w:sz w:val="22"/>
          <w:szCs w:val="22"/>
          <w:lang w:eastAsia="en-GB"/>
        </w:rPr>
      </w:pPr>
      <w:r>
        <w:rPr>
          <w:noProof/>
        </w:rPr>
        <w:t>4.8.6</w:t>
      </w:r>
      <w:r>
        <w:rPr>
          <w:rFonts w:asciiTheme="minorHAnsi" w:eastAsiaTheme="minorEastAsia" w:hAnsiTheme="minorHAnsi" w:cstheme="minorBidi"/>
          <w:noProof/>
          <w:sz w:val="22"/>
          <w:szCs w:val="22"/>
          <w:lang w:eastAsia="en-GB"/>
        </w:rPr>
        <w:tab/>
      </w:r>
      <w:r>
        <w:rPr>
          <w:noProof/>
        </w:rPr>
        <w:t>Consignee</w:t>
      </w:r>
      <w:r>
        <w:rPr>
          <w:noProof/>
        </w:rPr>
        <w:tab/>
      </w:r>
      <w:r>
        <w:rPr>
          <w:noProof/>
        </w:rPr>
        <w:fldChar w:fldCharType="begin"/>
      </w:r>
      <w:r>
        <w:rPr>
          <w:noProof/>
        </w:rPr>
        <w:instrText xml:space="preserve"> PAGEREF _Toc62047136 \h </w:instrText>
      </w:r>
      <w:r>
        <w:rPr>
          <w:noProof/>
        </w:rPr>
      </w:r>
      <w:r>
        <w:rPr>
          <w:noProof/>
        </w:rPr>
        <w:fldChar w:fldCharType="separate"/>
      </w:r>
      <w:r>
        <w:rPr>
          <w:noProof/>
        </w:rPr>
        <w:t>16</w:t>
      </w:r>
      <w:r>
        <w:rPr>
          <w:noProof/>
        </w:rPr>
        <w:fldChar w:fldCharType="end"/>
      </w:r>
    </w:p>
    <w:p w:rsidR="0002310F" w:rsidRDefault="0002310F">
      <w:pPr>
        <w:pStyle w:val="Spistreci2"/>
        <w:rPr>
          <w:rFonts w:asciiTheme="minorHAnsi" w:eastAsiaTheme="minorEastAsia" w:hAnsiTheme="minorHAnsi" w:cstheme="minorBidi"/>
          <w:sz w:val="22"/>
          <w:szCs w:val="22"/>
          <w:lang w:eastAsia="en-GB"/>
        </w:rPr>
      </w:pPr>
      <w:r>
        <w:t>4.9</w:t>
      </w:r>
      <w:r>
        <w:rPr>
          <w:rFonts w:asciiTheme="minorHAnsi" w:eastAsiaTheme="minorEastAsia" w:hAnsiTheme="minorHAnsi" w:cstheme="minorBidi"/>
          <w:sz w:val="22"/>
          <w:szCs w:val="22"/>
          <w:lang w:eastAsia="en-GB"/>
        </w:rPr>
        <w:tab/>
      </w:r>
      <w:r>
        <w:t>Timelines</w:t>
      </w:r>
      <w:r>
        <w:tab/>
      </w:r>
      <w:r>
        <w:fldChar w:fldCharType="begin"/>
      </w:r>
      <w:r>
        <w:instrText xml:space="preserve"> PAGEREF _Toc62047137 \h </w:instrText>
      </w:r>
      <w:r>
        <w:fldChar w:fldCharType="separate"/>
      </w:r>
      <w:r>
        <w:t>16</w:t>
      </w:r>
      <w:r>
        <w:fldChar w:fldCharType="end"/>
      </w:r>
    </w:p>
    <w:p w:rsidR="0002310F" w:rsidRDefault="0002310F">
      <w:pPr>
        <w:pStyle w:val="Spistreci3"/>
        <w:rPr>
          <w:rFonts w:asciiTheme="minorHAnsi" w:eastAsiaTheme="minorEastAsia" w:hAnsiTheme="minorHAnsi" w:cstheme="minorBidi"/>
          <w:noProof/>
          <w:sz w:val="22"/>
          <w:szCs w:val="22"/>
          <w:lang w:eastAsia="en-GB"/>
        </w:rPr>
      </w:pPr>
      <w:r>
        <w:rPr>
          <w:noProof/>
        </w:rPr>
        <w:t>4.9.1</w:t>
      </w:r>
      <w:r>
        <w:rPr>
          <w:rFonts w:asciiTheme="minorHAnsi" w:eastAsiaTheme="minorEastAsia" w:hAnsiTheme="minorHAnsi" w:cstheme="minorBidi"/>
          <w:noProof/>
          <w:sz w:val="22"/>
          <w:szCs w:val="22"/>
          <w:lang w:eastAsia="en-GB"/>
        </w:rPr>
        <w:tab/>
      </w:r>
      <w:r>
        <w:rPr>
          <w:noProof/>
        </w:rPr>
        <w:t>Submission of air pre-loading (PLACI) data</w:t>
      </w:r>
      <w:r>
        <w:rPr>
          <w:noProof/>
        </w:rPr>
        <w:tab/>
      </w:r>
      <w:r>
        <w:rPr>
          <w:noProof/>
        </w:rPr>
        <w:fldChar w:fldCharType="begin"/>
      </w:r>
      <w:r>
        <w:rPr>
          <w:noProof/>
        </w:rPr>
        <w:instrText xml:space="preserve"> PAGEREF _Toc62047138 \h </w:instrText>
      </w:r>
      <w:r>
        <w:rPr>
          <w:noProof/>
        </w:rPr>
      </w:r>
      <w:r>
        <w:rPr>
          <w:noProof/>
        </w:rPr>
        <w:fldChar w:fldCharType="separate"/>
      </w:r>
      <w:r>
        <w:rPr>
          <w:noProof/>
        </w:rPr>
        <w:t>16</w:t>
      </w:r>
      <w:r>
        <w:rPr>
          <w:noProof/>
        </w:rPr>
        <w:fldChar w:fldCharType="end"/>
      </w:r>
    </w:p>
    <w:p w:rsidR="0002310F" w:rsidRDefault="0002310F">
      <w:pPr>
        <w:pStyle w:val="Spistreci3"/>
        <w:rPr>
          <w:rFonts w:asciiTheme="minorHAnsi" w:eastAsiaTheme="minorEastAsia" w:hAnsiTheme="minorHAnsi" w:cstheme="minorBidi"/>
          <w:noProof/>
          <w:sz w:val="22"/>
          <w:szCs w:val="22"/>
          <w:lang w:eastAsia="en-GB"/>
        </w:rPr>
      </w:pPr>
      <w:r>
        <w:rPr>
          <w:noProof/>
        </w:rPr>
        <w:t>4.9.2</w:t>
      </w:r>
      <w:r>
        <w:rPr>
          <w:rFonts w:asciiTheme="minorHAnsi" w:eastAsiaTheme="minorEastAsia" w:hAnsiTheme="minorHAnsi" w:cstheme="minorBidi"/>
          <w:noProof/>
          <w:sz w:val="22"/>
          <w:szCs w:val="22"/>
          <w:lang w:eastAsia="en-GB"/>
        </w:rPr>
        <w:tab/>
      </w:r>
      <w:r>
        <w:rPr>
          <w:noProof/>
        </w:rPr>
        <w:t>Risk analysis</w:t>
      </w:r>
      <w:r>
        <w:rPr>
          <w:noProof/>
        </w:rPr>
        <w:tab/>
      </w:r>
      <w:r>
        <w:rPr>
          <w:noProof/>
        </w:rPr>
        <w:fldChar w:fldCharType="begin"/>
      </w:r>
      <w:r>
        <w:rPr>
          <w:noProof/>
        </w:rPr>
        <w:instrText xml:space="preserve"> PAGEREF _Toc62047139 \h </w:instrText>
      </w:r>
      <w:r>
        <w:rPr>
          <w:noProof/>
        </w:rPr>
      </w:r>
      <w:r>
        <w:rPr>
          <w:noProof/>
        </w:rPr>
        <w:fldChar w:fldCharType="separate"/>
      </w:r>
      <w:r>
        <w:rPr>
          <w:noProof/>
        </w:rPr>
        <w:t>16</w:t>
      </w:r>
      <w:r>
        <w:rPr>
          <w:noProof/>
        </w:rPr>
        <w:fldChar w:fldCharType="end"/>
      </w:r>
    </w:p>
    <w:p w:rsidR="0002310F" w:rsidRDefault="0002310F">
      <w:pPr>
        <w:pStyle w:val="Spistreci3"/>
        <w:rPr>
          <w:rFonts w:asciiTheme="minorHAnsi" w:eastAsiaTheme="minorEastAsia" w:hAnsiTheme="minorHAnsi" w:cstheme="minorBidi"/>
          <w:noProof/>
          <w:sz w:val="22"/>
          <w:szCs w:val="22"/>
          <w:lang w:eastAsia="en-GB"/>
        </w:rPr>
      </w:pPr>
      <w:r>
        <w:rPr>
          <w:noProof/>
        </w:rPr>
        <w:t>4.9.3</w:t>
      </w:r>
      <w:r>
        <w:rPr>
          <w:rFonts w:asciiTheme="minorHAnsi" w:eastAsiaTheme="minorEastAsia" w:hAnsiTheme="minorHAnsi" w:cstheme="minorBidi"/>
          <w:noProof/>
          <w:sz w:val="22"/>
          <w:szCs w:val="22"/>
          <w:lang w:eastAsia="en-GB"/>
        </w:rPr>
        <w:tab/>
      </w:r>
      <w:r>
        <w:rPr>
          <w:noProof/>
        </w:rPr>
        <w:t>Loading of goods onto the aircraft</w:t>
      </w:r>
      <w:r>
        <w:rPr>
          <w:noProof/>
        </w:rPr>
        <w:tab/>
      </w:r>
      <w:r>
        <w:rPr>
          <w:noProof/>
        </w:rPr>
        <w:fldChar w:fldCharType="begin"/>
      </w:r>
      <w:r>
        <w:rPr>
          <w:noProof/>
        </w:rPr>
        <w:instrText xml:space="preserve"> PAGEREF _Toc62047140 \h </w:instrText>
      </w:r>
      <w:r>
        <w:rPr>
          <w:noProof/>
        </w:rPr>
      </w:r>
      <w:r>
        <w:rPr>
          <w:noProof/>
        </w:rPr>
        <w:fldChar w:fldCharType="separate"/>
      </w:r>
      <w:r>
        <w:rPr>
          <w:noProof/>
        </w:rPr>
        <w:t>16</w:t>
      </w:r>
      <w:r>
        <w:rPr>
          <w:noProof/>
        </w:rPr>
        <w:fldChar w:fldCharType="end"/>
      </w:r>
    </w:p>
    <w:p w:rsidR="0002310F" w:rsidRDefault="0002310F">
      <w:pPr>
        <w:pStyle w:val="Spistreci3"/>
        <w:rPr>
          <w:rFonts w:asciiTheme="minorHAnsi" w:eastAsiaTheme="minorEastAsia" w:hAnsiTheme="minorHAnsi" w:cstheme="minorBidi"/>
          <w:noProof/>
          <w:sz w:val="22"/>
          <w:szCs w:val="22"/>
          <w:lang w:eastAsia="en-GB"/>
        </w:rPr>
      </w:pPr>
      <w:r>
        <w:rPr>
          <w:noProof/>
        </w:rPr>
        <w:t>4.9.4</w:t>
      </w:r>
      <w:r>
        <w:rPr>
          <w:rFonts w:asciiTheme="minorHAnsi" w:eastAsiaTheme="minorEastAsia" w:hAnsiTheme="minorHAnsi" w:cstheme="minorBidi"/>
          <w:noProof/>
          <w:sz w:val="22"/>
          <w:szCs w:val="22"/>
          <w:lang w:eastAsia="en-GB"/>
        </w:rPr>
        <w:tab/>
      </w:r>
      <w:r>
        <w:rPr>
          <w:noProof/>
        </w:rPr>
        <w:t>Presentation notification</w:t>
      </w:r>
      <w:r>
        <w:rPr>
          <w:noProof/>
        </w:rPr>
        <w:tab/>
      </w:r>
      <w:r>
        <w:rPr>
          <w:noProof/>
        </w:rPr>
        <w:fldChar w:fldCharType="begin"/>
      </w:r>
      <w:r>
        <w:rPr>
          <w:noProof/>
        </w:rPr>
        <w:instrText xml:space="preserve"> PAGEREF _Toc62047141 \h </w:instrText>
      </w:r>
      <w:r>
        <w:rPr>
          <w:noProof/>
        </w:rPr>
      </w:r>
      <w:r>
        <w:rPr>
          <w:noProof/>
        </w:rPr>
        <w:fldChar w:fldCharType="separate"/>
      </w:r>
      <w:r>
        <w:rPr>
          <w:noProof/>
        </w:rPr>
        <w:t>17</w:t>
      </w:r>
      <w:r>
        <w:rPr>
          <w:noProof/>
        </w:rPr>
        <w:fldChar w:fldCharType="end"/>
      </w:r>
    </w:p>
    <w:p w:rsidR="0002310F" w:rsidRDefault="0002310F">
      <w:pPr>
        <w:pStyle w:val="Spistreci3"/>
        <w:rPr>
          <w:rFonts w:asciiTheme="minorHAnsi" w:eastAsiaTheme="minorEastAsia" w:hAnsiTheme="minorHAnsi" w:cstheme="minorBidi"/>
          <w:noProof/>
          <w:sz w:val="22"/>
          <w:szCs w:val="22"/>
          <w:lang w:eastAsia="en-GB"/>
        </w:rPr>
      </w:pPr>
      <w:r>
        <w:rPr>
          <w:noProof/>
        </w:rPr>
        <w:t>4.9.5</w:t>
      </w:r>
      <w:r>
        <w:rPr>
          <w:rFonts w:asciiTheme="minorHAnsi" w:eastAsiaTheme="minorEastAsia" w:hAnsiTheme="minorHAnsi" w:cstheme="minorBidi"/>
          <w:noProof/>
          <w:sz w:val="22"/>
          <w:szCs w:val="22"/>
          <w:lang w:eastAsia="en-GB"/>
        </w:rPr>
        <w:tab/>
      </w:r>
      <w:r>
        <w:rPr>
          <w:noProof/>
        </w:rPr>
        <w:t>Control notification</w:t>
      </w:r>
      <w:r>
        <w:rPr>
          <w:noProof/>
        </w:rPr>
        <w:tab/>
      </w:r>
      <w:r>
        <w:rPr>
          <w:noProof/>
        </w:rPr>
        <w:fldChar w:fldCharType="begin"/>
      </w:r>
      <w:r>
        <w:rPr>
          <w:noProof/>
        </w:rPr>
        <w:instrText xml:space="preserve"> PAGEREF _Toc62047142 \h </w:instrText>
      </w:r>
      <w:r>
        <w:rPr>
          <w:noProof/>
        </w:rPr>
      </w:r>
      <w:r>
        <w:rPr>
          <w:noProof/>
        </w:rPr>
        <w:fldChar w:fldCharType="separate"/>
      </w:r>
      <w:r>
        <w:rPr>
          <w:noProof/>
        </w:rPr>
        <w:t>17</w:t>
      </w:r>
      <w:r>
        <w:rPr>
          <w:noProof/>
        </w:rPr>
        <w:fldChar w:fldCharType="end"/>
      </w:r>
    </w:p>
    <w:p w:rsidR="0002310F" w:rsidRDefault="0002310F">
      <w:pPr>
        <w:pStyle w:val="Spistreci1"/>
        <w:rPr>
          <w:rFonts w:asciiTheme="minorHAnsi" w:eastAsiaTheme="minorEastAsia" w:hAnsiTheme="minorHAnsi" w:cstheme="minorBidi"/>
          <w:b w:val="0"/>
          <w:caps w:val="0"/>
          <w:sz w:val="22"/>
          <w:szCs w:val="22"/>
          <w:lang w:eastAsia="en-GB"/>
        </w:rPr>
      </w:pPr>
      <w:r>
        <w:t>5</w:t>
      </w:r>
      <w:r>
        <w:rPr>
          <w:rFonts w:asciiTheme="minorHAnsi" w:eastAsiaTheme="minorEastAsia" w:hAnsiTheme="minorHAnsi" w:cstheme="minorBidi"/>
          <w:b w:val="0"/>
          <w:caps w:val="0"/>
          <w:sz w:val="22"/>
          <w:szCs w:val="22"/>
          <w:lang w:eastAsia="en-GB"/>
        </w:rPr>
        <w:tab/>
      </w:r>
      <w:r>
        <w:t>ICS2 Process phases</w:t>
      </w:r>
      <w:r>
        <w:tab/>
      </w:r>
      <w:r>
        <w:fldChar w:fldCharType="begin"/>
      </w:r>
      <w:r>
        <w:instrText xml:space="preserve"> PAGEREF _Toc62047143 \h </w:instrText>
      </w:r>
      <w:r>
        <w:fldChar w:fldCharType="separate"/>
      </w:r>
      <w:r>
        <w:t>18</w:t>
      </w:r>
      <w:r>
        <w:fldChar w:fldCharType="end"/>
      </w:r>
    </w:p>
    <w:p w:rsidR="0002310F" w:rsidRDefault="0002310F">
      <w:pPr>
        <w:pStyle w:val="Spistreci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Lodge ENS and dispatch goods items</w:t>
      </w:r>
      <w:r>
        <w:tab/>
      </w:r>
      <w:r>
        <w:fldChar w:fldCharType="begin"/>
      </w:r>
      <w:r>
        <w:instrText xml:space="preserve"> PAGEREF _Toc62047144 \h </w:instrText>
      </w:r>
      <w:r>
        <w:fldChar w:fldCharType="separate"/>
      </w:r>
      <w:r>
        <w:t>18</w:t>
      </w:r>
      <w:r>
        <w:fldChar w:fldCharType="end"/>
      </w:r>
    </w:p>
    <w:p w:rsidR="0002310F" w:rsidRDefault="0002310F">
      <w:pPr>
        <w:pStyle w:val="Spistreci3"/>
        <w:rPr>
          <w:rFonts w:asciiTheme="minorHAnsi" w:eastAsiaTheme="minorEastAsia" w:hAnsiTheme="minorHAnsi" w:cstheme="minorBidi"/>
          <w:noProof/>
          <w:sz w:val="22"/>
          <w:szCs w:val="22"/>
          <w:lang w:eastAsia="en-GB"/>
        </w:rPr>
      </w:pPr>
      <w:r>
        <w:rPr>
          <w:noProof/>
        </w:rPr>
        <w:t>5.1.1</w:t>
      </w:r>
      <w:r>
        <w:rPr>
          <w:rFonts w:asciiTheme="minorHAnsi" w:eastAsiaTheme="minorEastAsia" w:hAnsiTheme="minorHAnsi" w:cstheme="minorBidi"/>
          <w:noProof/>
          <w:sz w:val="22"/>
          <w:szCs w:val="22"/>
          <w:lang w:eastAsia="en-GB"/>
        </w:rPr>
        <w:tab/>
      </w:r>
      <w:r>
        <w:rPr>
          <w:noProof/>
        </w:rPr>
        <w:t>Create IE3F32 and submit to ICS2</w:t>
      </w:r>
      <w:r>
        <w:rPr>
          <w:noProof/>
        </w:rPr>
        <w:tab/>
      </w:r>
      <w:r>
        <w:rPr>
          <w:noProof/>
        </w:rPr>
        <w:fldChar w:fldCharType="begin"/>
      </w:r>
      <w:r>
        <w:rPr>
          <w:noProof/>
        </w:rPr>
        <w:instrText xml:space="preserve"> PAGEREF _Toc62047145 \h </w:instrText>
      </w:r>
      <w:r>
        <w:rPr>
          <w:noProof/>
        </w:rPr>
      </w:r>
      <w:r>
        <w:rPr>
          <w:noProof/>
        </w:rPr>
        <w:fldChar w:fldCharType="separate"/>
      </w:r>
      <w:r>
        <w:rPr>
          <w:noProof/>
        </w:rPr>
        <w:t>18</w:t>
      </w:r>
      <w:r>
        <w:rPr>
          <w:noProof/>
        </w:rPr>
        <w:fldChar w:fldCharType="end"/>
      </w:r>
    </w:p>
    <w:p w:rsidR="0002310F" w:rsidRDefault="0002310F">
      <w:pPr>
        <w:pStyle w:val="Spistreci3"/>
        <w:rPr>
          <w:rFonts w:asciiTheme="minorHAnsi" w:eastAsiaTheme="minorEastAsia" w:hAnsiTheme="minorHAnsi" w:cstheme="minorBidi"/>
          <w:noProof/>
          <w:sz w:val="22"/>
          <w:szCs w:val="22"/>
          <w:lang w:eastAsia="en-GB"/>
        </w:rPr>
      </w:pPr>
      <w:r>
        <w:rPr>
          <w:noProof/>
        </w:rPr>
        <w:t>5.1.2</w:t>
      </w:r>
      <w:r>
        <w:rPr>
          <w:rFonts w:asciiTheme="minorHAnsi" w:eastAsiaTheme="minorEastAsia" w:hAnsiTheme="minorHAnsi" w:cstheme="minorBidi"/>
          <w:noProof/>
          <w:sz w:val="22"/>
          <w:szCs w:val="22"/>
          <w:lang w:eastAsia="en-GB"/>
        </w:rPr>
        <w:tab/>
      </w:r>
      <w:r>
        <w:rPr>
          <w:noProof/>
        </w:rPr>
        <w:t>IE3F32 received by ICS2</w:t>
      </w:r>
      <w:r>
        <w:rPr>
          <w:noProof/>
        </w:rPr>
        <w:tab/>
      </w:r>
      <w:r>
        <w:rPr>
          <w:noProof/>
        </w:rPr>
        <w:fldChar w:fldCharType="begin"/>
      </w:r>
      <w:r>
        <w:rPr>
          <w:noProof/>
        </w:rPr>
        <w:instrText xml:space="preserve"> PAGEREF _Toc62047146 \h </w:instrText>
      </w:r>
      <w:r>
        <w:rPr>
          <w:noProof/>
        </w:rPr>
      </w:r>
      <w:r>
        <w:rPr>
          <w:noProof/>
        </w:rPr>
        <w:fldChar w:fldCharType="separate"/>
      </w:r>
      <w:r>
        <w:rPr>
          <w:noProof/>
        </w:rPr>
        <w:t>18</w:t>
      </w:r>
      <w:r>
        <w:rPr>
          <w:noProof/>
        </w:rPr>
        <w:fldChar w:fldCharType="end"/>
      </w:r>
    </w:p>
    <w:p w:rsidR="0002310F" w:rsidRDefault="0002310F">
      <w:pPr>
        <w:pStyle w:val="Spistreci3"/>
        <w:rPr>
          <w:rFonts w:asciiTheme="minorHAnsi" w:eastAsiaTheme="minorEastAsia" w:hAnsiTheme="minorHAnsi" w:cstheme="minorBidi"/>
          <w:noProof/>
          <w:sz w:val="22"/>
          <w:szCs w:val="22"/>
          <w:lang w:eastAsia="en-GB"/>
        </w:rPr>
      </w:pPr>
      <w:r>
        <w:rPr>
          <w:noProof/>
        </w:rPr>
        <w:t>5.1.3</w:t>
      </w:r>
      <w:r>
        <w:rPr>
          <w:rFonts w:asciiTheme="minorHAnsi" w:eastAsiaTheme="minorEastAsia" w:hAnsiTheme="minorHAnsi" w:cstheme="minorBidi"/>
          <w:noProof/>
          <w:sz w:val="22"/>
          <w:szCs w:val="22"/>
          <w:lang w:eastAsia="en-GB"/>
        </w:rPr>
        <w:tab/>
      </w:r>
      <w:r>
        <w:rPr>
          <w:noProof/>
        </w:rPr>
        <w:t>Perform risk analysis</w:t>
      </w:r>
      <w:r>
        <w:rPr>
          <w:noProof/>
        </w:rPr>
        <w:tab/>
      </w:r>
      <w:r>
        <w:rPr>
          <w:noProof/>
        </w:rPr>
        <w:fldChar w:fldCharType="begin"/>
      </w:r>
      <w:r>
        <w:rPr>
          <w:noProof/>
        </w:rPr>
        <w:instrText xml:space="preserve"> PAGEREF _Toc62047147 \h </w:instrText>
      </w:r>
      <w:r>
        <w:rPr>
          <w:noProof/>
        </w:rPr>
      </w:r>
      <w:r>
        <w:rPr>
          <w:noProof/>
        </w:rPr>
        <w:fldChar w:fldCharType="separate"/>
      </w:r>
      <w:r>
        <w:rPr>
          <w:noProof/>
        </w:rPr>
        <w:t>19</w:t>
      </w:r>
      <w:r>
        <w:rPr>
          <w:noProof/>
        </w:rPr>
        <w:fldChar w:fldCharType="end"/>
      </w:r>
    </w:p>
    <w:p w:rsidR="0002310F" w:rsidRDefault="0002310F">
      <w:pPr>
        <w:pStyle w:val="Spistreci3"/>
        <w:rPr>
          <w:rFonts w:asciiTheme="minorHAnsi" w:eastAsiaTheme="minorEastAsia" w:hAnsiTheme="minorHAnsi" w:cstheme="minorBidi"/>
          <w:noProof/>
          <w:sz w:val="22"/>
          <w:szCs w:val="22"/>
          <w:lang w:eastAsia="en-GB"/>
        </w:rPr>
      </w:pPr>
      <w:r>
        <w:rPr>
          <w:noProof/>
        </w:rPr>
        <w:t>5.1.4</w:t>
      </w:r>
      <w:r>
        <w:rPr>
          <w:rFonts w:asciiTheme="minorHAnsi" w:eastAsiaTheme="minorEastAsia" w:hAnsiTheme="minorHAnsi" w:cstheme="minorBidi"/>
          <w:noProof/>
          <w:sz w:val="22"/>
          <w:szCs w:val="22"/>
          <w:lang w:eastAsia="en-GB"/>
        </w:rPr>
        <w:tab/>
      </w:r>
      <w:r>
        <w:rPr>
          <w:noProof/>
        </w:rPr>
        <w:t>Risk analysis results available</w:t>
      </w:r>
      <w:r>
        <w:rPr>
          <w:noProof/>
        </w:rPr>
        <w:tab/>
      </w:r>
      <w:r>
        <w:rPr>
          <w:noProof/>
        </w:rPr>
        <w:fldChar w:fldCharType="begin"/>
      </w:r>
      <w:r>
        <w:rPr>
          <w:noProof/>
        </w:rPr>
        <w:instrText xml:space="preserve"> PAGEREF _Toc62047148 \h </w:instrText>
      </w:r>
      <w:r>
        <w:rPr>
          <w:noProof/>
        </w:rPr>
      </w:r>
      <w:r>
        <w:rPr>
          <w:noProof/>
        </w:rPr>
        <w:fldChar w:fldCharType="separate"/>
      </w:r>
      <w:r>
        <w:rPr>
          <w:noProof/>
        </w:rPr>
        <w:t>19</w:t>
      </w:r>
      <w:r>
        <w:rPr>
          <w:noProof/>
        </w:rPr>
        <w:fldChar w:fldCharType="end"/>
      </w:r>
    </w:p>
    <w:p w:rsidR="0002310F" w:rsidRDefault="0002310F">
      <w:pPr>
        <w:pStyle w:val="Spistreci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Presentation and control</w:t>
      </w:r>
      <w:r>
        <w:tab/>
      </w:r>
      <w:r>
        <w:fldChar w:fldCharType="begin"/>
      </w:r>
      <w:r>
        <w:instrText xml:space="preserve"> PAGEREF _Toc62047149 \h </w:instrText>
      </w:r>
      <w:r>
        <w:fldChar w:fldCharType="separate"/>
      </w:r>
      <w:r>
        <w:t>20</w:t>
      </w:r>
      <w:r>
        <w:fldChar w:fldCharType="end"/>
      </w:r>
    </w:p>
    <w:p w:rsidR="0002310F" w:rsidRDefault="0002310F">
      <w:pPr>
        <w:pStyle w:val="Spistreci3"/>
        <w:rPr>
          <w:rFonts w:asciiTheme="minorHAnsi" w:eastAsiaTheme="minorEastAsia" w:hAnsiTheme="minorHAnsi" w:cstheme="minorBidi"/>
          <w:noProof/>
          <w:sz w:val="22"/>
          <w:szCs w:val="22"/>
          <w:lang w:eastAsia="en-GB"/>
        </w:rPr>
      </w:pPr>
      <w:r>
        <w:rPr>
          <w:noProof/>
        </w:rPr>
        <w:t>5.2.1</w:t>
      </w:r>
      <w:r>
        <w:rPr>
          <w:rFonts w:asciiTheme="minorHAnsi" w:eastAsiaTheme="minorEastAsia" w:hAnsiTheme="minorHAnsi" w:cstheme="minorBidi"/>
          <w:noProof/>
          <w:sz w:val="22"/>
          <w:szCs w:val="22"/>
          <w:lang w:eastAsia="en-GB"/>
        </w:rPr>
        <w:tab/>
      </w:r>
      <w:r>
        <w:rPr>
          <w:noProof/>
        </w:rPr>
        <w:t>Goods presented to Customs office of presentation</w:t>
      </w:r>
      <w:r>
        <w:rPr>
          <w:noProof/>
        </w:rPr>
        <w:tab/>
      </w:r>
      <w:r>
        <w:rPr>
          <w:noProof/>
        </w:rPr>
        <w:fldChar w:fldCharType="begin"/>
      </w:r>
      <w:r>
        <w:rPr>
          <w:noProof/>
        </w:rPr>
        <w:instrText xml:space="preserve"> PAGEREF _Toc62047150 \h </w:instrText>
      </w:r>
      <w:r>
        <w:rPr>
          <w:noProof/>
        </w:rPr>
      </w:r>
      <w:r>
        <w:rPr>
          <w:noProof/>
        </w:rPr>
        <w:fldChar w:fldCharType="separate"/>
      </w:r>
      <w:r>
        <w:rPr>
          <w:noProof/>
        </w:rPr>
        <w:t>20</w:t>
      </w:r>
      <w:r>
        <w:rPr>
          <w:noProof/>
        </w:rPr>
        <w:fldChar w:fldCharType="end"/>
      </w:r>
    </w:p>
    <w:p w:rsidR="0002310F" w:rsidRDefault="0002310F">
      <w:pPr>
        <w:pStyle w:val="Spistreci3"/>
        <w:rPr>
          <w:rFonts w:asciiTheme="minorHAnsi" w:eastAsiaTheme="minorEastAsia" w:hAnsiTheme="minorHAnsi" w:cstheme="minorBidi"/>
          <w:noProof/>
          <w:sz w:val="22"/>
          <w:szCs w:val="22"/>
          <w:lang w:eastAsia="en-GB"/>
        </w:rPr>
      </w:pPr>
      <w:r>
        <w:rPr>
          <w:noProof/>
        </w:rPr>
        <w:t>5.2.2</w:t>
      </w:r>
      <w:r>
        <w:rPr>
          <w:rFonts w:asciiTheme="minorHAnsi" w:eastAsiaTheme="minorEastAsia" w:hAnsiTheme="minorHAnsi" w:cstheme="minorBidi"/>
          <w:noProof/>
          <w:sz w:val="22"/>
          <w:szCs w:val="22"/>
          <w:lang w:eastAsia="en-GB"/>
        </w:rPr>
        <w:tab/>
      </w:r>
      <w:r>
        <w:rPr>
          <w:noProof/>
        </w:rPr>
        <w:t>Perform control</w:t>
      </w:r>
      <w:r>
        <w:rPr>
          <w:noProof/>
        </w:rPr>
        <w:tab/>
      </w:r>
      <w:r>
        <w:rPr>
          <w:noProof/>
        </w:rPr>
        <w:fldChar w:fldCharType="begin"/>
      </w:r>
      <w:r>
        <w:rPr>
          <w:noProof/>
        </w:rPr>
        <w:instrText xml:space="preserve"> PAGEREF _Toc62047151 \h </w:instrText>
      </w:r>
      <w:r>
        <w:rPr>
          <w:noProof/>
        </w:rPr>
      </w:r>
      <w:r>
        <w:rPr>
          <w:noProof/>
        </w:rPr>
        <w:fldChar w:fldCharType="separate"/>
      </w:r>
      <w:r>
        <w:rPr>
          <w:noProof/>
        </w:rPr>
        <w:t>20</w:t>
      </w:r>
      <w:r>
        <w:rPr>
          <w:noProof/>
        </w:rPr>
        <w:fldChar w:fldCharType="end"/>
      </w:r>
    </w:p>
    <w:p w:rsidR="0002310F" w:rsidRDefault="0002310F">
      <w:pPr>
        <w:pStyle w:val="Spistreci3"/>
        <w:rPr>
          <w:rFonts w:asciiTheme="minorHAnsi" w:eastAsiaTheme="minorEastAsia" w:hAnsiTheme="minorHAnsi" w:cstheme="minorBidi"/>
          <w:noProof/>
          <w:sz w:val="22"/>
          <w:szCs w:val="22"/>
          <w:lang w:eastAsia="en-GB"/>
        </w:rPr>
      </w:pPr>
      <w:r>
        <w:rPr>
          <w:noProof/>
        </w:rPr>
        <w:t>5.2.3</w:t>
      </w:r>
      <w:r>
        <w:rPr>
          <w:rFonts w:asciiTheme="minorHAnsi" w:eastAsiaTheme="minorEastAsia" w:hAnsiTheme="minorHAnsi" w:cstheme="minorBidi"/>
          <w:noProof/>
          <w:sz w:val="22"/>
          <w:szCs w:val="22"/>
          <w:lang w:eastAsia="en-GB"/>
        </w:rPr>
        <w:tab/>
      </w:r>
      <w:r>
        <w:rPr>
          <w:noProof/>
        </w:rPr>
        <w:t>Subsequent customs procedure</w:t>
      </w:r>
      <w:r>
        <w:rPr>
          <w:noProof/>
        </w:rPr>
        <w:tab/>
      </w:r>
      <w:r>
        <w:rPr>
          <w:noProof/>
        </w:rPr>
        <w:fldChar w:fldCharType="begin"/>
      </w:r>
      <w:r>
        <w:rPr>
          <w:noProof/>
        </w:rPr>
        <w:instrText xml:space="preserve"> PAGEREF _Toc62047152 \h </w:instrText>
      </w:r>
      <w:r>
        <w:rPr>
          <w:noProof/>
        </w:rPr>
      </w:r>
      <w:r>
        <w:rPr>
          <w:noProof/>
        </w:rPr>
        <w:fldChar w:fldCharType="separate"/>
      </w:r>
      <w:r>
        <w:rPr>
          <w:noProof/>
        </w:rPr>
        <w:t>20</w:t>
      </w:r>
      <w:r>
        <w:rPr>
          <w:noProof/>
        </w:rPr>
        <w:fldChar w:fldCharType="end"/>
      </w:r>
    </w:p>
    <w:p w:rsidR="0002310F" w:rsidRDefault="0002310F">
      <w:pPr>
        <w:pStyle w:val="Spistreci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Amendment</w:t>
      </w:r>
      <w:r>
        <w:tab/>
      </w:r>
      <w:r>
        <w:fldChar w:fldCharType="begin"/>
      </w:r>
      <w:r>
        <w:instrText xml:space="preserve"> PAGEREF _Toc62047153 \h </w:instrText>
      </w:r>
      <w:r>
        <w:fldChar w:fldCharType="separate"/>
      </w:r>
      <w:r>
        <w:t>20</w:t>
      </w:r>
      <w:r>
        <w:fldChar w:fldCharType="end"/>
      </w:r>
    </w:p>
    <w:p w:rsidR="0002310F" w:rsidRDefault="0002310F">
      <w:pPr>
        <w:pStyle w:val="Spistreci2"/>
        <w:rPr>
          <w:rFonts w:asciiTheme="minorHAnsi" w:eastAsiaTheme="minorEastAsia" w:hAnsiTheme="minorHAnsi" w:cstheme="minorBidi"/>
          <w:sz w:val="22"/>
          <w:szCs w:val="22"/>
          <w:lang w:eastAsia="en-GB"/>
        </w:rPr>
      </w:pPr>
      <w:r>
        <w:t>5.4</w:t>
      </w:r>
      <w:r>
        <w:rPr>
          <w:rFonts w:asciiTheme="minorHAnsi" w:eastAsiaTheme="minorEastAsia" w:hAnsiTheme="minorHAnsi" w:cstheme="minorBidi"/>
          <w:sz w:val="22"/>
          <w:szCs w:val="22"/>
          <w:lang w:eastAsia="en-GB"/>
        </w:rPr>
        <w:tab/>
      </w:r>
      <w:r>
        <w:t>Invalidation (DG TAXUD)</w:t>
      </w:r>
      <w:r>
        <w:tab/>
      </w:r>
      <w:r>
        <w:fldChar w:fldCharType="begin"/>
      </w:r>
      <w:r>
        <w:instrText xml:space="preserve"> PAGEREF _Toc62047154 \h </w:instrText>
      </w:r>
      <w:r>
        <w:fldChar w:fldCharType="separate"/>
      </w:r>
      <w:r>
        <w:t>21</w:t>
      </w:r>
      <w:r>
        <w:fldChar w:fldCharType="end"/>
      </w:r>
    </w:p>
    <w:p w:rsidR="0002310F" w:rsidRDefault="0002310F">
      <w:pPr>
        <w:pStyle w:val="Spistreci1"/>
        <w:rPr>
          <w:rFonts w:asciiTheme="minorHAnsi" w:eastAsiaTheme="minorEastAsia" w:hAnsiTheme="minorHAnsi" w:cstheme="minorBidi"/>
          <w:b w:val="0"/>
          <w:caps w:val="0"/>
          <w:sz w:val="22"/>
          <w:szCs w:val="22"/>
          <w:lang w:eastAsia="en-GB"/>
        </w:rPr>
      </w:pPr>
      <w:r>
        <w:t>6</w:t>
      </w:r>
      <w:r>
        <w:rPr>
          <w:rFonts w:asciiTheme="minorHAnsi" w:eastAsiaTheme="minorEastAsia" w:hAnsiTheme="minorHAnsi" w:cstheme="minorBidi"/>
          <w:b w:val="0"/>
          <w:caps w:val="0"/>
          <w:sz w:val="22"/>
          <w:szCs w:val="22"/>
          <w:lang w:eastAsia="en-GB"/>
        </w:rPr>
        <w:tab/>
      </w:r>
      <w:r>
        <w:t>Data requirements</w:t>
      </w:r>
      <w:r>
        <w:tab/>
      </w:r>
      <w:r>
        <w:fldChar w:fldCharType="begin"/>
      </w:r>
      <w:r>
        <w:instrText xml:space="preserve"> PAGEREF _Toc62047155 \h </w:instrText>
      </w:r>
      <w:r>
        <w:fldChar w:fldCharType="separate"/>
      </w:r>
      <w:r>
        <w:t>22</w:t>
      </w:r>
      <w:r>
        <w:fldChar w:fldCharType="end"/>
      </w:r>
    </w:p>
    <w:p w:rsidR="0002310F" w:rsidRDefault="0002310F">
      <w:pPr>
        <w:pStyle w:val="Spistreci1"/>
        <w:rPr>
          <w:rFonts w:asciiTheme="minorHAnsi" w:eastAsiaTheme="minorEastAsia" w:hAnsiTheme="minorHAnsi" w:cstheme="minorBidi"/>
          <w:b w:val="0"/>
          <w:caps w:val="0"/>
          <w:sz w:val="22"/>
          <w:szCs w:val="22"/>
          <w:lang w:eastAsia="en-GB"/>
        </w:rPr>
      </w:pPr>
      <w:r>
        <w:t>Annex 1</w:t>
      </w:r>
      <w:r>
        <w:tab/>
      </w:r>
      <w:r>
        <w:fldChar w:fldCharType="begin"/>
      </w:r>
      <w:r>
        <w:instrText xml:space="preserve"> PAGEREF _Toc62047156 \h </w:instrText>
      </w:r>
      <w:r>
        <w:fldChar w:fldCharType="separate"/>
      </w:r>
      <w:r>
        <w:t>23</w:t>
      </w:r>
      <w:r>
        <w:fldChar w:fldCharType="end"/>
      </w:r>
    </w:p>
    <w:p w:rsidR="00E836FE" w:rsidRPr="006A4FA1" w:rsidRDefault="005A267E" w:rsidP="00193744">
      <w:r w:rsidRPr="006A4FA1">
        <w:rPr>
          <w:rFonts w:ascii="Calibri" w:hAnsi="Calibri" w:cs="Calibri"/>
        </w:rPr>
        <w:fldChar w:fldCharType="end"/>
      </w:r>
    </w:p>
    <w:p w:rsidR="007D44E2" w:rsidRPr="006A4FA1" w:rsidRDefault="007D44E2" w:rsidP="007D44E2">
      <w:pPr>
        <w:pStyle w:val="Nagwekspisutreci"/>
        <w:rPr>
          <w:rFonts w:ascii="Calibri" w:hAnsi="Calibri" w:cs="Calibri"/>
        </w:rPr>
      </w:pPr>
      <w:bookmarkStart w:id="2" w:name="_Ref418090212"/>
      <w:r w:rsidRPr="006A4FA1">
        <w:rPr>
          <w:rFonts w:ascii="Calibri" w:hAnsi="Calibri" w:cs="Calibri"/>
        </w:rPr>
        <w:t>TABLE OF TABLES</w:t>
      </w:r>
    </w:p>
    <w:p w:rsidR="00425CF1" w:rsidRDefault="007D44E2">
      <w:pPr>
        <w:pStyle w:val="Spisilustracji"/>
        <w:tabs>
          <w:tab w:val="right" w:leader="dot" w:pos="9061"/>
        </w:tabs>
        <w:rPr>
          <w:rFonts w:eastAsiaTheme="minorEastAsia" w:cstheme="minorBidi"/>
          <w:noProof/>
          <w:sz w:val="22"/>
          <w:szCs w:val="22"/>
          <w:lang w:eastAsia="en-GB"/>
        </w:rPr>
      </w:pPr>
      <w:r w:rsidRPr="006A4FA1">
        <w:fldChar w:fldCharType="begin"/>
      </w:r>
      <w:r w:rsidRPr="006A4FA1">
        <w:instrText xml:space="preserve"> TOC \h \z \c "Table" </w:instrText>
      </w:r>
      <w:r w:rsidRPr="006A4FA1">
        <w:fldChar w:fldCharType="separate"/>
      </w:r>
      <w:hyperlink w:anchor="_Toc49507019" w:history="1">
        <w:r w:rsidR="00425CF1" w:rsidRPr="00260638">
          <w:rPr>
            <w:rStyle w:val="Hipercze"/>
            <w:noProof/>
          </w:rPr>
          <w:t>Table 1: Reference documents</w:t>
        </w:r>
        <w:r w:rsidR="00425CF1">
          <w:rPr>
            <w:noProof/>
            <w:webHidden/>
          </w:rPr>
          <w:tab/>
        </w:r>
        <w:r w:rsidR="00425CF1">
          <w:rPr>
            <w:noProof/>
            <w:webHidden/>
          </w:rPr>
          <w:fldChar w:fldCharType="begin"/>
        </w:r>
        <w:r w:rsidR="00425CF1">
          <w:rPr>
            <w:noProof/>
            <w:webHidden/>
          </w:rPr>
          <w:instrText xml:space="preserve"> PAGEREF _Toc49507019 \h </w:instrText>
        </w:r>
        <w:r w:rsidR="00425CF1">
          <w:rPr>
            <w:noProof/>
            <w:webHidden/>
          </w:rPr>
        </w:r>
        <w:r w:rsidR="00425CF1">
          <w:rPr>
            <w:noProof/>
            <w:webHidden/>
          </w:rPr>
          <w:fldChar w:fldCharType="separate"/>
        </w:r>
        <w:r w:rsidR="00425CF1">
          <w:rPr>
            <w:noProof/>
            <w:webHidden/>
          </w:rPr>
          <w:t>8</w:t>
        </w:r>
        <w:r w:rsidR="00425CF1">
          <w:rPr>
            <w:noProof/>
            <w:webHidden/>
          </w:rPr>
          <w:fldChar w:fldCharType="end"/>
        </w:r>
      </w:hyperlink>
    </w:p>
    <w:p w:rsidR="00425CF1" w:rsidRDefault="00FB310B">
      <w:pPr>
        <w:pStyle w:val="Spisilustracji"/>
        <w:tabs>
          <w:tab w:val="right" w:leader="dot" w:pos="9061"/>
        </w:tabs>
        <w:rPr>
          <w:rFonts w:eastAsiaTheme="minorEastAsia" w:cstheme="minorBidi"/>
          <w:noProof/>
          <w:sz w:val="22"/>
          <w:szCs w:val="22"/>
          <w:lang w:eastAsia="en-GB"/>
        </w:rPr>
      </w:pPr>
      <w:hyperlink w:anchor="_Toc49507020" w:history="1">
        <w:r w:rsidR="00425CF1" w:rsidRPr="00260638">
          <w:rPr>
            <w:rStyle w:val="Hipercze"/>
            <w:noProof/>
          </w:rPr>
          <w:t>Table 2: Abbreviations and acronyms</w:t>
        </w:r>
        <w:r w:rsidR="00425CF1">
          <w:rPr>
            <w:noProof/>
            <w:webHidden/>
          </w:rPr>
          <w:tab/>
        </w:r>
        <w:r w:rsidR="00425CF1">
          <w:rPr>
            <w:noProof/>
            <w:webHidden/>
          </w:rPr>
          <w:fldChar w:fldCharType="begin"/>
        </w:r>
        <w:r w:rsidR="00425CF1">
          <w:rPr>
            <w:noProof/>
            <w:webHidden/>
          </w:rPr>
          <w:instrText xml:space="preserve"> PAGEREF _Toc49507020 \h </w:instrText>
        </w:r>
        <w:r w:rsidR="00425CF1">
          <w:rPr>
            <w:noProof/>
            <w:webHidden/>
          </w:rPr>
        </w:r>
        <w:r w:rsidR="00425CF1">
          <w:rPr>
            <w:noProof/>
            <w:webHidden/>
          </w:rPr>
          <w:fldChar w:fldCharType="separate"/>
        </w:r>
        <w:r w:rsidR="00425CF1">
          <w:rPr>
            <w:noProof/>
            <w:webHidden/>
          </w:rPr>
          <w:t>9</w:t>
        </w:r>
        <w:r w:rsidR="00425CF1">
          <w:rPr>
            <w:noProof/>
            <w:webHidden/>
          </w:rPr>
          <w:fldChar w:fldCharType="end"/>
        </w:r>
      </w:hyperlink>
    </w:p>
    <w:p w:rsidR="00425CF1" w:rsidRDefault="00FB310B">
      <w:pPr>
        <w:pStyle w:val="Spisilustracji"/>
        <w:tabs>
          <w:tab w:val="right" w:leader="dot" w:pos="9061"/>
        </w:tabs>
        <w:rPr>
          <w:rFonts w:eastAsiaTheme="minorEastAsia" w:cstheme="minorBidi"/>
          <w:noProof/>
          <w:sz w:val="22"/>
          <w:szCs w:val="22"/>
          <w:lang w:eastAsia="en-GB"/>
        </w:rPr>
      </w:pPr>
      <w:hyperlink w:anchor="_Toc49507021" w:history="1">
        <w:r w:rsidR="00425CF1" w:rsidRPr="00260638">
          <w:rPr>
            <w:rStyle w:val="Hipercze"/>
            <w:noProof/>
          </w:rPr>
          <w:t>Table 3: Definitions</w:t>
        </w:r>
        <w:r w:rsidR="00425CF1">
          <w:rPr>
            <w:noProof/>
            <w:webHidden/>
          </w:rPr>
          <w:tab/>
        </w:r>
        <w:r w:rsidR="00425CF1">
          <w:rPr>
            <w:noProof/>
            <w:webHidden/>
          </w:rPr>
          <w:fldChar w:fldCharType="begin"/>
        </w:r>
        <w:r w:rsidR="00425CF1">
          <w:rPr>
            <w:noProof/>
            <w:webHidden/>
          </w:rPr>
          <w:instrText xml:space="preserve"> PAGEREF _Toc49507021 \h </w:instrText>
        </w:r>
        <w:r w:rsidR="00425CF1">
          <w:rPr>
            <w:noProof/>
            <w:webHidden/>
          </w:rPr>
        </w:r>
        <w:r w:rsidR="00425CF1">
          <w:rPr>
            <w:noProof/>
            <w:webHidden/>
          </w:rPr>
          <w:fldChar w:fldCharType="separate"/>
        </w:r>
        <w:r w:rsidR="00425CF1">
          <w:rPr>
            <w:noProof/>
            <w:webHidden/>
          </w:rPr>
          <w:t>10</w:t>
        </w:r>
        <w:r w:rsidR="00425CF1">
          <w:rPr>
            <w:noProof/>
            <w:webHidden/>
          </w:rPr>
          <w:fldChar w:fldCharType="end"/>
        </w:r>
      </w:hyperlink>
    </w:p>
    <w:p w:rsidR="007D44E2" w:rsidRDefault="007D44E2" w:rsidP="007D44E2">
      <w:r w:rsidRPr="006A4FA1">
        <w:fldChar w:fldCharType="end"/>
      </w:r>
    </w:p>
    <w:p w:rsidR="00E0219D" w:rsidRDefault="00E0219D" w:rsidP="00E0219D">
      <w:pPr>
        <w:pStyle w:val="Nagwekspisutreci"/>
        <w:rPr>
          <w:rFonts w:ascii="Calibri" w:hAnsi="Calibri" w:cs="Calibri"/>
        </w:rPr>
      </w:pPr>
      <w:r w:rsidRPr="00E0219D">
        <w:rPr>
          <w:rFonts w:ascii="Calibri" w:hAnsi="Calibri" w:cs="Calibri"/>
        </w:rPr>
        <w:t>TABLE OF FIGURES</w:t>
      </w:r>
    </w:p>
    <w:p w:rsidR="00454556" w:rsidRDefault="00E0219D">
      <w:pPr>
        <w:pStyle w:val="Spisilustracji"/>
        <w:tabs>
          <w:tab w:val="right" w:leader="dot" w:pos="9061"/>
        </w:tabs>
        <w:rPr>
          <w:rFonts w:eastAsiaTheme="minorEastAsia" w:cstheme="minorBidi"/>
          <w:noProof/>
          <w:sz w:val="22"/>
          <w:szCs w:val="22"/>
          <w:lang w:eastAsia="en-GB"/>
        </w:rPr>
      </w:pPr>
      <w:r>
        <w:fldChar w:fldCharType="begin"/>
      </w:r>
      <w:r>
        <w:instrText xml:space="preserve"> TOC \h \z \c "Figure" </w:instrText>
      </w:r>
      <w:r>
        <w:fldChar w:fldCharType="separate"/>
      </w:r>
      <w:hyperlink w:anchor="_Toc62544595" w:history="1">
        <w:r w:rsidR="00454556" w:rsidRPr="00312CAF">
          <w:rPr>
            <w:rStyle w:val="Hipercze"/>
            <w:noProof/>
          </w:rPr>
          <w:t>Figure 1: Global process overview</w:t>
        </w:r>
        <w:r w:rsidR="00454556">
          <w:rPr>
            <w:noProof/>
            <w:webHidden/>
          </w:rPr>
          <w:tab/>
        </w:r>
        <w:r w:rsidR="00454556">
          <w:rPr>
            <w:noProof/>
            <w:webHidden/>
          </w:rPr>
          <w:fldChar w:fldCharType="begin"/>
        </w:r>
        <w:r w:rsidR="00454556">
          <w:rPr>
            <w:noProof/>
            <w:webHidden/>
          </w:rPr>
          <w:instrText xml:space="preserve"> PAGEREF _Toc62544595 \h </w:instrText>
        </w:r>
        <w:r w:rsidR="00454556">
          <w:rPr>
            <w:noProof/>
            <w:webHidden/>
          </w:rPr>
        </w:r>
        <w:r w:rsidR="00454556">
          <w:rPr>
            <w:noProof/>
            <w:webHidden/>
          </w:rPr>
          <w:fldChar w:fldCharType="separate"/>
        </w:r>
        <w:r w:rsidR="00454556">
          <w:rPr>
            <w:noProof/>
            <w:webHidden/>
          </w:rPr>
          <w:t>11</w:t>
        </w:r>
        <w:r w:rsidR="00454556">
          <w:rPr>
            <w:noProof/>
            <w:webHidden/>
          </w:rPr>
          <w:fldChar w:fldCharType="end"/>
        </w:r>
      </w:hyperlink>
    </w:p>
    <w:p w:rsidR="00454556" w:rsidRDefault="00FB310B">
      <w:pPr>
        <w:pStyle w:val="Spisilustracji"/>
        <w:tabs>
          <w:tab w:val="right" w:leader="dot" w:pos="9061"/>
        </w:tabs>
        <w:rPr>
          <w:rFonts w:eastAsiaTheme="minorEastAsia" w:cstheme="minorBidi"/>
          <w:noProof/>
          <w:sz w:val="22"/>
          <w:szCs w:val="22"/>
          <w:lang w:eastAsia="en-GB"/>
        </w:rPr>
      </w:pPr>
      <w:hyperlink w:anchor="_Toc62544596" w:history="1">
        <w:r w:rsidR="00454556" w:rsidRPr="00312CAF">
          <w:rPr>
            <w:rStyle w:val="Hipercze"/>
            <w:noProof/>
          </w:rPr>
          <w:t>Figure 2: Workflow of the referrals</w:t>
        </w:r>
        <w:r w:rsidR="00454556">
          <w:rPr>
            <w:noProof/>
            <w:webHidden/>
          </w:rPr>
          <w:tab/>
        </w:r>
        <w:r w:rsidR="00454556">
          <w:rPr>
            <w:noProof/>
            <w:webHidden/>
          </w:rPr>
          <w:fldChar w:fldCharType="begin"/>
        </w:r>
        <w:r w:rsidR="00454556">
          <w:rPr>
            <w:noProof/>
            <w:webHidden/>
          </w:rPr>
          <w:instrText xml:space="preserve"> PAGEREF _Toc62544596 \h </w:instrText>
        </w:r>
        <w:r w:rsidR="00454556">
          <w:rPr>
            <w:noProof/>
            <w:webHidden/>
          </w:rPr>
        </w:r>
        <w:r w:rsidR="00454556">
          <w:rPr>
            <w:noProof/>
            <w:webHidden/>
          </w:rPr>
          <w:fldChar w:fldCharType="separate"/>
        </w:r>
        <w:r w:rsidR="00454556">
          <w:rPr>
            <w:noProof/>
            <w:webHidden/>
          </w:rPr>
          <w:t>12</w:t>
        </w:r>
        <w:r w:rsidR="00454556">
          <w:rPr>
            <w:noProof/>
            <w:webHidden/>
          </w:rPr>
          <w:fldChar w:fldCharType="end"/>
        </w:r>
      </w:hyperlink>
    </w:p>
    <w:p w:rsidR="00454556" w:rsidRDefault="00FB310B">
      <w:pPr>
        <w:pStyle w:val="Spisilustracji"/>
        <w:tabs>
          <w:tab w:val="right" w:leader="dot" w:pos="9061"/>
        </w:tabs>
        <w:rPr>
          <w:rFonts w:eastAsiaTheme="minorEastAsia" w:cstheme="minorBidi"/>
          <w:noProof/>
          <w:sz w:val="22"/>
          <w:szCs w:val="22"/>
          <w:lang w:eastAsia="en-GB"/>
        </w:rPr>
      </w:pPr>
      <w:hyperlink w:anchor="_Toc62544597" w:history="1">
        <w:r w:rsidR="00454556" w:rsidRPr="00312CAF">
          <w:rPr>
            <w:rStyle w:val="Hipercze"/>
            <w:noProof/>
          </w:rPr>
          <w:t>Figure 3: Process phases</w:t>
        </w:r>
        <w:r w:rsidR="00454556">
          <w:rPr>
            <w:noProof/>
            <w:webHidden/>
          </w:rPr>
          <w:tab/>
        </w:r>
        <w:r w:rsidR="00454556">
          <w:rPr>
            <w:noProof/>
            <w:webHidden/>
          </w:rPr>
          <w:fldChar w:fldCharType="begin"/>
        </w:r>
        <w:r w:rsidR="00454556">
          <w:rPr>
            <w:noProof/>
            <w:webHidden/>
          </w:rPr>
          <w:instrText xml:space="preserve"> PAGEREF _Toc62544597 \h </w:instrText>
        </w:r>
        <w:r w:rsidR="00454556">
          <w:rPr>
            <w:noProof/>
            <w:webHidden/>
          </w:rPr>
        </w:r>
        <w:r w:rsidR="00454556">
          <w:rPr>
            <w:noProof/>
            <w:webHidden/>
          </w:rPr>
          <w:fldChar w:fldCharType="separate"/>
        </w:r>
        <w:r w:rsidR="00454556">
          <w:rPr>
            <w:noProof/>
            <w:webHidden/>
          </w:rPr>
          <w:t>18</w:t>
        </w:r>
        <w:r w:rsidR="00454556">
          <w:rPr>
            <w:noProof/>
            <w:webHidden/>
          </w:rPr>
          <w:fldChar w:fldCharType="end"/>
        </w:r>
      </w:hyperlink>
    </w:p>
    <w:p w:rsidR="00E0219D" w:rsidRPr="00E0219D" w:rsidRDefault="00E0219D" w:rsidP="00E0219D">
      <w:r>
        <w:fldChar w:fldCharType="end"/>
      </w:r>
    </w:p>
    <w:p w:rsidR="00070E01" w:rsidRPr="006A4FA1" w:rsidRDefault="00302AD3" w:rsidP="00DA40B6">
      <w:pPr>
        <w:pStyle w:val="Nagwek1"/>
      </w:pPr>
      <w:bookmarkStart w:id="3" w:name="_Toc482708534"/>
      <w:bookmarkStart w:id="4" w:name="_Introduction"/>
      <w:bookmarkStart w:id="5" w:name="_Ref423070900"/>
      <w:bookmarkStart w:id="6" w:name="_Ref423070917"/>
      <w:bookmarkStart w:id="7" w:name="_Toc482688792"/>
      <w:bookmarkStart w:id="8" w:name="_Toc485913427"/>
      <w:bookmarkStart w:id="9" w:name="_Toc62047110"/>
      <w:bookmarkEnd w:id="2"/>
      <w:bookmarkEnd w:id="3"/>
      <w:bookmarkEnd w:id="4"/>
      <w:r w:rsidRPr="006A4FA1">
        <w:t>Introduction</w:t>
      </w:r>
      <w:bookmarkEnd w:id="5"/>
      <w:bookmarkEnd w:id="6"/>
      <w:bookmarkEnd w:id="7"/>
      <w:bookmarkEnd w:id="8"/>
      <w:bookmarkEnd w:id="9"/>
    </w:p>
    <w:p w:rsidR="00B42F2E" w:rsidRPr="006A4FA1" w:rsidRDefault="00B42F2E" w:rsidP="00B42F2E">
      <w:pPr>
        <w:pStyle w:val="Nagwek2"/>
      </w:pPr>
      <w:bookmarkStart w:id="10" w:name="_Toc424222693"/>
      <w:bookmarkStart w:id="11" w:name="_Toc62047111"/>
      <w:r w:rsidRPr="006A4FA1">
        <w:t>Purpose</w:t>
      </w:r>
      <w:bookmarkEnd w:id="10"/>
      <w:bookmarkEnd w:id="11"/>
    </w:p>
    <w:p w:rsidR="007E2FEE" w:rsidRPr="00CD20F3" w:rsidRDefault="007E2FEE" w:rsidP="007E2FEE">
      <w:r w:rsidRPr="00CD20F3">
        <w:t>The ICS2 is a system supporting the following processes:</w:t>
      </w:r>
    </w:p>
    <w:p w:rsidR="007E2FEE" w:rsidRPr="00CD20F3" w:rsidRDefault="007E2FEE" w:rsidP="001E76B5">
      <w:pPr>
        <w:pStyle w:val="Akapitzlist"/>
        <w:numPr>
          <w:ilvl w:val="0"/>
          <w:numId w:val="23"/>
        </w:numPr>
        <w:spacing w:after="0"/>
      </w:pPr>
      <w:r w:rsidRPr="00CD20F3">
        <w:t>lodgement of the Entry Summary Declaration (ENS) to customs</w:t>
      </w:r>
      <w:r w:rsidR="00F675F7">
        <w:t>;</w:t>
      </w:r>
    </w:p>
    <w:p w:rsidR="007E2FEE" w:rsidRPr="00CD20F3" w:rsidRDefault="007E2FEE" w:rsidP="001E76B5">
      <w:pPr>
        <w:pStyle w:val="Akapitzlist"/>
        <w:numPr>
          <w:ilvl w:val="0"/>
          <w:numId w:val="23"/>
        </w:numPr>
        <w:spacing w:after="0"/>
      </w:pPr>
      <w:r w:rsidRPr="00CD20F3">
        <w:t>Amendment of a lodged ENS</w:t>
      </w:r>
      <w:r w:rsidR="00F675F7">
        <w:t>;</w:t>
      </w:r>
    </w:p>
    <w:p w:rsidR="007E2FEE" w:rsidRPr="00CD20F3" w:rsidRDefault="007E2FEE" w:rsidP="001E76B5">
      <w:pPr>
        <w:pStyle w:val="Akapitzlist"/>
        <w:numPr>
          <w:ilvl w:val="0"/>
          <w:numId w:val="23"/>
        </w:numPr>
        <w:spacing w:after="0"/>
      </w:pPr>
      <w:r w:rsidRPr="00CD20F3">
        <w:t>Invalidation of a lodged ENS</w:t>
      </w:r>
      <w:r w:rsidR="00F675F7">
        <w:t>;</w:t>
      </w:r>
    </w:p>
    <w:p w:rsidR="007E2FEE" w:rsidRPr="00CD20F3" w:rsidRDefault="007E2FEE" w:rsidP="001E76B5">
      <w:pPr>
        <w:pStyle w:val="Akapitzlist"/>
        <w:numPr>
          <w:ilvl w:val="0"/>
          <w:numId w:val="23"/>
        </w:numPr>
        <w:spacing w:after="0"/>
      </w:pPr>
      <w:r w:rsidRPr="00CD20F3">
        <w:t>Security and safety risk analysis by customs</w:t>
      </w:r>
      <w:r w:rsidR="00F675F7">
        <w:t>;</w:t>
      </w:r>
    </w:p>
    <w:p w:rsidR="007E2FEE" w:rsidRPr="00CD20F3" w:rsidRDefault="007E2FEE" w:rsidP="001E76B5">
      <w:pPr>
        <w:pStyle w:val="Akapitzlist"/>
        <w:numPr>
          <w:ilvl w:val="0"/>
          <w:numId w:val="23"/>
        </w:numPr>
        <w:spacing w:after="0"/>
      </w:pPr>
      <w:r w:rsidRPr="00CD20F3">
        <w:t>Referrals</w:t>
      </w:r>
      <w:r w:rsidR="00F675F7">
        <w:t>;</w:t>
      </w:r>
    </w:p>
    <w:p w:rsidR="007E2FEE" w:rsidRPr="00CD20F3" w:rsidRDefault="007E2FEE" w:rsidP="001E76B5">
      <w:pPr>
        <w:pStyle w:val="Akapitzlist"/>
        <w:numPr>
          <w:ilvl w:val="0"/>
          <w:numId w:val="23"/>
        </w:numPr>
        <w:spacing w:after="0"/>
      </w:pPr>
      <w:r w:rsidRPr="00CD20F3">
        <w:t>Arrival of means of transport</w:t>
      </w:r>
      <w:r w:rsidR="00F675F7">
        <w:t>;</w:t>
      </w:r>
    </w:p>
    <w:p w:rsidR="007E2FEE" w:rsidRPr="00CD20F3" w:rsidRDefault="007E2FEE" w:rsidP="001E76B5">
      <w:pPr>
        <w:pStyle w:val="Akapitzlist"/>
        <w:numPr>
          <w:ilvl w:val="0"/>
          <w:numId w:val="23"/>
        </w:numPr>
        <w:spacing w:after="0"/>
      </w:pPr>
      <w:r w:rsidRPr="00CD20F3">
        <w:t>Presentation of goods to customs</w:t>
      </w:r>
      <w:r w:rsidR="00F675F7">
        <w:t>;</w:t>
      </w:r>
    </w:p>
    <w:p w:rsidR="007E2FEE" w:rsidRPr="00CD20F3" w:rsidRDefault="007E2FEE" w:rsidP="001E76B5">
      <w:pPr>
        <w:pStyle w:val="Akapitzlist"/>
        <w:numPr>
          <w:ilvl w:val="0"/>
          <w:numId w:val="23"/>
        </w:numPr>
        <w:spacing w:after="0"/>
      </w:pPr>
      <w:r w:rsidRPr="00CD20F3">
        <w:t>Control of goods by customs, where decided.</w:t>
      </w:r>
    </w:p>
    <w:p w:rsidR="007E2FEE" w:rsidRPr="00CD20F3" w:rsidRDefault="007E2FEE" w:rsidP="007E2FEE">
      <w:pPr>
        <w:spacing w:before="160"/>
      </w:pPr>
      <w:r w:rsidRPr="00CD20F3">
        <w:t>The ICS2 will be developed and deployed in three different releases. Each release adds additional functionality and capabilities as follows:</w:t>
      </w:r>
    </w:p>
    <w:p w:rsidR="007E2FEE" w:rsidRPr="00CD20F3" w:rsidRDefault="007E2FEE" w:rsidP="001E76B5">
      <w:pPr>
        <w:pStyle w:val="Akapitzlist"/>
        <w:numPr>
          <w:ilvl w:val="0"/>
          <w:numId w:val="24"/>
        </w:numPr>
        <w:spacing w:after="0"/>
      </w:pPr>
      <w:r w:rsidRPr="00CD20F3">
        <w:t xml:space="preserve">Release 1 – lodgement of pre-loading minimum data set (PLACI) for air express and postal consignments and presentation process for postal consignments; </w:t>
      </w:r>
    </w:p>
    <w:p w:rsidR="007E2FEE" w:rsidRPr="00CD20F3" w:rsidRDefault="007E2FEE" w:rsidP="001E76B5">
      <w:pPr>
        <w:pStyle w:val="Akapitzlist"/>
        <w:numPr>
          <w:ilvl w:val="0"/>
          <w:numId w:val="24"/>
        </w:numPr>
        <w:spacing w:after="0"/>
      </w:pPr>
      <w:r w:rsidRPr="00CD20F3">
        <w:t>Release 2 – lodgement of the complete ENS for all goods in air traffic, lodgement of the arrival notification for all arriving aircrafts and presentation process for air express consignments and general air cargo;</w:t>
      </w:r>
    </w:p>
    <w:p w:rsidR="007E2FEE" w:rsidRPr="00CD20F3" w:rsidRDefault="007E2FEE" w:rsidP="001E76B5">
      <w:pPr>
        <w:pStyle w:val="Akapitzlist"/>
        <w:numPr>
          <w:ilvl w:val="0"/>
          <w:numId w:val="24"/>
        </w:numPr>
        <w:spacing w:after="0"/>
      </w:pPr>
      <w:r w:rsidRPr="00CD20F3">
        <w:t>Release 3 – lodgement of the complete ENS for maritime, inland waterways, road and rail traffic (this includes goods in postal and express consignments transported in these means of transport), lodgement of the arrival notification for maritime means of transport and presentation process for all goods on all modes of traffic.</w:t>
      </w:r>
    </w:p>
    <w:p w:rsidR="007E2FEE" w:rsidRPr="00CD20F3" w:rsidRDefault="007E2FEE" w:rsidP="007E2FEE">
      <w:pPr>
        <w:spacing w:before="160"/>
      </w:pPr>
      <w:r w:rsidRPr="00CD20F3">
        <w:t xml:space="preserve">The purpose of this document is to provide operational guidance for </w:t>
      </w:r>
      <w:r w:rsidR="00454556">
        <w:t xml:space="preserve">express carriers for </w:t>
      </w:r>
      <w:r w:rsidRPr="00CD20F3">
        <w:t xml:space="preserve">the </w:t>
      </w:r>
      <w:r w:rsidR="00F675F7">
        <w:t xml:space="preserve">ICS2 </w:t>
      </w:r>
      <w:r w:rsidRPr="00CD20F3">
        <w:t xml:space="preserve">Release 1 scheduled for 15 March 2021. </w:t>
      </w:r>
    </w:p>
    <w:p w:rsidR="008F21E1" w:rsidRPr="006A4FA1" w:rsidRDefault="008F21E1" w:rsidP="008F21E1">
      <w:pPr>
        <w:pStyle w:val="Nagwek2"/>
      </w:pPr>
      <w:bookmarkStart w:id="12" w:name="_Toc62047112"/>
      <w:r>
        <w:t>Scope</w:t>
      </w:r>
      <w:bookmarkEnd w:id="12"/>
    </w:p>
    <w:p w:rsidR="007E2FEE" w:rsidRPr="0007222C" w:rsidRDefault="007E2FEE" w:rsidP="007E2FEE">
      <w:pPr>
        <w:rPr>
          <w:highlight w:val="yellow"/>
        </w:rPr>
      </w:pPr>
      <w:bookmarkStart w:id="13" w:name="_Toc424222695"/>
      <w:r w:rsidRPr="0007222C">
        <w:t xml:space="preserve">This document provides an operational guidance for the express carriers on processes implemented within the ICS2 and operational environment of the involved stakeholders. </w:t>
      </w:r>
    </w:p>
    <w:p w:rsidR="007E2FEE" w:rsidRPr="0007222C" w:rsidRDefault="007E2FEE" w:rsidP="007E2FEE">
      <w:r w:rsidRPr="0007222C">
        <w:t>The document will cover all the processes of the ICS2</w:t>
      </w:r>
      <w:r w:rsidR="00C66CF1">
        <w:t xml:space="preserve"> Release 1</w:t>
      </w:r>
      <w:r w:rsidRPr="0007222C">
        <w:t xml:space="preserve">. </w:t>
      </w:r>
    </w:p>
    <w:p w:rsidR="00B42F2E" w:rsidRPr="006A4FA1" w:rsidRDefault="00B42F2E" w:rsidP="00B42F2E">
      <w:pPr>
        <w:pStyle w:val="Nagwek2"/>
      </w:pPr>
      <w:bookmarkStart w:id="14" w:name="_Toc62047113"/>
      <w:r w:rsidRPr="006A4FA1">
        <w:t>Target Audience</w:t>
      </w:r>
      <w:bookmarkEnd w:id="13"/>
      <w:bookmarkEnd w:id="14"/>
    </w:p>
    <w:p w:rsidR="007E2FEE" w:rsidRPr="00E00227" w:rsidRDefault="007E2FEE" w:rsidP="007E2FEE">
      <w:pPr>
        <w:pStyle w:val="Text2"/>
      </w:pPr>
      <w:bookmarkStart w:id="15" w:name="_Toc513216902"/>
      <w:r w:rsidRPr="00E00227">
        <w:t>The intended audience for this document are:</w:t>
      </w:r>
    </w:p>
    <w:p w:rsidR="007E2FEE" w:rsidRPr="00E00227" w:rsidRDefault="007E2FEE" w:rsidP="007E2FEE">
      <w:pPr>
        <w:pStyle w:val="Text2"/>
        <w:numPr>
          <w:ilvl w:val="0"/>
          <w:numId w:val="22"/>
        </w:numPr>
      </w:pPr>
      <w:r w:rsidRPr="00E00227">
        <w:t xml:space="preserve">the representatives of the Member States, </w:t>
      </w:r>
    </w:p>
    <w:p w:rsidR="007E2FEE" w:rsidRPr="00E00227" w:rsidRDefault="007E2FEE" w:rsidP="007E2FEE">
      <w:pPr>
        <w:pStyle w:val="Text2"/>
        <w:numPr>
          <w:ilvl w:val="0"/>
          <w:numId w:val="22"/>
        </w:numPr>
      </w:pPr>
      <w:r w:rsidRPr="00E00227">
        <w:t xml:space="preserve">the representatives of </w:t>
      </w:r>
      <w:r w:rsidR="00454556">
        <w:t>e</w:t>
      </w:r>
      <w:r>
        <w:t>xpress carriers</w:t>
      </w:r>
      <w:r w:rsidRPr="00E00227">
        <w:t>;</w:t>
      </w:r>
    </w:p>
    <w:p w:rsidR="007E2FEE" w:rsidRPr="00E00227" w:rsidRDefault="007E2FEE" w:rsidP="007E2FEE">
      <w:pPr>
        <w:pStyle w:val="Text2"/>
        <w:numPr>
          <w:ilvl w:val="0"/>
          <w:numId w:val="22"/>
        </w:numPr>
      </w:pPr>
      <w:r w:rsidRPr="00E00227">
        <w:t>any person involved in</w:t>
      </w:r>
      <w:r w:rsidR="007F3D7A">
        <w:t xml:space="preserve"> the</w:t>
      </w:r>
      <w:r w:rsidRPr="00E00227">
        <w:t xml:space="preserve"> ICS2 project;</w:t>
      </w:r>
    </w:p>
    <w:p w:rsidR="007E2FEE" w:rsidRPr="00E00227" w:rsidRDefault="007E2FEE" w:rsidP="007E2FEE">
      <w:pPr>
        <w:pStyle w:val="Text2"/>
        <w:numPr>
          <w:ilvl w:val="0"/>
          <w:numId w:val="22"/>
        </w:numPr>
      </w:pPr>
      <w:r>
        <w:t>Any person being practically involved in the customs formality for the entry of goods for express consignments.</w:t>
      </w:r>
    </w:p>
    <w:p w:rsidR="008F21E1" w:rsidRPr="0078717C" w:rsidRDefault="008F21E1" w:rsidP="008F21E1">
      <w:pPr>
        <w:pStyle w:val="Nagwek2"/>
        <w:tabs>
          <w:tab w:val="left" w:pos="624"/>
        </w:tabs>
        <w:ind w:left="737" w:hanging="737"/>
      </w:pPr>
      <w:bookmarkStart w:id="16" w:name="_Toc62047114"/>
      <w:r w:rsidRPr="0078717C">
        <w:t>Structure of this document</w:t>
      </w:r>
      <w:bookmarkEnd w:id="15"/>
      <w:bookmarkEnd w:id="16"/>
    </w:p>
    <w:p w:rsidR="007E2FEE" w:rsidRPr="00E00227" w:rsidRDefault="007E2FEE" w:rsidP="007E2FEE">
      <w:pPr>
        <w:pStyle w:val="Text2"/>
      </w:pPr>
      <w:r w:rsidRPr="00E00227">
        <w:t>The present document contains the following chapters:</w:t>
      </w:r>
    </w:p>
    <w:p w:rsidR="007E2FEE" w:rsidRPr="00E00227" w:rsidRDefault="00FB310B" w:rsidP="007E2FEE">
      <w:pPr>
        <w:pStyle w:val="Text2"/>
        <w:numPr>
          <w:ilvl w:val="0"/>
          <w:numId w:val="21"/>
        </w:numPr>
        <w:rPr>
          <w:highlight w:val="yellow"/>
        </w:rPr>
      </w:pPr>
      <w:hyperlink w:anchor="_Introduction" w:history="1">
        <w:r w:rsidR="007E2FEE" w:rsidRPr="00C66CF1">
          <w:rPr>
            <w:rStyle w:val="Hipercze"/>
            <w:b/>
            <w:bCs/>
            <w:highlight w:val="yellow"/>
          </w:rPr>
          <w:t xml:space="preserve">Chapter </w:t>
        </w:r>
        <w:r w:rsidR="007E2FEE" w:rsidRPr="00C66CF1">
          <w:rPr>
            <w:rStyle w:val="Hipercze"/>
          </w:rPr>
          <w:fldChar w:fldCharType="begin"/>
        </w:r>
        <w:r w:rsidR="007E2FEE" w:rsidRPr="00C66CF1">
          <w:rPr>
            <w:rStyle w:val="Hipercze"/>
            <w:b/>
            <w:highlight w:val="yellow"/>
          </w:rPr>
          <w:instrText xml:space="preserve"> REF _Ref423070900 \r \h  \* MERGEFORMAT </w:instrText>
        </w:r>
        <w:r w:rsidR="007E2FEE" w:rsidRPr="00C66CF1">
          <w:rPr>
            <w:rStyle w:val="Hipercze"/>
          </w:rPr>
        </w:r>
        <w:r w:rsidR="007E2FEE" w:rsidRPr="00C66CF1">
          <w:rPr>
            <w:rStyle w:val="Hipercze"/>
            <w:b/>
            <w:highlight w:val="yellow"/>
          </w:rPr>
          <w:fldChar w:fldCharType="separate"/>
        </w:r>
        <w:r w:rsidR="00C66CF1" w:rsidRPr="00C66CF1">
          <w:rPr>
            <w:rStyle w:val="Hipercze"/>
            <w:b/>
            <w:bCs/>
            <w:highlight w:val="yellow"/>
          </w:rPr>
          <w:t>1</w:t>
        </w:r>
        <w:r w:rsidR="007E2FEE" w:rsidRPr="00C66CF1">
          <w:rPr>
            <w:rStyle w:val="Hipercze"/>
          </w:rPr>
          <w:fldChar w:fldCharType="end"/>
        </w:r>
      </w:hyperlink>
      <w:r w:rsidR="007E2FEE" w:rsidRPr="00E00227">
        <w:rPr>
          <w:b/>
          <w:bCs/>
          <w:highlight w:val="yellow"/>
        </w:rPr>
        <w:t xml:space="preserve"> – </w:t>
      </w:r>
      <w:r w:rsidR="007E2FEE" w:rsidRPr="00E00227">
        <w:fldChar w:fldCharType="begin"/>
      </w:r>
      <w:r w:rsidR="007E2FEE" w:rsidRPr="00E00227">
        <w:rPr>
          <w:b/>
          <w:highlight w:val="yellow"/>
        </w:rPr>
        <w:instrText xml:space="preserve"> REF _Ref423070917 \h  \* MERGEFORMAT </w:instrText>
      </w:r>
      <w:r w:rsidR="007E2FEE" w:rsidRPr="00E00227">
        <w:rPr>
          <w:b/>
          <w:highlight w:val="yellow"/>
        </w:rPr>
        <w:fldChar w:fldCharType="separate"/>
      </w:r>
      <w:r w:rsidR="007E2FEE" w:rsidRPr="00E00227">
        <w:rPr>
          <w:b/>
          <w:bCs/>
          <w:highlight w:val="yellow"/>
        </w:rPr>
        <w:t>Introduction</w:t>
      </w:r>
      <w:r w:rsidR="007E2FEE" w:rsidRPr="00E00227">
        <w:fldChar w:fldCharType="end"/>
      </w:r>
      <w:r w:rsidR="007E2FEE" w:rsidRPr="00E00227">
        <w:rPr>
          <w:highlight w:val="yellow"/>
        </w:rPr>
        <w:t>: describes the scope and the purpose of the document;</w:t>
      </w:r>
    </w:p>
    <w:p w:rsidR="007E2FEE" w:rsidRPr="00E00227" w:rsidRDefault="00FB310B" w:rsidP="007E2FEE">
      <w:pPr>
        <w:pStyle w:val="Text2"/>
        <w:numPr>
          <w:ilvl w:val="0"/>
          <w:numId w:val="21"/>
        </w:numPr>
        <w:rPr>
          <w:highlight w:val="yellow"/>
        </w:rPr>
      </w:pPr>
      <w:hyperlink w:anchor="_Global_process_overview" w:history="1">
        <w:r w:rsidR="007E2FEE" w:rsidRPr="00C66CF1">
          <w:rPr>
            <w:rStyle w:val="Hipercze"/>
            <w:b/>
            <w:bCs/>
            <w:highlight w:val="yellow"/>
          </w:rPr>
          <w:t>Chapter 2</w:t>
        </w:r>
      </w:hyperlink>
      <w:r w:rsidR="007E2FEE" w:rsidRPr="00E00227">
        <w:rPr>
          <w:b/>
          <w:bCs/>
          <w:highlight w:val="yellow"/>
        </w:rPr>
        <w:t xml:space="preserve"> – Global process overview: …</w:t>
      </w:r>
      <w:r w:rsidR="007E2FEE" w:rsidRPr="00E00227">
        <w:rPr>
          <w:highlight w:val="yellow"/>
        </w:rPr>
        <w:t>;</w:t>
      </w:r>
    </w:p>
    <w:p w:rsidR="007E2FEE" w:rsidRPr="00E00227" w:rsidRDefault="00FB310B" w:rsidP="007E2FEE">
      <w:pPr>
        <w:pStyle w:val="Text2"/>
        <w:numPr>
          <w:ilvl w:val="0"/>
          <w:numId w:val="21"/>
        </w:numPr>
        <w:rPr>
          <w:highlight w:val="yellow"/>
        </w:rPr>
      </w:pPr>
      <w:hyperlink w:anchor="_ICS2_Release_1" w:history="1">
        <w:r w:rsidR="007E2FEE" w:rsidRPr="00C66CF1">
          <w:rPr>
            <w:rStyle w:val="Hipercze"/>
            <w:b/>
            <w:bCs/>
            <w:highlight w:val="yellow"/>
          </w:rPr>
          <w:t>Chapter 3</w:t>
        </w:r>
      </w:hyperlink>
      <w:r w:rsidR="007E2FEE" w:rsidRPr="00E00227">
        <w:rPr>
          <w:b/>
          <w:bCs/>
          <w:highlight w:val="yellow"/>
        </w:rPr>
        <w:t xml:space="preserve"> – ICS2 Release 1 Scope: …</w:t>
      </w:r>
      <w:r w:rsidR="007E2FEE" w:rsidRPr="00E00227">
        <w:rPr>
          <w:highlight w:val="yellow"/>
        </w:rPr>
        <w:t>;</w:t>
      </w:r>
    </w:p>
    <w:p w:rsidR="007E2FEE" w:rsidRPr="00E00227" w:rsidRDefault="00FB310B" w:rsidP="007E2FEE">
      <w:pPr>
        <w:pStyle w:val="Text2"/>
        <w:numPr>
          <w:ilvl w:val="0"/>
          <w:numId w:val="21"/>
        </w:numPr>
        <w:rPr>
          <w:highlight w:val="yellow"/>
        </w:rPr>
      </w:pPr>
      <w:hyperlink w:anchor="_Legal_aspects" w:history="1">
        <w:r w:rsidR="007E2FEE" w:rsidRPr="00C66CF1">
          <w:rPr>
            <w:rStyle w:val="Hipercze"/>
            <w:b/>
            <w:bCs/>
            <w:highlight w:val="yellow"/>
          </w:rPr>
          <w:t>Chapter 4</w:t>
        </w:r>
      </w:hyperlink>
      <w:r w:rsidR="007E2FEE" w:rsidRPr="00E00227">
        <w:rPr>
          <w:b/>
          <w:bCs/>
          <w:highlight w:val="yellow"/>
        </w:rPr>
        <w:t xml:space="preserve"> – Legal aspects</w:t>
      </w:r>
      <w:r w:rsidR="007E2FEE" w:rsidRPr="00E00227">
        <w:rPr>
          <w:highlight w:val="yellow"/>
        </w:rPr>
        <w:t>:</w:t>
      </w:r>
      <w:r w:rsidR="007E2FEE" w:rsidRPr="00E00227">
        <w:rPr>
          <w:b/>
          <w:bCs/>
          <w:highlight w:val="yellow"/>
        </w:rPr>
        <w:t xml:space="preserve"> </w:t>
      </w:r>
      <w:r w:rsidR="007E2FEE">
        <w:rPr>
          <w:highlight w:val="yellow"/>
        </w:rPr>
        <w:t>…</w:t>
      </w:r>
      <w:r w:rsidR="007E2FEE" w:rsidRPr="00E00227">
        <w:rPr>
          <w:highlight w:val="yellow"/>
        </w:rPr>
        <w:t>;</w:t>
      </w:r>
    </w:p>
    <w:p w:rsidR="007E2FEE" w:rsidRDefault="00FB310B" w:rsidP="007E2FEE">
      <w:pPr>
        <w:pStyle w:val="Text2"/>
        <w:numPr>
          <w:ilvl w:val="0"/>
          <w:numId w:val="21"/>
        </w:numPr>
        <w:rPr>
          <w:highlight w:val="yellow"/>
        </w:rPr>
      </w:pPr>
      <w:hyperlink w:anchor="_ICS2_Process_phases" w:history="1">
        <w:r w:rsidR="007E2FEE" w:rsidRPr="00C66CF1">
          <w:rPr>
            <w:rStyle w:val="Hipercze"/>
            <w:b/>
            <w:bCs/>
            <w:highlight w:val="yellow"/>
          </w:rPr>
          <w:t>Chapter 5</w:t>
        </w:r>
      </w:hyperlink>
      <w:r w:rsidR="007E2FEE" w:rsidRPr="00E00227">
        <w:rPr>
          <w:b/>
          <w:bCs/>
          <w:highlight w:val="yellow"/>
        </w:rPr>
        <w:t xml:space="preserve"> – ICS2 Process phases:</w:t>
      </w:r>
      <w:r w:rsidR="007E2FEE" w:rsidRPr="00E00227">
        <w:rPr>
          <w:highlight w:val="yellow"/>
        </w:rPr>
        <w:t xml:space="preserve"> </w:t>
      </w:r>
      <w:r w:rsidR="007E2FEE">
        <w:rPr>
          <w:highlight w:val="yellow"/>
        </w:rPr>
        <w:t>…</w:t>
      </w:r>
      <w:r w:rsidR="007E2FEE" w:rsidRPr="00E00227">
        <w:rPr>
          <w:highlight w:val="yellow"/>
        </w:rPr>
        <w:t>;</w:t>
      </w:r>
    </w:p>
    <w:p w:rsidR="007E2FEE" w:rsidRDefault="00FB310B" w:rsidP="007E2FEE">
      <w:pPr>
        <w:pStyle w:val="Text2"/>
        <w:numPr>
          <w:ilvl w:val="0"/>
          <w:numId w:val="21"/>
        </w:numPr>
        <w:rPr>
          <w:highlight w:val="yellow"/>
        </w:rPr>
      </w:pPr>
      <w:hyperlink w:anchor="_Data_requirements" w:history="1">
        <w:r w:rsidR="007E2FEE" w:rsidRPr="00E811B1">
          <w:rPr>
            <w:rStyle w:val="Hipercze"/>
            <w:b/>
            <w:bCs/>
            <w:highlight w:val="yellow"/>
          </w:rPr>
          <w:t>Chapter 6</w:t>
        </w:r>
      </w:hyperlink>
      <w:r w:rsidR="007E2FEE">
        <w:rPr>
          <w:b/>
          <w:bCs/>
          <w:highlight w:val="yellow"/>
        </w:rPr>
        <w:t xml:space="preserve"> –</w:t>
      </w:r>
      <w:r w:rsidR="007E2FEE">
        <w:rPr>
          <w:highlight w:val="yellow"/>
        </w:rPr>
        <w:t xml:space="preserve"> </w:t>
      </w:r>
      <w:r w:rsidR="007E2FEE" w:rsidRPr="00E00227">
        <w:rPr>
          <w:b/>
          <w:highlight w:val="yellow"/>
        </w:rPr>
        <w:t>Data requirements and mapping:</w:t>
      </w:r>
      <w:r w:rsidR="007E2FEE">
        <w:rPr>
          <w:highlight w:val="yellow"/>
        </w:rPr>
        <w:t xml:space="preserve"> …;</w:t>
      </w:r>
    </w:p>
    <w:p w:rsidR="007E2FEE" w:rsidRPr="00E00227" w:rsidRDefault="007E2FEE" w:rsidP="007E2FEE">
      <w:pPr>
        <w:pStyle w:val="Text2"/>
        <w:numPr>
          <w:ilvl w:val="0"/>
          <w:numId w:val="21"/>
        </w:numPr>
        <w:rPr>
          <w:highlight w:val="yellow"/>
        </w:rPr>
      </w:pPr>
      <w:r w:rsidRPr="00E00227">
        <w:fldChar w:fldCharType="begin"/>
      </w:r>
      <w:r w:rsidRPr="00E00227">
        <w:rPr>
          <w:b/>
          <w:highlight w:val="yellow"/>
        </w:rPr>
        <w:instrText xml:space="preserve"> REF _Ref25860159 \h  \* MERGEFORMAT </w:instrText>
      </w:r>
      <w:r w:rsidRPr="00E00227">
        <w:rPr>
          <w:b/>
          <w:highlight w:val="yellow"/>
        </w:rPr>
        <w:fldChar w:fldCharType="separate"/>
      </w:r>
      <w:hyperlink w:anchor="_Annex_1" w:history="1">
        <w:r w:rsidRPr="00E811B1">
          <w:rPr>
            <w:rStyle w:val="Hipercze"/>
            <w:b/>
            <w:bCs/>
            <w:highlight w:val="yellow"/>
          </w:rPr>
          <w:t>Annex 1</w:t>
        </w:r>
      </w:hyperlink>
      <w:r w:rsidRPr="00E00227">
        <w:rPr>
          <w:b/>
          <w:bCs/>
          <w:highlight w:val="yellow"/>
        </w:rPr>
        <w:t xml:space="preserve">: </w:t>
      </w:r>
      <w:r>
        <w:rPr>
          <w:b/>
          <w:bCs/>
          <w:highlight w:val="yellow"/>
        </w:rPr>
        <w:t>…</w:t>
      </w:r>
      <w:r w:rsidRPr="00E00227">
        <w:fldChar w:fldCharType="end"/>
      </w:r>
    </w:p>
    <w:p w:rsidR="00B42F2E" w:rsidRPr="006A4FA1" w:rsidRDefault="00B42F2E" w:rsidP="00B42F2E">
      <w:pPr>
        <w:pStyle w:val="ZDGName"/>
      </w:pPr>
      <w:r w:rsidRPr="006A4FA1">
        <w:br w:type="page"/>
      </w:r>
    </w:p>
    <w:p w:rsidR="00B42F2E" w:rsidRPr="006A4FA1" w:rsidRDefault="00B42F2E" w:rsidP="00B42F2E">
      <w:pPr>
        <w:pStyle w:val="Nagwek2"/>
      </w:pPr>
      <w:bookmarkStart w:id="17" w:name="_Toc424222697"/>
      <w:bookmarkStart w:id="18" w:name="_Toc62047115"/>
      <w:r w:rsidRPr="006A4FA1">
        <w:t>Reference and applicable documents</w:t>
      </w:r>
      <w:bookmarkEnd w:id="17"/>
      <w:bookmarkEnd w:id="18"/>
    </w:p>
    <w:p w:rsidR="00B42F2E" w:rsidRPr="006A4FA1" w:rsidRDefault="00B42F2E" w:rsidP="00BF386C">
      <w:pPr>
        <w:pStyle w:val="Nagwek3"/>
      </w:pPr>
      <w:bookmarkStart w:id="19" w:name="_Reference_Documents"/>
      <w:bookmarkStart w:id="20" w:name="_Toc424222698"/>
      <w:bookmarkStart w:id="21" w:name="_Toc62047116"/>
      <w:bookmarkEnd w:id="19"/>
      <w:r w:rsidRPr="006A4FA1">
        <w:t>Reference Documents</w:t>
      </w:r>
      <w:bookmarkEnd w:id="20"/>
      <w:bookmarkEnd w:id="21"/>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621"/>
        <w:gridCol w:w="4170"/>
        <w:gridCol w:w="1098"/>
        <w:gridCol w:w="941"/>
        <w:gridCol w:w="2231"/>
      </w:tblGrid>
      <w:tr w:rsidR="007E2FEE" w:rsidRPr="00E00227" w:rsidTr="00B33494">
        <w:trPr>
          <w:trHeight w:val="317"/>
        </w:trPr>
        <w:tc>
          <w:tcPr>
            <w:tcW w:w="343" w:type="pct"/>
            <w:tcBorders>
              <w:top w:val="single" w:sz="4"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D9D9D9" w:themeFill="background1" w:themeFillShade="D9"/>
            <w:vAlign w:val="center"/>
            <w:hideMark/>
          </w:tcPr>
          <w:p w:rsidR="007E2FEE" w:rsidRPr="00E00227" w:rsidRDefault="007E2FEE" w:rsidP="00B33494">
            <w:pPr>
              <w:pStyle w:val="TableHeading"/>
              <w:widowControl/>
              <w:autoSpaceDE/>
              <w:autoSpaceDN/>
              <w:adjustRightInd/>
              <w:rPr>
                <w:rFonts w:ascii="Calibri" w:hAnsi="Calibri" w:cs="Calibri"/>
                <w:b w:val="0"/>
                <w:bCs w:val="0"/>
                <w:lang w:val="en-GB"/>
              </w:rPr>
            </w:pPr>
            <w:bookmarkStart w:id="22" w:name="_Toc424222708"/>
            <w:r w:rsidRPr="00E00227">
              <w:rPr>
                <w:rFonts w:asciiTheme="minorHAnsi" w:hAnsiTheme="minorHAnsi" w:cstheme="minorBidi"/>
                <w:lang w:val="en-GB"/>
              </w:rPr>
              <w:t>Ref</w:t>
            </w:r>
            <w:r w:rsidRPr="00E00227">
              <w:rPr>
                <w:rFonts w:ascii="Calibri" w:hAnsi="Calibri" w:cs="Calibri"/>
                <w:b w:val="0"/>
                <w:bCs w:val="0"/>
                <w:lang w:val="en-GB"/>
              </w:rPr>
              <w:t>.</w:t>
            </w:r>
          </w:p>
        </w:tc>
        <w:tc>
          <w:tcPr>
            <w:tcW w:w="2301" w:type="pct"/>
            <w:tcBorders>
              <w:top w:val="single" w:sz="4"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D9D9D9" w:themeFill="background1" w:themeFillShade="D9"/>
            <w:vAlign w:val="center"/>
            <w:hideMark/>
          </w:tcPr>
          <w:p w:rsidR="007E2FEE" w:rsidRPr="00E00227" w:rsidRDefault="007E2FEE" w:rsidP="00B33494">
            <w:pPr>
              <w:pStyle w:val="TableHeading"/>
              <w:widowControl/>
              <w:autoSpaceDE/>
              <w:autoSpaceDN/>
              <w:adjustRightInd/>
              <w:rPr>
                <w:rFonts w:asciiTheme="minorHAnsi" w:hAnsiTheme="minorHAnsi" w:cstheme="minorBidi"/>
                <w:lang w:val="en-GB"/>
              </w:rPr>
            </w:pPr>
            <w:r w:rsidRPr="00E00227">
              <w:rPr>
                <w:rFonts w:asciiTheme="minorHAnsi" w:hAnsiTheme="minorHAnsi" w:cstheme="minorBidi"/>
                <w:lang w:val="en-GB"/>
              </w:rPr>
              <w:t>Title</w:t>
            </w:r>
          </w:p>
        </w:tc>
        <w:tc>
          <w:tcPr>
            <w:tcW w:w="606" w:type="pct"/>
            <w:tcBorders>
              <w:top w:val="single" w:sz="4"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D9D9D9" w:themeFill="background1" w:themeFillShade="D9"/>
            <w:vAlign w:val="center"/>
            <w:hideMark/>
          </w:tcPr>
          <w:p w:rsidR="007E2FEE" w:rsidRPr="00E00227" w:rsidRDefault="007E2FEE" w:rsidP="00B33494">
            <w:pPr>
              <w:pStyle w:val="TableHeading"/>
              <w:widowControl/>
              <w:autoSpaceDE/>
              <w:autoSpaceDN/>
              <w:adjustRightInd/>
              <w:rPr>
                <w:rFonts w:asciiTheme="minorHAnsi" w:hAnsiTheme="minorHAnsi" w:cstheme="minorBidi"/>
                <w:lang w:val="en-GB"/>
              </w:rPr>
            </w:pPr>
            <w:r w:rsidRPr="00E00227">
              <w:rPr>
                <w:rFonts w:asciiTheme="minorHAnsi" w:hAnsiTheme="minorHAnsi" w:cstheme="minorBidi"/>
                <w:lang w:val="en-GB"/>
              </w:rPr>
              <w:t>Reference</w:t>
            </w:r>
          </w:p>
        </w:tc>
        <w:tc>
          <w:tcPr>
            <w:tcW w:w="519" w:type="pct"/>
            <w:tcBorders>
              <w:top w:val="single" w:sz="4" w:space="0" w:color="808080" w:themeColor="text1" w:themeTint="7F"/>
              <w:left w:val="single" w:sz="6" w:space="0" w:color="808080" w:themeColor="text1" w:themeTint="7F"/>
              <w:bottom w:val="single" w:sz="6" w:space="0" w:color="808080" w:themeColor="text1" w:themeTint="7F"/>
              <w:right w:val="single" w:sz="4" w:space="0" w:color="808080" w:themeColor="text1" w:themeTint="7F"/>
            </w:tcBorders>
            <w:shd w:val="clear" w:color="auto" w:fill="D9D9D9" w:themeFill="background1" w:themeFillShade="D9"/>
            <w:vAlign w:val="center"/>
            <w:hideMark/>
          </w:tcPr>
          <w:p w:rsidR="007E2FEE" w:rsidRPr="00E00227" w:rsidRDefault="007E2FEE" w:rsidP="00B33494">
            <w:pPr>
              <w:pStyle w:val="TableHeading"/>
              <w:widowControl/>
              <w:autoSpaceDE/>
              <w:autoSpaceDN/>
              <w:adjustRightInd/>
              <w:jc w:val="center"/>
              <w:rPr>
                <w:rFonts w:asciiTheme="minorHAnsi" w:hAnsiTheme="minorHAnsi" w:cstheme="minorBidi"/>
                <w:lang w:val="en-GB"/>
              </w:rPr>
            </w:pPr>
            <w:r w:rsidRPr="00E00227">
              <w:rPr>
                <w:rFonts w:asciiTheme="minorHAnsi" w:hAnsiTheme="minorHAnsi" w:cstheme="minorBidi"/>
                <w:lang w:val="en-GB"/>
              </w:rPr>
              <w:t>Version</w:t>
            </w:r>
          </w:p>
        </w:tc>
        <w:tc>
          <w:tcPr>
            <w:tcW w:w="1231" w:type="pct"/>
            <w:tcBorders>
              <w:top w:val="single" w:sz="4" w:space="0" w:color="808080" w:themeColor="text1" w:themeTint="7F"/>
              <w:left w:val="single" w:sz="6" w:space="0" w:color="808080" w:themeColor="text1" w:themeTint="7F"/>
              <w:bottom w:val="single" w:sz="6" w:space="0" w:color="808080" w:themeColor="text1" w:themeTint="7F"/>
              <w:right w:val="single" w:sz="4" w:space="0" w:color="808080" w:themeColor="text1" w:themeTint="7F"/>
            </w:tcBorders>
            <w:shd w:val="clear" w:color="auto" w:fill="D9D9D9" w:themeFill="background1" w:themeFillShade="D9"/>
            <w:vAlign w:val="center"/>
          </w:tcPr>
          <w:p w:rsidR="007E2FEE" w:rsidRPr="00E00227" w:rsidRDefault="007E2FEE" w:rsidP="00B33494">
            <w:pPr>
              <w:pStyle w:val="TableHeading"/>
              <w:widowControl/>
              <w:autoSpaceDE/>
              <w:autoSpaceDN/>
              <w:adjustRightInd/>
              <w:jc w:val="center"/>
              <w:rPr>
                <w:rFonts w:asciiTheme="minorHAnsi" w:hAnsiTheme="minorHAnsi" w:cstheme="minorBidi"/>
                <w:lang w:val="en-GB"/>
              </w:rPr>
            </w:pPr>
            <w:r w:rsidRPr="00E00227">
              <w:rPr>
                <w:rFonts w:asciiTheme="minorHAnsi" w:hAnsiTheme="minorHAnsi" w:cstheme="minorBidi"/>
                <w:lang w:val="en-GB"/>
              </w:rPr>
              <w:t>Date</w:t>
            </w:r>
          </w:p>
        </w:tc>
      </w:tr>
      <w:tr w:rsidR="007E2FEE" w:rsidRPr="00E00227" w:rsidTr="00B33494">
        <w:trPr>
          <w:trHeight w:val="317"/>
        </w:trPr>
        <w:tc>
          <w:tcPr>
            <w:tcW w:w="343"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cstheme="minorBidi"/>
                <w:b w:val="0"/>
                <w:bCs w:val="0"/>
                <w:lang w:val="en-GB"/>
              </w:rPr>
            </w:pPr>
            <w:bookmarkStart w:id="23" w:name="R1"/>
            <w:r w:rsidRPr="00E00227">
              <w:rPr>
                <w:rFonts w:asciiTheme="minorHAnsi" w:hAnsiTheme="minorHAnsi" w:cstheme="minorBidi"/>
                <w:b w:val="0"/>
                <w:bCs w:val="0"/>
                <w:lang w:val="en-GB"/>
              </w:rPr>
              <w:t>R0</w:t>
            </w:r>
            <w:r w:rsidRPr="00E00227">
              <w:rPr>
                <w:lang w:val="en-GB"/>
              </w:rPr>
              <w:fldChar w:fldCharType="begin"/>
            </w:r>
            <w:r w:rsidRPr="00E00227">
              <w:rPr>
                <w:rFonts w:asciiTheme="minorHAnsi" w:hAnsiTheme="minorHAnsi" w:cstheme="minorHAnsi"/>
                <w:b w:val="0"/>
                <w:lang w:val="en-GB"/>
              </w:rPr>
              <w:instrText xml:space="preserve"> SEQ ReferenceDocs \* MERGEFORMAT </w:instrText>
            </w:r>
            <w:r w:rsidRPr="00E00227">
              <w:rPr>
                <w:rFonts w:asciiTheme="minorHAnsi" w:hAnsiTheme="minorHAnsi" w:cstheme="minorHAnsi"/>
                <w:b w:val="0"/>
                <w:lang w:val="en-GB"/>
              </w:rPr>
              <w:fldChar w:fldCharType="separate"/>
            </w:r>
            <w:r w:rsidRPr="00E00227">
              <w:rPr>
                <w:rFonts w:asciiTheme="minorHAnsi" w:hAnsiTheme="minorHAnsi" w:cstheme="minorBidi"/>
                <w:b w:val="0"/>
                <w:bCs w:val="0"/>
                <w:lang w:val="en-GB"/>
              </w:rPr>
              <w:t>1</w:t>
            </w:r>
            <w:r w:rsidRPr="00E00227">
              <w:rPr>
                <w:lang w:val="en-GB"/>
              </w:rPr>
              <w:fldChar w:fldCharType="end"/>
            </w:r>
            <w:bookmarkEnd w:id="23"/>
          </w:p>
        </w:tc>
        <w:tc>
          <w:tcPr>
            <w:tcW w:w="2301"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F675F7">
            <w:pPr>
              <w:pStyle w:val="TableHeading"/>
              <w:widowControl/>
              <w:autoSpaceDE/>
              <w:autoSpaceDN/>
              <w:adjustRightInd/>
              <w:rPr>
                <w:rFonts w:asciiTheme="minorHAnsi" w:hAnsiTheme="minorHAnsi" w:cstheme="minorBidi"/>
                <w:b w:val="0"/>
                <w:bCs w:val="0"/>
                <w:lang w:val="en-GB"/>
              </w:rPr>
            </w:pPr>
            <w:r w:rsidRPr="00E00227">
              <w:rPr>
                <w:rFonts w:asciiTheme="minorHAnsi" w:hAnsiTheme="minorHAnsi" w:cstheme="minorBidi"/>
                <w:b w:val="0"/>
                <w:bCs w:val="0"/>
                <w:lang w:val="en-GB"/>
              </w:rPr>
              <w:t xml:space="preserve">ICS2 </w:t>
            </w:r>
            <w:r w:rsidR="00F675F7">
              <w:rPr>
                <w:rFonts w:asciiTheme="minorHAnsi" w:hAnsiTheme="minorHAnsi" w:cstheme="minorBidi"/>
                <w:b w:val="0"/>
                <w:bCs w:val="0"/>
                <w:lang w:val="en-GB"/>
              </w:rPr>
              <w:t>Harmonised Trader Interface</w:t>
            </w:r>
            <w:r w:rsidRPr="00E00227">
              <w:rPr>
                <w:rFonts w:asciiTheme="minorHAnsi" w:hAnsiTheme="minorHAnsi" w:cstheme="minorBidi"/>
                <w:b w:val="0"/>
                <w:bCs w:val="0"/>
                <w:lang w:val="en-GB"/>
              </w:rPr>
              <w:t xml:space="preserve"> Specifications</w:t>
            </w:r>
          </w:p>
        </w:tc>
        <w:tc>
          <w:tcPr>
            <w:tcW w:w="606"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cstheme="minorBidi"/>
                <w:b w:val="0"/>
                <w:bCs w:val="0"/>
                <w:lang w:val="en-GB"/>
              </w:rPr>
            </w:pPr>
            <w:r w:rsidRPr="00E00227">
              <w:rPr>
                <w:rFonts w:asciiTheme="minorHAnsi" w:hAnsiTheme="minorHAnsi" w:cstheme="minorBidi"/>
                <w:b w:val="0"/>
                <w:bCs w:val="0"/>
                <w:lang w:val="en-GB"/>
              </w:rPr>
              <w:t>ICS</w:t>
            </w:r>
            <w:r w:rsidR="00F675F7">
              <w:rPr>
                <w:rFonts w:asciiTheme="minorHAnsi" w:hAnsiTheme="minorHAnsi" w:cstheme="minorBidi"/>
                <w:b w:val="0"/>
                <w:bCs w:val="0"/>
                <w:lang w:val="en-GB"/>
              </w:rPr>
              <w:t>2</w:t>
            </w:r>
            <w:r w:rsidRPr="00E00227">
              <w:rPr>
                <w:rFonts w:asciiTheme="minorHAnsi" w:hAnsiTheme="minorHAnsi" w:cstheme="minorBidi"/>
                <w:b w:val="0"/>
                <w:bCs w:val="0"/>
                <w:lang w:val="en-GB"/>
              </w:rPr>
              <w:t>-HTI</w:t>
            </w:r>
          </w:p>
        </w:tc>
        <w:tc>
          <w:tcPr>
            <w:tcW w:w="519" w:type="pct"/>
            <w:tcBorders>
              <w:top w:val="single" w:sz="6" w:space="0" w:color="808080" w:themeColor="text1" w:themeTint="7F"/>
              <w:left w:val="single" w:sz="6" w:space="0" w:color="808080" w:themeColor="text1" w:themeTint="7F"/>
              <w:bottom w:val="single" w:sz="6" w:space="0" w:color="808080" w:themeColor="text1" w:themeTint="7F"/>
              <w:right w:val="single" w:sz="4"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jc w:val="center"/>
              <w:rPr>
                <w:rFonts w:asciiTheme="minorHAnsi" w:hAnsiTheme="minorHAnsi" w:cstheme="minorBidi"/>
                <w:b w:val="0"/>
                <w:bCs w:val="0"/>
                <w:lang w:val="en-GB"/>
              </w:rPr>
            </w:pPr>
            <w:r w:rsidRPr="00E00227">
              <w:rPr>
                <w:rFonts w:asciiTheme="minorHAnsi" w:hAnsiTheme="minorHAnsi" w:cstheme="minorBidi"/>
                <w:b w:val="0"/>
                <w:bCs w:val="0"/>
                <w:lang w:val="en-GB"/>
              </w:rPr>
              <w:t>1.1</w:t>
            </w:r>
            <w:r w:rsidR="00F675F7">
              <w:rPr>
                <w:rFonts w:asciiTheme="minorHAnsi" w:hAnsiTheme="minorHAnsi" w:cstheme="minorBidi"/>
                <w:b w:val="0"/>
                <w:bCs w:val="0"/>
                <w:lang w:val="en-GB"/>
              </w:rPr>
              <w:t>5</w:t>
            </w:r>
          </w:p>
        </w:tc>
        <w:tc>
          <w:tcPr>
            <w:tcW w:w="1231" w:type="pct"/>
            <w:tcBorders>
              <w:top w:val="single" w:sz="6" w:space="0" w:color="808080" w:themeColor="text1" w:themeTint="7F"/>
              <w:left w:val="single" w:sz="6" w:space="0" w:color="808080" w:themeColor="text1" w:themeTint="7F"/>
              <w:bottom w:val="single" w:sz="6" w:space="0" w:color="808080" w:themeColor="text1" w:themeTint="7F"/>
              <w:right w:val="single" w:sz="4" w:space="0" w:color="808080" w:themeColor="text1" w:themeTint="7F"/>
            </w:tcBorders>
            <w:vAlign w:val="center"/>
          </w:tcPr>
          <w:p w:rsidR="007E2FEE" w:rsidRPr="00E00227" w:rsidRDefault="008D4CAF" w:rsidP="00B33494">
            <w:pPr>
              <w:pStyle w:val="TableHeading"/>
              <w:keepNext/>
              <w:widowControl/>
              <w:autoSpaceDE/>
              <w:autoSpaceDN/>
              <w:adjustRightInd/>
              <w:jc w:val="center"/>
              <w:rPr>
                <w:rFonts w:asciiTheme="minorHAnsi" w:hAnsiTheme="minorHAnsi" w:cstheme="minorBidi"/>
                <w:b w:val="0"/>
                <w:bCs w:val="0"/>
                <w:lang w:val="en-GB"/>
              </w:rPr>
            </w:pPr>
            <w:r>
              <w:rPr>
                <w:rFonts w:asciiTheme="minorHAnsi" w:hAnsiTheme="minorHAnsi" w:cstheme="minorBidi"/>
                <w:b w:val="0"/>
                <w:bCs w:val="0"/>
                <w:lang w:val="en-GB"/>
              </w:rPr>
              <w:t>2020-01-08</w:t>
            </w:r>
          </w:p>
        </w:tc>
      </w:tr>
      <w:tr w:rsidR="007E2FEE" w:rsidRPr="00E00227" w:rsidTr="00B33494">
        <w:trPr>
          <w:trHeight w:val="317"/>
        </w:trPr>
        <w:tc>
          <w:tcPr>
            <w:tcW w:w="343"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cstheme="minorBidi"/>
                <w:b w:val="0"/>
                <w:bCs w:val="0"/>
                <w:lang w:val="en-GB"/>
              </w:rPr>
            </w:pPr>
            <w:bookmarkStart w:id="24" w:name="R2"/>
            <w:r w:rsidRPr="00E00227">
              <w:rPr>
                <w:rFonts w:asciiTheme="minorHAnsi" w:hAnsiTheme="minorHAnsi" w:cstheme="minorBidi"/>
                <w:b w:val="0"/>
                <w:bCs w:val="0"/>
                <w:lang w:val="en-GB"/>
              </w:rPr>
              <w:t>R02</w:t>
            </w:r>
            <w:bookmarkEnd w:id="24"/>
          </w:p>
        </w:tc>
        <w:tc>
          <w:tcPr>
            <w:tcW w:w="2301"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ICS2 Business Continuity Plan</w:t>
            </w:r>
          </w:p>
        </w:tc>
        <w:tc>
          <w:tcPr>
            <w:tcW w:w="606"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cstheme="minorHAnsi"/>
                <w:b w:val="0"/>
                <w:lang w:val="en-GB"/>
              </w:rPr>
            </w:pPr>
          </w:p>
        </w:tc>
        <w:tc>
          <w:tcPr>
            <w:tcW w:w="519" w:type="pct"/>
            <w:tcBorders>
              <w:top w:val="single" w:sz="6" w:space="0" w:color="808080" w:themeColor="text1" w:themeTint="7F"/>
              <w:left w:val="single" w:sz="6" w:space="0" w:color="808080" w:themeColor="text1" w:themeTint="7F"/>
              <w:bottom w:val="single" w:sz="6" w:space="0" w:color="808080" w:themeColor="text1" w:themeTint="7F"/>
              <w:right w:val="single" w:sz="4"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jc w:val="center"/>
              <w:rPr>
                <w:rFonts w:asciiTheme="minorHAnsi" w:hAnsiTheme="minorHAnsi" w:cstheme="minorHAnsi"/>
                <w:b w:val="0"/>
                <w:lang w:val="en-GB"/>
              </w:rPr>
            </w:pPr>
          </w:p>
        </w:tc>
        <w:tc>
          <w:tcPr>
            <w:tcW w:w="1231" w:type="pct"/>
            <w:tcBorders>
              <w:top w:val="single" w:sz="6" w:space="0" w:color="808080" w:themeColor="text1" w:themeTint="7F"/>
              <w:left w:val="single" w:sz="6" w:space="0" w:color="808080" w:themeColor="text1" w:themeTint="7F"/>
              <w:bottom w:val="single" w:sz="6" w:space="0" w:color="808080" w:themeColor="text1" w:themeTint="7F"/>
              <w:right w:val="single" w:sz="4" w:space="0" w:color="808080" w:themeColor="text1" w:themeTint="7F"/>
            </w:tcBorders>
            <w:vAlign w:val="center"/>
          </w:tcPr>
          <w:p w:rsidR="007E2FEE" w:rsidRPr="00E00227" w:rsidRDefault="007E2FEE" w:rsidP="00B33494">
            <w:pPr>
              <w:pStyle w:val="TableHeading"/>
              <w:keepNext/>
              <w:widowControl/>
              <w:autoSpaceDE/>
              <w:autoSpaceDN/>
              <w:adjustRightInd/>
              <w:jc w:val="center"/>
              <w:rPr>
                <w:rFonts w:asciiTheme="minorHAnsi" w:hAnsiTheme="minorHAnsi" w:cstheme="minorHAnsi"/>
                <w:b w:val="0"/>
                <w:lang w:val="en-GB"/>
              </w:rPr>
            </w:pPr>
          </w:p>
        </w:tc>
      </w:tr>
      <w:tr w:rsidR="007E2FEE" w:rsidRPr="00E00227" w:rsidTr="00B33494">
        <w:trPr>
          <w:trHeight w:val="317"/>
        </w:trPr>
        <w:tc>
          <w:tcPr>
            <w:tcW w:w="343"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cstheme="minorBidi"/>
                <w:b w:val="0"/>
                <w:bCs w:val="0"/>
                <w:lang w:val="en-GB"/>
              </w:rPr>
            </w:pPr>
            <w:bookmarkStart w:id="25" w:name="R3"/>
            <w:r w:rsidRPr="00E00227">
              <w:rPr>
                <w:rFonts w:asciiTheme="minorHAnsi" w:hAnsiTheme="minorHAnsi" w:cstheme="minorBidi"/>
                <w:b w:val="0"/>
                <w:bCs w:val="0"/>
                <w:lang w:val="en-GB"/>
              </w:rPr>
              <w:t>R03</w:t>
            </w:r>
            <w:bookmarkEnd w:id="25"/>
          </w:p>
        </w:tc>
        <w:tc>
          <w:tcPr>
            <w:tcW w:w="2301"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rPr>
                <w:rFonts w:asciiTheme="minorHAnsi" w:hAnsiTheme="minorHAnsi"/>
                <w:b w:val="0"/>
                <w:bCs w:val="0"/>
                <w:lang w:val="en-GB"/>
              </w:rPr>
            </w:pPr>
            <w:r w:rsidRPr="00E00227">
              <w:rPr>
                <w:rFonts w:asciiTheme="minorHAnsi" w:hAnsiTheme="minorHAnsi"/>
                <w:b w:val="0"/>
                <w:bCs w:val="0"/>
                <w:lang w:val="en-GB"/>
              </w:rPr>
              <w:t>REGULATION (EU) No 952/2013 OF THE EUROPEAN PARLIAMENT AND OF THE COUNCIL of 9 October 2013 laying down the Union Customs Code</w:t>
            </w:r>
          </w:p>
        </w:tc>
        <w:tc>
          <w:tcPr>
            <w:tcW w:w="606"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544598" w:rsidP="00B33494">
            <w:pPr>
              <w:pStyle w:val="TableHeading"/>
              <w:widowControl/>
              <w:autoSpaceDE/>
              <w:autoSpaceDN/>
              <w:adjustRightInd/>
              <w:rPr>
                <w:rFonts w:asciiTheme="minorHAnsi" w:hAnsiTheme="minorHAnsi" w:cstheme="minorHAnsi"/>
                <w:b w:val="0"/>
                <w:lang w:val="en-GB"/>
              </w:rPr>
            </w:pPr>
            <w:r>
              <w:rPr>
                <w:rFonts w:asciiTheme="minorHAnsi" w:hAnsiTheme="minorHAnsi" w:cstheme="minorHAnsi"/>
                <w:b w:val="0"/>
                <w:lang w:val="en-GB"/>
              </w:rPr>
              <w:t>UCC</w:t>
            </w:r>
          </w:p>
        </w:tc>
        <w:tc>
          <w:tcPr>
            <w:tcW w:w="519" w:type="pct"/>
            <w:tcBorders>
              <w:top w:val="single" w:sz="6" w:space="0" w:color="808080" w:themeColor="text1" w:themeTint="7F"/>
              <w:left w:val="single" w:sz="6" w:space="0" w:color="808080" w:themeColor="text1" w:themeTint="7F"/>
              <w:bottom w:val="single" w:sz="6" w:space="0" w:color="808080" w:themeColor="text1" w:themeTint="7F"/>
              <w:right w:val="single" w:sz="4"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jc w:val="center"/>
              <w:rPr>
                <w:rFonts w:asciiTheme="minorHAnsi" w:hAnsiTheme="minorHAnsi" w:cstheme="minorHAnsi"/>
                <w:b w:val="0"/>
                <w:lang w:val="en-GB"/>
              </w:rPr>
            </w:pPr>
          </w:p>
        </w:tc>
        <w:tc>
          <w:tcPr>
            <w:tcW w:w="1231" w:type="pct"/>
            <w:tcBorders>
              <w:top w:val="single" w:sz="6" w:space="0" w:color="808080" w:themeColor="text1" w:themeTint="7F"/>
              <w:left w:val="single" w:sz="6" w:space="0" w:color="808080" w:themeColor="text1" w:themeTint="7F"/>
              <w:bottom w:val="single" w:sz="6" w:space="0" w:color="808080" w:themeColor="text1" w:themeTint="7F"/>
              <w:right w:val="single" w:sz="4" w:space="0" w:color="808080" w:themeColor="text1" w:themeTint="7F"/>
            </w:tcBorders>
            <w:vAlign w:val="center"/>
          </w:tcPr>
          <w:p w:rsidR="007E2FEE" w:rsidRPr="00E00227" w:rsidRDefault="007E2FEE" w:rsidP="00B33494">
            <w:pPr>
              <w:pStyle w:val="TableHeading"/>
              <w:keepNext/>
              <w:widowControl/>
              <w:autoSpaceDE/>
              <w:autoSpaceDN/>
              <w:adjustRightInd/>
              <w:jc w:val="center"/>
              <w:rPr>
                <w:rFonts w:asciiTheme="minorHAnsi" w:hAnsiTheme="minorHAnsi" w:cstheme="minorHAnsi"/>
                <w:b w:val="0"/>
                <w:lang w:val="en-GB"/>
              </w:rPr>
            </w:pPr>
          </w:p>
        </w:tc>
      </w:tr>
      <w:tr w:rsidR="007E2FEE" w:rsidRPr="00E00227" w:rsidTr="00B33494">
        <w:trPr>
          <w:trHeight w:val="317"/>
        </w:trPr>
        <w:tc>
          <w:tcPr>
            <w:tcW w:w="343"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cstheme="minorBidi"/>
                <w:b w:val="0"/>
                <w:bCs w:val="0"/>
                <w:lang w:val="en-GB"/>
              </w:rPr>
            </w:pPr>
            <w:bookmarkStart w:id="26" w:name="R4"/>
            <w:r w:rsidRPr="00E00227">
              <w:rPr>
                <w:rFonts w:asciiTheme="minorHAnsi" w:hAnsiTheme="minorHAnsi" w:cstheme="minorBidi"/>
                <w:b w:val="0"/>
                <w:bCs w:val="0"/>
                <w:lang w:val="en-GB"/>
              </w:rPr>
              <w:t>R04</w:t>
            </w:r>
            <w:bookmarkEnd w:id="26"/>
          </w:p>
        </w:tc>
        <w:tc>
          <w:tcPr>
            <w:tcW w:w="2301"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rPr>
                <w:rFonts w:asciiTheme="minorHAnsi" w:hAnsiTheme="minorHAnsi"/>
                <w:b w:val="0"/>
                <w:bCs w:val="0"/>
                <w:lang w:val="en-GB"/>
              </w:rPr>
            </w:pPr>
            <w:r w:rsidRPr="00E00227">
              <w:rPr>
                <w:rFonts w:asciiTheme="minorHAnsi" w:hAnsiTheme="minorHAnsi"/>
                <w:b w:val="0"/>
                <w:bCs w:val="0"/>
                <w:lang w:val="en-GB"/>
              </w:rPr>
              <w:t>COMMISSION DELEGATED REGULATION (EU) 2015/2446 of 28 July 2015 supplementing Regulation (EU) No 952/2013 of the European Parliament and of the Council as regards detailed rules concerning certain provisions of the Union Customs Code</w:t>
            </w:r>
          </w:p>
        </w:tc>
        <w:tc>
          <w:tcPr>
            <w:tcW w:w="606"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544598" w:rsidP="00B33494">
            <w:pPr>
              <w:pStyle w:val="TableHeading"/>
              <w:widowControl/>
              <w:autoSpaceDE/>
              <w:autoSpaceDN/>
              <w:adjustRightInd/>
              <w:rPr>
                <w:rFonts w:asciiTheme="minorHAnsi" w:hAnsiTheme="minorHAnsi" w:cstheme="minorHAnsi"/>
                <w:b w:val="0"/>
                <w:lang w:val="en-GB"/>
              </w:rPr>
            </w:pPr>
            <w:r>
              <w:rPr>
                <w:rFonts w:asciiTheme="minorHAnsi" w:hAnsiTheme="minorHAnsi" w:cstheme="minorHAnsi"/>
                <w:b w:val="0"/>
                <w:lang w:val="en-GB"/>
              </w:rPr>
              <w:t>UCC-DA</w:t>
            </w:r>
          </w:p>
        </w:tc>
        <w:tc>
          <w:tcPr>
            <w:tcW w:w="519" w:type="pct"/>
            <w:tcBorders>
              <w:top w:val="single" w:sz="6" w:space="0" w:color="808080" w:themeColor="text1" w:themeTint="7F"/>
              <w:left w:val="single" w:sz="6" w:space="0" w:color="808080" w:themeColor="text1" w:themeTint="7F"/>
              <w:bottom w:val="single" w:sz="6" w:space="0" w:color="808080" w:themeColor="text1" w:themeTint="7F"/>
              <w:right w:val="single" w:sz="4"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jc w:val="center"/>
              <w:rPr>
                <w:rFonts w:asciiTheme="minorHAnsi" w:hAnsiTheme="minorHAnsi" w:cstheme="minorHAnsi"/>
                <w:b w:val="0"/>
                <w:lang w:val="en-GB"/>
              </w:rPr>
            </w:pPr>
          </w:p>
        </w:tc>
        <w:tc>
          <w:tcPr>
            <w:tcW w:w="1231" w:type="pct"/>
            <w:tcBorders>
              <w:top w:val="single" w:sz="6" w:space="0" w:color="808080" w:themeColor="text1" w:themeTint="7F"/>
              <w:left w:val="single" w:sz="6" w:space="0" w:color="808080" w:themeColor="text1" w:themeTint="7F"/>
              <w:bottom w:val="single" w:sz="6" w:space="0" w:color="808080" w:themeColor="text1" w:themeTint="7F"/>
              <w:right w:val="single" w:sz="4" w:space="0" w:color="808080" w:themeColor="text1" w:themeTint="7F"/>
            </w:tcBorders>
            <w:vAlign w:val="center"/>
          </w:tcPr>
          <w:p w:rsidR="007E2FEE" w:rsidRPr="00E00227" w:rsidRDefault="007E2FEE" w:rsidP="00B33494">
            <w:pPr>
              <w:pStyle w:val="TableHeading"/>
              <w:keepNext/>
              <w:widowControl/>
              <w:autoSpaceDE/>
              <w:autoSpaceDN/>
              <w:adjustRightInd/>
              <w:jc w:val="center"/>
              <w:rPr>
                <w:rFonts w:asciiTheme="minorHAnsi" w:hAnsiTheme="minorHAnsi" w:cstheme="minorHAnsi"/>
                <w:b w:val="0"/>
                <w:lang w:val="en-GB"/>
              </w:rPr>
            </w:pPr>
          </w:p>
        </w:tc>
      </w:tr>
      <w:tr w:rsidR="007E2FEE" w:rsidRPr="00E00227" w:rsidTr="00B33494">
        <w:trPr>
          <w:trHeight w:val="317"/>
        </w:trPr>
        <w:tc>
          <w:tcPr>
            <w:tcW w:w="343"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cstheme="minorBidi"/>
                <w:b w:val="0"/>
                <w:bCs w:val="0"/>
                <w:lang w:val="en-GB"/>
              </w:rPr>
            </w:pPr>
            <w:bookmarkStart w:id="27" w:name="R5"/>
            <w:r w:rsidRPr="00E00227">
              <w:rPr>
                <w:rFonts w:asciiTheme="minorHAnsi" w:hAnsiTheme="minorHAnsi" w:cstheme="minorBidi"/>
                <w:b w:val="0"/>
                <w:bCs w:val="0"/>
                <w:lang w:val="en-GB"/>
              </w:rPr>
              <w:t>R05</w:t>
            </w:r>
            <w:bookmarkEnd w:id="27"/>
          </w:p>
        </w:tc>
        <w:tc>
          <w:tcPr>
            <w:tcW w:w="2301"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rPr>
                <w:rFonts w:asciiTheme="minorHAnsi" w:hAnsiTheme="minorHAnsi"/>
                <w:b w:val="0"/>
                <w:bCs w:val="0"/>
                <w:lang w:val="en-GB"/>
              </w:rPr>
            </w:pPr>
            <w:r w:rsidRPr="00E00227">
              <w:rPr>
                <w:rFonts w:asciiTheme="minorHAnsi" w:hAnsiTheme="minorHAnsi"/>
                <w:b w:val="0"/>
                <w:bCs w:val="0"/>
                <w:lang w:val="en-GB"/>
              </w:rPr>
              <w:t>COMMISSION IMPLEMENTING REGULATION (EU) 2015/2447 of 24 November 2015 laying down detailed rules for implementing certain provisions of Regulation (EU) No 952/2013 of the European Parliament and of the Council laying down the Union Customs Code</w:t>
            </w:r>
          </w:p>
        </w:tc>
        <w:tc>
          <w:tcPr>
            <w:tcW w:w="606"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544598" w:rsidP="00B33494">
            <w:pPr>
              <w:pStyle w:val="TableHeading"/>
              <w:widowControl/>
              <w:autoSpaceDE/>
              <w:autoSpaceDN/>
              <w:adjustRightInd/>
              <w:rPr>
                <w:rFonts w:asciiTheme="minorHAnsi" w:hAnsiTheme="minorHAnsi" w:cstheme="minorHAnsi"/>
                <w:b w:val="0"/>
                <w:lang w:val="en-GB"/>
              </w:rPr>
            </w:pPr>
            <w:r>
              <w:rPr>
                <w:rFonts w:asciiTheme="minorHAnsi" w:hAnsiTheme="minorHAnsi" w:cstheme="minorHAnsi"/>
                <w:b w:val="0"/>
                <w:lang w:val="en-GB"/>
              </w:rPr>
              <w:t>UCC-IA</w:t>
            </w:r>
          </w:p>
        </w:tc>
        <w:tc>
          <w:tcPr>
            <w:tcW w:w="519" w:type="pct"/>
            <w:tcBorders>
              <w:top w:val="single" w:sz="6" w:space="0" w:color="808080" w:themeColor="text1" w:themeTint="7F"/>
              <w:left w:val="single" w:sz="6" w:space="0" w:color="808080" w:themeColor="text1" w:themeTint="7F"/>
              <w:bottom w:val="single" w:sz="6" w:space="0" w:color="808080" w:themeColor="text1" w:themeTint="7F"/>
              <w:right w:val="single" w:sz="4"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jc w:val="center"/>
              <w:rPr>
                <w:rFonts w:asciiTheme="minorHAnsi" w:hAnsiTheme="minorHAnsi" w:cstheme="minorHAnsi"/>
                <w:b w:val="0"/>
                <w:lang w:val="en-GB"/>
              </w:rPr>
            </w:pPr>
          </w:p>
        </w:tc>
        <w:tc>
          <w:tcPr>
            <w:tcW w:w="1231" w:type="pct"/>
            <w:tcBorders>
              <w:top w:val="single" w:sz="6" w:space="0" w:color="808080" w:themeColor="text1" w:themeTint="7F"/>
              <w:left w:val="single" w:sz="6" w:space="0" w:color="808080" w:themeColor="text1" w:themeTint="7F"/>
              <w:bottom w:val="single" w:sz="6" w:space="0" w:color="808080" w:themeColor="text1" w:themeTint="7F"/>
              <w:right w:val="single" w:sz="4" w:space="0" w:color="808080" w:themeColor="text1" w:themeTint="7F"/>
            </w:tcBorders>
            <w:vAlign w:val="center"/>
          </w:tcPr>
          <w:p w:rsidR="007E2FEE" w:rsidRPr="00E00227" w:rsidRDefault="007E2FEE" w:rsidP="00B33494">
            <w:pPr>
              <w:pStyle w:val="TableHeading"/>
              <w:keepNext/>
              <w:widowControl/>
              <w:autoSpaceDE/>
              <w:autoSpaceDN/>
              <w:adjustRightInd/>
              <w:jc w:val="center"/>
              <w:rPr>
                <w:rFonts w:asciiTheme="minorHAnsi" w:hAnsiTheme="minorHAnsi" w:cstheme="minorHAnsi"/>
                <w:b w:val="0"/>
                <w:lang w:val="en-GB"/>
              </w:rPr>
            </w:pPr>
          </w:p>
        </w:tc>
      </w:tr>
      <w:tr w:rsidR="007E2FEE" w:rsidRPr="00E00227" w:rsidTr="00B33494">
        <w:trPr>
          <w:trHeight w:val="317"/>
        </w:trPr>
        <w:tc>
          <w:tcPr>
            <w:tcW w:w="343"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cstheme="minorBidi"/>
                <w:b w:val="0"/>
                <w:bCs w:val="0"/>
                <w:lang w:val="en-GB"/>
              </w:rPr>
            </w:pPr>
            <w:bookmarkStart w:id="28" w:name="R7"/>
            <w:r w:rsidRPr="00E00227">
              <w:rPr>
                <w:rFonts w:asciiTheme="minorHAnsi" w:hAnsiTheme="minorHAnsi" w:cstheme="minorBidi"/>
                <w:b w:val="0"/>
                <w:bCs w:val="0"/>
                <w:lang w:val="en-GB"/>
              </w:rPr>
              <w:t>R07</w:t>
            </w:r>
            <w:bookmarkEnd w:id="28"/>
          </w:p>
        </w:tc>
        <w:tc>
          <w:tcPr>
            <w:tcW w:w="2301"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EU guidance on air cargo security referral protocols for ICS2</w:t>
            </w:r>
          </w:p>
        </w:tc>
        <w:tc>
          <w:tcPr>
            <w:tcW w:w="606"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cstheme="minorHAnsi"/>
                <w:b w:val="0"/>
                <w:lang w:val="en-GB"/>
              </w:rPr>
            </w:pPr>
          </w:p>
        </w:tc>
        <w:tc>
          <w:tcPr>
            <w:tcW w:w="519" w:type="pct"/>
            <w:tcBorders>
              <w:top w:val="single" w:sz="6" w:space="0" w:color="808080" w:themeColor="text1" w:themeTint="7F"/>
              <w:left w:val="single" w:sz="6" w:space="0" w:color="808080" w:themeColor="text1" w:themeTint="7F"/>
              <w:bottom w:val="single" w:sz="6" w:space="0" w:color="808080" w:themeColor="text1" w:themeTint="7F"/>
              <w:right w:val="single" w:sz="4" w:space="0" w:color="808080" w:themeColor="text1" w:themeTint="7F"/>
            </w:tcBorders>
            <w:shd w:val="clear" w:color="auto" w:fill="auto"/>
            <w:vAlign w:val="center"/>
          </w:tcPr>
          <w:p w:rsidR="007E2FEE" w:rsidRPr="00E00227" w:rsidRDefault="00454556" w:rsidP="00B33494">
            <w:pPr>
              <w:pStyle w:val="TableHeading"/>
              <w:widowControl/>
              <w:autoSpaceDE/>
              <w:autoSpaceDN/>
              <w:adjustRightInd/>
              <w:jc w:val="center"/>
              <w:rPr>
                <w:rFonts w:asciiTheme="minorHAnsi" w:hAnsiTheme="minorHAnsi" w:cstheme="minorHAnsi"/>
                <w:b w:val="0"/>
                <w:lang w:val="en-GB"/>
              </w:rPr>
            </w:pPr>
            <w:r>
              <w:rPr>
                <w:rFonts w:asciiTheme="minorHAnsi" w:hAnsiTheme="minorHAnsi" w:cstheme="minorHAnsi"/>
                <w:b w:val="0"/>
                <w:lang w:val="en-GB"/>
              </w:rPr>
              <w:t>1.15</w:t>
            </w:r>
          </w:p>
        </w:tc>
        <w:tc>
          <w:tcPr>
            <w:tcW w:w="1231" w:type="pct"/>
            <w:tcBorders>
              <w:top w:val="single" w:sz="6" w:space="0" w:color="808080" w:themeColor="text1" w:themeTint="7F"/>
              <w:left w:val="single" w:sz="6" w:space="0" w:color="808080" w:themeColor="text1" w:themeTint="7F"/>
              <w:bottom w:val="single" w:sz="6" w:space="0" w:color="808080" w:themeColor="text1" w:themeTint="7F"/>
              <w:right w:val="single" w:sz="4" w:space="0" w:color="808080" w:themeColor="text1" w:themeTint="7F"/>
            </w:tcBorders>
            <w:vAlign w:val="center"/>
          </w:tcPr>
          <w:p w:rsidR="007E2FEE" w:rsidRPr="00E00227" w:rsidRDefault="00454556" w:rsidP="00B33494">
            <w:pPr>
              <w:pStyle w:val="TableHeading"/>
              <w:keepNext/>
              <w:widowControl/>
              <w:autoSpaceDE/>
              <w:autoSpaceDN/>
              <w:adjustRightInd/>
              <w:jc w:val="center"/>
              <w:rPr>
                <w:rFonts w:asciiTheme="minorHAnsi" w:hAnsiTheme="minorHAnsi" w:cstheme="minorHAnsi"/>
                <w:b w:val="0"/>
                <w:lang w:val="en-GB"/>
              </w:rPr>
            </w:pPr>
            <w:r>
              <w:rPr>
                <w:rFonts w:asciiTheme="minorHAnsi" w:hAnsiTheme="minorHAnsi" w:cstheme="minorHAnsi"/>
                <w:b w:val="0"/>
                <w:lang w:val="en-GB"/>
              </w:rPr>
              <w:t>2020-01-24</w:t>
            </w:r>
          </w:p>
        </w:tc>
      </w:tr>
    </w:tbl>
    <w:p w:rsidR="00B42F2E" w:rsidRPr="006A4FA1" w:rsidRDefault="00B42F2E" w:rsidP="00B42F2E">
      <w:pPr>
        <w:pStyle w:val="Legenda"/>
      </w:pPr>
      <w:bookmarkStart w:id="29" w:name="_Toc49507019"/>
      <w:r w:rsidRPr="006A4FA1">
        <w:t xml:space="preserve">Table </w:t>
      </w:r>
      <w:r w:rsidR="00763356">
        <w:rPr>
          <w:noProof/>
        </w:rPr>
        <w:fldChar w:fldCharType="begin"/>
      </w:r>
      <w:r w:rsidR="00763356">
        <w:rPr>
          <w:noProof/>
        </w:rPr>
        <w:instrText xml:space="preserve"> SEQ Table \* ARABIC </w:instrText>
      </w:r>
      <w:r w:rsidR="00763356">
        <w:rPr>
          <w:noProof/>
        </w:rPr>
        <w:fldChar w:fldCharType="separate"/>
      </w:r>
      <w:r w:rsidR="008B15FA">
        <w:rPr>
          <w:noProof/>
        </w:rPr>
        <w:t>1</w:t>
      </w:r>
      <w:r w:rsidR="00763356">
        <w:rPr>
          <w:noProof/>
        </w:rPr>
        <w:fldChar w:fldCharType="end"/>
      </w:r>
      <w:r w:rsidRPr="006A4FA1">
        <w:t>: Reference documents</w:t>
      </w:r>
      <w:bookmarkEnd w:id="22"/>
      <w:bookmarkEnd w:id="29"/>
    </w:p>
    <w:p w:rsidR="00B42F2E" w:rsidRPr="006A4FA1" w:rsidRDefault="00B42F2E" w:rsidP="00B42F2E">
      <w:pPr>
        <w:pStyle w:val="Nagwek2"/>
      </w:pPr>
      <w:bookmarkStart w:id="30" w:name="_Toc424222700"/>
      <w:bookmarkStart w:id="31" w:name="_Toc62047117"/>
      <w:r w:rsidRPr="006A4FA1">
        <w:t>Abbreviations and Acronyms</w:t>
      </w:r>
      <w:bookmarkEnd w:id="30"/>
      <w:bookmarkEnd w:id="31"/>
    </w:p>
    <w:tbl>
      <w:tblPr>
        <w:tblW w:w="472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2134"/>
        <w:gridCol w:w="6417"/>
      </w:tblGrid>
      <w:tr w:rsidR="007E2FEE" w:rsidRPr="00E00227" w:rsidTr="00454556">
        <w:trPr>
          <w:trHeight w:val="317"/>
        </w:trPr>
        <w:tc>
          <w:tcPr>
            <w:tcW w:w="1217" w:type="pct"/>
            <w:tcBorders>
              <w:top w:val="single" w:sz="4"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D9D9D9" w:themeFill="background1" w:themeFillShade="D9"/>
            <w:vAlign w:val="center"/>
            <w:hideMark/>
          </w:tcPr>
          <w:p w:rsidR="007E2FEE" w:rsidRPr="00E00227" w:rsidRDefault="007E2FEE" w:rsidP="00B33494">
            <w:pPr>
              <w:pStyle w:val="TableHeading"/>
              <w:widowControl/>
              <w:autoSpaceDE/>
              <w:autoSpaceDN/>
              <w:adjustRightInd/>
              <w:jc w:val="center"/>
              <w:rPr>
                <w:rFonts w:ascii="Calibri" w:hAnsi="Calibri" w:cs="Calibri"/>
                <w:b w:val="0"/>
                <w:bCs w:val="0"/>
                <w:lang w:val="en-GB"/>
              </w:rPr>
            </w:pPr>
            <w:bookmarkStart w:id="32" w:name="_Toc424222710"/>
            <w:r w:rsidRPr="00E00227">
              <w:rPr>
                <w:rFonts w:asciiTheme="minorHAnsi" w:hAnsiTheme="minorHAnsi" w:cstheme="minorBidi"/>
                <w:lang w:val="en-GB"/>
              </w:rPr>
              <w:t>Abbreviation/Acronym ICS 2</w:t>
            </w:r>
          </w:p>
        </w:tc>
        <w:tc>
          <w:tcPr>
            <w:tcW w:w="3783" w:type="pct"/>
            <w:tcBorders>
              <w:top w:val="single" w:sz="4"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D9D9D9" w:themeFill="background1" w:themeFillShade="D9"/>
            <w:vAlign w:val="center"/>
            <w:hideMark/>
          </w:tcPr>
          <w:p w:rsidR="007E2FEE" w:rsidRPr="00E00227" w:rsidRDefault="007E2FEE" w:rsidP="00B33494">
            <w:pPr>
              <w:pStyle w:val="TableHeading"/>
              <w:widowControl/>
              <w:autoSpaceDE/>
              <w:autoSpaceDN/>
              <w:adjustRightInd/>
              <w:rPr>
                <w:rFonts w:asciiTheme="minorHAnsi" w:hAnsiTheme="minorHAnsi" w:cstheme="minorBidi"/>
                <w:lang w:val="en-GB"/>
              </w:rPr>
            </w:pPr>
            <w:r w:rsidRPr="00E00227">
              <w:rPr>
                <w:rFonts w:asciiTheme="minorHAnsi" w:hAnsiTheme="minorHAnsi" w:cstheme="minorBidi"/>
                <w:lang w:val="en-GB"/>
              </w:rPr>
              <w:t>Definition</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AC</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Assessment Complete</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AEOS</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Authorised Economic Operator authorised for security and safety</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AVSEC</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Aviation security</w:t>
            </w:r>
          </w:p>
        </w:tc>
      </w:tr>
      <w:tr w:rsidR="00000789"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000789" w:rsidRPr="00E00227" w:rsidRDefault="00000789" w:rsidP="00B33494">
            <w:pPr>
              <w:pStyle w:val="TableHeading"/>
              <w:widowControl/>
              <w:autoSpaceDE/>
              <w:autoSpaceDN/>
              <w:adjustRightInd/>
              <w:rPr>
                <w:rFonts w:asciiTheme="minorHAnsi" w:hAnsiTheme="minorHAnsi"/>
                <w:b w:val="0"/>
                <w:bCs w:val="0"/>
                <w:lang w:val="en-GB"/>
              </w:rPr>
            </w:pPr>
            <w:r>
              <w:rPr>
                <w:rFonts w:asciiTheme="minorHAnsi" w:hAnsiTheme="minorHAnsi"/>
                <w:b w:val="0"/>
                <w:bCs w:val="0"/>
                <w:lang w:val="en-GB"/>
              </w:rPr>
              <w:t>COFE</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000789" w:rsidRPr="00E00227" w:rsidRDefault="00000789" w:rsidP="00B33494">
            <w:pPr>
              <w:pStyle w:val="TableHeading"/>
              <w:widowControl/>
              <w:autoSpaceDE/>
              <w:autoSpaceDN/>
              <w:adjustRightInd/>
              <w:rPr>
                <w:rFonts w:asciiTheme="minorHAnsi" w:hAnsiTheme="minorHAnsi"/>
                <w:b w:val="0"/>
                <w:bCs w:val="0"/>
                <w:lang w:val="en-GB"/>
              </w:rPr>
            </w:pPr>
            <w:r>
              <w:rPr>
                <w:rFonts w:asciiTheme="minorHAnsi" w:hAnsiTheme="minorHAnsi"/>
                <w:b w:val="0"/>
                <w:bCs w:val="0"/>
                <w:lang w:val="en-GB"/>
              </w:rPr>
              <w:t>Customs Office of First Entry</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DNL</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Do Not Load</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ENS</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Entry Summary Declaration</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EO</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Economic operator</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EORI</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Economic Operators Registration and Identification number</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EU</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European Union</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HAWB</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House air waybill</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Pr>
                <w:rFonts w:asciiTheme="minorHAnsi" w:hAnsiTheme="minorHAnsi"/>
                <w:b w:val="0"/>
                <w:bCs w:val="0"/>
                <w:lang w:val="en-GB"/>
              </w:rPr>
              <w:t>HC</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Pr>
                <w:rFonts w:asciiTheme="minorHAnsi" w:hAnsiTheme="minorHAnsi"/>
                <w:b w:val="0"/>
                <w:bCs w:val="0"/>
                <w:lang w:val="en-GB"/>
              </w:rPr>
              <w:t>House consignment</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HRCM</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High Risk Cargo and Mail</w:t>
            </w:r>
          </w:p>
        </w:tc>
      </w:tr>
      <w:tr w:rsidR="00D170A7"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D170A7" w:rsidRPr="00E00227" w:rsidRDefault="00D170A7" w:rsidP="00B33494">
            <w:pPr>
              <w:pStyle w:val="TableHeading"/>
              <w:widowControl/>
              <w:autoSpaceDE/>
              <w:autoSpaceDN/>
              <w:adjustRightInd/>
              <w:rPr>
                <w:rFonts w:asciiTheme="minorHAnsi" w:hAnsiTheme="minorHAnsi"/>
                <w:b w:val="0"/>
                <w:bCs w:val="0"/>
                <w:lang w:val="en-GB"/>
              </w:rPr>
            </w:pPr>
            <w:r>
              <w:rPr>
                <w:rFonts w:asciiTheme="minorHAnsi" w:hAnsiTheme="minorHAnsi"/>
                <w:b w:val="0"/>
                <w:bCs w:val="0"/>
                <w:lang w:val="en-GB"/>
              </w:rPr>
              <w:t>HTI</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D170A7" w:rsidRPr="00E00227" w:rsidRDefault="00D170A7" w:rsidP="00B33494">
            <w:pPr>
              <w:pStyle w:val="TableHeading"/>
              <w:widowControl/>
              <w:autoSpaceDE/>
              <w:autoSpaceDN/>
              <w:adjustRightInd/>
              <w:rPr>
                <w:rFonts w:asciiTheme="minorHAnsi" w:hAnsiTheme="minorHAnsi"/>
                <w:b w:val="0"/>
                <w:bCs w:val="0"/>
                <w:lang w:val="en-GB"/>
              </w:rPr>
            </w:pPr>
            <w:r>
              <w:rPr>
                <w:rFonts w:asciiTheme="minorHAnsi" w:hAnsiTheme="minorHAnsi"/>
                <w:b w:val="0"/>
                <w:bCs w:val="0"/>
                <w:lang w:val="en-GB"/>
              </w:rPr>
              <w:t>Harmonised Trader Interface</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ICAO</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International Civil Aviation Organization</w:t>
            </w:r>
          </w:p>
        </w:tc>
      </w:tr>
      <w:tr w:rsidR="00630A8D"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630A8D" w:rsidRPr="00E00227" w:rsidRDefault="00630A8D" w:rsidP="00B33494">
            <w:pPr>
              <w:pStyle w:val="TableHeading"/>
              <w:widowControl/>
              <w:autoSpaceDE/>
              <w:autoSpaceDN/>
              <w:adjustRightInd/>
              <w:rPr>
                <w:rFonts w:asciiTheme="minorHAnsi" w:hAnsiTheme="minorHAnsi"/>
                <w:b w:val="0"/>
                <w:bCs w:val="0"/>
                <w:lang w:val="en-GB"/>
              </w:rPr>
            </w:pPr>
            <w:r>
              <w:rPr>
                <w:rFonts w:asciiTheme="minorHAnsi" w:hAnsiTheme="minorHAnsi"/>
                <w:b w:val="0"/>
                <w:bCs w:val="0"/>
                <w:lang w:val="en-GB"/>
              </w:rPr>
              <w:t>ICS1</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630A8D" w:rsidRPr="00E00227" w:rsidRDefault="00630A8D" w:rsidP="00454556">
            <w:pPr>
              <w:pStyle w:val="TableHeading"/>
              <w:widowControl/>
              <w:autoSpaceDE/>
              <w:autoSpaceDN/>
              <w:adjustRightInd/>
              <w:rPr>
                <w:rFonts w:asciiTheme="minorHAnsi" w:hAnsiTheme="minorHAnsi"/>
                <w:b w:val="0"/>
                <w:bCs w:val="0"/>
                <w:lang w:val="en-GB"/>
              </w:rPr>
            </w:pPr>
            <w:r>
              <w:rPr>
                <w:rFonts w:asciiTheme="minorHAnsi" w:hAnsiTheme="minorHAnsi"/>
                <w:b w:val="0"/>
                <w:bCs w:val="0"/>
                <w:lang w:val="en-GB"/>
              </w:rPr>
              <w:t xml:space="preserve">Import Control System 1 </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ICS2</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Import Control System 2</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IE</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Information exchange</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IED</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Improvised explosive device</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IID</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Improvised incendiary device</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JWGACI</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Joint ICAO WCO Working Group on Advance Cargo Information</w:t>
            </w:r>
          </w:p>
        </w:tc>
      </w:tr>
      <w:tr w:rsidR="00B17D25"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B17D25" w:rsidRPr="00E00227" w:rsidRDefault="00B17D25" w:rsidP="00B33494">
            <w:pPr>
              <w:pStyle w:val="TableHeading"/>
              <w:widowControl/>
              <w:autoSpaceDE/>
              <w:autoSpaceDN/>
              <w:adjustRightInd/>
              <w:rPr>
                <w:rFonts w:asciiTheme="minorHAnsi" w:hAnsiTheme="minorHAnsi"/>
                <w:b w:val="0"/>
                <w:bCs w:val="0"/>
                <w:lang w:val="en-GB"/>
              </w:rPr>
            </w:pPr>
            <w:r>
              <w:rPr>
                <w:rFonts w:asciiTheme="minorHAnsi" w:hAnsiTheme="minorHAnsi"/>
                <w:b w:val="0"/>
                <w:bCs w:val="0"/>
                <w:lang w:val="en-GB"/>
              </w:rPr>
              <w:t>LRN</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B17D25" w:rsidRPr="00E00227" w:rsidRDefault="00B17D25" w:rsidP="00B33494">
            <w:pPr>
              <w:pStyle w:val="TableHeading"/>
              <w:widowControl/>
              <w:autoSpaceDE/>
              <w:autoSpaceDN/>
              <w:adjustRightInd/>
              <w:rPr>
                <w:rFonts w:asciiTheme="minorHAnsi" w:hAnsiTheme="minorHAnsi"/>
                <w:b w:val="0"/>
                <w:bCs w:val="0"/>
                <w:lang w:val="en-GB"/>
              </w:rPr>
            </w:pPr>
            <w:r>
              <w:rPr>
                <w:rFonts w:asciiTheme="minorHAnsi" w:hAnsiTheme="minorHAnsi"/>
                <w:b w:val="0"/>
                <w:bCs w:val="0"/>
                <w:lang w:val="en-GB"/>
              </w:rPr>
              <w:t>Local Reference Number</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MAWB</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Master air waybill</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MRN</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Master Reference Number</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MS</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Member State</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PLACI</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Pre-loading advance cargo information</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RFI</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Request for Information</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RFS</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Request for Screening</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UCC</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 xml:space="preserve">Union Customs Code </w:t>
            </w:r>
            <w:r w:rsidRPr="00E00227">
              <w:rPr>
                <w:rFonts w:asciiTheme="minorHAnsi" w:hAnsiTheme="minorHAnsi" w:cstheme="minorBidi"/>
                <w:b w:val="0"/>
                <w:bCs w:val="0"/>
                <w:lang w:val="en-GB"/>
              </w:rPr>
              <w:t>[Regulation (EU) No 952/2013 of the European Parliament and of the Council of 9 October 2013 laying down the Union Customs Code]</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UCC-DA</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Commission Delegated Regulation (EU) 2015/2446 of 28 July 2015 supplementing UCC as regards detailed rules concerning certain provisions of the UCC</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UCC-IA</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Commission Implementing Regulation (EU) 2015/2447 of 24 November 2015 laying down detailed rules for implementing certain provisions of the UCC</w:t>
            </w:r>
          </w:p>
        </w:tc>
      </w:tr>
      <w:tr w:rsidR="007E2FEE" w:rsidRPr="00E00227" w:rsidTr="00454556">
        <w:trPr>
          <w:trHeight w:val="317"/>
        </w:trPr>
        <w:tc>
          <w:tcPr>
            <w:tcW w:w="1217"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WCO</w:t>
            </w:r>
          </w:p>
        </w:tc>
        <w:tc>
          <w:tcPr>
            <w:tcW w:w="3783"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World Customs Organisation</w:t>
            </w:r>
          </w:p>
        </w:tc>
      </w:tr>
    </w:tbl>
    <w:p w:rsidR="00B42F2E" w:rsidRPr="006A4FA1" w:rsidRDefault="00F038BB" w:rsidP="00F038BB">
      <w:pPr>
        <w:pStyle w:val="Legenda"/>
      </w:pPr>
      <w:bookmarkStart w:id="33" w:name="_Toc49507020"/>
      <w:r>
        <w:t xml:space="preserve">Table </w:t>
      </w:r>
      <w:r w:rsidR="00FB310B">
        <w:rPr>
          <w:noProof/>
        </w:rPr>
        <w:fldChar w:fldCharType="begin"/>
      </w:r>
      <w:r w:rsidR="00FB310B">
        <w:rPr>
          <w:noProof/>
        </w:rPr>
        <w:instrText xml:space="preserve"> SEQ Table \* ARABIC </w:instrText>
      </w:r>
      <w:r w:rsidR="00FB310B">
        <w:rPr>
          <w:noProof/>
        </w:rPr>
        <w:fldChar w:fldCharType="separate"/>
      </w:r>
      <w:r w:rsidR="008B15FA">
        <w:rPr>
          <w:noProof/>
        </w:rPr>
        <w:t>2</w:t>
      </w:r>
      <w:r w:rsidR="00FB310B">
        <w:rPr>
          <w:noProof/>
        </w:rPr>
        <w:fldChar w:fldCharType="end"/>
      </w:r>
      <w:r w:rsidR="00B42F2E" w:rsidRPr="006A4FA1">
        <w:t>: Abbreviations and acronyms</w:t>
      </w:r>
      <w:bookmarkEnd w:id="32"/>
      <w:bookmarkEnd w:id="33"/>
    </w:p>
    <w:p w:rsidR="001964B2" w:rsidRDefault="001964B2" w:rsidP="001964B2">
      <w:pPr>
        <w:pStyle w:val="Nagwek2"/>
        <w:rPr>
          <w:rFonts w:eastAsia="SimSun"/>
          <w:lang w:eastAsia="zh-CN"/>
        </w:rPr>
      </w:pPr>
      <w:bookmarkStart w:id="34" w:name="_Toc486263184"/>
      <w:bookmarkStart w:id="35" w:name="_Toc486263185"/>
      <w:bookmarkStart w:id="36" w:name="_Toc486263186"/>
      <w:bookmarkStart w:id="37" w:name="_Toc486263187"/>
      <w:bookmarkStart w:id="38" w:name="_Toc486263188"/>
      <w:bookmarkStart w:id="39" w:name="_Toc486263189"/>
      <w:bookmarkStart w:id="40" w:name="_Toc486263190"/>
      <w:bookmarkStart w:id="41" w:name="_Toc62047118"/>
      <w:bookmarkEnd w:id="1"/>
      <w:bookmarkEnd w:id="34"/>
      <w:bookmarkEnd w:id="35"/>
      <w:bookmarkEnd w:id="36"/>
      <w:bookmarkEnd w:id="37"/>
      <w:bookmarkEnd w:id="38"/>
      <w:bookmarkEnd w:id="39"/>
      <w:bookmarkEnd w:id="40"/>
      <w:r>
        <w:rPr>
          <w:rFonts w:eastAsia="SimSun"/>
          <w:lang w:eastAsia="zh-CN"/>
        </w:rPr>
        <w:t>Definitions</w:t>
      </w:r>
      <w:r w:rsidR="007E2FEE">
        <w:rPr>
          <w:rFonts w:eastAsia="SimSun"/>
          <w:lang w:eastAsia="zh-CN"/>
        </w:rPr>
        <w:t xml:space="preserve"> </w:t>
      </w:r>
      <w:bookmarkEnd w:id="41"/>
    </w:p>
    <w:tbl>
      <w:tblPr>
        <w:tblW w:w="4714"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2333"/>
        <w:gridCol w:w="6207"/>
      </w:tblGrid>
      <w:tr w:rsidR="007E2FEE" w:rsidRPr="00E00227" w:rsidTr="007E2FEE">
        <w:trPr>
          <w:trHeight w:val="317"/>
        </w:trPr>
        <w:tc>
          <w:tcPr>
            <w:tcW w:w="1366" w:type="pct"/>
            <w:tcBorders>
              <w:top w:val="single" w:sz="4"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D9D9D9" w:themeFill="background1" w:themeFillShade="D9"/>
            <w:vAlign w:val="center"/>
            <w:hideMark/>
          </w:tcPr>
          <w:p w:rsidR="007E2FEE" w:rsidRPr="00E00227" w:rsidRDefault="007E2FEE" w:rsidP="008E3098">
            <w:pPr>
              <w:pStyle w:val="TableHeading"/>
              <w:widowControl/>
              <w:autoSpaceDE/>
              <w:autoSpaceDN/>
              <w:adjustRightInd/>
              <w:rPr>
                <w:rFonts w:ascii="Calibri" w:hAnsi="Calibri" w:cs="Calibri"/>
                <w:b w:val="0"/>
                <w:bCs w:val="0"/>
                <w:lang w:val="en-GB"/>
              </w:rPr>
            </w:pPr>
            <w:r w:rsidRPr="00E00227">
              <w:rPr>
                <w:rFonts w:asciiTheme="minorHAnsi" w:hAnsiTheme="minorHAnsi" w:cstheme="minorBidi"/>
                <w:lang w:val="en-GB"/>
              </w:rPr>
              <w:t xml:space="preserve">Term </w:t>
            </w:r>
          </w:p>
        </w:tc>
        <w:tc>
          <w:tcPr>
            <w:tcW w:w="3634" w:type="pct"/>
            <w:tcBorders>
              <w:top w:val="single" w:sz="4"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D9D9D9" w:themeFill="background1" w:themeFillShade="D9"/>
            <w:vAlign w:val="center"/>
            <w:hideMark/>
          </w:tcPr>
          <w:p w:rsidR="007E2FEE" w:rsidRPr="00E00227" w:rsidRDefault="007E2FEE" w:rsidP="00B33494">
            <w:pPr>
              <w:pStyle w:val="TableHeading"/>
              <w:widowControl/>
              <w:autoSpaceDE/>
              <w:autoSpaceDN/>
              <w:adjustRightInd/>
              <w:rPr>
                <w:rFonts w:asciiTheme="minorHAnsi" w:hAnsiTheme="minorHAnsi" w:cstheme="minorBidi"/>
                <w:lang w:val="en-GB"/>
              </w:rPr>
            </w:pPr>
            <w:r w:rsidRPr="00E00227">
              <w:rPr>
                <w:rFonts w:asciiTheme="minorHAnsi" w:hAnsiTheme="minorHAnsi" w:cstheme="minorBidi"/>
                <w:lang w:val="en-GB"/>
              </w:rPr>
              <w:t>Definition</w:t>
            </w:r>
          </w:p>
        </w:tc>
      </w:tr>
      <w:tr w:rsidR="007E2FEE" w:rsidRPr="00E00227" w:rsidTr="007E2FEE">
        <w:trPr>
          <w:trHeight w:val="317"/>
        </w:trPr>
        <w:tc>
          <w:tcPr>
            <w:tcW w:w="1366"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Customs office of presentation</w:t>
            </w:r>
          </w:p>
        </w:tc>
        <w:tc>
          <w:tcPr>
            <w:tcW w:w="3634"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jc w:val="both"/>
              <w:rPr>
                <w:rFonts w:asciiTheme="minorHAnsi" w:hAnsiTheme="minorHAnsi"/>
                <w:b w:val="0"/>
                <w:bCs w:val="0"/>
                <w:lang w:val="en-GB"/>
              </w:rPr>
            </w:pPr>
            <w:r w:rsidRPr="00E00227">
              <w:rPr>
                <w:rFonts w:asciiTheme="minorHAnsi" w:hAnsiTheme="minorHAnsi"/>
                <w:b w:val="0"/>
                <w:bCs w:val="0"/>
                <w:lang w:val="en-GB"/>
              </w:rPr>
              <w:t>The customs office locally competent for the approved place of presentation of the goods to customs.</w:t>
            </w:r>
          </w:p>
        </w:tc>
      </w:tr>
      <w:tr w:rsidR="007E2FEE" w:rsidRPr="00E00227" w:rsidTr="007E2FEE">
        <w:trPr>
          <w:trHeight w:val="317"/>
        </w:trPr>
        <w:tc>
          <w:tcPr>
            <w:tcW w:w="1366"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Harmonized System (HS)</w:t>
            </w:r>
          </w:p>
        </w:tc>
        <w:tc>
          <w:tcPr>
            <w:tcW w:w="3634"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jc w:val="both"/>
              <w:rPr>
                <w:rFonts w:asciiTheme="minorHAnsi" w:hAnsiTheme="minorHAnsi"/>
                <w:b w:val="0"/>
                <w:bCs w:val="0"/>
                <w:lang w:val="en-GB"/>
              </w:rPr>
            </w:pPr>
            <w:r w:rsidRPr="00E00227">
              <w:rPr>
                <w:rFonts w:asciiTheme="minorHAnsi" w:hAnsiTheme="minorHAnsi" w:cstheme="minorHAnsi"/>
                <w:b w:val="0"/>
                <w:lang w:val="en-GB"/>
              </w:rPr>
              <w:t>Harmonized System for the Classification of Goods of the World Customs Organization</w:t>
            </w:r>
          </w:p>
        </w:tc>
      </w:tr>
      <w:tr w:rsidR="007E2FEE" w:rsidRPr="00E00227" w:rsidTr="007E2FEE">
        <w:trPr>
          <w:trHeight w:val="317"/>
        </w:trPr>
        <w:tc>
          <w:tcPr>
            <w:tcW w:w="1366"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House consignment</w:t>
            </w:r>
          </w:p>
        </w:tc>
        <w:tc>
          <w:tcPr>
            <w:tcW w:w="3634"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jc w:val="both"/>
              <w:rPr>
                <w:rFonts w:asciiTheme="minorHAnsi" w:hAnsiTheme="minorHAnsi"/>
                <w:b w:val="0"/>
                <w:lang w:val="en-GB"/>
              </w:rPr>
            </w:pPr>
            <w:r w:rsidRPr="00E00227">
              <w:rPr>
                <w:rFonts w:asciiTheme="minorHAnsi" w:hAnsiTheme="minorHAnsi" w:cstheme="minorHAnsi"/>
                <w:b w:val="0"/>
                <w:lang w:val="en-GB"/>
              </w:rPr>
              <w:t>In ICS2 this term refers to a created entity based on the information about a consignment from a house level transport contract issued by a freight forwarder, non-vessel operating common carrier or agent to its direct contracting party (customer).</w:t>
            </w:r>
          </w:p>
        </w:tc>
      </w:tr>
      <w:tr w:rsidR="007E2FEE" w:rsidRPr="00E00227" w:rsidTr="007E2FEE">
        <w:trPr>
          <w:trHeight w:val="317"/>
        </w:trPr>
        <w:tc>
          <w:tcPr>
            <w:tcW w:w="1366"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House consignment item</w:t>
            </w:r>
          </w:p>
        </w:tc>
        <w:tc>
          <w:tcPr>
            <w:tcW w:w="3634"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jc w:val="both"/>
              <w:rPr>
                <w:rFonts w:asciiTheme="minorHAnsi" w:hAnsiTheme="minorHAnsi"/>
                <w:b w:val="0"/>
                <w:lang w:val="en-GB"/>
              </w:rPr>
            </w:pPr>
            <w:r w:rsidRPr="00E00227">
              <w:rPr>
                <w:rFonts w:asciiTheme="minorHAnsi" w:hAnsiTheme="minorHAnsi"/>
                <w:b w:val="0"/>
                <w:lang w:val="en-GB"/>
              </w:rPr>
              <w:t>Contained items of a House consignment which require an own House consignment goods item declaration.</w:t>
            </w:r>
          </w:p>
        </w:tc>
      </w:tr>
      <w:tr w:rsidR="007E2FEE" w:rsidRPr="00E00227" w:rsidTr="007E2FEE">
        <w:trPr>
          <w:trHeight w:val="317"/>
        </w:trPr>
        <w:tc>
          <w:tcPr>
            <w:tcW w:w="1366"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House consignment goods item</w:t>
            </w:r>
          </w:p>
        </w:tc>
        <w:tc>
          <w:tcPr>
            <w:tcW w:w="3634"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jc w:val="both"/>
              <w:rPr>
                <w:rFonts w:asciiTheme="minorHAnsi" w:hAnsiTheme="minorHAnsi"/>
                <w:b w:val="0"/>
                <w:lang w:val="en-GB"/>
              </w:rPr>
            </w:pPr>
            <w:r w:rsidRPr="00E00227">
              <w:rPr>
                <w:rFonts w:asciiTheme="minorHAnsi" w:hAnsiTheme="minorHAnsi" w:cstheme="minorHAnsi"/>
                <w:b w:val="0"/>
                <w:lang w:val="en-GB"/>
              </w:rPr>
              <w:t>The House consignment goods item level is a sub-level to the House consignment level for the declaration of the different goods contained in the House consignment. Goods items which are to be classified under different HS-codes require a separate goods item declaration within the House consignment declaration of a F</w:t>
            </w:r>
            <w:r>
              <w:rPr>
                <w:rFonts w:asciiTheme="minorHAnsi" w:hAnsiTheme="minorHAnsi" w:cstheme="minorHAnsi"/>
                <w:b w:val="0"/>
                <w:lang w:val="en-GB"/>
              </w:rPr>
              <w:t>32</w:t>
            </w:r>
            <w:r w:rsidRPr="00E00227">
              <w:rPr>
                <w:rFonts w:asciiTheme="minorHAnsi" w:hAnsiTheme="minorHAnsi" w:cstheme="minorHAnsi"/>
                <w:b w:val="0"/>
                <w:lang w:val="en-GB"/>
              </w:rPr>
              <w:t xml:space="preserve"> ENS filing. The data elements of the House consignment item level contain information that originate from different positions in the transport document referred to in the current House consignment. </w:t>
            </w:r>
          </w:p>
        </w:tc>
      </w:tr>
      <w:tr w:rsidR="005446CA" w:rsidRPr="00E00227" w:rsidTr="007E2FEE">
        <w:trPr>
          <w:trHeight w:val="317"/>
        </w:trPr>
        <w:tc>
          <w:tcPr>
            <w:tcW w:w="1366"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5446CA" w:rsidRPr="00E00227" w:rsidRDefault="005446CA" w:rsidP="00B33494">
            <w:pPr>
              <w:pStyle w:val="TableHeading"/>
              <w:widowControl/>
              <w:autoSpaceDE/>
              <w:autoSpaceDN/>
              <w:adjustRightInd/>
              <w:rPr>
                <w:rFonts w:asciiTheme="minorHAnsi" w:hAnsiTheme="minorHAnsi"/>
                <w:b w:val="0"/>
                <w:bCs w:val="0"/>
                <w:lang w:val="en-GB"/>
              </w:rPr>
            </w:pPr>
            <w:r>
              <w:rPr>
                <w:rFonts w:asciiTheme="minorHAnsi" w:hAnsiTheme="minorHAnsi"/>
                <w:b w:val="0"/>
                <w:bCs w:val="0"/>
                <w:lang w:val="en-GB"/>
              </w:rPr>
              <w:t>Member State</w:t>
            </w:r>
          </w:p>
        </w:tc>
        <w:tc>
          <w:tcPr>
            <w:tcW w:w="3634"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5446CA" w:rsidRPr="00E00227" w:rsidRDefault="005446CA" w:rsidP="00C8257B">
            <w:pPr>
              <w:pStyle w:val="TableHeading"/>
              <w:widowControl/>
              <w:autoSpaceDE/>
              <w:autoSpaceDN/>
              <w:adjustRightInd/>
              <w:jc w:val="both"/>
              <w:rPr>
                <w:rFonts w:asciiTheme="minorHAnsi" w:hAnsiTheme="minorHAnsi" w:cstheme="minorHAnsi"/>
                <w:b w:val="0"/>
                <w:lang w:val="en-GB"/>
              </w:rPr>
            </w:pPr>
            <w:r>
              <w:rPr>
                <w:rFonts w:asciiTheme="minorHAnsi" w:hAnsiTheme="minorHAnsi" w:cstheme="minorHAnsi"/>
                <w:b w:val="0"/>
                <w:lang w:val="en-GB"/>
              </w:rPr>
              <w:t xml:space="preserve">All European Union Member </w:t>
            </w:r>
            <w:r w:rsidR="00C8257B">
              <w:rPr>
                <w:rFonts w:asciiTheme="minorHAnsi" w:hAnsiTheme="minorHAnsi" w:cstheme="minorHAnsi"/>
                <w:b w:val="0"/>
                <w:lang w:val="en-GB"/>
              </w:rPr>
              <w:t>S</w:t>
            </w:r>
            <w:r>
              <w:rPr>
                <w:rFonts w:asciiTheme="minorHAnsi" w:hAnsiTheme="minorHAnsi" w:cstheme="minorHAnsi"/>
                <w:b w:val="0"/>
                <w:lang w:val="en-GB"/>
              </w:rPr>
              <w:t>tates and other countries and territories applying EU customs legislation</w:t>
            </w:r>
            <w:r w:rsidR="00C8257B">
              <w:rPr>
                <w:rFonts w:asciiTheme="minorHAnsi" w:hAnsiTheme="minorHAnsi" w:cstheme="minorHAnsi"/>
                <w:b w:val="0"/>
                <w:lang w:val="en-GB"/>
              </w:rPr>
              <w:t xml:space="preserve"> in the context of entry formalities and ICS2.</w:t>
            </w:r>
          </w:p>
        </w:tc>
      </w:tr>
      <w:tr w:rsidR="007E2FEE" w:rsidRPr="00E00227" w:rsidTr="007E2FEE">
        <w:trPr>
          <w:trHeight w:val="317"/>
        </w:trPr>
        <w:tc>
          <w:tcPr>
            <w:tcW w:w="1366"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Presentation</w:t>
            </w:r>
          </w:p>
        </w:tc>
        <w:tc>
          <w:tcPr>
            <w:tcW w:w="3634"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jc w:val="both"/>
              <w:rPr>
                <w:rFonts w:asciiTheme="minorHAnsi" w:hAnsiTheme="minorHAnsi"/>
                <w:b w:val="0"/>
                <w:lang w:val="en-GB"/>
              </w:rPr>
            </w:pPr>
            <w:r w:rsidRPr="00E00227">
              <w:rPr>
                <w:rFonts w:asciiTheme="minorHAnsi" w:hAnsiTheme="minorHAnsi" w:cstheme="minorHAnsi"/>
                <w:b w:val="0"/>
                <w:lang w:val="en-GB"/>
              </w:rPr>
              <w:t>Presentation to customs means notifying to customs that goods under customs supervision have arrived and are physically available for a (potential) control at the customs office of presentation.</w:t>
            </w:r>
          </w:p>
        </w:tc>
      </w:tr>
      <w:tr w:rsidR="007E2FEE" w:rsidRPr="00E00227" w:rsidTr="007E2FEE">
        <w:trPr>
          <w:trHeight w:val="317"/>
        </w:trPr>
        <w:tc>
          <w:tcPr>
            <w:tcW w:w="1366"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PLACI data</w:t>
            </w:r>
          </w:p>
        </w:tc>
        <w:tc>
          <w:tcPr>
            <w:tcW w:w="3634"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jc w:val="both"/>
              <w:rPr>
                <w:rFonts w:asciiTheme="minorHAnsi" w:hAnsiTheme="minorHAnsi"/>
                <w:b w:val="0"/>
                <w:bCs w:val="0"/>
                <w:lang w:val="en-GB"/>
              </w:rPr>
            </w:pPr>
            <w:r w:rsidRPr="00E00227">
              <w:rPr>
                <w:rFonts w:asciiTheme="minorHAnsi" w:hAnsiTheme="minorHAnsi"/>
                <w:b w:val="0"/>
                <w:bCs w:val="0"/>
                <w:lang w:val="en-GB"/>
              </w:rPr>
              <w:t>Pre-loading advance cargo information (PLACI) comprise consignor name and address, consignee name and address, number of packages, gross weight, goods description and transport reference number (HAWB/MAWB).</w:t>
            </w:r>
          </w:p>
        </w:tc>
      </w:tr>
      <w:tr w:rsidR="007E2FEE" w:rsidRPr="00E00227" w:rsidTr="007E2FEE">
        <w:trPr>
          <w:trHeight w:val="317"/>
        </w:trPr>
        <w:tc>
          <w:tcPr>
            <w:tcW w:w="1366"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PLACI risk analysis</w:t>
            </w:r>
          </w:p>
        </w:tc>
        <w:tc>
          <w:tcPr>
            <w:tcW w:w="3634"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jc w:val="both"/>
              <w:rPr>
                <w:rFonts w:asciiTheme="minorHAnsi" w:hAnsiTheme="minorHAnsi"/>
                <w:b w:val="0"/>
                <w:bCs w:val="0"/>
                <w:lang w:val="en-GB"/>
              </w:rPr>
            </w:pPr>
            <w:r w:rsidRPr="00E00227">
              <w:rPr>
                <w:rFonts w:asciiTheme="minorHAnsi" w:hAnsiTheme="minorHAnsi"/>
                <w:b w:val="0"/>
                <w:bCs w:val="0"/>
                <w:lang w:val="en-GB"/>
              </w:rPr>
              <w:t>In the case of air cargo pre-loading, the risk analysis process is triggered at the moment of receipt of the required minimum 7+1 PLACI data. The process is only focused on the detection of an immediate risk to aviation posed by an assembled improvised explosive device (IED) or improvised incendiary device (IID) aka ‘bomb in the box’ introduced on board an aircraft that could lead to the destruction of the plane and/or the loss of lives. The PLACI analysis is therefore not intended to assess or confirm the effectiveness of aviation security measures applied by the supply chain actors nor measure the compliance with these regulations or duplicate them. In the case of air transport (general cargo, postal consignments, express consignments), the pre-loading risk analysis may identify security and safety risks other than the one described above. While this result is taken into account in the further process of risk analysis at the pre-arrival stage, it does not stop the goods to be loaded on the plane at the point of departure into the EU.</w:t>
            </w:r>
          </w:p>
        </w:tc>
      </w:tr>
      <w:tr w:rsidR="007E2FEE" w:rsidRPr="00E00227" w:rsidTr="007E2FEE">
        <w:trPr>
          <w:trHeight w:val="317"/>
        </w:trPr>
        <w:tc>
          <w:tcPr>
            <w:tcW w:w="1366" w:type="pct"/>
            <w:tcBorders>
              <w:top w:val="single" w:sz="6" w:space="0" w:color="808080" w:themeColor="text1" w:themeTint="7F"/>
              <w:left w:val="single" w:sz="4" w:space="0" w:color="808080" w:themeColor="text1" w:themeTint="7F"/>
              <w:bottom w:val="single" w:sz="6" w:space="0" w:color="808080" w:themeColor="text1" w:themeTint="7F"/>
              <w:right w:val="single" w:sz="6" w:space="0" w:color="808080" w:themeColor="text1" w:themeTint="7F"/>
            </w:tcBorders>
            <w:shd w:val="clear" w:color="auto" w:fill="auto"/>
            <w:vAlign w:val="center"/>
          </w:tcPr>
          <w:p w:rsidR="007E2FEE" w:rsidRPr="00E00227" w:rsidRDefault="007E2FEE" w:rsidP="00B33494">
            <w:pPr>
              <w:pStyle w:val="TableHeading"/>
              <w:widowControl/>
              <w:autoSpaceDE/>
              <w:autoSpaceDN/>
              <w:adjustRightInd/>
              <w:rPr>
                <w:rFonts w:asciiTheme="minorHAnsi" w:hAnsiTheme="minorHAnsi"/>
                <w:b w:val="0"/>
                <w:bCs w:val="0"/>
                <w:lang w:val="en-GB"/>
              </w:rPr>
            </w:pPr>
            <w:r w:rsidRPr="00E00227">
              <w:rPr>
                <w:rFonts w:asciiTheme="minorHAnsi" w:hAnsiTheme="minorHAnsi"/>
                <w:b w:val="0"/>
                <w:bCs w:val="0"/>
                <w:lang w:val="en-GB"/>
              </w:rPr>
              <w:t>Master Reference Number</w:t>
            </w:r>
          </w:p>
        </w:tc>
        <w:tc>
          <w:tcPr>
            <w:tcW w:w="3634" w:type="pct"/>
            <w:tcBorders>
              <w:top w:val="single" w:sz="6" w:space="0" w:color="808080" w:themeColor="text1" w:themeTint="7F"/>
              <w:left w:val="single" w:sz="6" w:space="0" w:color="808080" w:themeColor="text1" w:themeTint="7F"/>
              <w:bottom w:val="single" w:sz="6" w:space="0" w:color="808080" w:themeColor="text1" w:themeTint="7F"/>
              <w:right w:val="single" w:sz="6" w:space="0" w:color="808080" w:themeColor="text1" w:themeTint="7F"/>
            </w:tcBorders>
            <w:shd w:val="clear" w:color="auto" w:fill="auto"/>
          </w:tcPr>
          <w:p w:rsidR="007E2FEE" w:rsidRPr="00E00227" w:rsidRDefault="007E2FEE" w:rsidP="00B33494">
            <w:pPr>
              <w:pStyle w:val="TableHeading"/>
              <w:widowControl/>
              <w:autoSpaceDE/>
              <w:autoSpaceDN/>
              <w:adjustRightInd/>
              <w:jc w:val="both"/>
              <w:rPr>
                <w:rFonts w:asciiTheme="minorHAnsi" w:hAnsiTheme="minorHAnsi"/>
                <w:b w:val="0"/>
                <w:highlight w:val="yellow"/>
                <w:lang w:val="en-GB"/>
              </w:rPr>
            </w:pPr>
            <w:r w:rsidRPr="00E00227">
              <w:rPr>
                <w:rFonts w:asciiTheme="minorHAnsi" w:hAnsiTheme="minorHAnsi" w:cstheme="minorHAnsi"/>
                <w:b w:val="0"/>
                <w:lang w:val="en-GB"/>
              </w:rPr>
              <w:t xml:space="preserve">Master Reference Number means the registration number allocated by the competent customs authority to declarations or notifications. The MRN is assigned for </w:t>
            </w:r>
            <w:r>
              <w:rPr>
                <w:rFonts w:asciiTheme="minorHAnsi" w:hAnsiTheme="minorHAnsi" w:cstheme="minorHAnsi"/>
                <w:b w:val="0"/>
                <w:lang w:val="en-GB"/>
              </w:rPr>
              <w:t xml:space="preserve">each </w:t>
            </w:r>
            <w:r w:rsidRPr="00E00227">
              <w:rPr>
                <w:rFonts w:asciiTheme="minorHAnsi" w:hAnsiTheme="minorHAnsi" w:cstheme="minorHAnsi"/>
                <w:b w:val="0"/>
                <w:lang w:val="en-GB"/>
              </w:rPr>
              <w:t>ENS filing registered by the customs authorities and communicated back to the person filing.</w:t>
            </w:r>
          </w:p>
        </w:tc>
      </w:tr>
    </w:tbl>
    <w:p w:rsidR="001964B2" w:rsidRDefault="008B3B19" w:rsidP="008B3B19">
      <w:pPr>
        <w:pStyle w:val="Legenda"/>
        <w:rPr>
          <w:rFonts w:eastAsia="SimSun"/>
          <w:lang w:eastAsia="zh-CN"/>
        </w:rPr>
      </w:pPr>
      <w:bookmarkStart w:id="42" w:name="_Toc49507021"/>
      <w:r>
        <w:t xml:space="preserve">Table </w:t>
      </w:r>
      <w:r w:rsidR="00FB310B">
        <w:rPr>
          <w:noProof/>
        </w:rPr>
        <w:fldChar w:fldCharType="begin"/>
      </w:r>
      <w:r w:rsidR="00FB310B">
        <w:rPr>
          <w:noProof/>
        </w:rPr>
        <w:instrText xml:space="preserve"> SEQ Table \* ARABIC </w:instrText>
      </w:r>
      <w:r w:rsidR="00FB310B">
        <w:rPr>
          <w:noProof/>
        </w:rPr>
        <w:fldChar w:fldCharType="separate"/>
      </w:r>
      <w:r w:rsidR="008B15FA">
        <w:rPr>
          <w:noProof/>
        </w:rPr>
        <w:t>3</w:t>
      </w:r>
      <w:r w:rsidR="00FB310B">
        <w:rPr>
          <w:noProof/>
        </w:rPr>
        <w:fldChar w:fldCharType="end"/>
      </w:r>
      <w:r>
        <w:t>: Definitions</w:t>
      </w:r>
      <w:bookmarkEnd w:id="42"/>
    </w:p>
    <w:p w:rsidR="006A4FA1" w:rsidRDefault="006A4FA1">
      <w:pPr>
        <w:spacing w:after="0"/>
        <w:jc w:val="left"/>
        <w:rPr>
          <w:rFonts w:ascii="Calibri" w:eastAsia="SimSun" w:hAnsi="Calibri" w:cs="Calibri"/>
          <w:i/>
          <w:iCs/>
          <w:color w:val="1B6FB5"/>
          <w:lang w:eastAsia="zh-CN"/>
        </w:rPr>
      </w:pPr>
      <w:r>
        <w:rPr>
          <w:rFonts w:eastAsia="SimSun"/>
          <w:iCs/>
          <w:color w:val="1B6FB5"/>
          <w:lang w:eastAsia="zh-CN"/>
        </w:rPr>
        <w:br w:type="page"/>
      </w:r>
    </w:p>
    <w:p w:rsidR="00426959" w:rsidRDefault="00580D2E" w:rsidP="00DA40B6">
      <w:pPr>
        <w:pStyle w:val="Nagwek1"/>
      </w:pPr>
      <w:bookmarkStart w:id="43" w:name="_Global_process_overview"/>
      <w:bookmarkStart w:id="44" w:name="_Ref25164552"/>
      <w:bookmarkStart w:id="45" w:name="_Toc62047119"/>
      <w:bookmarkEnd w:id="43"/>
      <w:r w:rsidRPr="00B4293B">
        <w:rPr>
          <w:noProof/>
          <w:lang w:val="pl-PL" w:eastAsia="pl-PL"/>
        </w:rPr>
        <mc:AlternateContent>
          <mc:Choice Requires="wpg">
            <w:drawing>
              <wp:anchor distT="0" distB="0" distL="114300" distR="114300" simplePos="0" relativeHeight="251659264" behindDoc="0" locked="0" layoutInCell="1" allowOverlap="1" wp14:anchorId="2C2AF546" wp14:editId="11148CC4">
                <wp:simplePos x="0" y="0"/>
                <wp:positionH relativeFrom="column">
                  <wp:posOffset>407670</wp:posOffset>
                </wp:positionH>
                <wp:positionV relativeFrom="paragraph">
                  <wp:posOffset>416560</wp:posOffset>
                </wp:positionV>
                <wp:extent cx="5562600" cy="4236720"/>
                <wp:effectExtent l="0" t="0" r="19050" b="11430"/>
                <wp:wrapNone/>
                <wp:docPr id="2574" name="Group 2"/>
                <wp:cNvGraphicFramePr/>
                <a:graphic xmlns:a="http://schemas.openxmlformats.org/drawingml/2006/main">
                  <a:graphicData uri="http://schemas.microsoft.com/office/word/2010/wordprocessingGroup">
                    <wpg:wgp>
                      <wpg:cNvGrpSpPr/>
                      <wpg:grpSpPr>
                        <a:xfrm>
                          <a:off x="0" y="0"/>
                          <a:ext cx="5562600" cy="4236720"/>
                          <a:chOff x="0" y="0"/>
                          <a:chExt cx="11328937" cy="4427625"/>
                        </a:xfrm>
                      </wpg:grpSpPr>
                      <wps:wsp>
                        <wps:cNvPr id="2575" name="Rectangle 2575"/>
                        <wps:cNvSpPr/>
                        <wps:spPr>
                          <a:xfrm>
                            <a:off x="0" y="4"/>
                            <a:ext cx="11328937" cy="442762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6" name="Rectangle 2576"/>
                        <wps:cNvSpPr/>
                        <wps:spPr>
                          <a:xfrm>
                            <a:off x="0" y="4"/>
                            <a:ext cx="3484347" cy="442762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7" name="Rectangle 2577"/>
                        <wps:cNvSpPr/>
                        <wps:spPr>
                          <a:xfrm>
                            <a:off x="3484347" y="2"/>
                            <a:ext cx="3484347" cy="442762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8" name="Rectangle 2578"/>
                        <wps:cNvSpPr/>
                        <wps:spPr>
                          <a:xfrm>
                            <a:off x="6968692" y="2"/>
                            <a:ext cx="3484347" cy="442762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9" name="Rectangle 2579"/>
                        <wps:cNvSpPr/>
                        <wps:spPr>
                          <a:xfrm>
                            <a:off x="10453040" y="0"/>
                            <a:ext cx="875897" cy="442762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80" name="Straight Connector 2580"/>
                        <wps:cNvCnPr/>
                        <wps:spPr>
                          <a:xfrm>
                            <a:off x="0" y="481267"/>
                            <a:ext cx="1132893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81" name="TextBox 17"/>
                        <wps:cNvSpPr txBox="1"/>
                        <wps:spPr>
                          <a:xfrm>
                            <a:off x="86628" y="0"/>
                            <a:ext cx="3282214" cy="276999"/>
                          </a:xfrm>
                          <a:prstGeom prst="rect">
                            <a:avLst/>
                          </a:prstGeom>
                          <a:noFill/>
                        </wps:spPr>
                        <wps:txbx>
                          <w:txbxContent>
                            <w:p w:rsidR="00A729A9" w:rsidRDefault="00A729A9" w:rsidP="00580D2E">
                              <w:pPr>
                                <w:pStyle w:val="NormalnyWeb"/>
                                <w:spacing w:before="0" w:beforeAutospacing="0" w:after="0" w:afterAutospacing="0"/>
                                <w:jc w:val="center"/>
                              </w:pPr>
                              <w:r>
                                <w:rPr>
                                  <w:rFonts w:hAnsi="Calibri" w:cstheme="minorBidi"/>
                                  <w:b/>
                                  <w:bCs/>
                                  <w:color w:val="000000" w:themeColor="text1"/>
                                  <w:kern w:val="24"/>
                                  <w:lang w:val="fr-BE"/>
                                </w:rPr>
                                <w:t>Express Carrier</w:t>
                              </w:r>
                            </w:p>
                          </w:txbxContent>
                        </wps:txbx>
                        <wps:bodyPr wrap="square" rtlCol="0">
                          <a:noAutofit/>
                        </wps:bodyPr>
                      </wps:wsp>
                      <wps:wsp>
                        <wps:cNvPr id="2582" name="TextBox 18"/>
                        <wps:cNvSpPr txBox="1"/>
                        <wps:spPr>
                          <a:xfrm>
                            <a:off x="3484348" y="0"/>
                            <a:ext cx="3282214" cy="276999"/>
                          </a:xfrm>
                          <a:prstGeom prst="rect">
                            <a:avLst/>
                          </a:prstGeom>
                          <a:noFill/>
                        </wps:spPr>
                        <wps:txbx>
                          <w:txbxContent>
                            <w:p w:rsidR="00A729A9" w:rsidRDefault="00A729A9" w:rsidP="00580D2E">
                              <w:pPr>
                                <w:pStyle w:val="NormalnyWeb"/>
                                <w:spacing w:before="0" w:beforeAutospacing="0" w:after="0" w:afterAutospacing="0"/>
                                <w:jc w:val="center"/>
                              </w:pPr>
                              <w:r>
                                <w:rPr>
                                  <w:rFonts w:hAnsi="Calibri" w:cstheme="minorBidi"/>
                                  <w:b/>
                                  <w:bCs/>
                                  <w:color w:val="000000" w:themeColor="text1"/>
                                  <w:kern w:val="24"/>
                                  <w:lang w:val="fr-BE"/>
                                </w:rPr>
                                <w:t xml:space="preserve">ICS2 </w:t>
                              </w:r>
                            </w:p>
                          </w:txbxContent>
                        </wps:txbx>
                        <wps:bodyPr wrap="square" rtlCol="0">
                          <a:noAutofit/>
                        </wps:bodyPr>
                      </wps:wsp>
                      <wps:wsp>
                        <wps:cNvPr id="2583" name="TextBox 19"/>
                        <wps:cNvSpPr txBox="1"/>
                        <wps:spPr>
                          <a:xfrm>
                            <a:off x="7055322" y="0"/>
                            <a:ext cx="3282214" cy="276999"/>
                          </a:xfrm>
                          <a:prstGeom prst="rect">
                            <a:avLst/>
                          </a:prstGeom>
                          <a:noFill/>
                        </wps:spPr>
                        <wps:txbx>
                          <w:txbxContent>
                            <w:p w:rsidR="00A729A9" w:rsidRDefault="00A729A9" w:rsidP="00580D2E">
                              <w:pPr>
                                <w:pStyle w:val="NormalnyWeb"/>
                                <w:spacing w:before="0" w:beforeAutospacing="0" w:after="0" w:afterAutospacing="0"/>
                                <w:jc w:val="center"/>
                              </w:pPr>
                              <w:r>
                                <w:rPr>
                                  <w:rFonts w:hAnsi="Calibri" w:cstheme="minorBidi"/>
                                  <w:b/>
                                  <w:bCs/>
                                  <w:color w:val="000000" w:themeColor="text1"/>
                                  <w:kern w:val="24"/>
                                  <w:lang w:val="fr-BE"/>
                                </w:rPr>
                                <w:t xml:space="preserve">RMS </w:t>
                              </w:r>
                            </w:p>
                          </w:txbxContent>
                        </wps:txbx>
                        <wps:bodyPr wrap="square" rtlCol="0">
                          <a:noAutofit/>
                        </wps:bodyPr>
                      </wps:wsp>
                      <wps:wsp>
                        <wps:cNvPr id="2584" name="TextBox 20"/>
                        <wps:cNvSpPr txBox="1"/>
                        <wps:spPr>
                          <a:xfrm>
                            <a:off x="10453040" y="0"/>
                            <a:ext cx="875897" cy="276999"/>
                          </a:xfrm>
                          <a:prstGeom prst="rect">
                            <a:avLst/>
                          </a:prstGeom>
                          <a:noFill/>
                        </wps:spPr>
                        <wps:txbx>
                          <w:txbxContent>
                            <w:p w:rsidR="00A729A9" w:rsidRDefault="00A729A9" w:rsidP="00580D2E">
                              <w:pPr>
                                <w:pStyle w:val="NormalnyWeb"/>
                                <w:spacing w:before="0" w:beforeAutospacing="0" w:after="0" w:afterAutospacing="0"/>
                                <w:jc w:val="center"/>
                              </w:pPr>
                              <w:r>
                                <w:rPr>
                                  <w:rFonts w:hAnsi="Calibri" w:cstheme="minorBidi"/>
                                  <w:b/>
                                  <w:bCs/>
                                  <w:color w:val="000000" w:themeColor="text1"/>
                                  <w:kern w:val="24"/>
                                  <w:lang w:val="fr-BE"/>
                                </w:rPr>
                                <w:t>IMS</w:t>
                              </w:r>
                            </w:p>
                          </w:txbxContent>
                        </wps:txbx>
                        <wps:bodyPr wrap="square" rtlCol="0">
                          <a:noAutofit/>
                        </wps:bodyPr>
                      </wps:wsp>
                      <wps:wsp>
                        <wps:cNvPr id="2585" name="Rectangle 2585"/>
                        <wps:cNvSpPr/>
                        <wps:spPr>
                          <a:xfrm>
                            <a:off x="976966" y="735829"/>
                            <a:ext cx="5014762" cy="760395"/>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86" name="TextBox 22"/>
                        <wps:cNvSpPr txBox="1"/>
                        <wps:spPr>
                          <a:xfrm>
                            <a:off x="1179377" y="846207"/>
                            <a:ext cx="4571557" cy="649605"/>
                          </a:xfrm>
                          <a:prstGeom prst="rect">
                            <a:avLst/>
                          </a:prstGeom>
                          <a:noFill/>
                        </wps:spPr>
                        <wps:txbx>
                          <w:txbxContent>
                            <w:p w:rsidR="00A729A9" w:rsidRDefault="00A729A9" w:rsidP="00580D2E">
                              <w:pPr>
                                <w:pStyle w:val="NormalnyWeb"/>
                                <w:spacing w:before="0" w:beforeAutospacing="0" w:after="0" w:afterAutospacing="0"/>
                                <w:jc w:val="center"/>
                              </w:pPr>
                              <w:r>
                                <w:rPr>
                                  <w:rFonts w:hAnsi="Calibri" w:cstheme="minorBidi"/>
                                  <w:color w:val="000000" w:themeColor="text1"/>
                                  <w:kern w:val="24"/>
                                  <w:lang w:val="en-IE"/>
                                </w:rPr>
                                <w:t>Lodgement and registration of the ENS</w:t>
                              </w:r>
                            </w:p>
                            <w:p w:rsidR="00A729A9" w:rsidRDefault="00A729A9" w:rsidP="00580D2E">
                              <w:pPr>
                                <w:pStyle w:val="NormalnyWeb"/>
                                <w:spacing w:before="0" w:beforeAutospacing="0" w:after="0" w:afterAutospacing="0"/>
                                <w:jc w:val="center"/>
                              </w:pPr>
                              <w:r>
                                <w:rPr>
                                  <w:rFonts w:hAnsi="Calibri" w:cstheme="minorBidi"/>
                                  <w:color w:val="000000" w:themeColor="text1"/>
                                  <w:kern w:val="24"/>
                                  <w:lang w:val="en-IE"/>
                                </w:rPr>
                                <w:t xml:space="preserve">(L4-ICS2-01, Register filing) </w:t>
                              </w:r>
                            </w:p>
                          </w:txbxContent>
                        </wps:txbx>
                        <wps:bodyPr wrap="square" rtlCol="0">
                          <a:noAutofit/>
                        </wps:bodyPr>
                      </wps:wsp>
                      <wps:wsp>
                        <wps:cNvPr id="2587" name="Rectangle 2587"/>
                        <wps:cNvSpPr/>
                        <wps:spPr>
                          <a:xfrm>
                            <a:off x="3599851" y="1853918"/>
                            <a:ext cx="3650632" cy="819807"/>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88" name="TextBox 24"/>
                        <wps:cNvSpPr txBox="1"/>
                        <wps:spPr>
                          <a:xfrm>
                            <a:off x="3454387" y="1826557"/>
                            <a:ext cx="3766304" cy="894255"/>
                          </a:xfrm>
                          <a:prstGeom prst="rect">
                            <a:avLst/>
                          </a:prstGeom>
                          <a:noFill/>
                        </wps:spPr>
                        <wps:txbx>
                          <w:txbxContent>
                            <w:p w:rsidR="00A729A9" w:rsidRDefault="00A729A9" w:rsidP="00580D2E">
                              <w:pPr>
                                <w:pStyle w:val="NormalnyWeb"/>
                                <w:spacing w:before="0" w:beforeAutospacing="0" w:after="0" w:afterAutospacing="0"/>
                                <w:jc w:val="center"/>
                              </w:pPr>
                              <w:r>
                                <w:rPr>
                                  <w:rFonts w:hAnsi="Calibri" w:cstheme="minorBidi"/>
                                  <w:color w:val="000000" w:themeColor="text1"/>
                                  <w:kern w:val="24"/>
                                  <w:lang w:val="en-IE"/>
                                </w:rPr>
                                <w:t>Preparation for risk analysis</w:t>
                              </w:r>
                            </w:p>
                            <w:p w:rsidR="00A729A9" w:rsidRDefault="00A729A9" w:rsidP="00580D2E">
                              <w:pPr>
                                <w:pStyle w:val="NormalnyWeb"/>
                                <w:spacing w:before="0" w:beforeAutospacing="0" w:after="0" w:afterAutospacing="0"/>
                                <w:jc w:val="center"/>
                              </w:pPr>
                              <w:r>
                                <w:rPr>
                                  <w:rFonts w:hAnsi="Calibri" w:cstheme="minorBidi"/>
                                  <w:color w:val="000000" w:themeColor="text1"/>
                                  <w:kern w:val="24"/>
                                  <w:lang w:val="en-IE"/>
                                </w:rPr>
                                <w:t>(L4-ICS2-02, Prepare ENS for RA)</w:t>
                              </w:r>
                            </w:p>
                          </w:txbxContent>
                        </wps:txbx>
                        <wps:bodyPr wrap="square" rtlCol="0">
                          <a:noAutofit/>
                        </wps:bodyPr>
                      </wps:wsp>
                      <wps:wsp>
                        <wps:cNvPr id="2589" name="Rectangle 2589"/>
                        <wps:cNvSpPr/>
                        <wps:spPr>
                          <a:xfrm>
                            <a:off x="6968693" y="2978525"/>
                            <a:ext cx="3920865" cy="893379"/>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0" name="TextBox 26"/>
                        <wps:cNvSpPr txBox="1"/>
                        <wps:spPr>
                          <a:xfrm>
                            <a:off x="7084198" y="3041587"/>
                            <a:ext cx="3701742" cy="461665"/>
                          </a:xfrm>
                          <a:prstGeom prst="rect">
                            <a:avLst/>
                          </a:prstGeom>
                          <a:noFill/>
                        </wps:spPr>
                        <wps:txbx>
                          <w:txbxContent>
                            <w:p w:rsidR="00A729A9" w:rsidRDefault="00A729A9" w:rsidP="00580D2E">
                              <w:pPr>
                                <w:pStyle w:val="NormalnyWeb"/>
                                <w:spacing w:before="0" w:beforeAutospacing="0" w:after="0" w:afterAutospacing="0"/>
                                <w:jc w:val="center"/>
                              </w:pPr>
                              <w:r>
                                <w:rPr>
                                  <w:rFonts w:hAnsi="Calibri" w:cstheme="minorBidi"/>
                                  <w:color w:val="000000" w:themeColor="text1"/>
                                  <w:kern w:val="24"/>
                                  <w:lang w:val="en-IE"/>
                                </w:rPr>
                                <w:t>Perform risk analysis</w:t>
                              </w:r>
                            </w:p>
                            <w:p w:rsidR="00A729A9" w:rsidRDefault="00A729A9" w:rsidP="00580D2E">
                              <w:pPr>
                                <w:pStyle w:val="NormalnyWeb"/>
                                <w:spacing w:before="0" w:beforeAutospacing="0" w:after="0" w:afterAutospacing="0"/>
                                <w:jc w:val="center"/>
                              </w:pPr>
                              <w:r>
                                <w:rPr>
                                  <w:rFonts w:hAnsi="Calibri" w:cstheme="minorBidi"/>
                                  <w:color w:val="000000" w:themeColor="text1"/>
                                  <w:kern w:val="24"/>
                                  <w:lang w:val="en-IE"/>
                                </w:rPr>
                                <w:t xml:space="preserve">(L4-ICS2-03, Perform RA) </w:t>
                              </w:r>
                            </w:p>
                          </w:txbxContent>
                        </wps:txbx>
                        <wps:bodyPr wrap="square" rtlCol="0">
                          <a:noAutofit/>
                        </wps:bodyPr>
                      </wps:wsp>
                      <wps:wsp>
                        <wps:cNvPr id="2591" name="Oval 2591"/>
                        <wps:cNvSpPr/>
                        <wps:spPr>
                          <a:xfrm>
                            <a:off x="373957" y="2978525"/>
                            <a:ext cx="2728920" cy="1324303"/>
                          </a:xfrm>
                          <a:prstGeom prst="ellipse">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2" name="TextBox 42"/>
                        <wps:cNvSpPr txBox="1"/>
                        <wps:spPr>
                          <a:xfrm>
                            <a:off x="373924" y="3060472"/>
                            <a:ext cx="2728909" cy="835660"/>
                          </a:xfrm>
                          <a:prstGeom prst="rect">
                            <a:avLst/>
                          </a:prstGeom>
                          <a:noFill/>
                        </wps:spPr>
                        <wps:txbx>
                          <w:txbxContent>
                            <w:p w:rsidR="00A729A9" w:rsidRDefault="00A729A9" w:rsidP="00580D2E">
                              <w:pPr>
                                <w:pStyle w:val="NormalnyWeb"/>
                                <w:spacing w:before="0" w:beforeAutospacing="0" w:after="0" w:afterAutospacing="0"/>
                                <w:jc w:val="center"/>
                              </w:pPr>
                              <w:r>
                                <w:rPr>
                                  <w:rFonts w:hAnsi="Calibri" w:cstheme="minorBidi"/>
                                  <w:color w:val="000000" w:themeColor="text1"/>
                                  <w:kern w:val="24"/>
                                  <w:lang w:val="en-IE"/>
                                </w:rPr>
                                <w:t>Results in:</w:t>
                              </w:r>
                            </w:p>
                            <w:p w:rsidR="00A729A9" w:rsidRDefault="00A729A9" w:rsidP="00580D2E">
                              <w:pPr>
                                <w:pStyle w:val="NormalnyWeb"/>
                                <w:spacing w:before="0" w:beforeAutospacing="0" w:after="0" w:afterAutospacing="0"/>
                                <w:jc w:val="center"/>
                              </w:pPr>
                              <w:r>
                                <w:rPr>
                                  <w:rFonts w:hAnsi="Calibri" w:cstheme="minorBidi"/>
                                  <w:color w:val="000000" w:themeColor="text1"/>
                                  <w:kern w:val="24"/>
                                  <w:lang w:val="en-IE"/>
                                </w:rPr>
                                <w:t>‘Assessment complete’ or</w:t>
                              </w:r>
                            </w:p>
                            <w:p w:rsidR="00A729A9" w:rsidRDefault="00A729A9" w:rsidP="00580D2E">
                              <w:pPr>
                                <w:pStyle w:val="NormalnyWeb"/>
                                <w:spacing w:before="0" w:beforeAutospacing="0" w:after="0" w:afterAutospacing="0"/>
                                <w:jc w:val="center"/>
                              </w:pPr>
                              <w:r>
                                <w:rPr>
                                  <w:rFonts w:hAnsi="Calibri" w:cstheme="minorBidi"/>
                                  <w:color w:val="000000" w:themeColor="text1"/>
                                  <w:kern w:val="24"/>
                                  <w:lang w:val="en-IE"/>
                                </w:rPr>
                                <w:t>‘Do not load’</w:t>
                              </w:r>
                            </w:p>
                          </w:txbxContent>
                        </wps:txbx>
                        <wps:bodyPr wrap="square" rtlCol="0">
                          <a:noAutofit/>
                        </wps:bodyPr>
                      </wps:wsp>
                      <wps:wsp>
                        <wps:cNvPr id="2593" name="Down Arrow 2593"/>
                        <wps:cNvSpPr/>
                        <wps:spPr>
                          <a:xfrm>
                            <a:off x="4408371" y="1492615"/>
                            <a:ext cx="356136" cy="361303"/>
                          </a:xfrm>
                          <a:prstGeom prst="downArrow">
                            <a:avLst/>
                          </a:prstGeom>
                          <a:solidFill>
                            <a:schemeClr val="tx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4" name="Down Arrow 2594"/>
                        <wps:cNvSpPr/>
                        <wps:spPr>
                          <a:xfrm>
                            <a:off x="7055322" y="2673725"/>
                            <a:ext cx="310664" cy="304800"/>
                          </a:xfrm>
                          <a:prstGeom prst="downArrow">
                            <a:avLst/>
                          </a:prstGeom>
                          <a:solidFill>
                            <a:schemeClr val="tx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5" name="Right Arrow 2595"/>
                        <wps:cNvSpPr/>
                        <wps:spPr>
                          <a:xfrm rot="10800000">
                            <a:off x="3102875" y="3364752"/>
                            <a:ext cx="3865817" cy="507152"/>
                          </a:xfrm>
                          <a:prstGeom prst="rightArrow">
                            <a:avLst/>
                          </a:prstGeom>
                          <a:solidFill>
                            <a:schemeClr val="tx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C2AF546" id="Group 2" o:spid="_x0000_s1027" style="position:absolute;left:0;text-align:left;margin-left:32.1pt;margin-top:32.8pt;width:438pt;height:333.6pt;z-index:251659264;mso-width-relative:margin;mso-height-relative:margin" coordsize="113289,4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">
                <v:rect id="Rectangle 2575" o:spid="_x0000_s1028" style="position:absolute;width:113289;height:44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8ys8cA&#10;AADdAAAADwAAAGRycy9kb3ducmV2LnhtbESP3WrCQBSE7wu+w3KE3tWNglqiq1ihUOgPxKjg3WH3&#10;mMRmz4bsVmOfvisIvRxm5htmvuxsLc7U+sqxguEgAUGsnam4ULDNX5+eQfiAbLB2TAqu5GG56D3M&#10;MTXuwhmdN6EQEcI+RQVlCE0qpdclWfQD1xBH7+haiyHKtpCmxUuE21qOkmQiLVYcF0psaF2S/t78&#10;WAW025+y38O7/vrQK5fxOuQv+adSj/1uNQMRqAv/4Xv7zSgYjadjuL2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PMrPHAAAA3QAAAA8AAAAAAAAAAAAAAAAAmAIAAGRy&#10;cy9kb3ducmV2LnhtbFBLBQYAAAAABAAEAPUAAACMAwAAAAA=&#10;" filled="f" strokecolor="#243f60 [1604]" strokeweight="2pt"/>
                <v:rect id="Rectangle 2576" o:spid="_x0000_s1029" style="position:absolute;width:34843;height:44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sxMcA&#10;AADdAAAADwAAAGRycy9kb3ducmV2LnhtbESPQWvCQBSE7wX/w/KE3upGoVqiq1ihUGgtxKjg7bH7&#10;TGKzb0N2q6m/visIPQ4z8w0zW3S2FmdqfeVYwXCQgCDWzlRcKNjmb08vIHxANlg7JgW/5GEx7z3M&#10;MDXuwhmdN6EQEcI+RQVlCE0qpdclWfQD1xBH7+haiyHKtpCmxUuE21qOkmQsLVYcF0psaFWS/t78&#10;WAW025+y6+FDf33qpct4FfLXfK3UY79bTkEE6sJ/+N5+NwpGz5Mx3N7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drMTHAAAA3QAAAA8AAAAAAAAAAAAAAAAAmAIAAGRy&#10;cy9kb3ducmV2LnhtbFBLBQYAAAAABAAEAPUAAACMAwAAAAA=&#10;" filled="f" strokecolor="#243f60 [1604]" strokeweight="2pt"/>
                <v:rect id="Rectangle 2577" o:spid="_x0000_s1030" style="position:absolute;left:34843;width:34843;height:44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X8cA&#10;AADdAAAADwAAAGRycy9kb3ducmV2LnhtbESPQWvCQBSE7wX/w/KE3upGobVEV7FCodAqxKjg7bH7&#10;TGKzb0N2q7G/visIPQ4z8w0znXe2FmdqfeVYwXCQgCDWzlRcKNjm70+vIHxANlg7JgVX8jCf9R6m&#10;mBp34YzOm1CICGGfooIyhCaV0uuSLPqBa4ijd3StxRBlW0jT4iXCbS1HSfIiLVYcF0psaFmS/t78&#10;WAW025+y38OnXn/phct4GfK3fKXUY79bTEAE6sJ/+N7+MApGz+Mx3N7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RCV/HAAAA3QAAAA8AAAAAAAAAAAAAAAAAmAIAAGRy&#10;cy9kb3ducmV2LnhtbFBLBQYAAAAABAAEAPUAAACMAwAAAAA=&#10;" filled="f" strokecolor="#243f60 [1604]" strokeweight="2pt"/>
                <v:rect id="Rectangle 2578" o:spid="_x0000_s1031" style="position:absolute;left:69686;width:34844;height:44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6dLcQA&#10;AADdAAAADwAAAGRycy9kb3ducmV2LnhtbERPW2vCMBR+F/YfwhnszaYTpqMaxQmDgReoVWFvh+Ss&#10;7daclCZq3a9fHoQ9fnz32aK3jbhQ52vHCp6TFASxdqbmUsGheB++gvAB2WDjmBTcyMNi/jCYYWbc&#10;lXO67EMpYgj7DBVUIbSZlF5XZNEnriWO3JfrLIYIu1KaDq8x3DZylKZjabHm2FBhS6uK9M/+bBXQ&#10;8fSd/36u9W6jly7nVSjeiq1ST4/9cgoiUB/+xXf3h1EwepnEufFNf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nS3EAAAA3QAAAA8AAAAAAAAAAAAAAAAAmAIAAGRycy9k&#10;b3ducmV2LnhtbFBLBQYAAAAABAAEAPUAAACJAwAAAAA=&#10;" filled="f" strokecolor="#243f60 [1604]" strokeweight="2pt"/>
                <v:rect id="Rectangle 2579" o:spid="_x0000_s1032" style="position:absolute;left:104530;width:8759;height:44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I4tscA&#10;AADdAAAADwAAAGRycy9kb3ducmV2LnhtbESP3WrCQBSE7wu+w3IKvaubCv0xdRUrFApaIUYF7w67&#10;p0ls9mzIrhp9+q5Q8HKYmW+Y0aSztThS6yvHCp76CQhi7UzFhYJ1/vn4BsIHZIO1Y1JwJg+Tce9u&#10;hKlxJ87ouAqFiBD2KSooQ2hSKb0uyaLvu4Y4ej+utRiibAtpWjxFuK3lIElepMWK40KJDc1K0r+r&#10;g1VAm+0+u+zmernQU5fxLOQf+bdSD/fd9B1EoC7cwv/tL6Ng8Pw6hO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COLbHAAAA3QAAAA8AAAAAAAAAAAAAAAAAmAIAAGRy&#10;cy9kb3ducmV2LnhtbFBLBQYAAAAABAAEAPUAAACMAwAAAAA=&#10;" filled="f" strokecolor="#243f60 [1604]" strokeweight="2pt"/>
                <v:line id="Straight Connector 2580" o:spid="_x0000_s1033" style="position:absolute;visibility:visible;mso-wrap-style:square" from="0,4812" to="113289,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pG2sMAAADdAAAADwAAAGRycy9kb3ducmV2LnhtbERPzWrCQBC+C32HZQq96cYUJY2uIoWC&#10;tF6qfYAxOybB7Gy6O9XYp+8ehB4/vv/lenCdulCIrWcD00kGirjytuXawNfhbVyAioJssfNMBm4U&#10;Yb16GC2xtP7Kn3TZS61SCMcSDTQifal1rBpyGCe+J07cyQeHkmCotQ14TeGu03mWzbXDllNDgz29&#10;NlSd9z/OwPfHbhtvxy6X+ez3/Rw2xYs8R2OeHofNApTQIP/iu3trDeSzIu1Pb9IT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6RtrDAAAA3QAAAA8AAAAAAAAAAAAA&#10;AAAAoQIAAGRycy9kb3ducmV2LnhtbFBLBQYAAAAABAAEAPkAAACRAwAAAAA=&#10;" strokecolor="#4579b8 [3044]"/>
                <v:shapetype id="_x0000_t202" coordsize="21600,21600" o:spt="202" path="m,l,21600r21600,l21600,xe">
                  <v:stroke joinstyle="miter"/>
                  <v:path gradientshapeok="t" o:connecttype="rect"/>
                </v:shapetype>
                <v:shape id="TextBox 17" o:spid="_x0000_s1034" type="#_x0000_t202" style="position:absolute;left:866;width:32822;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ff8QA&#10;AADdAAAADwAAAGRycy9kb3ducmV2LnhtbESPT4vCMBTE7wt+h/AEb2ui6KJdo4gieFLWPwt7ezTP&#10;tmzzUppo67c3guBxmJnfMLNFa0txo9oXjjUM+goEcepMwZmG03HzOQHhA7LB0jFpuJOHxbzzMcPE&#10;uIZ/6HYImYgQ9glqyEOoEil9mpNF33cVcfQurrYYoqwzaWpsItyWcqjUl7RYcFzIsaJVTun/4Wo1&#10;nHeXv9+R2mdrO64a1yrJdiq17nXb5TeIQG14h1/trdEwHE8G8H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H3/EAAAA3QAAAA8AAAAAAAAAAAAAAAAAmAIAAGRycy9k&#10;b3ducmV2LnhtbFBLBQYAAAAABAAEAPUAAACJAwAAAAA=&#10;" filled="f" stroked="f">
                  <v:textbox>
                    <w:txbxContent>
                      <w:p w:rsidR="00A729A9" w:rsidRDefault="00A729A9" w:rsidP="00580D2E">
                        <w:pPr>
                          <w:pStyle w:val="NormalnyWeb"/>
                          <w:spacing w:before="0" w:beforeAutospacing="0" w:after="0" w:afterAutospacing="0"/>
                          <w:jc w:val="center"/>
                        </w:pPr>
                        <w:r>
                          <w:rPr>
                            <w:rFonts w:hAnsi="Calibri" w:cstheme="minorBidi"/>
                            <w:b/>
                            <w:bCs/>
                            <w:color w:val="000000" w:themeColor="text1"/>
                            <w:kern w:val="24"/>
                            <w:lang w:val="fr-BE"/>
                          </w:rPr>
                          <w:t>Express Carrier</w:t>
                        </w:r>
                      </w:p>
                    </w:txbxContent>
                  </v:textbox>
                </v:shape>
                <v:shape id="TextBox 18" o:spid="_x0000_s1035" type="#_x0000_t202" style="position:absolute;left:34843;width:32822;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BCMUA&#10;AADdAAAADwAAAGRycy9kb3ducmV2LnhtbESPT2vCQBTE74LfYXlCb7rbUCVN3YhYCj1Z1LbQ2yP7&#10;8odm34bs1sRv3xUEj8PM/IZZb0bbijP1vnGs4XGhQBAXzjRcafg8vc1TED4gG2wdk4YLedjk08ka&#10;M+MGPtD5GCoRIewz1FCH0GVS+qImi37hOuLola63GKLsK2l6HCLctjJRaiUtNhwXauxoV1Pxe/yz&#10;Gr725c/3k/qoXu2yG9yoJNtnqfXDbNy+gAg0hnv41n43GpJlmsD1TX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IEIxQAAAN0AAAAPAAAAAAAAAAAAAAAAAJgCAABkcnMv&#10;ZG93bnJldi54bWxQSwUGAAAAAAQABAD1AAAAigMAAAAA&#10;" filled="f" stroked="f">
                  <v:textbox>
                    <w:txbxContent>
                      <w:p w:rsidR="00A729A9" w:rsidRDefault="00A729A9" w:rsidP="00580D2E">
                        <w:pPr>
                          <w:pStyle w:val="NormalnyWeb"/>
                          <w:spacing w:before="0" w:beforeAutospacing="0" w:after="0" w:afterAutospacing="0"/>
                          <w:jc w:val="center"/>
                        </w:pPr>
                        <w:r>
                          <w:rPr>
                            <w:rFonts w:hAnsi="Calibri" w:cstheme="minorBidi"/>
                            <w:b/>
                            <w:bCs/>
                            <w:color w:val="000000" w:themeColor="text1"/>
                            <w:kern w:val="24"/>
                            <w:lang w:val="fr-BE"/>
                          </w:rPr>
                          <w:t xml:space="preserve">ICS2 </w:t>
                        </w:r>
                      </w:p>
                    </w:txbxContent>
                  </v:textbox>
                </v:shape>
                <v:shape id="TextBox 19" o:spid="_x0000_s1036" type="#_x0000_t202" style="position:absolute;left:70553;width:32822;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kk8UA&#10;AADdAAAADwAAAGRycy9kb3ducmV2LnhtbESPQWvCQBSE74L/YXlCb7qrVrHRVUQp9FQxtgVvj+wz&#10;CWbfhuzWpP++Kwgeh5n5hlltOluJGzW+dKxhPFIgiDNnSs41fJ3ehwsQPiAbrByThj/ysFn3eytM&#10;jGv5SLc05CJC2CeooQihTqT0WUEW/cjVxNG7uMZiiLLJpWmwjXBbyYlSc2mx5LhQYE27grJr+ms1&#10;fH9ezj+v6pDv7axuXack2zep9cug2y5BBOrCM/xofxgNk9liC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CSTxQAAAN0AAAAPAAAAAAAAAAAAAAAAAJgCAABkcnMv&#10;ZG93bnJldi54bWxQSwUGAAAAAAQABAD1AAAAigMAAAAA&#10;" filled="f" stroked="f">
                  <v:textbox>
                    <w:txbxContent>
                      <w:p w:rsidR="00A729A9" w:rsidRDefault="00A729A9" w:rsidP="00580D2E">
                        <w:pPr>
                          <w:pStyle w:val="NormalnyWeb"/>
                          <w:spacing w:before="0" w:beforeAutospacing="0" w:after="0" w:afterAutospacing="0"/>
                          <w:jc w:val="center"/>
                        </w:pPr>
                        <w:r>
                          <w:rPr>
                            <w:rFonts w:hAnsi="Calibri" w:cstheme="minorBidi"/>
                            <w:b/>
                            <w:bCs/>
                            <w:color w:val="000000" w:themeColor="text1"/>
                            <w:kern w:val="24"/>
                            <w:lang w:val="fr-BE"/>
                          </w:rPr>
                          <w:t xml:space="preserve">RMS </w:t>
                        </w:r>
                      </w:p>
                    </w:txbxContent>
                  </v:textbox>
                </v:shape>
                <v:shape id="TextBox 20" o:spid="_x0000_s1037" type="#_x0000_t202" style="position:absolute;left:104530;width:8759;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858YA&#10;AADdAAAADwAAAGRycy9kb3ducmV2LnhtbESPzWrDMBCE74G8g9hCb4nUEIfUjWxCQqGnhvy00Nti&#10;bWxTa2Us1XbfPioUchxm5htmk4+2ET11vnas4WmuQBAXztRcaricX2drED4gG2wck4Zf8pBn08kG&#10;U+MGPlJ/CqWIEPYpaqhCaFMpfVGRRT93LXH0rq6zGKLsSmk6HCLcNnKh1EparDkuVNjSrqLi+/Rj&#10;NXy8X78+l+pQ7m3SDm5Uku2z1PrxYdy+gAg0hnv4v/1mNCyS9R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W858YAAADdAAAADwAAAAAAAAAAAAAAAACYAgAAZHJz&#10;L2Rvd25yZXYueG1sUEsFBgAAAAAEAAQA9QAAAIsDAAAAAA==&#10;" filled="f" stroked="f">
                  <v:textbox>
                    <w:txbxContent>
                      <w:p w:rsidR="00A729A9" w:rsidRDefault="00A729A9" w:rsidP="00580D2E">
                        <w:pPr>
                          <w:pStyle w:val="NormalnyWeb"/>
                          <w:spacing w:before="0" w:beforeAutospacing="0" w:after="0" w:afterAutospacing="0"/>
                          <w:jc w:val="center"/>
                        </w:pPr>
                        <w:r>
                          <w:rPr>
                            <w:rFonts w:hAnsi="Calibri" w:cstheme="minorBidi"/>
                            <w:b/>
                            <w:bCs/>
                            <w:color w:val="000000" w:themeColor="text1"/>
                            <w:kern w:val="24"/>
                            <w:lang w:val="fr-BE"/>
                          </w:rPr>
                          <w:t>IMS</w:t>
                        </w:r>
                      </w:p>
                    </w:txbxContent>
                  </v:textbox>
                </v:shape>
                <v:rect id="Rectangle 2585" o:spid="_x0000_s1038" style="position:absolute;left:9769;top:7358;width:50148;height:7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QoscYA&#10;AADdAAAADwAAAGRycy9kb3ducmV2LnhtbESPQWvCQBSE7wX/w/KE3pqNgjZNXUWEVgu9JFbPj+wz&#10;Cc2+jdltkv77bkHwOMzMN8xqM5pG9NS52rKCWRSDIC6srrlU8HV8e0pAOI+ssbFMCn7JwWY9eVhh&#10;qu3AGfW5L0WAsEtRQeV9m0rpiooMusi2xMG72M6gD7Irpe5wCHDTyHkcL6XBmsNChS3tKiq+8x+j&#10;4PqhD0X2cs783r3vLjz7fD7ViVKP03H7CsLT6O/hW/ugFcwXyQL+34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QoscYAAADdAAAADwAAAAAAAAAAAAAAAACYAgAAZHJz&#10;L2Rvd25yZXYueG1sUEsFBgAAAAAEAAQA9QAAAIsDAAAAAA==&#10;" fillcolor="#ddd8c2 [2894]" strokecolor="#243f60 [1604]" strokeweight="2pt"/>
                <v:shape id="TextBox 22" o:spid="_x0000_s1039" type="#_x0000_t202" style="position:absolute;left:11793;top:8462;width:45716;height:6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HC8UA&#10;AADdAAAADwAAAGRycy9kb3ducmV2LnhtbESPQWvCQBSE70L/w/IKveluQxNsdJWiFHqqaFvB2yP7&#10;TILZtyG7TdJ/3xUEj8PMfMMs16NtRE+drx1reJ4pEMSFMzWXGr6/3qdzED4gG2wck4Y/8rBePUyW&#10;mBs38J76QyhFhLDPUUMVQptL6YuKLPqZa4mjd3adxRBlV0rT4RDhtpGJUpm0WHNcqLClTUXF5fBr&#10;Nfx8nk/HF7UrtzZtBzcqyfZVav30OL4tQAQawz18a38YDUk6z+D6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4cLxQAAAN0AAAAPAAAAAAAAAAAAAAAAAJgCAABkcnMv&#10;ZG93bnJldi54bWxQSwUGAAAAAAQABAD1AAAAigMAAAAA&#10;" filled="f" stroked="f">
                  <v:textbox>
                    <w:txbxContent>
                      <w:p w:rsidR="00A729A9" w:rsidRDefault="00A729A9" w:rsidP="00580D2E">
                        <w:pPr>
                          <w:pStyle w:val="NormalnyWeb"/>
                          <w:spacing w:before="0" w:beforeAutospacing="0" w:after="0" w:afterAutospacing="0"/>
                          <w:jc w:val="center"/>
                        </w:pPr>
                        <w:r>
                          <w:rPr>
                            <w:rFonts w:hAnsi="Calibri" w:cstheme="minorBidi"/>
                            <w:color w:val="000000" w:themeColor="text1"/>
                            <w:kern w:val="24"/>
                            <w:lang w:val="en-IE"/>
                          </w:rPr>
                          <w:t>Lodgement and registration of the ENS</w:t>
                        </w:r>
                      </w:p>
                      <w:p w:rsidR="00A729A9" w:rsidRDefault="00A729A9" w:rsidP="00580D2E">
                        <w:pPr>
                          <w:pStyle w:val="NormalnyWeb"/>
                          <w:spacing w:before="0" w:beforeAutospacing="0" w:after="0" w:afterAutospacing="0"/>
                          <w:jc w:val="center"/>
                        </w:pPr>
                        <w:r>
                          <w:rPr>
                            <w:rFonts w:hAnsi="Calibri" w:cstheme="minorBidi"/>
                            <w:color w:val="000000" w:themeColor="text1"/>
                            <w:kern w:val="24"/>
                            <w:lang w:val="en-IE"/>
                          </w:rPr>
                          <w:t xml:space="preserve">(L4-ICS2-01, Register filing) </w:t>
                        </w:r>
                      </w:p>
                    </w:txbxContent>
                  </v:textbox>
                </v:shape>
                <v:rect id="Rectangle 2587" o:spid="_x0000_s1040" style="position:absolute;left:35998;top:18539;width:36506;height:8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TXcUA&#10;AADdAAAADwAAAGRycy9kb3ducmV2LnhtbESPS4vCQBCE7wv+h6GFva0ThV1jdBQRfMFe4uvcZNok&#10;mOmJmVGz/95ZEDwWVfUVNZm1phJ3alxpWUG/F4EgzqwuOVdw2C+/YhDOI2usLJOCP3Iwm3Y+Jpho&#10;++CU7jufiwBhl6CCwvs6kdJlBRl0PVsTB+9sG4M+yCaXusFHgJtKDqLoRxosOSwUWNOioOyyuxkF&#10;163eZOnolPq1Wy3O3P8dHstYqc9uOx+D8NT6d/jV3mgFg+94CP9vwhO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hNdxQAAAN0AAAAPAAAAAAAAAAAAAAAAAJgCAABkcnMv&#10;ZG93bnJldi54bWxQSwUGAAAAAAQABAD1AAAAigMAAAAA&#10;" fillcolor="#ddd8c2 [2894]" strokecolor="#243f60 [1604]" strokeweight="2pt"/>
                <v:shape id="TextBox 24" o:spid="_x0000_s1041" type="#_x0000_t202" style="position:absolute;left:34543;top:18265;width:37663;height:8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24sAA&#10;AADdAAAADwAAAGRycy9kb3ducmV2LnhtbERPy4rCMBTdD/gP4QqzGxNFRatRxEGYleIT3F2aa1ts&#10;bkqTsfXvzUJweTjv+bK1pXhQ7QvHGvo9BYI4dabgTMPpuPmZgPAB2WDpmDQ8ycNy0fmaY2Jcw3t6&#10;HEImYgj7BDXkIVSJlD7NyaLvuYo4cjdXWwwR1pk0NTYx3JZyoNRYWiw4NuRY0Tqn9H74txrO29v1&#10;MlS77NeOqsa1SrKdSq2/u+1qBiJQGz7it/vPaBiMJnFu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i24sAAAADdAAAADwAAAAAAAAAAAAAAAACYAgAAZHJzL2Rvd25y&#10;ZXYueG1sUEsFBgAAAAAEAAQA9QAAAIUDAAAAAA==&#10;" filled="f" stroked="f">
                  <v:textbox>
                    <w:txbxContent>
                      <w:p w:rsidR="00A729A9" w:rsidRDefault="00A729A9" w:rsidP="00580D2E">
                        <w:pPr>
                          <w:pStyle w:val="NormalnyWeb"/>
                          <w:spacing w:before="0" w:beforeAutospacing="0" w:after="0" w:afterAutospacing="0"/>
                          <w:jc w:val="center"/>
                        </w:pPr>
                        <w:r>
                          <w:rPr>
                            <w:rFonts w:hAnsi="Calibri" w:cstheme="minorBidi"/>
                            <w:color w:val="000000" w:themeColor="text1"/>
                            <w:kern w:val="24"/>
                            <w:lang w:val="en-IE"/>
                          </w:rPr>
                          <w:t>Preparation for risk analysis</w:t>
                        </w:r>
                      </w:p>
                      <w:p w:rsidR="00A729A9" w:rsidRDefault="00A729A9" w:rsidP="00580D2E">
                        <w:pPr>
                          <w:pStyle w:val="NormalnyWeb"/>
                          <w:spacing w:before="0" w:beforeAutospacing="0" w:after="0" w:afterAutospacing="0"/>
                          <w:jc w:val="center"/>
                        </w:pPr>
                        <w:r>
                          <w:rPr>
                            <w:rFonts w:hAnsi="Calibri" w:cstheme="minorBidi"/>
                            <w:color w:val="000000" w:themeColor="text1"/>
                            <w:kern w:val="24"/>
                            <w:lang w:val="en-IE"/>
                          </w:rPr>
                          <w:t>(L4-ICS2-02, Prepare ENS for RA)</w:t>
                        </w:r>
                      </w:p>
                    </w:txbxContent>
                  </v:textbox>
                </v:shape>
                <v:rect id="Rectangle 2589" o:spid="_x0000_s1042" style="position:absolute;left:69686;top:29785;width:39209;height:8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itMYA&#10;AADdAAAADwAAAGRycy9kb3ducmV2LnhtbESPzWrDMBCE74W+g9hAb42cQFvbsRJKoG0CvTh/58Xa&#10;2CbWyrVU2337KhDIcZiZb5hsNZpG9NS52rKC2TQCQVxYXXOp4LD/eI5BOI+ssbFMCv7IwWr5+JBh&#10;qu3AOfU7X4oAYZeigsr7NpXSFRUZdFPbEgfvbDuDPsiulLrDIcBNI+dR9CoN1hwWKmxpXVFx2f0a&#10;BT9bvSny5JT7L/e5PvPs++1Yx0o9Tcb3BQhPo7+Hb+2NVjB/iRO4vg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kitMYAAADdAAAADwAAAAAAAAAAAAAAAACYAgAAZHJz&#10;L2Rvd25yZXYueG1sUEsFBgAAAAAEAAQA9QAAAIsDAAAAAA==&#10;" fillcolor="#ddd8c2 [2894]" strokecolor="#243f60 [1604]" strokeweight="2pt"/>
                <v:shape id="TextBox 26" o:spid="_x0000_s1043" type="#_x0000_t202" style="position:absolute;left:70841;top:30415;width:37018;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sOcAA&#10;AADdAAAADwAAAGRycy9kb3ducmV2LnhtbERPy4rCMBTdD/gP4QqzGxNFRatRxEGYleIT3F2aa1ts&#10;bkqTsfXvzUJweTjv+bK1pXhQ7QvHGvo9BYI4dabgTMPpuPmZgPAB2WDpmDQ8ycNy0fmaY2Jcw3t6&#10;HEImYgj7BDXkIVSJlD7NyaLvuYo4cjdXWwwR1pk0NTYx3JZyoNRYWiw4NuRY0Tqn9H74txrO29v1&#10;MlS77NeOqsa1SrKdSq2/u+1qBiJQGz7it/vPaBiMpnF/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csOcAAAADdAAAADwAAAAAAAAAAAAAAAACYAgAAZHJzL2Rvd25y&#10;ZXYueG1sUEsFBgAAAAAEAAQA9QAAAIUDAAAAAA==&#10;" filled="f" stroked="f">
                  <v:textbox>
                    <w:txbxContent>
                      <w:p w:rsidR="00A729A9" w:rsidRDefault="00A729A9" w:rsidP="00580D2E">
                        <w:pPr>
                          <w:pStyle w:val="NormalnyWeb"/>
                          <w:spacing w:before="0" w:beforeAutospacing="0" w:after="0" w:afterAutospacing="0"/>
                          <w:jc w:val="center"/>
                        </w:pPr>
                        <w:r>
                          <w:rPr>
                            <w:rFonts w:hAnsi="Calibri" w:cstheme="minorBidi"/>
                            <w:color w:val="000000" w:themeColor="text1"/>
                            <w:kern w:val="24"/>
                            <w:lang w:val="en-IE"/>
                          </w:rPr>
                          <w:t>Perform risk analysis</w:t>
                        </w:r>
                      </w:p>
                      <w:p w:rsidR="00A729A9" w:rsidRDefault="00A729A9" w:rsidP="00580D2E">
                        <w:pPr>
                          <w:pStyle w:val="NormalnyWeb"/>
                          <w:spacing w:before="0" w:beforeAutospacing="0" w:after="0" w:afterAutospacing="0"/>
                          <w:jc w:val="center"/>
                        </w:pPr>
                        <w:r>
                          <w:rPr>
                            <w:rFonts w:hAnsi="Calibri" w:cstheme="minorBidi"/>
                            <w:color w:val="000000" w:themeColor="text1"/>
                            <w:kern w:val="24"/>
                            <w:lang w:val="en-IE"/>
                          </w:rPr>
                          <w:t xml:space="preserve">(L4-ICS2-03, Perform RA) </w:t>
                        </w:r>
                      </w:p>
                    </w:txbxContent>
                  </v:textbox>
                </v:shape>
                <v:oval id="Oval 2591" o:spid="_x0000_s1044" style="position:absolute;left:3739;top:29785;width:27289;height:13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G7sYA&#10;AADdAAAADwAAAGRycy9kb3ducmV2LnhtbESPQWvCQBSE7wX/w/IEL6VujGg1dZVSFDw0h2rB6yP7&#10;TEKzb8PuauK/d4WCx2FmvmFWm9404krO15YVTMYJCOLC6ppLBb/H3dsChA/IGhvLpOBGHjbrwcsK&#10;M207/qHrIZQiQthnqKAKoc2k9EVFBv3YtsTRO1tnMETpSqkddhFuGpkmyVwarDkuVNjSV0XF3+Fi&#10;FOSusN3pNT2+z6X73tY2n00vuVKjYf/5ASJQH57h//ZeK0hnywk83s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5G7sYAAADdAAAADwAAAAAAAAAAAAAAAACYAgAAZHJz&#10;L2Rvd25yZXYueG1sUEsFBgAAAAAEAAQA9QAAAIsDAAAAAA==&#10;" fillcolor="#ddd8c2 [2894]" strokecolor="#243f60 [1604]" strokeweight="2pt"/>
                <v:shape id="TextBox 42" o:spid="_x0000_s1045" type="#_x0000_t202" style="position:absolute;left:3739;top:30604;width:27289;height:8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kX1cQA&#10;AADdAAAADwAAAGRycy9kb3ducmV2LnhtbESPQWvCQBSE7wX/w/IEb3XXoEWjq4gieKrUquDtkX0m&#10;wezbkF1N+u/dQqHHYWa+YRarzlbiSY0vHWsYDRUI4syZknMNp+/d+xSED8gGK8ek4Yc8rJa9twWm&#10;xrX8Rc9jyEWEsE9RQxFCnUrps4Is+qGriaN3c43FEGWTS9NgG+G2kolSH9JiyXGhwJo2BWX348Nq&#10;OH/erpexOuRbO6lb1ynJdia1HvS79RxEoC78h//ae6MhmcwS+H0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F9XEAAAA3QAAAA8AAAAAAAAAAAAAAAAAmAIAAGRycy9k&#10;b3ducmV2LnhtbFBLBQYAAAAABAAEAPUAAACJAwAAAAA=&#10;" filled="f" stroked="f">
                  <v:textbox>
                    <w:txbxContent>
                      <w:p w:rsidR="00A729A9" w:rsidRDefault="00A729A9" w:rsidP="00580D2E">
                        <w:pPr>
                          <w:pStyle w:val="NormalnyWeb"/>
                          <w:spacing w:before="0" w:beforeAutospacing="0" w:after="0" w:afterAutospacing="0"/>
                          <w:jc w:val="center"/>
                        </w:pPr>
                        <w:r>
                          <w:rPr>
                            <w:rFonts w:hAnsi="Calibri" w:cstheme="minorBidi"/>
                            <w:color w:val="000000" w:themeColor="text1"/>
                            <w:kern w:val="24"/>
                            <w:lang w:val="en-IE"/>
                          </w:rPr>
                          <w:t>Results in:</w:t>
                        </w:r>
                      </w:p>
                      <w:p w:rsidR="00A729A9" w:rsidRDefault="00A729A9" w:rsidP="00580D2E">
                        <w:pPr>
                          <w:pStyle w:val="NormalnyWeb"/>
                          <w:spacing w:before="0" w:beforeAutospacing="0" w:after="0" w:afterAutospacing="0"/>
                          <w:jc w:val="center"/>
                        </w:pPr>
                        <w:r>
                          <w:rPr>
                            <w:rFonts w:hAnsi="Calibri" w:cstheme="minorBidi"/>
                            <w:color w:val="000000" w:themeColor="text1"/>
                            <w:kern w:val="24"/>
                            <w:lang w:val="en-IE"/>
                          </w:rPr>
                          <w:t>‘Assessment complete’ or</w:t>
                        </w:r>
                      </w:p>
                      <w:p w:rsidR="00A729A9" w:rsidRDefault="00A729A9" w:rsidP="00580D2E">
                        <w:pPr>
                          <w:pStyle w:val="NormalnyWeb"/>
                          <w:spacing w:before="0" w:beforeAutospacing="0" w:after="0" w:afterAutospacing="0"/>
                          <w:jc w:val="center"/>
                        </w:pPr>
                        <w:r>
                          <w:rPr>
                            <w:rFonts w:hAnsi="Calibri" w:cstheme="minorBidi"/>
                            <w:color w:val="000000" w:themeColor="text1"/>
                            <w:kern w:val="24"/>
                            <w:lang w:val="en-IE"/>
                          </w:rPr>
                          <w:t>‘Do not load’</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93" o:spid="_x0000_s1046" type="#_x0000_t67" style="position:absolute;left:44083;top:14926;width:3562;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AgisUA&#10;AADdAAAADwAAAGRycy9kb3ducmV2LnhtbESPT2vCQBTE74V+h+UVeqsbLRaNruJf7NFoDnp7ZJ9J&#10;MPs2ZFcTv70rFHocZuY3zHTemUrcqXGlZQX9XgSCOLO65FxBetx+jUA4j6yxskwKHuRgPnt/m2Ks&#10;bcsJ3Q8+FwHCLkYFhfd1LKXLCjLoerYmDt7FNgZ9kE0udYNtgJtKDqLoRxosOSwUWNOqoOx6uBkF&#10;i2W/Hq5t0m5O6W5vlgml5+ym1OdHt5iA8NT5//Bf+1crGAzH3/B6E5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CCKxQAAAN0AAAAPAAAAAAAAAAAAAAAAAJgCAABkcnMv&#10;ZG93bnJldi54bWxQSwUGAAAAAAQABAD1AAAAigMAAAAA&#10;" adj="10954" fillcolor="black [1613]" strokecolor="#243f60 [1604]" strokeweight="2pt"/>
                <v:shape id="Down Arrow 2594" o:spid="_x0000_s1047" type="#_x0000_t67" style="position:absolute;left:70553;top:26737;width:310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q2scA&#10;AADdAAAADwAAAGRycy9kb3ducmV2LnhtbESPT2vCQBTE74V+h+UJ3urGv8Q0qxQh0IMgaqEen9nX&#10;JCT7Nma3mvbTu0Khx2FmfsOk69404kqdqywrGI8iEMS51RUXCj6O2UsMwnlkjY1lUvBDDtar56cU&#10;E21vvKfrwRciQNglqKD0vk2kdHlJBt3ItsTB+7KdQR9kV0jd4S3ATSMnUbSQBisOCyW2tCkprw/f&#10;RsHuvMg+zyec7o4X3dRtHv/G2Vap4aB/ewXhqff/4b/2u1YwmS9n8HgTn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katrHAAAA3QAAAA8AAAAAAAAAAAAAAAAAmAIAAGRy&#10;cy9kb3ducmV2LnhtbFBLBQYAAAAABAAEAPUAAACMAwAAAAA=&#10;" adj="10800" fillcolor="black [1613]" strokecolor="#243f60 [1604]"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95" o:spid="_x0000_s1048" type="#_x0000_t13" style="position:absolute;left:31028;top:33647;width:38658;height:507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psYA&#10;AADdAAAADwAAAGRycy9kb3ducmV2LnhtbESPT2vCQBTE74V+h+UVvOmmwfgndZW2IOjBgyZ4fmSf&#10;Sdrs25DdavTTu4LQ4zAzv2EWq9404kydqy0reB9FIIgLq2suFeTZejgD4TyyxsYyKbiSg9Xy9WWB&#10;qbYX3tP54EsRIOxSVFB536ZSuqIig25kW+LgnWxn0AfZlVJ3eAlw08g4iibSYM1hocKWvisqfg9/&#10;JlByU04zzPL17rjd6dv45ytObkoN3vrPDxCeev8ffrY3WkGczB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ApsYAAADdAAAADwAAAAAAAAAAAAAAAACYAgAAZHJz&#10;L2Rvd25yZXYueG1sUEsFBgAAAAAEAAQA9QAAAIsDAAAAAA==&#10;" adj="20183" fillcolor="black [1613]" strokecolor="#243f60 [1604]" strokeweight="2pt"/>
              </v:group>
            </w:pict>
          </mc:Fallback>
        </mc:AlternateContent>
      </w:r>
      <w:r w:rsidR="007E2FEE">
        <w:t>Global process overview</w:t>
      </w:r>
      <w:bookmarkEnd w:id="44"/>
      <w:bookmarkEnd w:id="45"/>
    </w:p>
    <w:p w:rsidR="00580D2E" w:rsidRDefault="00580D2E" w:rsidP="007E2FEE">
      <w:bookmarkStart w:id="46" w:name="_Ref25164497"/>
      <w:bookmarkStart w:id="47" w:name="_Ref25164504"/>
    </w:p>
    <w:p w:rsidR="00580D2E" w:rsidRDefault="00580D2E" w:rsidP="007E2FEE"/>
    <w:p w:rsidR="00580D2E" w:rsidRDefault="00580D2E" w:rsidP="007E2FEE"/>
    <w:p w:rsidR="00580D2E" w:rsidRDefault="00580D2E" w:rsidP="007E2FEE"/>
    <w:p w:rsidR="00580D2E" w:rsidRDefault="00580D2E" w:rsidP="007E2FEE"/>
    <w:p w:rsidR="00580D2E" w:rsidRDefault="00580D2E" w:rsidP="007E2FEE"/>
    <w:p w:rsidR="00580D2E" w:rsidRDefault="00580D2E" w:rsidP="007E2FEE"/>
    <w:p w:rsidR="00580D2E" w:rsidRDefault="00580D2E" w:rsidP="007E2FEE"/>
    <w:p w:rsidR="00580D2E" w:rsidRDefault="00580D2E" w:rsidP="007E2FEE"/>
    <w:p w:rsidR="00580D2E" w:rsidRDefault="00580D2E" w:rsidP="007E2FEE"/>
    <w:p w:rsidR="00580D2E" w:rsidRDefault="00580D2E" w:rsidP="007E2FEE"/>
    <w:p w:rsidR="00580D2E" w:rsidRDefault="00580D2E" w:rsidP="007E2FEE"/>
    <w:p w:rsidR="00580D2E" w:rsidRDefault="00580D2E" w:rsidP="007E2FEE"/>
    <w:p w:rsidR="00580D2E" w:rsidRDefault="00580D2E" w:rsidP="007E2FEE"/>
    <w:p w:rsidR="00580D2E" w:rsidRDefault="00580D2E" w:rsidP="007E2FEE"/>
    <w:p w:rsidR="00580D2E" w:rsidRDefault="00580D2E" w:rsidP="007E2FEE"/>
    <w:p w:rsidR="00580D2E" w:rsidRDefault="00580D2E" w:rsidP="007E2FEE"/>
    <w:p w:rsidR="00E04397" w:rsidRDefault="00E04397" w:rsidP="00E04397">
      <w:pPr>
        <w:keepNext/>
      </w:pPr>
    </w:p>
    <w:p w:rsidR="00B33494" w:rsidRDefault="00E04397" w:rsidP="00E04397">
      <w:pPr>
        <w:pStyle w:val="Legenda"/>
      </w:pPr>
      <w:bookmarkStart w:id="48" w:name="_Toc62544595"/>
      <w:r>
        <w:t xml:space="preserve">Figure </w:t>
      </w:r>
      <w:r w:rsidR="00FB310B">
        <w:rPr>
          <w:noProof/>
        </w:rPr>
        <w:fldChar w:fldCharType="begin"/>
      </w:r>
      <w:r w:rsidR="00FB310B">
        <w:rPr>
          <w:noProof/>
        </w:rPr>
        <w:instrText xml:space="preserve"> SEQ Figure \* ARABIC </w:instrText>
      </w:r>
      <w:r w:rsidR="00FB310B">
        <w:rPr>
          <w:noProof/>
        </w:rPr>
        <w:fldChar w:fldCharType="separate"/>
      </w:r>
      <w:r>
        <w:rPr>
          <w:noProof/>
        </w:rPr>
        <w:t>1</w:t>
      </w:r>
      <w:r w:rsidR="00FB310B">
        <w:rPr>
          <w:noProof/>
        </w:rPr>
        <w:fldChar w:fldCharType="end"/>
      </w:r>
      <w:r>
        <w:t>: Global process overview</w:t>
      </w:r>
      <w:bookmarkEnd w:id="48"/>
    </w:p>
    <w:p w:rsidR="00E04397" w:rsidRDefault="007E2FEE" w:rsidP="00E04397">
      <w:pPr>
        <w:keepNext/>
      </w:pPr>
      <w:r w:rsidRPr="00345840">
        <w:rPr>
          <w:noProof/>
          <w:lang w:val="pl-PL" w:eastAsia="pl-PL"/>
        </w:rPr>
        <w:drawing>
          <wp:inline distT="0" distB="0" distL="0" distR="0" wp14:anchorId="1E4AB88E" wp14:editId="0751C699">
            <wp:extent cx="5760085" cy="4176677"/>
            <wp:effectExtent l="0" t="0" r="0" b="0"/>
            <wp:docPr id="3" name="Picture 3" descr="H:\ICS2\Common\Business Layer\Guidance\Express\Referr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CS2\Common\Business Layer\Guidance\Express\Referral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4176677"/>
                    </a:xfrm>
                    <a:prstGeom prst="rect">
                      <a:avLst/>
                    </a:prstGeom>
                    <a:noFill/>
                    <a:ln>
                      <a:noFill/>
                    </a:ln>
                  </pic:spPr>
                </pic:pic>
              </a:graphicData>
            </a:graphic>
          </wp:inline>
        </w:drawing>
      </w:r>
    </w:p>
    <w:p w:rsidR="00B33494" w:rsidRDefault="00E04397" w:rsidP="00E04397">
      <w:pPr>
        <w:pStyle w:val="Legenda"/>
      </w:pPr>
      <w:bookmarkStart w:id="49" w:name="_Toc62544596"/>
      <w:r>
        <w:t xml:space="preserve">Figure </w:t>
      </w:r>
      <w:r w:rsidR="00FB310B">
        <w:rPr>
          <w:noProof/>
        </w:rPr>
        <w:fldChar w:fldCharType="begin"/>
      </w:r>
      <w:r w:rsidR="00FB310B">
        <w:rPr>
          <w:noProof/>
        </w:rPr>
        <w:instrText xml:space="preserve"> SEQ Figure \* ARABIC </w:instrText>
      </w:r>
      <w:r w:rsidR="00FB310B">
        <w:rPr>
          <w:noProof/>
        </w:rPr>
        <w:fldChar w:fldCharType="separate"/>
      </w:r>
      <w:r>
        <w:rPr>
          <w:noProof/>
        </w:rPr>
        <w:t>2</w:t>
      </w:r>
      <w:r w:rsidR="00FB310B">
        <w:rPr>
          <w:noProof/>
        </w:rPr>
        <w:fldChar w:fldCharType="end"/>
      </w:r>
      <w:r>
        <w:t>: Workflow of the referrals</w:t>
      </w:r>
      <w:bookmarkEnd w:id="49"/>
    </w:p>
    <w:p w:rsidR="00DA40B6" w:rsidRDefault="007E2FEE" w:rsidP="00DA40B6">
      <w:pPr>
        <w:pStyle w:val="Nagwek1"/>
        <w:rPr>
          <w:rFonts w:eastAsia="SimSun"/>
          <w:lang w:eastAsia="zh-CN"/>
        </w:rPr>
      </w:pPr>
      <w:bookmarkStart w:id="50" w:name="_ICS2_Release_1"/>
      <w:bookmarkStart w:id="51" w:name="_Toc62047120"/>
      <w:bookmarkEnd w:id="46"/>
      <w:bookmarkEnd w:id="47"/>
      <w:bookmarkEnd w:id="50"/>
      <w:r>
        <w:rPr>
          <w:rFonts w:eastAsia="SimSun"/>
          <w:lang w:eastAsia="zh-CN"/>
        </w:rPr>
        <w:t xml:space="preserve">ICS2 Release 1 Scope </w:t>
      </w:r>
      <w:bookmarkEnd w:id="51"/>
    </w:p>
    <w:p w:rsidR="007E2FEE" w:rsidRDefault="007E2FEE" w:rsidP="007E2FEE">
      <w:r>
        <w:t xml:space="preserve">During the operations of ICS2 Release 1, express carriers are obliged to provide PLACI data (message IE3F32) for performing a safety </w:t>
      </w:r>
      <w:r w:rsidR="000E68FF">
        <w:t xml:space="preserve">&amp; </w:t>
      </w:r>
      <w:r>
        <w:t xml:space="preserve">security risk analysis prior to the loading of goods onto an aircraft with a destination in the EU. Regarding waivers from the aforementioned legal obligation consult subsection </w:t>
      </w:r>
      <w:r w:rsidR="00C4790C">
        <w:t>4.7</w:t>
      </w:r>
      <w:r>
        <w:t xml:space="preserve">. </w:t>
      </w:r>
    </w:p>
    <w:p w:rsidR="00746002" w:rsidRDefault="007E2FEE" w:rsidP="007E2FEE">
      <w:r>
        <w:t>The complete ENS (pre-arrival) is to be lodged via the ICS1 until ICS2 Release 2 becomes operational.</w:t>
      </w:r>
    </w:p>
    <w:p w:rsidR="006A4FA1" w:rsidRDefault="007E2FEE" w:rsidP="001748F8">
      <w:pPr>
        <w:pStyle w:val="Nagwek1"/>
      </w:pPr>
      <w:bookmarkStart w:id="52" w:name="_Legal_aspects"/>
      <w:bookmarkStart w:id="53" w:name="_Toc62047121"/>
      <w:bookmarkEnd w:id="52"/>
      <w:r>
        <w:t>Legal aspects</w:t>
      </w:r>
      <w:bookmarkEnd w:id="53"/>
    </w:p>
    <w:p w:rsidR="00834A95" w:rsidRDefault="001E76B5" w:rsidP="00834A95">
      <w:pPr>
        <w:pStyle w:val="Nagwek2"/>
      </w:pPr>
      <w:bookmarkStart w:id="54" w:name="_Toc62047122"/>
      <w:r>
        <w:t>Legal background</w:t>
      </w:r>
      <w:bookmarkEnd w:id="54"/>
    </w:p>
    <w:p w:rsidR="001E76B5" w:rsidRPr="00E00227" w:rsidRDefault="001E76B5" w:rsidP="001E76B5">
      <w:r w:rsidRPr="00E00227">
        <w:t xml:space="preserve">The legal base for the requirement to lodge an ENS is defined in Article 127 </w:t>
      </w:r>
      <w:r w:rsidR="00384034">
        <w:t>UCC</w:t>
      </w:r>
      <w:r w:rsidRPr="00E00227">
        <w:t xml:space="preserve"> </w:t>
      </w:r>
      <w:r w:rsidR="00384034">
        <w:t>[</w:t>
      </w:r>
      <w:r w:rsidRPr="00E00227">
        <w:fldChar w:fldCharType="begin"/>
      </w:r>
      <w:r w:rsidRPr="00E00227">
        <w:instrText xml:space="preserve"> REF R3 \h </w:instrText>
      </w:r>
      <w:r w:rsidRPr="00E00227">
        <w:fldChar w:fldCharType="separate"/>
      </w:r>
      <w:r w:rsidRPr="00E00227">
        <w:t>R03</w:t>
      </w:r>
      <w:r w:rsidRPr="00E00227">
        <w:fldChar w:fldCharType="end"/>
      </w:r>
      <w:r w:rsidR="00384034">
        <w:t>]</w:t>
      </w:r>
      <w:r w:rsidRPr="00E00227">
        <w:t xml:space="preserve">. </w:t>
      </w:r>
    </w:p>
    <w:p w:rsidR="001E76B5" w:rsidRPr="00E00227" w:rsidRDefault="001E76B5" w:rsidP="001E76B5">
      <w:r w:rsidRPr="00E00227">
        <w:t xml:space="preserve">The intention of this customs formality is to obtain cargo information in advance (before the goods enter the customs territory of the </w:t>
      </w:r>
      <w:r w:rsidR="000E68FF">
        <w:t>EU</w:t>
      </w:r>
      <w:r w:rsidRPr="00E00227">
        <w:t>) for a safety &amp; security risk analysis performed by the competent customs authority. The UCC foresees the integration of AVSEC into the customs formality for the entry of goods. Hence follows</w:t>
      </w:r>
      <w:r>
        <w:t>,</w:t>
      </w:r>
      <w:r w:rsidRPr="00E00227">
        <w:t xml:space="preserve"> that all air cargo consignments need to be declared with a minimum data set (PLACI) as soon as possible but definitely before the goods/consignments are loaded onto an aircraft at the airport of departure. Integrated </w:t>
      </w:r>
      <w:r w:rsidR="000E68FF">
        <w:t>AVSEC</w:t>
      </w:r>
      <w:r w:rsidRPr="00E00227">
        <w:t xml:space="preserve"> measures are based on the JWGACI recommendations. In case of transport by air in fact two risk analyses are performed, the first one prior to loading of the goods onto an aircraft, which is dedicated to </w:t>
      </w:r>
      <w:r w:rsidR="000E68FF">
        <w:t>AVSEC</w:t>
      </w:r>
      <w:r>
        <w:t xml:space="preserve"> (find the bomb in the box)</w:t>
      </w:r>
      <w:r w:rsidRPr="00E00227">
        <w:t xml:space="preserve">, the second one prior to arrival of the goods, taking into account all kinds of safety &amp; security risks. </w:t>
      </w:r>
    </w:p>
    <w:p w:rsidR="001E76B5" w:rsidRPr="00E00227" w:rsidRDefault="001E76B5" w:rsidP="001E76B5">
      <w:r>
        <w:t xml:space="preserve">During ICS2 </w:t>
      </w:r>
      <w:r w:rsidR="000E68FF">
        <w:t>R</w:t>
      </w:r>
      <w:r>
        <w:t xml:space="preserve">elease 1 operations only the PLACI information is to be lodged in ICS2 via the message IE3F32. The complete pre-arrival ENS needs still to be lodged in ICS1 under </w:t>
      </w:r>
      <w:r w:rsidR="005446CA">
        <w:t>its</w:t>
      </w:r>
      <w:r>
        <w:t xml:space="preserve"> known rules</w:t>
      </w:r>
      <w:r w:rsidR="005446CA">
        <w:t>.</w:t>
      </w:r>
    </w:p>
    <w:p w:rsidR="00600B06" w:rsidRDefault="00600B06" w:rsidP="00454556">
      <w:pPr>
        <w:pStyle w:val="Nagwek2"/>
      </w:pPr>
      <w:bookmarkStart w:id="55" w:name="_Toc62047123"/>
      <w:r>
        <w:t xml:space="preserve">Registration of the economic operator for ENS lodgement </w:t>
      </w:r>
      <w:bookmarkEnd w:id="55"/>
    </w:p>
    <w:p w:rsidR="00600B06" w:rsidRDefault="00600B06" w:rsidP="00600B06">
      <w:r>
        <w:t xml:space="preserve">EO who actively want to perform customs formalities in the EU need to be registered with customs. Registered EOs are assigned an EORI number, which they use within all communication with customs for identification. </w:t>
      </w:r>
    </w:p>
    <w:p w:rsidR="00600B06" w:rsidRDefault="00600B06" w:rsidP="00600B06">
      <w:r>
        <w:t>EU resident EOs, which are not yet registered need to apply for it in the MS where they are established.</w:t>
      </w:r>
    </w:p>
    <w:p w:rsidR="00834A95" w:rsidRDefault="001E76B5" w:rsidP="00BF386C">
      <w:pPr>
        <w:pStyle w:val="Nagwek2"/>
      </w:pPr>
      <w:bookmarkStart w:id="56" w:name="_Toc62047124"/>
      <w:r>
        <w:t>How to obtain EORI number?</w:t>
      </w:r>
      <w:bookmarkEnd w:id="56"/>
    </w:p>
    <w:p w:rsidR="001E76B5" w:rsidRDefault="001E76B5" w:rsidP="001E76B5">
      <w:r w:rsidRPr="00AE69B1">
        <w:t xml:space="preserve">In general, an EORI number can be applied for in all MS. </w:t>
      </w:r>
      <w:r w:rsidR="000E68FF">
        <w:t>EO</w:t>
      </w:r>
      <w:r w:rsidRPr="00AE69B1">
        <w:t xml:space="preserve"> established in the EU need to apply for it in the MS of establishment. For the application form and the competent authority please consult the Website of your national customs administration. </w:t>
      </w:r>
      <w:r w:rsidR="000E68FF">
        <w:t>EO</w:t>
      </w:r>
      <w:r w:rsidRPr="00AE69B1">
        <w:t xml:space="preserve"> established in a third country can apply for it in the MS where they first take up business operations or where they intend to operate relevant facilities. One legal entity can apply for exactly one EORI number only. </w:t>
      </w:r>
    </w:p>
    <w:p w:rsidR="00730807" w:rsidRDefault="001E76B5" w:rsidP="001E76B5">
      <w:pPr>
        <w:pStyle w:val="Nagwek2"/>
      </w:pPr>
      <w:bookmarkStart w:id="57" w:name="_Toc62047126"/>
      <w:r>
        <w:t>Who is obliged to lodge the ENS?</w:t>
      </w:r>
      <w:bookmarkEnd w:id="57"/>
    </w:p>
    <w:p w:rsidR="001E76B5" w:rsidRPr="00E00227" w:rsidRDefault="001E76B5" w:rsidP="001E76B5">
      <w:r w:rsidRPr="00E00227">
        <w:t xml:space="preserve">The obligation to lodge the ENS is in general with the carrier being responsible for the transport of the goods into the customs territory of the </w:t>
      </w:r>
      <w:r w:rsidR="000E68FF">
        <w:t>EU</w:t>
      </w:r>
      <w:r w:rsidRPr="00E00227">
        <w:t xml:space="preserve">. The ENS can instead be lodged by the importer or consignee of the goods or by any person who is able to present or has presented the goods to customs. In practice the vast majority of the ENS will be lodged by the carrier and the alternative persons mentioned above can be neglected in the </w:t>
      </w:r>
      <w:r>
        <w:t>express</w:t>
      </w:r>
      <w:r w:rsidRPr="00E00227">
        <w:t xml:space="preserve"> business model [Article 127 (4) </w:t>
      </w:r>
      <w:r w:rsidRPr="00E00227">
        <w:fldChar w:fldCharType="begin"/>
      </w:r>
      <w:r w:rsidRPr="00E00227">
        <w:instrText xml:space="preserve"> REF R3 \h </w:instrText>
      </w:r>
      <w:r w:rsidRPr="00E00227">
        <w:fldChar w:fldCharType="separate"/>
      </w:r>
      <w:r w:rsidRPr="00E00227">
        <w:rPr>
          <w:b/>
          <w:bCs/>
        </w:rPr>
        <w:t>R03</w:t>
      </w:r>
      <w:r w:rsidRPr="00E00227">
        <w:fldChar w:fldCharType="end"/>
      </w:r>
      <w:r w:rsidRPr="00E00227">
        <w:t xml:space="preserve">]. </w:t>
      </w:r>
    </w:p>
    <w:p w:rsidR="001E76B5" w:rsidRPr="00E00227" w:rsidRDefault="001E76B5" w:rsidP="001E76B5">
      <w:r w:rsidRPr="00E00227">
        <w:t xml:space="preserve">In cases, where not all particulars required for an ENS can be obtained from the carrier other persons holding those particulars may be required to provide those particulars to customs [Article 127 (6) </w:t>
      </w:r>
      <w:r w:rsidRPr="00E00227">
        <w:fldChar w:fldCharType="begin"/>
      </w:r>
      <w:r w:rsidRPr="00E00227">
        <w:instrText xml:space="preserve"> REF R3 \h </w:instrText>
      </w:r>
      <w:r w:rsidRPr="00E00227">
        <w:fldChar w:fldCharType="separate"/>
      </w:r>
      <w:r w:rsidRPr="00E00227">
        <w:rPr>
          <w:b/>
          <w:bCs/>
        </w:rPr>
        <w:t>R03</w:t>
      </w:r>
      <w:r w:rsidRPr="00E00227">
        <w:fldChar w:fldCharType="end"/>
      </w:r>
      <w:r w:rsidRPr="00E00227">
        <w:t xml:space="preserve">]. </w:t>
      </w:r>
      <w:r>
        <w:t xml:space="preserve">This does in general not apply for the express business model. </w:t>
      </w:r>
    </w:p>
    <w:p w:rsidR="001E76B5" w:rsidRDefault="001E76B5" w:rsidP="001E76B5">
      <w:pPr>
        <w:pStyle w:val="Nagwek2"/>
      </w:pPr>
      <w:bookmarkStart w:id="58" w:name="_Toc62047127"/>
      <w:r>
        <w:t>Where is the ENS to be lodged?</w:t>
      </w:r>
      <w:bookmarkEnd w:id="58"/>
    </w:p>
    <w:p w:rsidR="001E76B5" w:rsidRPr="00E00227" w:rsidRDefault="001E76B5" w:rsidP="001E76B5">
      <w:r w:rsidRPr="00E00227">
        <w:t xml:space="preserve">In general the ENS shall be lodged at the customs office of first entry [Article 127 (3) </w:t>
      </w:r>
      <w:r w:rsidR="00FF616F">
        <w:t>UCC</w:t>
      </w:r>
      <w:r w:rsidRPr="00E00227">
        <w:t>].</w:t>
      </w:r>
    </w:p>
    <w:p w:rsidR="001E76B5" w:rsidRDefault="001E76B5" w:rsidP="001E76B5">
      <w:r>
        <w:t xml:space="preserve">Express carriers need to lodge their PLACI ENS filing to the MS where the goods most likely arrive first in the EU (main HUB). </w:t>
      </w:r>
      <w:r w:rsidR="004A2CA3">
        <w:t>The PLACI ENS filing is to be lodged via ICS2 with regard to Article 182 (1) UCC-IA [</w:t>
      </w:r>
      <w:hyperlink w:anchor="R5" w:history="1">
        <w:r w:rsidR="004A2CA3" w:rsidRPr="004A2CA3">
          <w:rPr>
            <w:rStyle w:val="Hipercze"/>
          </w:rPr>
          <w:t>R05</w:t>
        </w:r>
      </w:hyperlink>
      <w:r w:rsidR="004A2CA3">
        <w:t>]</w:t>
      </w:r>
    </w:p>
    <w:p w:rsidR="001E76B5" w:rsidRPr="00E00227" w:rsidRDefault="001E76B5" w:rsidP="001E76B5">
      <w:r>
        <w:t xml:space="preserve">The complete pre-arrival ENS is </w:t>
      </w:r>
      <w:r w:rsidR="00EF4F90">
        <w:t xml:space="preserve">still </w:t>
      </w:r>
      <w:r>
        <w:t>to be lodged in ICS1 at the COFE.</w:t>
      </w:r>
    </w:p>
    <w:p w:rsidR="001E76B5" w:rsidRPr="001E76B5" w:rsidRDefault="001E76B5" w:rsidP="001E76B5">
      <w:pPr>
        <w:pStyle w:val="Text2"/>
      </w:pPr>
    </w:p>
    <w:p w:rsidR="001E76B5" w:rsidRDefault="001E76B5" w:rsidP="001E76B5">
      <w:pPr>
        <w:pStyle w:val="Nagwek2"/>
      </w:pPr>
      <w:bookmarkStart w:id="59" w:name="_Ref49853115"/>
      <w:bookmarkStart w:id="60" w:name="_Toc62047128"/>
      <w:r>
        <w:t>Single/multiple filing</w:t>
      </w:r>
      <w:bookmarkEnd w:id="59"/>
      <w:bookmarkEnd w:id="60"/>
    </w:p>
    <w:p w:rsidR="00FF616F" w:rsidRDefault="001E76B5" w:rsidP="001E76B5">
      <w:r w:rsidRPr="00E00227">
        <w:t xml:space="preserve">The ENS can be lodged either in form of a single ENS filing or by more than one ENS filing. The latter one applies where the carrier does not have all required particulars available to lodge timely a complete ENS in a single file. </w:t>
      </w:r>
    </w:p>
    <w:p w:rsidR="0095237F" w:rsidRDefault="001E76B5" w:rsidP="001E76B5">
      <w:r>
        <w:t>Express carriers will lodge their ENS in general in two steps</w:t>
      </w:r>
      <w:r w:rsidRPr="00E00227">
        <w:t xml:space="preserve">. </w:t>
      </w:r>
      <w:r>
        <w:t>Firstly the PLACI ENS filing via the message IE3F32</w:t>
      </w:r>
      <w:r w:rsidR="00FF616F">
        <w:t xml:space="preserve"> in ICS2</w:t>
      </w:r>
      <w:r>
        <w:t xml:space="preserve"> and secondly the complete pre-arrival ENS in the ICS1 format IE 315.</w:t>
      </w:r>
    </w:p>
    <w:p w:rsidR="001E76B5" w:rsidRPr="00E00227" w:rsidRDefault="001E76B5" w:rsidP="001E76B5">
      <w:r>
        <w:t xml:space="preserve">From the beginning of ICS2 </w:t>
      </w:r>
      <w:r w:rsidR="007850BB">
        <w:t>R</w:t>
      </w:r>
      <w:r>
        <w:t>elease 2 operations on the pre-arrival ENS will have to be lodged in ICS2 for express consignments.</w:t>
      </w:r>
    </w:p>
    <w:p w:rsidR="001E76B5" w:rsidRDefault="001E76B5" w:rsidP="001E76B5">
      <w:pPr>
        <w:pStyle w:val="Nagwek2"/>
      </w:pPr>
      <w:bookmarkStart w:id="61" w:name="_Toc62047129"/>
      <w:r>
        <w:t>Waivers from the obligation to lodge an ENS</w:t>
      </w:r>
      <w:bookmarkEnd w:id="61"/>
    </w:p>
    <w:p w:rsidR="001E76B5" w:rsidRPr="00E00227" w:rsidRDefault="001E76B5" w:rsidP="001E76B5">
      <w:r w:rsidRPr="00E00227">
        <w:t xml:space="preserve">With regard to the business of </w:t>
      </w:r>
      <w:r>
        <w:t>express</w:t>
      </w:r>
      <w:r w:rsidRPr="00E00227">
        <w:t xml:space="preserve"> </w:t>
      </w:r>
      <w:r>
        <w:t>carriers</w:t>
      </w:r>
      <w:r w:rsidRPr="00E00227">
        <w:t xml:space="preserve"> items of correspondence do not require to be covered by an ENS. The term ‘items of correspondence’ covers postcards and letters that do not contain any goods. Letters containing goods need to be covered by an ENS. It is therefore important to obtain that information already at the </w:t>
      </w:r>
      <w:r>
        <w:t>place of acceptance of the consignment</w:t>
      </w:r>
      <w:r w:rsidRPr="00E00227">
        <w:t xml:space="preserve"> from the person sending the letter that does not contain items of correspondence only.</w:t>
      </w:r>
    </w:p>
    <w:p w:rsidR="001E76B5" w:rsidRDefault="001E76B5" w:rsidP="001E76B5">
      <w:r w:rsidRPr="00E00227">
        <w:t xml:space="preserve">No ENS is required for goods on means of transport, which are passing through the territorial waters, or the airspace of the customs territory of the </w:t>
      </w:r>
      <w:r w:rsidR="00424AAD">
        <w:t>EU</w:t>
      </w:r>
      <w:r w:rsidRPr="00E00227">
        <w:t xml:space="preserve"> without stopping within this territory.</w:t>
      </w:r>
      <w:r>
        <w:t xml:space="preserve"> </w:t>
      </w:r>
    </w:p>
    <w:p w:rsidR="007B0F2C" w:rsidRDefault="007B0F2C" w:rsidP="007B0F2C">
      <w:pPr>
        <w:rPr>
          <w:rFonts w:ascii="Calibri" w:hAnsi="Calibri"/>
          <w:color w:val="1F497D"/>
        </w:rPr>
      </w:pPr>
      <w:r>
        <w:rPr>
          <w:color w:val="1F497D"/>
        </w:rPr>
        <w:t xml:space="preserve">The waiver from the obligation to lodge an ENS as referred to in Article 104 (1) (h) UCC-DA applies to all military authorities of a NATO member country when the goods entering the Union are covered by a NATO form 302. </w:t>
      </w:r>
    </w:p>
    <w:p w:rsidR="007B0F2C" w:rsidRDefault="007B0F2C" w:rsidP="007B0F2C">
      <w:pPr>
        <w:rPr>
          <w:color w:val="1F497D"/>
        </w:rPr>
      </w:pPr>
    </w:p>
    <w:p w:rsidR="007B0F2C" w:rsidRDefault="007B0F2C" w:rsidP="007B0F2C">
      <w:r>
        <w:rPr>
          <w:color w:val="1F497D"/>
        </w:rPr>
        <w:t xml:space="preserve">The waiver from Article 104 (1) (i) UCC-DA does not apply to third country military authorities since they are solely applicable to the military authorities of a MS of the European Union. Third country military authorities, even NATO members, are not in charge of the military defence of a MS of the European Union. Only military authorities of MS can be in that role. The express carrier can omit the ENS where weapons or military equipment are transported on behalf of a military authority of a MS of the European Union and the transport is solely performed for that military authority, meaning that no other consignments are transported on the same means of transport. </w:t>
      </w:r>
      <w:r w:rsidR="00601B6F">
        <w:rPr>
          <w:color w:val="1F497D"/>
        </w:rPr>
        <w:t xml:space="preserve">The direct contracting party has to be the military authority of a MS. </w:t>
      </w:r>
    </w:p>
    <w:p w:rsidR="0095237F" w:rsidRDefault="001E76B5" w:rsidP="001E76B5">
      <w:r>
        <w:t xml:space="preserve">The waiver for consignments with an intrinsic value not exceeding 22 Euros does not apply anymore for ICS2 operations. Hence follows, that all express consignments where no other waiver applies have to be covered by a PLACI ENS filing IE3F32 during ICS2 </w:t>
      </w:r>
      <w:r w:rsidR="00424AAD">
        <w:t>R</w:t>
      </w:r>
      <w:r>
        <w:t>elease 1 operations. For the complete pre-arrival ENS lodged via ICS1 the waiver is still applicable.</w:t>
      </w:r>
    </w:p>
    <w:p w:rsidR="001E76B5" w:rsidRDefault="00DE7757" w:rsidP="001E76B5">
      <w:r>
        <w:t>For this reason n</w:t>
      </w:r>
      <w:r w:rsidR="001E76B5">
        <w:t xml:space="preserve">o complete pre-arrival ENS needs to be lodged for </w:t>
      </w:r>
      <w:r>
        <w:t>express consignments with an intrinsic value not exceeding 22 Euros</w:t>
      </w:r>
      <w:r w:rsidR="001E76B5">
        <w:t xml:space="preserve"> until the beginning of ICS2 </w:t>
      </w:r>
      <w:r w:rsidR="00424AAD">
        <w:t>R</w:t>
      </w:r>
      <w:r w:rsidR="001E76B5">
        <w:t xml:space="preserve">elease 2 operations. </w:t>
      </w:r>
    </w:p>
    <w:p w:rsidR="003D4DDB" w:rsidRPr="00E00227" w:rsidRDefault="003D4DDB" w:rsidP="001E76B5">
      <w:r>
        <w:t>For a complete survey of all waivers from the obligation to lodge an ENS please consult Article 104 UCC-DA</w:t>
      </w:r>
      <w:r w:rsidR="00384034">
        <w:t xml:space="preserve"> [</w:t>
      </w:r>
      <w:hyperlink w:anchor="R4" w:history="1">
        <w:r w:rsidR="00384034" w:rsidRPr="00384034">
          <w:rPr>
            <w:rStyle w:val="Hipercze"/>
          </w:rPr>
          <w:t>R04</w:t>
        </w:r>
      </w:hyperlink>
      <w:r w:rsidR="00384034">
        <w:t>]</w:t>
      </w:r>
    </w:p>
    <w:p w:rsidR="001E76B5" w:rsidRDefault="001E76B5" w:rsidP="001E76B5">
      <w:pPr>
        <w:pStyle w:val="Nagwek2"/>
      </w:pPr>
      <w:bookmarkStart w:id="62" w:name="_Toc62047130"/>
      <w:r>
        <w:t>Economic operator roles and their responsibilities</w:t>
      </w:r>
      <w:bookmarkEnd w:id="62"/>
    </w:p>
    <w:p w:rsidR="001E76B5" w:rsidRDefault="001E76B5" w:rsidP="001E76B5">
      <w:pPr>
        <w:pStyle w:val="Nagwek3"/>
      </w:pPr>
      <w:bookmarkStart w:id="63" w:name="_Toc62047131"/>
      <w:r>
        <w:t>Declarant</w:t>
      </w:r>
      <w:bookmarkEnd w:id="63"/>
    </w:p>
    <w:p w:rsidR="001E76B5" w:rsidRDefault="001E76B5" w:rsidP="001E76B5">
      <w:r w:rsidRPr="00E00227">
        <w:t xml:space="preserve">The declarant in this context is the person lodging an ENS or particular ENS filings in his or her own name or the person in whose name an ENS or particular ENS filing is lodged. The declarant is legally responsible for the timely lodgement within the legal deadlines and the accuracy of the content of the ENS or particular ENS filing. </w:t>
      </w:r>
    </w:p>
    <w:p w:rsidR="001E76B5" w:rsidRDefault="001E76B5" w:rsidP="001E76B5">
      <w:pPr>
        <w:pStyle w:val="Nagwek3"/>
      </w:pPr>
      <w:bookmarkStart w:id="64" w:name="_Toc62047132"/>
      <w:r>
        <w:t>Representative</w:t>
      </w:r>
      <w:bookmarkEnd w:id="64"/>
    </w:p>
    <w:p w:rsidR="001E76B5" w:rsidRDefault="001E76B5" w:rsidP="001E76B5">
      <w:r w:rsidRPr="00E00227">
        <w:t xml:space="preserve">A declarant can appoint a representative to create and lodge the ENS or particular ENS filing in the name and on behalf of the declarant (direct representation) or in the representative’s name but on behalf of the declarant (indirect representation). In case of direct representation the declarant is held legally responsible as if he had lodged the ENS or particular ENS filing himself as above. The direct representative is liable with regard to his declarant but not regarding the customs authorities. </w:t>
      </w:r>
    </w:p>
    <w:p w:rsidR="001E76B5" w:rsidRDefault="001E76B5" w:rsidP="001E76B5">
      <w:pPr>
        <w:pStyle w:val="Nagwek3"/>
      </w:pPr>
      <w:bookmarkStart w:id="65" w:name="_Toc62047133"/>
      <w:r>
        <w:t>Person filing</w:t>
      </w:r>
      <w:bookmarkEnd w:id="65"/>
    </w:p>
    <w:p w:rsidR="001E76B5" w:rsidRDefault="001E76B5" w:rsidP="001E76B5">
      <w:r w:rsidRPr="00E00227">
        <w:t xml:space="preserve">The person who has created and lodged an ENS filing. It either is the declarant or in case of representation the representative. </w:t>
      </w:r>
    </w:p>
    <w:p w:rsidR="001E76B5" w:rsidRDefault="001E76B5" w:rsidP="001E76B5">
      <w:pPr>
        <w:pStyle w:val="Nagwek3"/>
      </w:pPr>
      <w:bookmarkStart w:id="66" w:name="_Toc62047134"/>
      <w:r>
        <w:t>IT service provider</w:t>
      </w:r>
      <w:bookmarkEnd w:id="66"/>
    </w:p>
    <w:p w:rsidR="001E76B5" w:rsidRDefault="001E76B5" w:rsidP="001E76B5">
      <w:r w:rsidRPr="00E00227">
        <w:t xml:space="preserve">The IT-service provider is the person operating an access point to ICS2 who technically submits and receives electronic messages for declarants </w:t>
      </w:r>
      <w:r w:rsidR="00001248">
        <w:t>and</w:t>
      </w:r>
      <w:r w:rsidR="00001248" w:rsidRPr="00E00227">
        <w:t xml:space="preserve"> </w:t>
      </w:r>
      <w:r w:rsidRPr="00E00227">
        <w:t xml:space="preserve">representatives. It is not a declarant or representative for the reason that it electronically submits electronic messages to customs. Nevertheless, an IT service provider can be a representative in parallel when customs representation services are provided as well. A declarant who is operating an own access point to ICS2 for own submissions without providing services for other declarants and representatives is not considered to be an IT-service provider. </w:t>
      </w:r>
    </w:p>
    <w:p w:rsidR="00A45ADC" w:rsidRPr="001E76B5" w:rsidRDefault="00A45ADC" w:rsidP="001E76B5"/>
    <w:p w:rsidR="001E76B5" w:rsidRDefault="001E76B5" w:rsidP="001E76B5">
      <w:pPr>
        <w:pStyle w:val="Nagwek3"/>
      </w:pPr>
      <w:bookmarkStart w:id="67" w:name="_Toc62047135"/>
      <w:r>
        <w:t>Consignor</w:t>
      </w:r>
      <w:bookmarkEnd w:id="67"/>
    </w:p>
    <w:p w:rsidR="001E76B5" w:rsidRDefault="001E76B5" w:rsidP="001E76B5">
      <w:r w:rsidRPr="00E00227">
        <w:t>The consignor is the sender of the consignment.</w:t>
      </w:r>
    </w:p>
    <w:p w:rsidR="001E76B5" w:rsidRDefault="001E76B5" w:rsidP="001E76B5">
      <w:pPr>
        <w:pStyle w:val="Nagwek3"/>
      </w:pPr>
      <w:bookmarkStart w:id="68" w:name="_Toc62047136"/>
      <w:r>
        <w:t>Consignee</w:t>
      </w:r>
      <w:bookmarkEnd w:id="68"/>
    </w:p>
    <w:p w:rsidR="001E76B5" w:rsidRDefault="001E76B5" w:rsidP="001E76B5">
      <w:r w:rsidRPr="00E00227">
        <w:t xml:space="preserve">The consignee is the recipient of the consignment. This is the person the </w:t>
      </w:r>
      <w:r>
        <w:t>express carrier</w:t>
      </w:r>
      <w:r w:rsidRPr="00E00227">
        <w:t xml:space="preserve"> has to deliver the parcel to in order to fulfil the transport contract.</w:t>
      </w:r>
    </w:p>
    <w:p w:rsidR="001E76B5" w:rsidRDefault="001E76B5" w:rsidP="001E76B5">
      <w:pPr>
        <w:pStyle w:val="Nagwek2"/>
      </w:pPr>
      <w:bookmarkStart w:id="69" w:name="_Toc62047137"/>
      <w:r>
        <w:t>Timelines</w:t>
      </w:r>
      <w:bookmarkEnd w:id="69"/>
    </w:p>
    <w:p w:rsidR="001E76B5" w:rsidRDefault="001E76B5" w:rsidP="001E76B5">
      <w:pPr>
        <w:pStyle w:val="Nagwek3"/>
      </w:pPr>
      <w:bookmarkStart w:id="70" w:name="_Toc62047138"/>
      <w:r>
        <w:t>Submission of air pre-loading (PLACI) data</w:t>
      </w:r>
      <w:bookmarkEnd w:id="70"/>
    </w:p>
    <w:p w:rsidR="001E76B5" w:rsidRPr="00E00227" w:rsidRDefault="001E76B5" w:rsidP="001E76B5">
      <w:r w:rsidRPr="00E00227">
        <w:t xml:space="preserve">In case of transport by air, the </w:t>
      </w:r>
      <w:r>
        <w:t xml:space="preserve">PLACI </w:t>
      </w:r>
      <w:r w:rsidRPr="00E00227">
        <w:t>ENS</w:t>
      </w:r>
      <w:r>
        <w:t xml:space="preserve"> filing</w:t>
      </w:r>
      <w:r w:rsidRPr="00E00227">
        <w:t xml:space="preserve"> shall be lodged as early as possible [Article 106 (1) </w:t>
      </w:r>
      <w:r w:rsidRPr="007404EC">
        <w:t>UCC-DA</w:t>
      </w:r>
      <w:r w:rsidRPr="00E00227">
        <w:t>]</w:t>
      </w:r>
      <w:r w:rsidR="004079B2">
        <w:t>[</w:t>
      </w:r>
      <w:hyperlink w:anchor="R4" w:history="1">
        <w:r w:rsidR="004079B2" w:rsidRPr="004079B2">
          <w:rPr>
            <w:rStyle w:val="Hipercze"/>
          </w:rPr>
          <w:t>R04</w:t>
        </w:r>
      </w:hyperlink>
      <w:r w:rsidR="004079B2">
        <w:t>]</w:t>
      </w:r>
      <w:r w:rsidRPr="00E00227">
        <w:t>. The term ‘as early as possible’ means that the ENS is to be lodged as soon as all required particulars of the ENS are available</w:t>
      </w:r>
      <w:r>
        <w:t xml:space="preserve"> to the person filing</w:t>
      </w:r>
      <w:r w:rsidRPr="00E00227">
        <w:t xml:space="preserve">. </w:t>
      </w:r>
    </w:p>
    <w:p w:rsidR="001E76B5" w:rsidRDefault="001E76B5" w:rsidP="001E76B5">
      <w:r>
        <w:t>The complete pre-arrival ENS lodged in ICS1 is to be lodged within the regular time limits currently applied:</w:t>
      </w:r>
    </w:p>
    <w:p w:rsidR="001E76B5" w:rsidRDefault="001E76B5" w:rsidP="001E76B5">
      <w:pPr>
        <w:pStyle w:val="Akapitzlist"/>
        <w:numPr>
          <w:ilvl w:val="0"/>
          <w:numId w:val="25"/>
        </w:numPr>
        <w:spacing w:after="160" w:line="259" w:lineRule="auto"/>
      </w:pPr>
      <w:r>
        <w:t xml:space="preserve">For flights with a duration less than four hours from the last airport outside of the customs territory of the </w:t>
      </w:r>
      <w:r w:rsidR="00294266">
        <w:t xml:space="preserve">EU </w:t>
      </w:r>
      <w:r>
        <w:t xml:space="preserve">at the time the aircraft takes off; </w:t>
      </w:r>
    </w:p>
    <w:p w:rsidR="00A45ADC" w:rsidRDefault="001E76B5" w:rsidP="00A45ADC">
      <w:pPr>
        <w:pStyle w:val="Akapitzlist"/>
        <w:numPr>
          <w:ilvl w:val="0"/>
          <w:numId w:val="25"/>
        </w:numPr>
        <w:spacing w:after="160" w:line="259" w:lineRule="auto"/>
      </w:pPr>
      <w:r>
        <w:t xml:space="preserve">For flights with a duration of four hours or more four hours prior to arrival of the aircraft at the first airport in the customs territory of the </w:t>
      </w:r>
      <w:r w:rsidR="00294266">
        <w:t>EU</w:t>
      </w:r>
      <w:r>
        <w:t>.</w:t>
      </w:r>
    </w:p>
    <w:p w:rsidR="00A45ADC" w:rsidRPr="001E76B5" w:rsidRDefault="00A45ADC" w:rsidP="00A45ADC">
      <w:pPr>
        <w:pStyle w:val="Akapitzlist"/>
        <w:spacing w:after="160" w:line="259" w:lineRule="auto"/>
      </w:pPr>
    </w:p>
    <w:p w:rsidR="001E76B5" w:rsidRDefault="001E76B5" w:rsidP="001E76B5">
      <w:pPr>
        <w:pStyle w:val="Nagwek3"/>
      </w:pPr>
      <w:bookmarkStart w:id="71" w:name="_Toc62047139"/>
      <w:r>
        <w:t>Risk analysis</w:t>
      </w:r>
      <w:bookmarkEnd w:id="71"/>
    </w:p>
    <w:p w:rsidR="001E76B5" w:rsidRPr="00E00227" w:rsidRDefault="001E76B5" w:rsidP="001E76B5">
      <w:r w:rsidRPr="00E00227">
        <w:t xml:space="preserve">Customs </w:t>
      </w:r>
      <w:r>
        <w:t xml:space="preserve">authorities in the </w:t>
      </w:r>
      <w:r w:rsidR="00A73306">
        <w:t>EU</w:t>
      </w:r>
      <w:r w:rsidR="00A73306" w:rsidRPr="00E00227">
        <w:t xml:space="preserve"> </w:t>
      </w:r>
      <w:r w:rsidRPr="00E00227">
        <w:t xml:space="preserve">perform </w:t>
      </w:r>
      <w:r>
        <w:t xml:space="preserve">an </w:t>
      </w:r>
      <w:r w:rsidRPr="00E00227">
        <w:t xml:space="preserve">air pre-loading risk analysis </w:t>
      </w:r>
      <w:r>
        <w:t>immediately after a PLACI ENS filing was lodged and registered.</w:t>
      </w:r>
    </w:p>
    <w:p w:rsidR="001E76B5" w:rsidRDefault="001E76B5" w:rsidP="001E76B5">
      <w:r>
        <w:t xml:space="preserve">The full safety </w:t>
      </w:r>
      <w:r w:rsidR="00A73306">
        <w:t xml:space="preserve">&amp; </w:t>
      </w:r>
      <w:r>
        <w:t xml:space="preserve">security risk analysis is still carried out on the data from the complete pre-arrival ENS lodged via the ICS1 during the ICS2 </w:t>
      </w:r>
      <w:r w:rsidR="00A73306">
        <w:t>R</w:t>
      </w:r>
      <w:r>
        <w:t>elease 1 operations.</w:t>
      </w:r>
    </w:p>
    <w:p w:rsidR="001E76B5" w:rsidRDefault="001E76B5" w:rsidP="001E76B5">
      <w:pPr>
        <w:pStyle w:val="Nagwek3"/>
      </w:pPr>
      <w:bookmarkStart w:id="72" w:name="_Toc62047140"/>
      <w:r>
        <w:t>Loading of goods onto the aircraft</w:t>
      </w:r>
      <w:bookmarkEnd w:id="72"/>
    </w:p>
    <w:p w:rsidR="001E76B5" w:rsidRDefault="001E76B5" w:rsidP="001E76B5">
      <w:r>
        <w:t xml:space="preserve">The result of the </w:t>
      </w:r>
      <w:r w:rsidR="00FF616F">
        <w:t>air pre-loading</w:t>
      </w:r>
      <w:r>
        <w:t xml:space="preserve"> risk analysis can have two different outcomes:</w:t>
      </w:r>
    </w:p>
    <w:p w:rsidR="001E76B5" w:rsidRDefault="001E76B5" w:rsidP="001E76B5">
      <w:pPr>
        <w:pStyle w:val="Akapitzlist"/>
        <w:numPr>
          <w:ilvl w:val="0"/>
          <w:numId w:val="26"/>
        </w:numPr>
        <w:spacing w:after="160" w:line="259" w:lineRule="auto"/>
      </w:pPr>
      <w:r>
        <w:t xml:space="preserve">The HC is not considered to be a serious threat to aviation security. </w:t>
      </w:r>
    </w:p>
    <w:p w:rsidR="001E76B5" w:rsidRDefault="001E76B5" w:rsidP="001E76B5">
      <w:pPr>
        <w:pStyle w:val="Akapitzlist"/>
        <w:numPr>
          <w:ilvl w:val="0"/>
          <w:numId w:val="26"/>
        </w:numPr>
        <w:spacing w:after="160" w:line="259" w:lineRule="auto"/>
      </w:pPr>
      <w:r>
        <w:t>The HC is considered to be a serious threat to aviation security.</w:t>
      </w:r>
    </w:p>
    <w:p w:rsidR="001E76B5" w:rsidRDefault="001E76B5" w:rsidP="001E76B5">
      <w:r>
        <w:t xml:space="preserve">In the first case ICS2 will send an assessment complete notification </w:t>
      </w:r>
      <w:r w:rsidR="00A73306">
        <w:t>(</w:t>
      </w:r>
      <w:r>
        <w:t>IE3N03</w:t>
      </w:r>
      <w:r w:rsidR="00A73306">
        <w:t xml:space="preserve"> message)</w:t>
      </w:r>
      <w:r>
        <w:t xml:space="preserve"> to the person filing where this person has subscribed to receive such notification in its preferences. In the second case the person filing will receive a </w:t>
      </w:r>
      <w:r w:rsidR="00FF616F">
        <w:t>‘D</w:t>
      </w:r>
      <w:r>
        <w:t xml:space="preserve">o </w:t>
      </w:r>
      <w:r w:rsidR="00FF616F">
        <w:t>N</w:t>
      </w:r>
      <w:r>
        <w:t xml:space="preserve">ot </w:t>
      </w:r>
      <w:r w:rsidR="00FF616F">
        <w:t>L</w:t>
      </w:r>
      <w:r>
        <w:t>oad</w:t>
      </w:r>
      <w:r w:rsidR="00FF616F">
        <w:t>’</w:t>
      </w:r>
      <w:r>
        <w:t xml:space="preserve"> request </w:t>
      </w:r>
      <w:r w:rsidR="00A73306">
        <w:t>(</w:t>
      </w:r>
      <w:r>
        <w:t>IE3Q01</w:t>
      </w:r>
      <w:r w:rsidR="00A73306">
        <w:t xml:space="preserve"> message)</w:t>
      </w:r>
      <w:r>
        <w:t xml:space="preserve"> which is not subject to </w:t>
      </w:r>
      <w:r w:rsidR="00A73306">
        <w:t>EO</w:t>
      </w:r>
      <w:r>
        <w:t xml:space="preserve"> preferences and is therefore always sent in this case. </w:t>
      </w:r>
    </w:p>
    <w:p w:rsidR="001E76B5" w:rsidRDefault="001E76B5" w:rsidP="001E76B5">
      <w:r>
        <w:t xml:space="preserve">Although the reception of the assessment complete notification is on a voluntary basis, its subscription is highly recommended in order to avoid premature loading of consignments. </w:t>
      </w:r>
    </w:p>
    <w:p w:rsidR="001E76B5" w:rsidRDefault="001E76B5" w:rsidP="001E76B5">
      <w:pPr>
        <w:pStyle w:val="Nagwek3"/>
      </w:pPr>
      <w:bookmarkStart w:id="73" w:name="_Toc62047141"/>
      <w:r>
        <w:t>Presentation notification</w:t>
      </w:r>
      <w:bookmarkEnd w:id="73"/>
    </w:p>
    <w:p w:rsidR="001E76B5" w:rsidRDefault="001E76B5" w:rsidP="001E76B5">
      <w:r>
        <w:t xml:space="preserve">The express carrier is required to present the goods at the customs office where the goods are unloaded from the aircraft that brought them into the customs territory of the </w:t>
      </w:r>
      <w:r w:rsidR="00A73306">
        <w:t>EU</w:t>
      </w:r>
      <w:r>
        <w:t xml:space="preserve">. The presentation notification needs to refer to the previously lodged ENS. In case of express consignments the reference during ICS2 </w:t>
      </w:r>
      <w:r w:rsidR="00A73306">
        <w:t>R</w:t>
      </w:r>
      <w:r>
        <w:t>elease 1 operations is the MRN assigned to the complete pre-arrival ENS filing lodged in ICS1 that covers the goods to be presented or any other unique reference according to local procedures at the customs office of presentation. The presentation notification is to be lodged outside of the ICS2 with the national system dedicated for the presentation of goods of the customs office of presentation. For the access and requirements please consult the published information of the respective national customs administration.</w:t>
      </w:r>
    </w:p>
    <w:p w:rsidR="00A45ADC" w:rsidRPr="001E76B5" w:rsidRDefault="00A45ADC" w:rsidP="001E76B5"/>
    <w:p w:rsidR="001E76B5" w:rsidRDefault="001E76B5" w:rsidP="001E76B5">
      <w:pPr>
        <w:pStyle w:val="Nagwek3"/>
      </w:pPr>
      <w:bookmarkStart w:id="74" w:name="_Toc62047142"/>
      <w:r>
        <w:t>Control notification</w:t>
      </w:r>
      <w:bookmarkEnd w:id="74"/>
    </w:p>
    <w:p w:rsidR="001E76B5" w:rsidRDefault="001E76B5" w:rsidP="001E76B5">
      <w:r>
        <w:t>The control notification is an electronic message sent by the national customs authorities to the person presenting the goods to inform them that certain presented goods were selected for a control at the customs office of presentation.</w:t>
      </w:r>
      <w:r w:rsidR="00FF616F">
        <w:t xml:space="preserve"> This notification is sent not via ICS2 but national system.</w:t>
      </w:r>
    </w:p>
    <w:p w:rsidR="001E76B5" w:rsidRDefault="001E76B5" w:rsidP="001E76B5">
      <w:r>
        <w:t>This message can be received either:</w:t>
      </w:r>
    </w:p>
    <w:p w:rsidR="001E76B5" w:rsidRDefault="001E76B5" w:rsidP="001E76B5">
      <w:pPr>
        <w:pStyle w:val="Akapitzlist"/>
        <w:numPr>
          <w:ilvl w:val="0"/>
          <w:numId w:val="27"/>
        </w:numPr>
        <w:spacing w:after="160" w:line="259" w:lineRule="auto"/>
      </w:pPr>
      <w:r>
        <w:t xml:space="preserve">By the person filing prior to presentation when this person holds the </w:t>
      </w:r>
      <w:r w:rsidR="00B17D25">
        <w:t>AEOS</w:t>
      </w:r>
      <w:r>
        <w:t xml:space="preserve"> status; or</w:t>
      </w:r>
    </w:p>
    <w:p w:rsidR="001E76B5" w:rsidRPr="00A45ADC" w:rsidRDefault="001E76B5" w:rsidP="001E76B5">
      <w:pPr>
        <w:pStyle w:val="Akapitzlist"/>
        <w:numPr>
          <w:ilvl w:val="0"/>
          <w:numId w:val="27"/>
        </w:numPr>
        <w:spacing w:after="160" w:line="259" w:lineRule="auto"/>
        <w:rPr>
          <w:rFonts w:cstheme="minorHAnsi"/>
        </w:rPr>
      </w:pPr>
      <w:r>
        <w:t xml:space="preserve">By the person presenting the goods </w:t>
      </w:r>
      <w:r w:rsidRPr="00F821FD">
        <w:t xml:space="preserve">upon </w:t>
      </w:r>
      <w:r>
        <w:t>presentation</w:t>
      </w:r>
      <w:r w:rsidRPr="00F821FD">
        <w:t xml:space="preserve"> when </w:t>
      </w:r>
      <w:r>
        <w:t>t</w:t>
      </w:r>
      <w:r w:rsidRPr="00011984">
        <w:t xml:space="preserve">he </w:t>
      </w:r>
      <w:r>
        <w:t>person filing</w:t>
      </w:r>
      <w:r w:rsidRPr="00011984">
        <w:t xml:space="preserve"> does not </w:t>
      </w:r>
      <w:r>
        <w:t xml:space="preserve">hold the </w:t>
      </w:r>
      <w:r w:rsidR="00B17D25">
        <w:t>AEOS</w:t>
      </w:r>
      <w:r w:rsidRPr="00011984">
        <w:t xml:space="preserve"> </w:t>
      </w:r>
      <w:r>
        <w:t>status.</w:t>
      </w:r>
      <w:r w:rsidRPr="00011984">
        <w:t xml:space="preserve"> </w:t>
      </w:r>
      <w:r w:rsidR="00FF616F" w:rsidRPr="00FF616F">
        <w:t xml:space="preserve"> </w:t>
      </w:r>
    </w:p>
    <w:p w:rsidR="00A45ADC" w:rsidRPr="001E76B5" w:rsidRDefault="00A45ADC" w:rsidP="00A45ADC">
      <w:pPr>
        <w:pStyle w:val="Akapitzlist"/>
        <w:spacing w:after="160" w:line="259" w:lineRule="auto"/>
        <w:rPr>
          <w:rFonts w:cstheme="minorHAnsi"/>
        </w:rPr>
      </w:pPr>
    </w:p>
    <w:p w:rsidR="00FA5C6A" w:rsidRDefault="00FA5C6A">
      <w:pPr>
        <w:spacing w:after="0"/>
        <w:jc w:val="left"/>
      </w:pPr>
      <w:r>
        <w:br w:type="page"/>
      </w:r>
    </w:p>
    <w:p w:rsidR="00834A95" w:rsidRDefault="001E76B5" w:rsidP="001E76B5">
      <w:pPr>
        <w:pStyle w:val="Nagwek1"/>
      </w:pPr>
      <w:bookmarkStart w:id="75" w:name="_ICS2_Process_phases"/>
      <w:bookmarkStart w:id="76" w:name="_Toc62047143"/>
      <w:bookmarkEnd w:id="75"/>
      <w:r>
        <w:t>ICS2 Process phases</w:t>
      </w:r>
      <w:bookmarkEnd w:id="76"/>
    </w:p>
    <w:p w:rsidR="00E04397" w:rsidRDefault="001E76B5" w:rsidP="00E04397">
      <w:pPr>
        <w:pStyle w:val="Text2"/>
        <w:keepNext/>
      </w:pPr>
      <w:r w:rsidRPr="00345840">
        <w:rPr>
          <w:noProof/>
          <w:lang w:val="pl-PL" w:eastAsia="pl-PL"/>
        </w:rPr>
        <w:drawing>
          <wp:inline distT="0" distB="0" distL="0" distR="0" wp14:anchorId="3B9D302E" wp14:editId="673C90EE">
            <wp:extent cx="5760085" cy="3231432"/>
            <wp:effectExtent l="0" t="0" r="0" b="7620"/>
            <wp:docPr id="4" name="Picture 4" descr="H:\ICS2\Common\Business Layer\Guidance\Express\F32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CS2\Common\Business Layer\Guidance\Express\F32_mai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3231432"/>
                    </a:xfrm>
                    <a:prstGeom prst="rect">
                      <a:avLst/>
                    </a:prstGeom>
                    <a:noFill/>
                    <a:ln>
                      <a:noFill/>
                    </a:ln>
                  </pic:spPr>
                </pic:pic>
              </a:graphicData>
            </a:graphic>
          </wp:inline>
        </w:drawing>
      </w:r>
    </w:p>
    <w:p w:rsidR="00B33494" w:rsidRDefault="00E04397" w:rsidP="00E04397">
      <w:pPr>
        <w:pStyle w:val="Legenda"/>
      </w:pPr>
      <w:bookmarkStart w:id="77" w:name="_Toc62544597"/>
      <w:r>
        <w:t xml:space="preserve">Figure </w:t>
      </w:r>
      <w:r w:rsidR="00FB310B">
        <w:rPr>
          <w:noProof/>
        </w:rPr>
        <w:fldChar w:fldCharType="begin"/>
      </w:r>
      <w:r w:rsidR="00FB310B">
        <w:rPr>
          <w:noProof/>
        </w:rPr>
        <w:instrText xml:space="preserve"> SEQ Figure \* ARABIC </w:instrText>
      </w:r>
      <w:r w:rsidR="00FB310B">
        <w:rPr>
          <w:noProof/>
        </w:rPr>
        <w:fldChar w:fldCharType="separate"/>
      </w:r>
      <w:r>
        <w:rPr>
          <w:noProof/>
        </w:rPr>
        <w:t>3</w:t>
      </w:r>
      <w:r w:rsidR="00FB310B">
        <w:rPr>
          <w:noProof/>
        </w:rPr>
        <w:fldChar w:fldCharType="end"/>
      </w:r>
      <w:r>
        <w:t>: Process phases</w:t>
      </w:r>
      <w:bookmarkEnd w:id="77"/>
    </w:p>
    <w:p w:rsidR="000B131B" w:rsidRDefault="001E76B5" w:rsidP="001E76B5">
      <w:pPr>
        <w:pStyle w:val="Nagwek2"/>
      </w:pPr>
      <w:bookmarkStart w:id="78" w:name="_Toc62047144"/>
      <w:r>
        <w:t>Lodge ENS and dispatch goods items</w:t>
      </w:r>
      <w:bookmarkEnd w:id="78"/>
    </w:p>
    <w:p w:rsidR="001E76B5" w:rsidRPr="003E0B47" w:rsidRDefault="001E76B5" w:rsidP="001E76B5">
      <w:pPr>
        <w:rPr>
          <w:lang w:val="en-US"/>
        </w:rPr>
      </w:pPr>
      <w:r w:rsidRPr="003E0B47">
        <w:rPr>
          <w:lang w:val="en-US"/>
        </w:rPr>
        <w:t xml:space="preserve">In </w:t>
      </w:r>
      <w:r w:rsidR="00A73306">
        <w:rPr>
          <w:lang w:val="en-US"/>
        </w:rPr>
        <w:t>ICS2 R</w:t>
      </w:r>
      <w:r w:rsidRPr="003E0B47">
        <w:rPr>
          <w:lang w:val="en-US"/>
        </w:rPr>
        <w:t>elease 1 the following responses/requests can be sent upon an ENS filing:</w:t>
      </w:r>
    </w:p>
    <w:p w:rsidR="001E76B5" w:rsidRPr="003E0B47" w:rsidRDefault="001E76B5" w:rsidP="001E76B5">
      <w:pPr>
        <w:numPr>
          <w:ilvl w:val="1"/>
          <w:numId w:val="28"/>
        </w:numPr>
        <w:spacing w:after="160" w:line="259" w:lineRule="auto"/>
        <w:jc w:val="left"/>
        <w:rPr>
          <w:lang w:val="en-US"/>
        </w:rPr>
      </w:pPr>
      <w:r w:rsidRPr="003E0B47">
        <w:rPr>
          <w:lang w:val="en-US"/>
        </w:rPr>
        <w:t>ENS registration acceptance response (IE3R01) = one per ENS filing</w:t>
      </w:r>
      <w:r w:rsidR="00A73306">
        <w:rPr>
          <w:lang w:val="en-US"/>
        </w:rPr>
        <w:t>;</w:t>
      </w:r>
    </w:p>
    <w:p w:rsidR="001E76B5" w:rsidRPr="003E0B47" w:rsidRDefault="001E76B5" w:rsidP="001E76B5">
      <w:pPr>
        <w:numPr>
          <w:ilvl w:val="1"/>
          <w:numId w:val="28"/>
        </w:numPr>
        <w:spacing w:after="160" w:line="259" w:lineRule="auto"/>
        <w:jc w:val="left"/>
        <w:rPr>
          <w:lang w:val="en-US"/>
        </w:rPr>
      </w:pPr>
      <w:r w:rsidRPr="003E0B47">
        <w:rPr>
          <w:lang w:val="en-US"/>
        </w:rPr>
        <w:t>Error notification (IE3N99) = one per ENS filing</w:t>
      </w:r>
      <w:r w:rsidR="00A73306">
        <w:rPr>
          <w:lang w:val="en-US"/>
        </w:rPr>
        <w:t>;</w:t>
      </w:r>
    </w:p>
    <w:p w:rsidR="001E76B5" w:rsidRPr="003E0B47" w:rsidRDefault="001E76B5" w:rsidP="001E76B5">
      <w:pPr>
        <w:numPr>
          <w:ilvl w:val="1"/>
          <w:numId w:val="28"/>
        </w:numPr>
        <w:spacing w:after="160" w:line="259" w:lineRule="auto"/>
        <w:jc w:val="left"/>
        <w:rPr>
          <w:lang w:val="en-US"/>
        </w:rPr>
      </w:pPr>
      <w:r w:rsidRPr="003E0B47">
        <w:rPr>
          <w:lang w:val="en-US"/>
        </w:rPr>
        <w:t>ENS lifecycle validation error (IE3N01) = one per ENS filing</w:t>
      </w:r>
      <w:r w:rsidR="00A73306">
        <w:rPr>
          <w:lang w:val="en-US"/>
        </w:rPr>
        <w:t>;</w:t>
      </w:r>
    </w:p>
    <w:p w:rsidR="001E76B5" w:rsidRPr="003E0B47" w:rsidRDefault="001E76B5" w:rsidP="001E76B5">
      <w:pPr>
        <w:numPr>
          <w:ilvl w:val="1"/>
          <w:numId w:val="28"/>
        </w:numPr>
        <w:spacing w:after="160" w:line="259" w:lineRule="auto"/>
        <w:jc w:val="left"/>
        <w:rPr>
          <w:lang w:val="en-US"/>
        </w:rPr>
      </w:pPr>
      <w:r w:rsidRPr="003E0B47">
        <w:rPr>
          <w:lang w:val="en-US"/>
        </w:rPr>
        <w:t xml:space="preserve">RfI request (IE3Q02) = one or more </w:t>
      </w:r>
      <w:r w:rsidR="00F02673">
        <w:rPr>
          <w:lang w:val="en-US"/>
        </w:rPr>
        <w:t>for a</w:t>
      </w:r>
      <w:r w:rsidRPr="003E0B47">
        <w:rPr>
          <w:lang w:val="en-US"/>
        </w:rPr>
        <w:t xml:space="preserve"> </w:t>
      </w:r>
      <w:r>
        <w:rPr>
          <w:lang w:val="en-US"/>
        </w:rPr>
        <w:t>HC</w:t>
      </w:r>
      <w:r w:rsidRPr="003E0B47">
        <w:rPr>
          <w:lang w:val="en-US"/>
        </w:rPr>
        <w:t>s</w:t>
      </w:r>
      <w:r w:rsidR="00A73306">
        <w:rPr>
          <w:lang w:val="en-US"/>
        </w:rPr>
        <w:t>;</w:t>
      </w:r>
    </w:p>
    <w:p w:rsidR="001E76B5" w:rsidRPr="003E0B47" w:rsidRDefault="001E76B5" w:rsidP="001E76B5">
      <w:pPr>
        <w:numPr>
          <w:ilvl w:val="1"/>
          <w:numId w:val="28"/>
        </w:numPr>
        <w:spacing w:after="160" w:line="259" w:lineRule="auto"/>
        <w:jc w:val="left"/>
        <w:rPr>
          <w:lang w:val="en-US"/>
        </w:rPr>
      </w:pPr>
      <w:r w:rsidRPr="003E0B47">
        <w:rPr>
          <w:lang w:val="en-US"/>
        </w:rPr>
        <w:t xml:space="preserve">RfS request (IE3Q03) = one or more </w:t>
      </w:r>
      <w:r w:rsidR="00F02673">
        <w:rPr>
          <w:lang w:val="en-US"/>
        </w:rPr>
        <w:t xml:space="preserve">for a </w:t>
      </w:r>
      <w:r>
        <w:rPr>
          <w:lang w:val="en-US"/>
        </w:rPr>
        <w:t>HC</w:t>
      </w:r>
      <w:r w:rsidRPr="003E0B47">
        <w:rPr>
          <w:lang w:val="en-US"/>
        </w:rPr>
        <w:t>s</w:t>
      </w:r>
      <w:r w:rsidR="00A73306">
        <w:rPr>
          <w:lang w:val="en-US"/>
        </w:rPr>
        <w:t>;</w:t>
      </w:r>
    </w:p>
    <w:p w:rsidR="001E76B5" w:rsidRPr="003E0B47" w:rsidRDefault="001E76B5" w:rsidP="00454556">
      <w:pPr>
        <w:numPr>
          <w:ilvl w:val="1"/>
          <w:numId w:val="28"/>
        </w:numPr>
        <w:spacing w:after="160" w:line="259" w:lineRule="auto"/>
        <w:rPr>
          <w:lang w:val="en-US"/>
        </w:rPr>
      </w:pPr>
      <w:r w:rsidRPr="003E0B47">
        <w:rPr>
          <w:lang w:val="en-US"/>
        </w:rPr>
        <w:t xml:space="preserve">DNL request (IE3Q01) = one </w:t>
      </w:r>
      <w:r w:rsidR="00F02673">
        <w:rPr>
          <w:lang w:val="en-US"/>
        </w:rPr>
        <w:t>for</w:t>
      </w:r>
      <w:r w:rsidRPr="003E0B47">
        <w:rPr>
          <w:lang w:val="en-US"/>
        </w:rPr>
        <w:t xml:space="preserve"> a </w:t>
      </w:r>
      <w:r>
        <w:rPr>
          <w:lang w:val="en-US"/>
        </w:rPr>
        <w:t>HC</w:t>
      </w:r>
      <w:r w:rsidR="00F73C84">
        <w:rPr>
          <w:lang w:val="en-US"/>
        </w:rPr>
        <w:t>.</w:t>
      </w:r>
    </w:p>
    <w:p w:rsidR="001E76B5" w:rsidRPr="001E76B5" w:rsidRDefault="001E76B5" w:rsidP="00454556">
      <w:pPr>
        <w:pStyle w:val="Akapitzlist"/>
        <w:numPr>
          <w:ilvl w:val="1"/>
          <w:numId w:val="28"/>
        </w:numPr>
        <w:spacing w:after="160" w:line="259" w:lineRule="auto"/>
      </w:pPr>
      <w:r w:rsidRPr="003E0B47">
        <w:rPr>
          <w:lang w:val="en-US"/>
        </w:rPr>
        <w:t xml:space="preserve">Assessment complete (IE3N03) = one per </w:t>
      </w:r>
      <w:r>
        <w:rPr>
          <w:lang w:val="en-US"/>
        </w:rPr>
        <w:t>HC</w:t>
      </w:r>
      <w:r w:rsidR="00A73306">
        <w:rPr>
          <w:lang w:val="en-US"/>
        </w:rPr>
        <w:t>.</w:t>
      </w:r>
    </w:p>
    <w:p w:rsidR="001E76B5" w:rsidRPr="00002B03" w:rsidRDefault="001E76B5" w:rsidP="001E76B5">
      <w:pPr>
        <w:spacing w:after="160" w:line="259" w:lineRule="auto"/>
        <w:jc w:val="left"/>
      </w:pPr>
    </w:p>
    <w:p w:rsidR="00126C9A" w:rsidRDefault="001E76B5" w:rsidP="00126C9A">
      <w:pPr>
        <w:pStyle w:val="Nagwek3"/>
      </w:pPr>
      <w:bookmarkStart w:id="79" w:name="_Toc62047145"/>
      <w:r>
        <w:t>Create IE3F32 and submit to ICS2</w:t>
      </w:r>
      <w:bookmarkEnd w:id="79"/>
    </w:p>
    <w:p w:rsidR="001E76B5" w:rsidRDefault="001E76B5" w:rsidP="001E76B5">
      <w:pPr>
        <w:rPr>
          <w:rFonts w:cstheme="minorHAnsi"/>
        </w:rPr>
      </w:pPr>
      <w:r w:rsidRPr="001E76B5">
        <w:rPr>
          <w:rFonts w:cstheme="minorHAnsi"/>
        </w:rPr>
        <w:t>As soon as the required data for the PLACI ENS filing IE3F32 is available this message shall be generated and sent to ICS2.</w:t>
      </w:r>
    </w:p>
    <w:p w:rsidR="00A45ADC" w:rsidRPr="001E76B5" w:rsidRDefault="00A45ADC" w:rsidP="001E76B5">
      <w:pPr>
        <w:rPr>
          <w:rFonts w:cstheme="minorHAnsi"/>
        </w:rPr>
      </w:pPr>
    </w:p>
    <w:p w:rsidR="00834A95" w:rsidRDefault="001E76B5" w:rsidP="008C30E3">
      <w:pPr>
        <w:pStyle w:val="Nagwek3"/>
      </w:pPr>
      <w:bookmarkStart w:id="80" w:name="_Toc62047146"/>
      <w:r>
        <w:t>IE3F32 received by ICS2</w:t>
      </w:r>
      <w:bookmarkEnd w:id="80"/>
    </w:p>
    <w:p w:rsidR="001E76B5" w:rsidRPr="001E76B5" w:rsidRDefault="001E76B5" w:rsidP="001E76B5">
      <w:pPr>
        <w:spacing w:after="0"/>
        <w:rPr>
          <w:rFonts w:cstheme="minorHAnsi"/>
        </w:rPr>
      </w:pPr>
      <w:r w:rsidRPr="001E76B5">
        <w:rPr>
          <w:rFonts w:cstheme="minorHAnsi"/>
        </w:rPr>
        <w:t>ICS2 performs syntactical, semantical and lifecycle validation of received IE3F32. In case of positive validation:</w:t>
      </w:r>
    </w:p>
    <w:p w:rsidR="001E76B5" w:rsidRPr="001E76B5" w:rsidRDefault="001E76B5" w:rsidP="001E76B5">
      <w:pPr>
        <w:pStyle w:val="Akapitzlist"/>
        <w:numPr>
          <w:ilvl w:val="0"/>
          <w:numId w:val="27"/>
        </w:numPr>
        <w:spacing w:after="0"/>
        <w:ind w:left="714" w:hanging="357"/>
        <w:rPr>
          <w:rFonts w:cstheme="minorHAnsi"/>
        </w:rPr>
      </w:pPr>
      <w:r w:rsidRPr="001E76B5">
        <w:rPr>
          <w:rFonts w:cstheme="minorHAnsi"/>
        </w:rPr>
        <w:t>IE3F32 is stored and further processed by the ICS2 and the person filing receives an ENS registration acceptance response IE3R01 with the MRN assigned by ICS2 to the filing, or</w:t>
      </w:r>
    </w:p>
    <w:p w:rsidR="001E76B5" w:rsidRPr="001E76B5" w:rsidRDefault="001E76B5" w:rsidP="001E76B5">
      <w:pPr>
        <w:pStyle w:val="Akapitzlist"/>
        <w:numPr>
          <w:ilvl w:val="0"/>
          <w:numId w:val="27"/>
        </w:numPr>
        <w:spacing w:after="0"/>
        <w:ind w:left="714" w:hanging="357"/>
        <w:rPr>
          <w:rFonts w:cstheme="minorHAnsi"/>
        </w:rPr>
      </w:pPr>
      <w:r w:rsidRPr="001E76B5">
        <w:rPr>
          <w:rFonts w:cstheme="minorHAnsi"/>
        </w:rPr>
        <w:t xml:space="preserve">Error messages IE3N99 or IE3N01 are sent to the person filing in case lodged IE3F32 did not pass the validation. </w:t>
      </w:r>
    </w:p>
    <w:p w:rsidR="001E76B5" w:rsidRPr="001E76B5" w:rsidRDefault="001E76B5" w:rsidP="001E76B5">
      <w:pPr>
        <w:rPr>
          <w:rFonts w:cstheme="minorHAnsi"/>
        </w:rPr>
      </w:pPr>
      <w:r w:rsidRPr="001E76B5">
        <w:rPr>
          <w:rFonts w:cstheme="minorHAnsi"/>
        </w:rPr>
        <w:t xml:space="preserve">If error notification IE3N99 was received, the IE3F32 failed the syntactical and/or semantical validation and was therefore rejected by ICS2. In this case it will not be further processed. The person filing has to lodge a new corrected IE3F32. The correction needs to encompass all errors that were indicated in the IE3N99 error message in order to pass the syntactical/semantical validation. </w:t>
      </w:r>
    </w:p>
    <w:p w:rsidR="001E76B5" w:rsidRPr="001E76B5" w:rsidRDefault="001E76B5" w:rsidP="001E76B5">
      <w:pPr>
        <w:rPr>
          <w:rFonts w:cstheme="minorHAnsi"/>
        </w:rPr>
      </w:pPr>
      <w:r w:rsidRPr="001E76B5">
        <w:rPr>
          <w:rFonts w:cstheme="minorHAnsi"/>
        </w:rPr>
        <w:t>If ENS lifecycle validation error notification IE3N01 was received, one or more HCs covered by the ENS filing IE3F32 was</w:t>
      </w:r>
      <w:r w:rsidR="00EA0602">
        <w:rPr>
          <w:rFonts w:cstheme="minorHAnsi"/>
        </w:rPr>
        <w:t>/were</w:t>
      </w:r>
      <w:r w:rsidRPr="001E76B5">
        <w:rPr>
          <w:rFonts w:cstheme="minorHAnsi"/>
        </w:rPr>
        <w:t xml:space="preserve"> either in a wrong state or a duplicate. Wrong states can be neglected since the IE3F32 is not associated to pre-arrival ENS filings or referred to in the presentation during ICS2 </w:t>
      </w:r>
      <w:r w:rsidR="00A73306">
        <w:rPr>
          <w:rFonts w:cstheme="minorHAnsi"/>
        </w:rPr>
        <w:t>R</w:t>
      </w:r>
      <w:r w:rsidRPr="001E76B5">
        <w:rPr>
          <w:rFonts w:cstheme="minorHAnsi"/>
        </w:rPr>
        <w:t xml:space="preserve">elease 1 operations. In case of a duplicate the person filing needs to investigate what the reason was. Three cases are to </w:t>
      </w:r>
      <w:r w:rsidR="00987C3E">
        <w:rPr>
          <w:rFonts w:cstheme="minorHAnsi"/>
        </w:rPr>
        <w:t xml:space="preserve">be </w:t>
      </w:r>
      <w:r w:rsidRPr="001E76B5">
        <w:rPr>
          <w:rFonts w:cstheme="minorHAnsi"/>
        </w:rPr>
        <w:t>differentiate</w:t>
      </w:r>
      <w:r w:rsidR="00987C3E">
        <w:rPr>
          <w:rFonts w:cstheme="minorHAnsi"/>
        </w:rPr>
        <w:t>d</w:t>
      </w:r>
      <w:r w:rsidRPr="001E76B5">
        <w:rPr>
          <w:rFonts w:cstheme="minorHAnsi"/>
        </w:rPr>
        <w:t xml:space="preserve">: </w:t>
      </w:r>
    </w:p>
    <w:p w:rsidR="001E76B5" w:rsidRPr="001E76B5" w:rsidRDefault="001E76B5" w:rsidP="001E76B5">
      <w:pPr>
        <w:pStyle w:val="Akapitzlist"/>
        <w:numPr>
          <w:ilvl w:val="0"/>
          <w:numId w:val="29"/>
        </w:numPr>
        <w:spacing w:after="160"/>
        <w:rPr>
          <w:rFonts w:cstheme="minorHAnsi"/>
        </w:rPr>
      </w:pPr>
      <w:r w:rsidRPr="001E76B5">
        <w:rPr>
          <w:rFonts w:cstheme="minorHAnsi"/>
        </w:rPr>
        <w:t>It was indeed a redundant duplicate. No follow up action is required.</w:t>
      </w:r>
    </w:p>
    <w:p w:rsidR="001E76B5" w:rsidRPr="001E76B5" w:rsidRDefault="001E76B5" w:rsidP="001E76B5">
      <w:pPr>
        <w:pStyle w:val="Akapitzlist"/>
        <w:numPr>
          <w:ilvl w:val="0"/>
          <w:numId w:val="29"/>
        </w:numPr>
        <w:spacing w:after="160"/>
        <w:rPr>
          <w:rFonts w:cstheme="minorHAnsi"/>
        </w:rPr>
      </w:pPr>
      <w:r w:rsidRPr="001E76B5">
        <w:rPr>
          <w:rFonts w:cstheme="minorHAnsi"/>
        </w:rPr>
        <w:t>The person filing wanted to amend an existing HC already declared. The amendment information needs to be sent as ENS filing amendment IE3A32 instead of IE3F32.</w:t>
      </w:r>
    </w:p>
    <w:p w:rsidR="001E76B5" w:rsidRDefault="001E76B5" w:rsidP="001E76B5">
      <w:pPr>
        <w:pStyle w:val="Akapitzlist"/>
        <w:numPr>
          <w:ilvl w:val="0"/>
          <w:numId w:val="29"/>
        </w:numPr>
        <w:spacing w:after="160"/>
        <w:rPr>
          <w:rFonts w:cstheme="minorHAnsi"/>
        </w:rPr>
      </w:pPr>
      <w:r w:rsidRPr="001E76B5">
        <w:rPr>
          <w:rFonts w:cstheme="minorHAnsi"/>
        </w:rPr>
        <w:t xml:space="preserve">HC reference was erroneously captured. The HC reference needs to be corrected and the ENS filing IE3F32 with corrected information </w:t>
      </w:r>
      <w:r w:rsidR="00EA0602">
        <w:rPr>
          <w:rFonts w:cstheme="minorHAnsi"/>
        </w:rPr>
        <w:t xml:space="preserve">to be </w:t>
      </w:r>
      <w:r w:rsidRPr="001E76B5">
        <w:rPr>
          <w:rFonts w:cstheme="minorHAnsi"/>
        </w:rPr>
        <w:t xml:space="preserve">re-sent. </w:t>
      </w:r>
    </w:p>
    <w:p w:rsidR="00A45ADC" w:rsidRPr="001E76B5" w:rsidRDefault="00A45ADC" w:rsidP="00A45ADC">
      <w:pPr>
        <w:pStyle w:val="Akapitzlist"/>
        <w:spacing w:after="160"/>
        <w:rPr>
          <w:rFonts w:cstheme="minorHAnsi"/>
        </w:rPr>
      </w:pPr>
    </w:p>
    <w:p w:rsidR="00834A95" w:rsidRDefault="001E76B5" w:rsidP="00BF386C">
      <w:pPr>
        <w:pStyle w:val="Nagwek3"/>
      </w:pPr>
      <w:bookmarkStart w:id="81" w:name="_Ref49864287"/>
      <w:bookmarkStart w:id="82" w:name="_Toc62047147"/>
      <w:r>
        <w:t>Perform risk analysis</w:t>
      </w:r>
      <w:bookmarkEnd w:id="81"/>
      <w:bookmarkEnd w:id="82"/>
    </w:p>
    <w:p w:rsidR="001E76B5" w:rsidRPr="001E76B5" w:rsidRDefault="001E76B5" w:rsidP="001E76B5">
      <w:pPr>
        <w:rPr>
          <w:rFonts w:cstheme="minorHAnsi"/>
        </w:rPr>
      </w:pPr>
      <w:r w:rsidRPr="001E76B5">
        <w:rPr>
          <w:rFonts w:cstheme="minorHAnsi"/>
        </w:rPr>
        <w:t xml:space="preserve">The competent customs authorities perform PLACI risk analysis on HCs in registered ENS filings. </w:t>
      </w:r>
    </w:p>
    <w:p w:rsidR="001E76B5" w:rsidRPr="001E76B5" w:rsidRDefault="001E76B5" w:rsidP="001E76B5">
      <w:pPr>
        <w:spacing w:after="0"/>
        <w:rPr>
          <w:rFonts w:cstheme="minorHAnsi"/>
        </w:rPr>
      </w:pPr>
      <w:r w:rsidRPr="001E76B5">
        <w:rPr>
          <w:rFonts w:cstheme="minorHAnsi"/>
        </w:rPr>
        <w:t>In some cases the customs risk analyst may address referral requests to the person filing before taking a decision on the risk analysis results. There are two different referral types in which the first one divides into two different sub-types:</w:t>
      </w:r>
    </w:p>
    <w:p w:rsidR="001E76B5" w:rsidRPr="001E76B5" w:rsidRDefault="001E76B5" w:rsidP="001E76B5">
      <w:pPr>
        <w:pStyle w:val="Akapitzlist"/>
        <w:numPr>
          <w:ilvl w:val="0"/>
          <w:numId w:val="27"/>
        </w:numPr>
        <w:spacing w:after="0"/>
        <w:ind w:left="714" w:hanging="357"/>
        <w:rPr>
          <w:rFonts w:cstheme="minorHAnsi"/>
        </w:rPr>
      </w:pPr>
      <w:r w:rsidRPr="001E76B5">
        <w:rPr>
          <w:rFonts w:cstheme="minorHAnsi"/>
        </w:rPr>
        <w:t>Request for additional information which can either ask for additional information that was not contained in the original IE3F32 (for example, to provide electronic copies of documents or to confirm data of the ENS filing; referral request type is ‘request for information</w:t>
      </w:r>
      <w:r w:rsidR="001D2065">
        <w:rPr>
          <w:rFonts w:cstheme="minorHAnsi"/>
        </w:rPr>
        <w:t>,</w:t>
      </w:r>
      <w:r w:rsidRPr="001E76B5">
        <w:rPr>
          <w:rFonts w:cstheme="minorHAnsi"/>
        </w:rPr>
        <w:t xml:space="preserve"> code ‘RFI’</w:t>
      </w:r>
      <w:r w:rsidR="00FA67EF">
        <w:rPr>
          <w:rFonts w:cstheme="minorHAnsi"/>
        </w:rPr>
        <w:t>’</w:t>
      </w:r>
      <w:r w:rsidRPr="001E76B5">
        <w:rPr>
          <w:rFonts w:cstheme="minorHAnsi"/>
        </w:rPr>
        <w:t>) or a request for amendment of the original ENS filing (for example to correct contradicting or insufficient information or data; referral request type is ‘request for amendment</w:t>
      </w:r>
      <w:r w:rsidR="001D2065">
        <w:rPr>
          <w:rFonts w:cstheme="minorHAnsi"/>
        </w:rPr>
        <w:t>,</w:t>
      </w:r>
      <w:r w:rsidRPr="001E76B5">
        <w:rPr>
          <w:rFonts w:cstheme="minorHAnsi"/>
        </w:rPr>
        <w:t xml:space="preserve"> code ‘AMD’). The request for additional information is to be answered by RfI response IE3R02, the request for amendment by the respective amendment ENS filing for the ENS filing referred to in the request (for example IE3A32 for the amendment of an IE3F32</w:t>
      </w:r>
      <w:r w:rsidR="001D2065">
        <w:rPr>
          <w:rFonts w:cstheme="minorHAnsi"/>
        </w:rPr>
        <w:t xml:space="preserve"> on which a referral request with type code ‘AMD’ was issued</w:t>
      </w:r>
      <w:r w:rsidRPr="001E76B5">
        <w:rPr>
          <w:rFonts w:cstheme="minorHAnsi"/>
        </w:rPr>
        <w:t>).</w:t>
      </w:r>
    </w:p>
    <w:p w:rsidR="00834A95" w:rsidRDefault="001E76B5" w:rsidP="001E76B5">
      <w:pPr>
        <w:pStyle w:val="Akapitzlist"/>
        <w:numPr>
          <w:ilvl w:val="0"/>
          <w:numId w:val="27"/>
        </w:numPr>
        <w:spacing w:after="0"/>
        <w:ind w:left="714" w:hanging="357"/>
        <w:rPr>
          <w:rFonts w:cstheme="minorHAnsi"/>
        </w:rPr>
      </w:pPr>
      <w:r w:rsidRPr="001E76B5">
        <w:rPr>
          <w:rFonts w:cstheme="minorHAnsi"/>
        </w:rPr>
        <w:t xml:space="preserve">Request to perform </w:t>
      </w:r>
      <w:r w:rsidR="00FA67EF">
        <w:rPr>
          <w:rFonts w:cstheme="minorHAnsi"/>
        </w:rPr>
        <w:t xml:space="preserve">HRCM </w:t>
      </w:r>
      <w:r w:rsidRPr="001E76B5">
        <w:rPr>
          <w:rFonts w:cstheme="minorHAnsi"/>
        </w:rPr>
        <w:t>screening on a HC which is to be answered by RfS response IE3R03.</w:t>
      </w:r>
    </w:p>
    <w:p w:rsidR="00FA4C91" w:rsidRDefault="00FA4C91" w:rsidP="00FA4C91">
      <w:pPr>
        <w:pStyle w:val="Akapitzlist"/>
        <w:spacing w:after="0"/>
        <w:ind w:left="0"/>
        <w:rPr>
          <w:rFonts w:cstheme="minorHAnsi"/>
        </w:rPr>
      </w:pPr>
    </w:p>
    <w:p w:rsidR="00A45ADC" w:rsidRPr="001E76B5" w:rsidRDefault="00FA4C91" w:rsidP="00FA4C91">
      <w:pPr>
        <w:pStyle w:val="Akapitzlist"/>
        <w:spacing w:after="0"/>
        <w:ind w:left="0"/>
        <w:rPr>
          <w:rFonts w:cstheme="minorHAnsi"/>
        </w:rPr>
      </w:pPr>
      <w:r>
        <w:rPr>
          <w:rFonts w:cstheme="minorHAnsi"/>
        </w:rPr>
        <w:t xml:space="preserve">For more details regarding the handling of referrals please consult </w:t>
      </w:r>
      <w:r w:rsidRPr="00E00227">
        <w:t>EU guidance on air cargo security referral protocols for ICS2</w:t>
      </w:r>
      <w:r>
        <w:t xml:space="preserve"> (R07). </w:t>
      </w:r>
    </w:p>
    <w:p w:rsidR="00834A95" w:rsidRDefault="001E76B5" w:rsidP="00BF386C">
      <w:pPr>
        <w:pStyle w:val="Nagwek3"/>
      </w:pPr>
      <w:bookmarkStart w:id="83" w:name="_Toc62047148"/>
      <w:r>
        <w:t>Risk analysis results available</w:t>
      </w:r>
      <w:bookmarkEnd w:id="83"/>
    </w:p>
    <w:p w:rsidR="001E76B5" w:rsidRPr="001E76B5" w:rsidRDefault="001E76B5" w:rsidP="001E76B5">
      <w:pPr>
        <w:rPr>
          <w:rFonts w:cstheme="minorHAnsi"/>
        </w:rPr>
      </w:pPr>
      <w:r w:rsidRPr="001E76B5">
        <w:rPr>
          <w:rFonts w:cstheme="minorHAnsi"/>
        </w:rPr>
        <w:t>The result of the PLACI risk analysis can have to different outcomes:</w:t>
      </w:r>
    </w:p>
    <w:p w:rsidR="001E76B5" w:rsidRPr="001E76B5" w:rsidRDefault="001E76B5" w:rsidP="001E76B5">
      <w:pPr>
        <w:pStyle w:val="Akapitzlist"/>
        <w:numPr>
          <w:ilvl w:val="0"/>
          <w:numId w:val="26"/>
        </w:numPr>
        <w:spacing w:after="160" w:line="259" w:lineRule="auto"/>
        <w:rPr>
          <w:rFonts w:cstheme="minorHAnsi"/>
        </w:rPr>
      </w:pPr>
      <w:r w:rsidRPr="001E76B5">
        <w:rPr>
          <w:rFonts w:cstheme="minorHAnsi"/>
        </w:rPr>
        <w:t xml:space="preserve">The HC is not considered to be a serious threat to </w:t>
      </w:r>
      <w:r w:rsidR="00FA67EF">
        <w:rPr>
          <w:rFonts w:cstheme="minorHAnsi"/>
        </w:rPr>
        <w:t>AVSEC;</w:t>
      </w:r>
    </w:p>
    <w:p w:rsidR="001E76B5" w:rsidRPr="001E76B5" w:rsidRDefault="001E76B5" w:rsidP="001E76B5">
      <w:pPr>
        <w:pStyle w:val="Akapitzlist"/>
        <w:numPr>
          <w:ilvl w:val="0"/>
          <w:numId w:val="26"/>
        </w:numPr>
        <w:spacing w:after="160" w:line="259" w:lineRule="auto"/>
        <w:rPr>
          <w:rFonts w:cstheme="minorHAnsi"/>
        </w:rPr>
      </w:pPr>
      <w:r w:rsidRPr="001E76B5">
        <w:rPr>
          <w:rFonts w:cstheme="minorHAnsi"/>
        </w:rPr>
        <w:t xml:space="preserve">The HC is considered to be a serious threat to </w:t>
      </w:r>
      <w:r w:rsidR="00FA67EF">
        <w:rPr>
          <w:rFonts w:cstheme="minorHAnsi"/>
        </w:rPr>
        <w:t>AVSEC</w:t>
      </w:r>
      <w:r w:rsidRPr="001E76B5">
        <w:rPr>
          <w:rFonts w:cstheme="minorHAnsi"/>
        </w:rPr>
        <w:t>.</w:t>
      </w:r>
    </w:p>
    <w:p w:rsidR="001E76B5" w:rsidRPr="001E76B5" w:rsidRDefault="001E76B5" w:rsidP="001E76B5">
      <w:pPr>
        <w:rPr>
          <w:rFonts w:cstheme="minorHAnsi"/>
        </w:rPr>
      </w:pPr>
      <w:r w:rsidRPr="001E76B5">
        <w:rPr>
          <w:rFonts w:cstheme="minorHAnsi"/>
        </w:rPr>
        <w:t xml:space="preserve">In the first case ICS2 will send an assessment complete notification </w:t>
      </w:r>
      <w:r w:rsidR="00FA67EF">
        <w:rPr>
          <w:rFonts w:cstheme="minorHAnsi"/>
        </w:rPr>
        <w:t>(</w:t>
      </w:r>
      <w:r w:rsidRPr="001E76B5">
        <w:rPr>
          <w:rFonts w:cstheme="minorHAnsi"/>
        </w:rPr>
        <w:t>IE3N03</w:t>
      </w:r>
      <w:r w:rsidR="00FA67EF">
        <w:rPr>
          <w:rFonts w:cstheme="minorHAnsi"/>
        </w:rPr>
        <w:t xml:space="preserve"> message)</w:t>
      </w:r>
      <w:r w:rsidRPr="001E76B5">
        <w:rPr>
          <w:rFonts w:cstheme="minorHAnsi"/>
        </w:rPr>
        <w:t xml:space="preserve"> to the person filing where this person has subscribed to receive such notifications in its preferences. The reception of this notification means that the respective HC is considered safe to be loaded onto the aircraft.</w:t>
      </w:r>
    </w:p>
    <w:p w:rsidR="001E76B5" w:rsidRPr="001E76B5" w:rsidRDefault="001E76B5" w:rsidP="001E76B5">
      <w:pPr>
        <w:rPr>
          <w:rFonts w:cstheme="minorHAnsi"/>
        </w:rPr>
      </w:pPr>
      <w:r w:rsidRPr="001E76B5">
        <w:rPr>
          <w:rFonts w:cstheme="minorHAnsi"/>
        </w:rPr>
        <w:t xml:space="preserve">In the second case the person filing will receive a </w:t>
      </w:r>
      <w:r w:rsidR="00FA67EF">
        <w:rPr>
          <w:rFonts w:cstheme="minorHAnsi"/>
        </w:rPr>
        <w:t>DNL</w:t>
      </w:r>
      <w:r w:rsidRPr="001E76B5">
        <w:rPr>
          <w:rFonts w:cstheme="minorHAnsi"/>
        </w:rPr>
        <w:t xml:space="preserve"> request </w:t>
      </w:r>
      <w:r w:rsidR="00FA67EF">
        <w:rPr>
          <w:rFonts w:cstheme="minorHAnsi"/>
        </w:rPr>
        <w:t>(</w:t>
      </w:r>
      <w:r w:rsidRPr="001E76B5">
        <w:rPr>
          <w:rFonts w:cstheme="minorHAnsi"/>
        </w:rPr>
        <w:t xml:space="preserve">IE3Q01 </w:t>
      </w:r>
      <w:r w:rsidR="00FA67EF">
        <w:rPr>
          <w:rFonts w:cstheme="minorHAnsi"/>
        </w:rPr>
        <w:t xml:space="preserve">message) </w:t>
      </w:r>
      <w:r w:rsidRPr="001E76B5">
        <w:rPr>
          <w:rFonts w:cstheme="minorHAnsi"/>
        </w:rPr>
        <w:t xml:space="preserve">which is not subject to </w:t>
      </w:r>
      <w:r w:rsidR="00FA67EF">
        <w:rPr>
          <w:rFonts w:cstheme="minorHAnsi"/>
        </w:rPr>
        <w:t>EO</w:t>
      </w:r>
      <w:r w:rsidRPr="001E76B5">
        <w:rPr>
          <w:rFonts w:cstheme="minorHAnsi"/>
        </w:rPr>
        <w:t xml:space="preserve"> preferences and is therefore always sent in this case. When such request was received the person filing should enable the respective security protocols to be followed and applicable at the place of departure for those security alerts. </w:t>
      </w:r>
    </w:p>
    <w:p w:rsidR="0008605C" w:rsidRPr="001E76B5" w:rsidRDefault="001E76B5" w:rsidP="001E76B5">
      <w:pPr>
        <w:rPr>
          <w:rFonts w:cstheme="minorHAnsi"/>
        </w:rPr>
      </w:pPr>
      <w:r w:rsidRPr="001E76B5">
        <w:rPr>
          <w:rFonts w:cstheme="minorHAnsi"/>
        </w:rPr>
        <w:t>Although the reception of the assessment complete notification is on a voluntary basis, its subscription is highly recommended in order to avoid premature loading of consignments.</w:t>
      </w:r>
      <w:r w:rsidR="00FA67EF">
        <w:rPr>
          <w:rFonts w:cstheme="minorHAnsi"/>
        </w:rPr>
        <w:t xml:space="preserve"> </w:t>
      </w:r>
    </w:p>
    <w:p w:rsidR="0008605C" w:rsidRDefault="0008605C" w:rsidP="0008605C">
      <w:pPr>
        <w:pStyle w:val="Text1"/>
      </w:pPr>
    </w:p>
    <w:p w:rsidR="00834A95" w:rsidRDefault="001E76B5" w:rsidP="001E76B5">
      <w:pPr>
        <w:pStyle w:val="Nagwek2"/>
      </w:pPr>
      <w:bookmarkStart w:id="84" w:name="_Toc62047149"/>
      <w:r>
        <w:t>Presentation an</w:t>
      </w:r>
      <w:r w:rsidR="00FA67EF">
        <w:t>d</w:t>
      </w:r>
      <w:r>
        <w:t xml:space="preserve"> control</w:t>
      </w:r>
      <w:bookmarkEnd w:id="84"/>
    </w:p>
    <w:p w:rsidR="001E76B5" w:rsidRDefault="001E76B5" w:rsidP="001E76B5">
      <w:pPr>
        <w:pStyle w:val="Nagwek3"/>
      </w:pPr>
      <w:bookmarkStart w:id="85" w:name="_Toc62047150"/>
      <w:r>
        <w:t>Goods presented to Customs office of presentation</w:t>
      </w:r>
      <w:bookmarkEnd w:id="85"/>
    </w:p>
    <w:p w:rsidR="001E76B5" w:rsidRDefault="001E76B5" w:rsidP="001E76B5">
      <w:r w:rsidRPr="009B1580">
        <w:t xml:space="preserve">The express carrier is required to present the goods at the customs office where the goods are unloaded from the aircraft that brought them into the customs territory of the </w:t>
      </w:r>
      <w:r w:rsidR="00294266">
        <w:t>EU</w:t>
      </w:r>
      <w:r w:rsidRPr="009B1580">
        <w:t xml:space="preserve">. The presentation notification needs to refer to the previously lodged ENS. In case of express consignments the reference during ICS2 </w:t>
      </w:r>
      <w:r w:rsidR="00294266">
        <w:t>R</w:t>
      </w:r>
      <w:r w:rsidRPr="009B1580">
        <w:t>elease 1 operations is the MRN assigned to the complete pre-arrival ENS filing lodged in ICS1 that covers the goods to be presented</w:t>
      </w:r>
      <w:r>
        <w:t xml:space="preserve"> or any other unique reference according to local procedures at the customs office of presentation</w:t>
      </w:r>
      <w:r w:rsidRPr="009B1580">
        <w:t xml:space="preserve">. The presentation notification is to be lodged outside of the ICS2 with the national system dedicated for the presentation of goods </w:t>
      </w:r>
      <w:r w:rsidR="001D2065">
        <w:t xml:space="preserve">upon their entry in the EU </w:t>
      </w:r>
      <w:r>
        <w:t>at</w:t>
      </w:r>
      <w:r w:rsidRPr="009B1580">
        <w:t xml:space="preserve"> the customs office of presentation. For the access </w:t>
      </w:r>
      <w:r w:rsidR="001D2065">
        <w:t xml:space="preserve">to the national system </w:t>
      </w:r>
      <w:r w:rsidRPr="009B1580">
        <w:t xml:space="preserve">and requirements </w:t>
      </w:r>
      <w:r w:rsidR="001D2065">
        <w:t xml:space="preserve">of the presentation </w:t>
      </w:r>
      <w:r w:rsidRPr="009B1580">
        <w:t>please consult the published information of the respective national customs administration.</w:t>
      </w:r>
    </w:p>
    <w:p w:rsidR="00A45ADC" w:rsidRPr="001E76B5" w:rsidRDefault="00A45ADC" w:rsidP="001E76B5"/>
    <w:p w:rsidR="001E76B5" w:rsidRDefault="001E76B5" w:rsidP="001E76B5">
      <w:pPr>
        <w:pStyle w:val="Nagwek3"/>
      </w:pPr>
      <w:bookmarkStart w:id="86" w:name="_Toc62047151"/>
      <w:r>
        <w:t>Perform control</w:t>
      </w:r>
      <w:bookmarkEnd w:id="86"/>
    </w:p>
    <w:p w:rsidR="001E76B5" w:rsidRDefault="001E76B5" w:rsidP="001E76B5">
      <w:r>
        <w:t>Where control was not already notified in advance (only possible when person filing is AEOS) the customs office of presentation will notify the person presenting the goods about decided controls via the dedicated national system.</w:t>
      </w:r>
    </w:p>
    <w:p w:rsidR="00A45ADC" w:rsidRPr="001E76B5" w:rsidRDefault="00A45ADC" w:rsidP="001E76B5"/>
    <w:p w:rsidR="001E76B5" w:rsidRDefault="001E76B5" w:rsidP="001E76B5">
      <w:pPr>
        <w:pStyle w:val="Nagwek3"/>
      </w:pPr>
      <w:bookmarkStart w:id="87" w:name="_Toc62047152"/>
      <w:r>
        <w:t>Subsequent customs procedure</w:t>
      </w:r>
      <w:bookmarkEnd w:id="87"/>
    </w:p>
    <w:p w:rsidR="001E76B5" w:rsidRDefault="001E76B5" w:rsidP="001E76B5">
      <w:r>
        <w:t>After presentation of the goods or where customs decided on a control after performance of that control and its results allow for, the goods might be released for a subsequent customs procedure in accordance with the relevant provisions in place for that procedure.</w:t>
      </w:r>
    </w:p>
    <w:p w:rsidR="001E76B5" w:rsidRPr="001E76B5" w:rsidRDefault="001E76B5" w:rsidP="001E76B5"/>
    <w:p w:rsidR="001E76B5" w:rsidRDefault="001E76B5" w:rsidP="001E76B5">
      <w:pPr>
        <w:pStyle w:val="Nagwek2"/>
      </w:pPr>
      <w:bookmarkStart w:id="88" w:name="_Ref49865123"/>
      <w:bookmarkStart w:id="89" w:name="_Ref49865138"/>
      <w:bookmarkStart w:id="90" w:name="_Toc62047153"/>
      <w:r>
        <w:t>Amendment</w:t>
      </w:r>
      <w:bookmarkEnd w:id="88"/>
      <w:bookmarkEnd w:id="89"/>
      <w:bookmarkEnd w:id="90"/>
    </w:p>
    <w:p w:rsidR="001E76B5" w:rsidRPr="003E0B47" w:rsidRDefault="001E76B5" w:rsidP="001E76B5">
      <w:pPr>
        <w:rPr>
          <w:lang w:val="en-US"/>
        </w:rPr>
      </w:pPr>
      <w:r w:rsidRPr="003E0B47">
        <w:t>In</w:t>
      </w:r>
      <w:r w:rsidR="00B52424">
        <w:t xml:space="preserve"> ICS2</w:t>
      </w:r>
      <w:r w:rsidRPr="003E0B47">
        <w:t xml:space="preserve"> Release 1 there are only few data elements that can be amended, e.g.:</w:t>
      </w:r>
    </w:p>
    <w:p w:rsidR="001E76B5" w:rsidRPr="00A45ADC" w:rsidRDefault="001E76B5" w:rsidP="00A45ADC">
      <w:pPr>
        <w:pStyle w:val="Akapitzlist"/>
        <w:numPr>
          <w:ilvl w:val="0"/>
          <w:numId w:val="35"/>
        </w:numPr>
        <w:rPr>
          <w:lang w:val="en-US"/>
        </w:rPr>
      </w:pPr>
      <w:r w:rsidRPr="003E0B47">
        <w:t>Goods description (unacceptable goods description amended)</w:t>
      </w:r>
      <w:r w:rsidR="00B52424">
        <w:t>;</w:t>
      </w:r>
    </w:p>
    <w:p w:rsidR="001E76B5" w:rsidRPr="00A45ADC" w:rsidRDefault="001E76B5" w:rsidP="00A45ADC">
      <w:pPr>
        <w:pStyle w:val="Akapitzlist"/>
        <w:numPr>
          <w:ilvl w:val="0"/>
          <w:numId w:val="35"/>
        </w:numPr>
        <w:rPr>
          <w:lang w:val="en-US"/>
        </w:rPr>
      </w:pPr>
      <w:r w:rsidRPr="003E0B47">
        <w:t>Gross mass (correction of gross mass)</w:t>
      </w:r>
      <w:r w:rsidR="00B52424">
        <w:t>;</w:t>
      </w:r>
    </w:p>
    <w:p w:rsidR="001E76B5" w:rsidRPr="00A45ADC" w:rsidRDefault="001E76B5" w:rsidP="00A45ADC">
      <w:pPr>
        <w:pStyle w:val="Akapitzlist"/>
        <w:numPr>
          <w:ilvl w:val="0"/>
          <w:numId w:val="35"/>
        </w:numPr>
        <w:rPr>
          <w:lang w:val="en-US"/>
        </w:rPr>
      </w:pPr>
      <w:r w:rsidRPr="003E0B47">
        <w:t>Number of packages (correction of number of packages)</w:t>
      </w:r>
      <w:r w:rsidR="00B52424">
        <w:t>;</w:t>
      </w:r>
    </w:p>
    <w:p w:rsidR="001E76B5" w:rsidRPr="00CB1A54" w:rsidRDefault="001E76B5" w:rsidP="00A45ADC">
      <w:pPr>
        <w:pStyle w:val="Akapitzlist"/>
        <w:numPr>
          <w:ilvl w:val="0"/>
          <w:numId w:val="35"/>
        </w:numPr>
      </w:pPr>
      <w:r w:rsidRPr="003E0B47">
        <w:t xml:space="preserve">Consignor/Consignee details (spelling </w:t>
      </w:r>
      <w:r w:rsidR="004C2DDA">
        <w:t>of</w:t>
      </w:r>
      <w:r w:rsidR="004C2DDA" w:rsidRPr="003E0B47">
        <w:t xml:space="preserve"> </w:t>
      </w:r>
      <w:r w:rsidRPr="003E0B47">
        <w:t>the name, address details)</w:t>
      </w:r>
      <w:r w:rsidR="00B52424">
        <w:t>.</w:t>
      </w:r>
    </w:p>
    <w:p w:rsidR="001E76B5" w:rsidRDefault="001E76B5" w:rsidP="001E76B5">
      <w:r>
        <w:t>In general there are two r</w:t>
      </w:r>
      <w:r w:rsidRPr="00E00227">
        <w:t>eason</w:t>
      </w:r>
      <w:r>
        <w:t>s</w:t>
      </w:r>
      <w:r w:rsidRPr="00E00227">
        <w:t xml:space="preserve"> for </w:t>
      </w:r>
      <w:r>
        <w:t xml:space="preserve">an </w:t>
      </w:r>
      <w:r w:rsidRPr="00E00227">
        <w:t>amendment</w:t>
      </w:r>
      <w:r>
        <w:t xml:space="preserve"> of the original ENS filing: </w:t>
      </w:r>
    </w:p>
    <w:p w:rsidR="001E76B5" w:rsidRPr="00146F5E" w:rsidRDefault="001E76B5" w:rsidP="001E76B5">
      <w:pPr>
        <w:pStyle w:val="Akapitzlist"/>
        <w:numPr>
          <w:ilvl w:val="0"/>
          <w:numId w:val="30"/>
        </w:numPr>
        <w:spacing w:after="160" w:line="259" w:lineRule="auto"/>
        <w:jc w:val="left"/>
        <w:rPr>
          <w:b/>
          <w:bCs/>
        </w:rPr>
      </w:pPr>
      <w:r>
        <w:t xml:space="preserve">A </w:t>
      </w:r>
      <w:r w:rsidRPr="00A01AB2">
        <w:t xml:space="preserve">referral </w:t>
      </w:r>
      <w:r>
        <w:t xml:space="preserve">request </w:t>
      </w:r>
      <w:r w:rsidRPr="00A01AB2">
        <w:t xml:space="preserve">for amendment </w:t>
      </w:r>
      <w:r>
        <w:t xml:space="preserve">(request type code AMD) as outlined in subsection </w:t>
      </w:r>
      <w:r w:rsidR="00B52424">
        <w:fldChar w:fldCharType="begin"/>
      </w:r>
      <w:r w:rsidR="00B52424">
        <w:instrText xml:space="preserve"> REF _Ref49864287 \r \h </w:instrText>
      </w:r>
      <w:r w:rsidR="00B52424">
        <w:fldChar w:fldCharType="separate"/>
      </w:r>
      <w:r w:rsidR="00B52424">
        <w:t>5.1.3</w:t>
      </w:r>
      <w:r w:rsidR="00B52424">
        <w:fldChar w:fldCharType="end"/>
      </w:r>
      <w:r w:rsidR="00B52424">
        <w:t xml:space="preserve"> </w:t>
      </w:r>
      <w:r>
        <w:t xml:space="preserve">or </w:t>
      </w:r>
    </w:p>
    <w:p w:rsidR="001E76B5" w:rsidRPr="00A01AB2" w:rsidRDefault="001E76B5" w:rsidP="00454556">
      <w:pPr>
        <w:pStyle w:val="Akapitzlist"/>
        <w:numPr>
          <w:ilvl w:val="0"/>
          <w:numId w:val="30"/>
        </w:numPr>
        <w:spacing w:after="160" w:line="259" w:lineRule="auto"/>
        <w:rPr>
          <w:b/>
          <w:bCs/>
        </w:rPr>
      </w:pPr>
      <w:r>
        <w:t xml:space="preserve">A need for </w:t>
      </w:r>
      <w:r w:rsidRPr="00A01AB2">
        <w:t xml:space="preserve">amendment </w:t>
      </w:r>
      <w:r>
        <w:t xml:space="preserve">was identified by the person filing itself. This case will in particular be relevant when data for a given consignment was originally wrong or changed after the submission of the original ENS filing IE3F32. </w:t>
      </w:r>
    </w:p>
    <w:p w:rsidR="001E76B5" w:rsidRPr="00E00227" w:rsidRDefault="001E76B5" w:rsidP="001E76B5">
      <w:r>
        <w:t>Where the amendment was initiated by a r</w:t>
      </w:r>
      <w:r w:rsidRPr="00E00227">
        <w:t xml:space="preserve">eferral request </w:t>
      </w:r>
      <w:r>
        <w:t xml:space="preserve">(AMD) the referral request </w:t>
      </w:r>
      <w:r w:rsidRPr="00E00227">
        <w:t xml:space="preserve">reference </w:t>
      </w:r>
      <w:r>
        <w:t>has to be inserted in the respective amendment message. Else the amendment will not be recognised as an answer to the original referral request by ICS2.</w:t>
      </w:r>
    </w:p>
    <w:p w:rsidR="001E76B5" w:rsidRPr="00E00227" w:rsidRDefault="001E76B5" w:rsidP="001E76B5">
      <w:r>
        <w:t xml:space="preserve">An ENS filing IE3F32 is to be amended by its respective amendment filing IE3A32. Also already amended original filings can be further amended. </w:t>
      </w:r>
      <w:r w:rsidRPr="00E00227">
        <w:t xml:space="preserve">Sample messages </w:t>
      </w:r>
      <w:r>
        <w:t>of the amendment filings can be found</w:t>
      </w:r>
      <w:r w:rsidRPr="00E00227">
        <w:t xml:space="preserve"> in the referral guidance</w:t>
      </w:r>
      <w:r>
        <w:t xml:space="preserve"> document</w:t>
      </w:r>
      <w:r w:rsidR="00684D0E">
        <w:t xml:space="preserve"> [</w:t>
      </w:r>
      <w:r w:rsidR="00684D0E" w:rsidRPr="00684D0E">
        <w:fldChar w:fldCharType="begin"/>
      </w:r>
      <w:r w:rsidR="00684D0E" w:rsidRPr="00684D0E">
        <w:instrText xml:space="preserve"> REF R7 \h </w:instrText>
      </w:r>
      <w:r w:rsidR="00684D0E" w:rsidRPr="00454556">
        <w:instrText xml:space="preserve"> \* MERGEFORMAT </w:instrText>
      </w:r>
      <w:r w:rsidR="00684D0E" w:rsidRPr="00684D0E">
        <w:fldChar w:fldCharType="separate"/>
      </w:r>
      <w:r w:rsidR="00684D0E" w:rsidRPr="00454556">
        <w:rPr>
          <w:rFonts w:cstheme="minorBidi"/>
          <w:bCs/>
        </w:rPr>
        <w:t>R07</w:t>
      </w:r>
      <w:r w:rsidR="00684D0E" w:rsidRPr="00684D0E">
        <w:fldChar w:fldCharType="end"/>
      </w:r>
      <w:r w:rsidR="00684D0E">
        <w:t>]</w:t>
      </w:r>
      <w:r>
        <w:t>.</w:t>
      </w:r>
    </w:p>
    <w:p w:rsidR="001E76B5" w:rsidRDefault="001E76B5" w:rsidP="001E76B5">
      <w:r>
        <w:t>Amendments of ENS filings are possible until either:</w:t>
      </w:r>
    </w:p>
    <w:p w:rsidR="001E76B5" w:rsidRDefault="001E76B5" w:rsidP="001E76B5">
      <w:pPr>
        <w:pStyle w:val="Akapitzlist"/>
        <w:numPr>
          <w:ilvl w:val="0"/>
          <w:numId w:val="31"/>
        </w:numPr>
        <w:spacing w:after="160" w:line="259" w:lineRule="auto"/>
        <w:jc w:val="left"/>
      </w:pPr>
      <w:r>
        <w:t>The goods covered by the ENS filing to be amended have been presented to customs, or</w:t>
      </w:r>
    </w:p>
    <w:p w:rsidR="001E76B5" w:rsidRDefault="001E76B5" w:rsidP="001E76B5">
      <w:pPr>
        <w:pStyle w:val="Akapitzlist"/>
        <w:numPr>
          <w:ilvl w:val="0"/>
          <w:numId w:val="31"/>
        </w:numPr>
        <w:spacing w:after="160" w:line="259" w:lineRule="auto"/>
        <w:jc w:val="left"/>
      </w:pPr>
      <w:r>
        <w:t xml:space="preserve">Where the customs office has already notified a control for the goods covered by the ENS filing to be amended. </w:t>
      </w:r>
    </w:p>
    <w:p w:rsidR="001E76B5" w:rsidRPr="00782B2B" w:rsidRDefault="001E76B5" w:rsidP="001E76B5">
      <w:r>
        <w:t xml:space="preserve">The amendment restrictions above apply to all HCs contained in the original ENS filing. This means, if only one HC of the original ENS filing is presented, no HC contained in that ENS filing can be amended anymore. The same applies for notified controls. </w:t>
      </w:r>
    </w:p>
    <w:p w:rsidR="001E76B5" w:rsidRDefault="001E76B5" w:rsidP="001E76B5">
      <w:r>
        <w:t xml:space="preserve">Elements (classes and attributes) of the ENS filing where rule R3024 </w:t>
      </w:r>
      <w:r w:rsidR="00684D0E">
        <w:t>[</w:t>
      </w:r>
      <w:r w:rsidR="00684D0E" w:rsidRPr="00684D0E">
        <w:fldChar w:fldCharType="begin"/>
      </w:r>
      <w:r w:rsidR="00684D0E" w:rsidRPr="00684D0E">
        <w:instrText xml:space="preserve"> REF R1 \h </w:instrText>
      </w:r>
      <w:r w:rsidR="00684D0E" w:rsidRPr="00454556">
        <w:instrText xml:space="preserve"> \* MERGEFORMAT </w:instrText>
      </w:r>
      <w:r w:rsidR="00684D0E" w:rsidRPr="00684D0E">
        <w:fldChar w:fldCharType="separate"/>
      </w:r>
      <w:r w:rsidR="00684D0E" w:rsidRPr="00684D0E">
        <w:rPr>
          <w:rFonts w:cstheme="minorBidi"/>
          <w:bCs/>
        </w:rPr>
        <w:t>R01</w:t>
      </w:r>
      <w:r w:rsidR="00684D0E" w:rsidRPr="00684D0E">
        <w:fldChar w:fldCharType="end"/>
      </w:r>
      <w:r w:rsidR="00684D0E">
        <w:t xml:space="preserve">] </w:t>
      </w:r>
      <w:r>
        <w:t xml:space="preserve">is assigned cannot be amended. </w:t>
      </w:r>
    </w:p>
    <w:p w:rsidR="001E76B5" w:rsidRDefault="001E76B5" w:rsidP="001E76B5">
      <w:r>
        <w:t xml:space="preserve">For the IE3F32 these elements are: </w:t>
      </w:r>
    </w:p>
    <w:p w:rsidR="001E76B5" w:rsidRPr="00CB1A54" w:rsidRDefault="00684D0E" w:rsidP="001E76B5">
      <w:pPr>
        <w:pStyle w:val="Akapitzlist"/>
        <w:numPr>
          <w:ilvl w:val="0"/>
          <w:numId w:val="32"/>
        </w:numPr>
        <w:spacing w:after="160" w:line="259" w:lineRule="auto"/>
        <w:jc w:val="left"/>
      </w:pPr>
      <w:r>
        <w:t>Local Reference Number (</w:t>
      </w:r>
      <w:r w:rsidR="001E76B5" w:rsidRPr="00CB1A54">
        <w:t>LRN</w:t>
      </w:r>
      <w:r>
        <w:t>);</w:t>
      </w:r>
    </w:p>
    <w:p w:rsidR="001E76B5" w:rsidRPr="00CB1A54" w:rsidRDefault="001E76B5" w:rsidP="001E76B5">
      <w:pPr>
        <w:pStyle w:val="Akapitzlist"/>
        <w:numPr>
          <w:ilvl w:val="0"/>
          <w:numId w:val="32"/>
        </w:numPr>
        <w:spacing w:after="160" w:line="259" w:lineRule="auto"/>
        <w:jc w:val="left"/>
      </w:pPr>
      <w:r w:rsidRPr="00CB1A54">
        <w:t>Document issue date</w:t>
      </w:r>
      <w:r w:rsidR="00684D0E">
        <w:t>;</w:t>
      </w:r>
    </w:p>
    <w:p w:rsidR="001E76B5" w:rsidRPr="00CB1A54" w:rsidRDefault="001E76B5" w:rsidP="001E76B5">
      <w:pPr>
        <w:pStyle w:val="Akapitzlist"/>
        <w:numPr>
          <w:ilvl w:val="0"/>
          <w:numId w:val="32"/>
        </w:numPr>
        <w:spacing w:after="160" w:line="259" w:lineRule="auto"/>
        <w:jc w:val="left"/>
      </w:pPr>
      <w:r w:rsidRPr="00CB1A54">
        <w:t>Specific circumstance indicator</w:t>
      </w:r>
      <w:r w:rsidR="00684D0E">
        <w:t>;</w:t>
      </w:r>
    </w:p>
    <w:p w:rsidR="001E76B5" w:rsidRPr="00CB1A54" w:rsidRDefault="001E76B5" w:rsidP="001E76B5">
      <w:pPr>
        <w:pStyle w:val="Akapitzlist"/>
        <w:numPr>
          <w:ilvl w:val="0"/>
          <w:numId w:val="32"/>
        </w:numPr>
        <w:spacing w:after="160" w:line="259" w:lineRule="auto"/>
        <w:jc w:val="left"/>
      </w:pPr>
      <w:r w:rsidRPr="00CB1A54">
        <w:t>Addressed Member State</w:t>
      </w:r>
      <w:r w:rsidR="00684D0E">
        <w:t>;</w:t>
      </w:r>
    </w:p>
    <w:p w:rsidR="001E76B5" w:rsidRPr="00CB1A54" w:rsidRDefault="001E76B5" w:rsidP="001E76B5">
      <w:pPr>
        <w:pStyle w:val="Akapitzlist"/>
        <w:numPr>
          <w:ilvl w:val="0"/>
          <w:numId w:val="32"/>
        </w:numPr>
        <w:spacing w:after="160" w:line="259" w:lineRule="auto"/>
        <w:jc w:val="left"/>
      </w:pPr>
      <w:r w:rsidRPr="00CB1A54">
        <w:t>Declarant/identification number</w:t>
      </w:r>
      <w:r w:rsidR="00684D0E">
        <w:t>;</w:t>
      </w:r>
    </w:p>
    <w:p w:rsidR="001E76B5" w:rsidRPr="00CB1A54" w:rsidRDefault="001E76B5" w:rsidP="001E76B5">
      <w:pPr>
        <w:pStyle w:val="Akapitzlist"/>
        <w:numPr>
          <w:ilvl w:val="0"/>
          <w:numId w:val="32"/>
        </w:numPr>
        <w:spacing w:after="160" w:line="259" w:lineRule="auto"/>
        <w:jc w:val="left"/>
      </w:pPr>
      <w:r w:rsidRPr="00CB1A54">
        <w:t>Representative/identification number</w:t>
      </w:r>
      <w:r w:rsidR="00684D0E">
        <w:t>;</w:t>
      </w:r>
    </w:p>
    <w:p w:rsidR="001E76B5" w:rsidRPr="00CB1A54" w:rsidRDefault="001E76B5" w:rsidP="001E76B5">
      <w:pPr>
        <w:pStyle w:val="Akapitzlist"/>
        <w:numPr>
          <w:ilvl w:val="0"/>
          <w:numId w:val="32"/>
        </w:numPr>
        <w:spacing w:after="160" w:line="259" w:lineRule="auto"/>
        <w:jc w:val="left"/>
      </w:pPr>
      <w:r w:rsidRPr="00CB1A54">
        <w:t>Transport document (House Level)</w:t>
      </w:r>
      <w:r w:rsidR="00684D0E">
        <w:t>.</w:t>
      </w:r>
    </w:p>
    <w:p w:rsidR="001E76B5" w:rsidRDefault="001E76B5" w:rsidP="001E76B5">
      <w:r>
        <w:t>No new HCs can be introduced and no new goods items of an existing HC can be inserted in an amendment message. New HCs are to be declared by new IE3F32. Where a need exists to declare additional goods items for an existing HC, the original filing IE3F32 needs to be invalidated by submitting an invalidation request (IE3Q04</w:t>
      </w:r>
      <w:r w:rsidR="0032383E">
        <w:t xml:space="preserve"> message</w:t>
      </w:r>
      <w:r>
        <w:t>). After the invalidation acceptance response (IE3R07</w:t>
      </w:r>
      <w:r w:rsidR="0032383E">
        <w:t xml:space="preserve"> message</w:t>
      </w:r>
      <w:r>
        <w:t xml:space="preserve">) was received, a new corrected IE3F32 can be submitted. </w:t>
      </w:r>
    </w:p>
    <w:p w:rsidR="001E76B5" w:rsidRDefault="001E76B5" w:rsidP="001E76B5">
      <w:r>
        <w:t>Where only particular but not all HCs of an ENS filing IE3F32 are shipped an amendment of the respective original ENS filing can be submitted, which does not contain the not shipped HCs anymore. The ICS2 CR will invalidate the HCs that were no longer present in the amendment filing.</w:t>
      </w:r>
    </w:p>
    <w:p w:rsidR="001E76B5" w:rsidRDefault="001E76B5" w:rsidP="001E76B5"/>
    <w:p w:rsidR="00834A95" w:rsidRDefault="001E76B5" w:rsidP="00BF386C">
      <w:pPr>
        <w:pStyle w:val="Nagwek2"/>
      </w:pPr>
      <w:bookmarkStart w:id="91" w:name="_Toc62047154"/>
      <w:r>
        <w:t xml:space="preserve">Invalidation </w:t>
      </w:r>
      <w:bookmarkEnd w:id="91"/>
    </w:p>
    <w:p w:rsidR="001E76B5" w:rsidRDefault="001E76B5" w:rsidP="001E76B5">
      <w:r>
        <w:t xml:space="preserve">There are three existing ways for invalidation to consider: </w:t>
      </w:r>
    </w:p>
    <w:p w:rsidR="001E76B5" w:rsidRDefault="001E76B5" w:rsidP="00454556">
      <w:pPr>
        <w:pStyle w:val="Akapitzlist"/>
        <w:numPr>
          <w:ilvl w:val="0"/>
          <w:numId w:val="33"/>
        </w:numPr>
        <w:spacing w:after="160" w:line="259" w:lineRule="auto"/>
      </w:pPr>
      <w:r>
        <w:t>EO sends an invalidation request (IE3Q04</w:t>
      </w:r>
      <w:r w:rsidR="00646619">
        <w:t xml:space="preserve"> message</w:t>
      </w:r>
      <w:r>
        <w:t>) to ICS2. Where accepted, all HCs of the respective ENS filing referred to in the invalidation request will be invalidated</w:t>
      </w:r>
      <w:r w:rsidR="00646619">
        <w:t>;</w:t>
      </w:r>
    </w:p>
    <w:p w:rsidR="001E76B5" w:rsidRDefault="001E76B5" w:rsidP="00454556">
      <w:pPr>
        <w:pStyle w:val="Akapitzlist"/>
        <w:numPr>
          <w:ilvl w:val="0"/>
          <w:numId w:val="33"/>
        </w:numPr>
        <w:spacing w:after="160" w:line="259" w:lineRule="auto"/>
      </w:pPr>
      <w:r>
        <w:t>All HCs will be automatically invalidated after 200 days from the registration date of the ENS filing when they were not presented to customs within this period of time</w:t>
      </w:r>
      <w:r w:rsidR="00646619">
        <w:t>;</w:t>
      </w:r>
      <w:r>
        <w:t xml:space="preserve"> </w:t>
      </w:r>
    </w:p>
    <w:p w:rsidR="001E76B5" w:rsidRDefault="001E76B5" w:rsidP="001E76B5">
      <w:pPr>
        <w:pStyle w:val="Akapitzlist"/>
        <w:numPr>
          <w:ilvl w:val="0"/>
          <w:numId w:val="33"/>
        </w:numPr>
        <w:spacing w:after="160" w:line="259" w:lineRule="auto"/>
        <w:jc w:val="left"/>
      </w:pPr>
      <w:r>
        <w:t xml:space="preserve">By amendment as described in section </w:t>
      </w:r>
      <w:r w:rsidR="00646619">
        <w:fldChar w:fldCharType="begin"/>
      </w:r>
      <w:r w:rsidR="00646619">
        <w:instrText xml:space="preserve"> REF _Ref49865138 \r \h </w:instrText>
      </w:r>
      <w:r w:rsidR="00646619">
        <w:fldChar w:fldCharType="separate"/>
      </w:r>
      <w:r w:rsidR="00646619">
        <w:t>5.3</w:t>
      </w:r>
      <w:r w:rsidR="00646619">
        <w:fldChar w:fldCharType="end"/>
      </w:r>
      <w:r>
        <w:t>.</w:t>
      </w:r>
    </w:p>
    <w:p w:rsidR="001E76B5" w:rsidRDefault="001E76B5" w:rsidP="001E76B5">
      <w:r>
        <w:t>Invalidation of ENS filings are possible until either:</w:t>
      </w:r>
    </w:p>
    <w:p w:rsidR="001E76B5" w:rsidRDefault="001E76B5" w:rsidP="001E76B5">
      <w:pPr>
        <w:pStyle w:val="Akapitzlist"/>
        <w:numPr>
          <w:ilvl w:val="0"/>
          <w:numId w:val="31"/>
        </w:numPr>
        <w:spacing w:after="160" w:line="259" w:lineRule="auto"/>
        <w:jc w:val="left"/>
      </w:pPr>
      <w:r>
        <w:t>The goods covered by the ENS filing to be invalidated have been presented to customs, or</w:t>
      </w:r>
    </w:p>
    <w:p w:rsidR="001E76B5" w:rsidRDefault="001E76B5" w:rsidP="00454556">
      <w:pPr>
        <w:pStyle w:val="Akapitzlist"/>
        <w:numPr>
          <w:ilvl w:val="0"/>
          <w:numId w:val="31"/>
        </w:numPr>
        <w:spacing w:after="160" w:line="259" w:lineRule="auto"/>
      </w:pPr>
      <w:r>
        <w:t xml:space="preserve">Where the customs office has already notified a control for the goods covered by the ENS filing to be invalidated. </w:t>
      </w:r>
    </w:p>
    <w:p w:rsidR="001E76B5" w:rsidRDefault="001E76B5" w:rsidP="001E76B5">
      <w:r>
        <w:t>The invalidation restrictions above apply to all HCs contained in the original ENS filing. This means, if only one HC of the original ENS filing is presented, no HC contained in that ENS filing can be invalidated anymore. The same applies for notified controls.</w:t>
      </w:r>
    </w:p>
    <w:p w:rsidR="004079B2" w:rsidRDefault="004079B2" w:rsidP="002D2E80">
      <w:pPr>
        <w:pStyle w:val="Nagwek2"/>
      </w:pPr>
      <w:r>
        <w:t>Business continuity</w:t>
      </w:r>
    </w:p>
    <w:p w:rsidR="004079B2" w:rsidRPr="004079B2" w:rsidRDefault="004079B2" w:rsidP="002D2E80">
      <w:pPr>
        <w:pStyle w:val="Text2"/>
      </w:pPr>
      <w:r>
        <w:t xml:space="preserve">In case an EO is unable to submit the PLACI ENS filing via the </w:t>
      </w:r>
      <w:r w:rsidR="00F84BBD">
        <w:t>ICS2 for the reason of unavailability of</w:t>
      </w:r>
      <w:r w:rsidR="00D170A7">
        <w:t xml:space="preserve"> own system</w:t>
      </w:r>
      <w:r w:rsidR="00F84BBD">
        <w:t xml:space="preserve"> </w:t>
      </w:r>
      <w:r w:rsidR="00D170A7">
        <w:t xml:space="preserve">or </w:t>
      </w:r>
      <w:r w:rsidR="00F84BBD">
        <w:t xml:space="preserve">its connection to the </w:t>
      </w:r>
      <w:r w:rsidR="00D170A7">
        <w:t>HTI</w:t>
      </w:r>
      <w:r w:rsidR="00F84BBD">
        <w:t>, the ICS2 Business Continuity Plan [</w:t>
      </w:r>
      <w:hyperlink w:anchor="R2" w:history="1">
        <w:r w:rsidR="00F84BBD" w:rsidRPr="00F84BBD">
          <w:rPr>
            <w:rStyle w:val="Hipercze"/>
          </w:rPr>
          <w:t>R02</w:t>
        </w:r>
      </w:hyperlink>
      <w:r w:rsidR="00F84BBD">
        <w:t>] applies. Please consult and follow the instructions of ICS2 Business Continuity Plan [</w:t>
      </w:r>
      <w:hyperlink w:anchor="R2" w:history="1">
        <w:r w:rsidR="00F84BBD" w:rsidRPr="00F84BBD">
          <w:rPr>
            <w:rStyle w:val="Hipercze"/>
          </w:rPr>
          <w:t>R02</w:t>
        </w:r>
      </w:hyperlink>
      <w:r w:rsidR="00F84BBD">
        <w:t>].</w:t>
      </w:r>
    </w:p>
    <w:p w:rsidR="001E76B5" w:rsidRDefault="001E76B5">
      <w:pPr>
        <w:spacing w:after="0"/>
        <w:jc w:val="left"/>
      </w:pPr>
      <w:r>
        <w:br w:type="page"/>
      </w:r>
    </w:p>
    <w:p w:rsidR="00834A95" w:rsidRDefault="001E76B5" w:rsidP="00EB17A7">
      <w:pPr>
        <w:pStyle w:val="Nagwek1"/>
      </w:pPr>
      <w:bookmarkStart w:id="92" w:name="_Data_requirements"/>
      <w:bookmarkStart w:id="93" w:name="_Toc62047155"/>
      <w:bookmarkEnd w:id="92"/>
      <w:r>
        <w:t>Data requirements</w:t>
      </w:r>
      <w:bookmarkEnd w:id="93"/>
    </w:p>
    <w:p w:rsidR="001E76B5" w:rsidRDefault="001E76B5" w:rsidP="001E76B5">
      <w:r>
        <w:t>A view of the data elements required in the ENS filing IE3F32 is attached in Annex 1.</w:t>
      </w:r>
    </w:p>
    <w:p w:rsidR="00834A95" w:rsidRDefault="00834A95" w:rsidP="001E76B5">
      <w:pPr>
        <w:pStyle w:val="Nagwek1"/>
        <w:numPr>
          <w:ilvl w:val="0"/>
          <w:numId w:val="0"/>
        </w:numPr>
        <w:ind w:left="432"/>
      </w:pPr>
      <w:bookmarkStart w:id="94" w:name="_Annex_1"/>
      <w:bookmarkStart w:id="95" w:name="_Toc62047156"/>
      <w:bookmarkEnd w:id="94"/>
      <w:r>
        <w:t>A</w:t>
      </w:r>
      <w:r w:rsidR="001E76B5">
        <w:t>nnex 1</w:t>
      </w:r>
      <w:bookmarkEnd w:id="95"/>
    </w:p>
    <w:p w:rsidR="001E76B5" w:rsidRDefault="001E76B5" w:rsidP="001E76B5">
      <w:r>
        <w:t xml:space="preserve">This annex provides the data elements of the following messages that are to be sent by express carriers during ICS2 </w:t>
      </w:r>
      <w:r w:rsidR="00460017">
        <w:t>R</w:t>
      </w:r>
      <w:r>
        <w:t>elease 1 operations:</w:t>
      </w:r>
    </w:p>
    <w:p w:rsidR="001E76B5" w:rsidRPr="00CB1A54" w:rsidRDefault="001E76B5" w:rsidP="001E76B5">
      <w:pPr>
        <w:pStyle w:val="Akapitzlist"/>
        <w:numPr>
          <w:ilvl w:val="0"/>
          <w:numId w:val="34"/>
        </w:numPr>
        <w:spacing w:after="160" w:line="259" w:lineRule="auto"/>
        <w:jc w:val="left"/>
      </w:pPr>
      <w:r w:rsidRPr="00CB1A54">
        <w:t>ENS filing (minimum air pre-loading) IE3F32</w:t>
      </w:r>
      <w:r w:rsidR="00460017">
        <w:t>;</w:t>
      </w:r>
    </w:p>
    <w:p w:rsidR="001E76B5" w:rsidRPr="00CB1A54" w:rsidRDefault="001E76B5" w:rsidP="001E76B5">
      <w:pPr>
        <w:pStyle w:val="Akapitzlist"/>
        <w:numPr>
          <w:ilvl w:val="0"/>
          <w:numId w:val="34"/>
        </w:numPr>
        <w:spacing w:after="160" w:line="259" w:lineRule="auto"/>
        <w:jc w:val="left"/>
      </w:pPr>
      <w:r w:rsidRPr="00CB1A54">
        <w:t>Amendment (ENS filing IE3F32) IE3A32</w:t>
      </w:r>
      <w:r w:rsidR="00460017">
        <w:t>;</w:t>
      </w:r>
    </w:p>
    <w:p w:rsidR="001E76B5" w:rsidRPr="00CB1A54" w:rsidRDefault="001E76B5" w:rsidP="001E76B5">
      <w:pPr>
        <w:pStyle w:val="Akapitzlist"/>
        <w:numPr>
          <w:ilvl w:val="0"/>
          <w:numId w:val="34"/>
        </w:numPr>
        <w:spacing w:after="160" w:line="259" w:lineRule="auto"/>
        <w:jc w:val="left"/>
      </w:pPr>
      <w:r w:rsidRPr="00CB1A54">
        <w:t>RfI response (response for RfI type ‘request for information’) IE3R02</w:t>
      </w:r>
      <w:r w:rsidR="00460017">
        <w:t>;</w:t>
      </w:r>
    </w:p>
    <w:p w:rsidR="001E76B5" w:rsidRPr="00CB1A54" w:rsidRDefault="001E76B5" w:rsidP="001E76B5">
      <w:pPr>
        <w:pStyle w:val="Akapitzlist"/>
        <w:numPr>
          <w:ilvl w:val="0"/>
          <w:numId w:val="34"/>
        </w:numPr>
        <w:spacing w:after="160" w:line="259" w:lineRule="auto"/>
        <w:jc w:val="left"/>
      </w:pPr>
      <w:r w:rsidRPr="00CB1A54">
        <w:t>RfS response (response for RfS ‘request for HRCM screening’) IE3R03</w:t>
      </w:r>
      <w:r w:rsidR="00460017">
        <w:t>;</w:t>
      </w:r>
    </w:p>
    <w:p w:rsidR="001E76B5" w:rsidRPr="00CB1A54" w:rsidRDefault="001E76B5" w:rsidP="001E76B5">
      <w:pPr>
        <w:pStyle w:val="Akapitzlist"/>
        <w:numPr>
          <w:ilvl w:val="0"/>
          <w:numId w:val="34"/>
        </w:numPr>
        <w:spacing w:after="160" w:line="259" w:lineRule="auto"/>
        <w:jc w:val="left"/>
      </w:pPr>
      <w:r w:rsidRPr="00CB1A54">
        <w:t>Request for invalidation (of a submitted ENS filing) IE3Q04</w:t>
      </w:r>
      <w:r w:rsidR="00460017">
        <w:t>.</w:t>
      </w:r>
    </w:p>
    <w:p w:rsidR="001E76B5" w:rsidRDefault="001E76B5">
      <w:pPr>
        <w:spacing w:after="0"/>
        <w:jc w:val="left"/>
        <w:rPr>
          <w:rFonts w:ascii="Calibri" w:eastAsia="SimSun" w:hAnsi="Calibri" w:cs="Calibri"/>
          <w:i/>
          <w:iCs/>
          <w:color w:val="1B6FB5"/>
          <w:lang w:eastAsia="zh-CN"/>
        </w:rPr>
      </w:pPr>
      <w:r>
        <w:rPr>
          <w:rFonts w:eastAsia="SimSun"/>
          <w:iCs/>
          <w:color w:val="1B6FB5"/>
          <w:lang w:eastAsia="zh-CN"/>
        </w:rPr>
        <w:br w:type="page"/>
      </w:r>
    </w:p>
    <w:tbl>
      <w:tblPr>
        <w:tblW w:w="9638" w:type="dxa"/>
        <w:tblLayout w:type="fixed"/>
        <w:tblCellMar>
          <w:left w:w="0" w:type="dxa"/>
          <w:right w:w="0" w:type="dxa"/>
        </w:tblCellMar>
        <w:tblLook w:val="0000" w:firstRow="0" w:lastRow="0" w:firstColumn="0" w:lastColumn="0" w:noHBand="0" w:noVBand="0"/>
      </w:tblPr>
      <w:tblGrid>
        <w:gridCol w:w="569"/>
        <w:gridCol w:w="197"/>
        <w:gridCol w:w="98"/>
        <w:gridCol w:w="99"/>
        <w:gridCol w:w="98"/>
        <w:gridCol w:w="98"/>
        <w:gridCol w:w="99"/>
        <w:gridCol w:w="19"/>
        <w:gridCol w:w="3403"/>
        <w:gridCol w:w="624"/>
        <w:gridCol w:w="1586"/>
        <w:gridCol w:w="1020"/>
        <w:gridCol w:w="794"/>
        <w:gridCol w:w="934"/>
      </w:tblGrid>
      <w:tr w:rsidR="001E76B5" w:rsidTr="001E76B5">
        <w:trPr>
          <w:cantSplit/>
        </w:trPr>
        <w:tc>
          <w:tcPr>
            <w:tcW w:w="569"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Occurs</w:t>
            </w:r>
          </w:p>
        </w:tc>
        <w:tc>
          <w:tcPr>
            <w:tcW w:w="708" w:type="dxa"/>
            <w:gridSpan w:val="7"/>
            <w:tcBorders>
              <w:top w:val="nil"/>
              <w:left w:val="nil"/>
              <w:bottom w:val="single" w:sz="6" w:space="0" w:color="808080"/>
              <w:right w:val="nil"/>
            </w:tcBorders>
            <w:shd w:val="clear" w:color="auto" w:fill="FFFFFF"/>
          </w:tcPr>
          <w:p w:rsidR="001E76B5" w:rsidRDefault="001E76B5" w:rsidP="00B33494">
            <w:pPr>
              <w:pStyle w:val="GEFEG"/>
              <w:rPr>
                <w:sz w:val="16"/>
                <w:szCs w:val="16"/>
              </w:rPr>
            </w:pPr>
          </w:p>
        </w:tc>
        <w:tc>
          <w:tcPr>
            <w:tcW w:w="3403"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Name</w:t>
            </w:r>
          </w:p>
        </w:tc>
        <w:tc>
          <w:tcPr>
            <w:tcW w:w="624"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Status</w:t>
            </w:r>
          </w:p>
        </w:tc>
        <w:tc>
          <w:tcPr>
            <w:tcW w:w="1586"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Format</w:t>
            </w:r>
          </w:p>
        </w:tc>
        <w:tc>
          <w:tcPr>
            <w:tcW w:w="1020"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41"/>
              <w:rPr>
                <w:sz w:val="16"/>
                <w:szCs w:val="16"/>
              </w:rPr>
            </w:pPr>
            <w:r>
              <w:rPr>
                <w:b/>
                <w:bCs/>
                <w:color w:val="000000"/>
                <w:sz w:val="16"/>
                <w:szCs w:val="16"/>
              </w:rPr>
              <w:t>CL</w:t>
            </w:r>
          </w:p>
        </w:tc>
        <w:tc>
          <w:tcPr>
            <w:tcW w:w="794"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58"/>
              <w:rPr>
                <w:sz w:val="16"/>
                <w:szCs w:val="16"/>
              </w:rPr>
            </w:pPr>
            <w:r>
              <w:rPr>
                <w:b/>
                <w:bCs/>
                <w:color w:val="000000"/>
                <w:sz w:val="16"/>
                <w:szCs w:val="16"/>
              </w:rPr>
              <w:t>Rules</w:t>
            </w:r>
          </w:p>
        </w:tc>
        <w:tc>
          <w:tcPr>
            <w:tcW w:w="934"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58"/>
              <w:rPr>
                <w:sz w:val="16"/>
                <w:szCs w:val="16"/>
              </w:rPr>
            </w:pPr>
            <w:r>
              <w:rPr>
                <w:b/>
                <w:bCs/>
                <w:color w:val="000000"/>
                <w:sz w:val="16"/>
                <w:szCs w:val="16"/>
              </w:rPr>
              <w:t>Conditions</w:t>
            </w:r>
          </w:p>
        </w:tc>
      </w:tr>
      <w:tr w:rsidR="001E76B5" w:rsidTr="001E76B5">
        <w:trPr>
          <w:cantSplit/>
        </w:trPr>
        <w:tc>
          <w:tcPr>
            <w:tcW w:w="569" w:type="dxa"/>
            <w:tcBorders>
              <w:top w:val="nil"/>
              <w:left w:val="nil"/>
              <w:bottom w:val="nil"/>
              <w:right w:val="nil"/>
            </w:tcBorders>
            <w:shd w:val="clear" w:color="auto" w:fill="FFFFFF"/>
          </w:tcPr>
          <w:p w:rsidR="001E76B5" w:rsidRDefault="001E76B5" w:rsidP="00B33494">
            <w:pPr>
              <w:pStyle w:val="GEFEG"/>
              <w:rPr>
                <w:sz w:val="16"/>
                <w:szCs w:val="16"/>
              </w:rPr>
            </w:pPr>
          </w:p>
        </w:tc>
        <w:tc>
          <w:tcPr>
            <w:tcW w:w="4111" w:type="dxa"/>
            <w:gridSpan w:val="8"/>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IE3F32</w:t>
            </w:r>
          </w:p>
        </w:tc>
        <w:tc>
          <w:tcPr>
            <w:tcW w:w="624" w:type="dxa"/>
            <w:tcBorders>
              <w:top w:val="nil"/>
              <w:left w:val="nil"/>
              <w:bottom w:val="nil"/>
              <w:right w:val="nil"/>
            </w:tcBorders>
            <w:shd w:val="clear" w:color="auto" w:fill="FFFFFF"/>
          </w:tcPr>
          <w:p w:rsidR="001E76B5" w:rsidRDefault="001E76B5" w:rsidP="00B33494">
            <w:pPr>
              <w:pStyle w:val="GEFEG"/>
              <w:rPr>
                <w:sz w:val="16"/>
                <w:szCs w:val="16"/>
              </w:rPr>
            </w:pPr>
          </w:p>
        </w:tc>
        <w:tc>
          <w:tcPr>
            <w:tcW w:w="1586" w:type="dxa"/>
            <w:tcBorders>
              <w:top w:val="nil"/>
              <w:left w:val="nil"/>
              <w:bottom w:val="nil"/>
              <w:right w:val="nil"/>
            </w:tcBorders>
            <w:shd w:val="clear" w:color="auto" w:fill="FFFFFF"/>
          </w:tcPr>
          <w:p w:rsidR="001E76B5" w:rsidRDefault="001E76B5" w:rsidP="00B33494">
            <w:pPr>
              <w:pStyle w:val="GEFEG"/>
              <w:rPr>
                <w:sz w:val="16"/>
                <w:szCs w:val="16"/>
              </w:rPr>
            </w:pPr>
          </w:p>
        </w:tc>
        <w:tc>
          <w:tcPr>
            <w:tcW w:w="1020" w:type="dxa"/>
            <w:tcBorders>
              <w:top w:val="nil"/>
              <w:left w:val="nil"/>
              <w:bottom w:val="nil"/>
              <w:right w:val="nil"/>
            </w:tcBorders>
            <w:shd w:val="clear" w:color="auto" w:fill="FFFFFF"/>
          </w:tcPr>
          <w:p w:rsidR="001E76B5" w:rsidRDefault="001E76B5" w:rsidP="00B33494">
            <w:pPr>
              <w:pStyle w:val="GEFEG"/>
              <w:rPr>
                <w:sz w:val="16"/>
                <w:szCs w:val="16"/>
              </w:rPr>
            </w:pPr>
          </w:p>
        </w:tc>
        <w:tc>
          <w:tcPr>
            <w:tcW w:w="794" w:type="dxa"/>
            <w:tcBorders>
              <w:top w:val="nil"/>
              <w:left w:val="nil"/>
              <w:bottom w:val="nil"/>
              <w:right w:val="nil"/>
            </w:tcBorders>
            <w:shd w:val="clear" w:color="auto" w:fill="FFFFFF"/>
          </w:tcPr>
          <w:p w:rsidR="001E76B5" w:rsidRDefault="001E76B5" w:rsidP="00B33494">
            <w:pPr>
              <w:pStyle w:val="GEFEG"/>
              <w:rPr>
                <w:sz w:val="16"/>
                <w:szCs w:val="16"/>
              </w:rPr>
            </w:pPr>
          </w:p>
        </w:tc>
        <w:tc>
          <w:tcPr>
            <w:tcW w:w="934" w:type="dxa"/>
            <w:tcBorders>
              <w:top w:val="nil"/>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197"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63168" behindDoc="0" locked="1" layoutInCell="0" allowOverlap="1" wp14:anchorId="37AC0D10" wp14:editId="1990E0E4">
                      <wp:simplePos x="0" y="0"/>
                      <wp:positionH relativeFrom="column">
                        <wp:posOffset>361315</wp:posOffset>
                      </wp:positionH>
                      <wp:positionV relativeFrom="paragraph">
                        <wp:posOffset>9525</wp:posOffset>
                      </wp:positionV>
                      <wp:extent cx="125095" cy="127000"/>
                      <wp:effectExtent l="0" t="4445" r="2540" b="1905"/>
                      <wp:wrapNone/>
                      <wp:docPr id="1470"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27000"/>
                                <a:chOff x="569" y="15"/>
                                <a:chExt cx="197" cy="200"/>
                              </a:xfrm>
                            </wpg:grpSpPr>
                            <wps:wsp>
                              <wps:cNvPr id="1471" name="Rectangle 736"/>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2" name="Rectangle 737"/>
                              <wps:cNvSpPr>
                                <a:spLocks noChangeArrowheads="1"/>
                              </wps:cNvSpPr>
                              <wps:spPr bwMode="auto">
                                <a:xfrm>
                                  <a:off x="611"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ECB16" id="Group 1470" o:spid="_x0000_s1026" style="position:absolute;margin-left:28.45pt;margin-top:.75pt;width:9.85pt;height:10pt;z-index:251463168" coordorigin="569,15" coordsize="19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" o:allowincell="f">
                      <v:rect id="Rectangle 736"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WsYA&#10;AADdAAAADwAAAGRycy9kb3ducmV2LnhtbESPT2vCQBDF7wW/wzJCb3Xjn0aJrmILQk+C0Yu3MTsm&#10;wezsmt1q/PZdoeBthvfm/d4sVp1pxI1aX1tWMBwkIIgLq2suFRz2m48ZCB+QNTaWScGDPKyWvbcF&#10;ZtreeUe3PJQihrDPUEEVgsuk9EVFBv3AOuKonW1rMMS1LaVu8R7DTSNHSZJKgzVHQoWOvisqLvmv&#10;idzjOE/c7PpVstlOdqfUjU/pp1Lv/W49BxGoCy/z//WPjvUn0yE8v4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iWsYAAADdAAAADwAAAAAAAAAAAAAAAACYAgAAZHJz&#10;L2Rvd25yZXYueG1sUEsFBgAAAAAEAAQA9QAAAIsDAAAAAA==&#10;" fillcolor="black" stroked="f" strokeweight="0"/>
                      <v:rect id="Rectangle 737" o:spid="_x0000_s1028" style="position:absolute;left:611;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08LcYA&#10;AADdAAAADwAAAGRycy9kb3ducmV2LnhtbESPQWvCQBCF74X+h2UKvTWbRhsluoZaEDwVTHvxNmbH&#10;JDQ7u82uGv+9Wyh4m+G9ed+bZTmaXpxp8J1lBa9JCoK4trrjRsH31+ZlDsIHZI29ZVJwJQ/l6vFh&#10;iYW2F97RuQqNiCHsC1TQhuAKKX3dkkGfWEcctaMdDIa4Do3UA15iuOlllqa5NNhxJLTo6KOl+qc6&#10;mcjdT6rUzX/XDZvP6e6Qu8khf1Pq+Wl8X4AINIa7+f96q2P96SyDv2/iCH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08LcYAAADdAAAADwAAAAAAAAAAAAAAAACYAgAAZHJz&#10;L2Rvd25yZXYueG1sUEsFBgAAAAAEAAQA9QAAAIsDAAAAAA==&#10;" fillcolor="black" stroked="f" strokeweight="0"/>
                      <w10:anchorlock/>
                    </v:group>
                  </w:pict>
                </mc:Fallback>
              </mc:AlternateContent>
            </w:r>
          </w:p>
        </w:tc>
        <w:tc>
          <w:tcPr>
            <w:tcW w:w="3914" w:type="dxa"/>
            <w:gridSpan w:val="7"/>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LRN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an..22</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58"/>
              <w:rPr>
                <w:sz w:val="16"/>
                <w:szCs w:val="16"/>
              </w:rPr>
            </w:pPr>
            <w:r>
              <w:rPr>
                <w:color w:val="000000"/>
                <w:sz w:val="16"/>
                <w:szCs w:val="16"/>
              </w:rPr>
              <w:t>R3003</w:t>
            </w: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385"/>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197"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64192" behindDoc="0" locked="1" layoutInCell="0" allowOverlap="1" wp14:anchorId="2257093B" wp14:editId="661049EA">
                      <wp:simplePos x="0" y="0"/>
                      <wp:positionH relativeFrom="column">
                        <wp:posOffset>361315</wp:posOffset>
                      </wp:positionH>
                      <wp:positionV relativeFrom="paragraph">
                        <wp:posOffset>9525</wp:posOffset>
                      </wp:positionV>
                      <wp:extent cx="125095" cy="244475"/>
                      <wp:effectExtent l="0" t="0" r="2540" b="0"/>
                      <wp:wrapNone/>
                      <wp:docPr id="1467" name="Group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244475"/>
                                <a:chOff x="569" y="15"/>
                                <a:chExt cx="197" cy="385"/>
                              </a:xfrm>
                            </wpg:grpSpPr>
                            <wps:wsp>
                              <wps:cNvPr id="1468" name="Rectangle 739"/>
                              <wps:cNvSpPr>
                                <a:spLocks noChangeArrowheads="1"/>
                              </wps:cNvSpPr>
                              <wps:spPr bwMode="auto">
                                <a:xfrm>
                                  <a:off x="611" y="15"/>
                                  <a:ext cx="15" cy="3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69" name="Rectangle 740"/>
                              <wps:cNvSpPr>
                                <a:spLocks noChangeArrowheads="1"/>
                              </wps:cNvSpPr>
                              <wps:spPr bwMode="auto">
                                <a:xfrm>
                                  <a:off x="611"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9DF13" id="Group 1467" o:spid="_x0000_s1026" style="position:absolute;margin-left:28.45pt;margin-top:.75pt;width:9.85pt;height:19.25pt;z-index:251464192" coordorigin="569,15" coordsize="19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" o:allowincell="f">
                      <v:rect id="Rectangle 739" o:spid="_x0000_s1027" style="position:absolute;left:611;top:15;width:1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ydGsQA&#10;AADdAAAADwAAAGRycy9kb3ducmV2LnhtbESPTW/CMAyG75P4D5GRuI2UwSrUERBMQuKERLfLbqbx&#10;2mqNE5oA3b+fD0i72fL78Xi1GVynbtTH1rOB2TQDRVx523Jt4PNj/7wEFROyxc4zGfilCJv16GmF&#10;hfV3PtGtTLWSEI4FGmhSCoXWsWrIYZz6QCy3b987TLL2tbY93iXcdfoly3LtsGVpaDDQe0PVT3l1&#10;0vs1L7OwvOxqdsfF6ZyH+Tl/NWYyHrZvoBIN6V/8cB+s4C9ywZV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MnRrEAAAA3QAAAA8AAAAAAAAAAAAAAAAAmAIAAGRycy9k&#10;b3ducmV2LnhtbFBLBQYAAAAABAAEAPUAAACJAwAAAAA=&#10;" fillcolor="black" stroked="f" strokeweight="0"/>
                      <v:rect id="Rectangle 740" o:spid="_x0000_s1028" style="position:absolute;left:611;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4gcYA&#10;AADdAAAADwAAAGRycy9kb3ducmV2LnhtbESPT2vCQBDF74LfYRmhN7PxX9DUVbRQ8FQw7aW3MTsm&#10;odnZNbtq+u3dgtDbDO/N+71Zb3vTiht1vrGsYJKkIIhLqxuuFHx9vo+XIHxA1thaJgW/5GG7GQ7W&#10;mGt75yPdilCJGMI+RwV1CC6X0pc1GfSJdcRRO9vOYIhrV0nd4T2Gm1ZO0zSTBhuOhBodvdVU/hRX&#10;E7nfsyJ1y8u+YvMxP54yNztlC6VeRv3uFUSgPvybn9cHHevPsxX8fRNH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A4gcYAAADdAAAADwAAAAAAAAAAAAAAAACYAgAAZHJz&#10;L2Rvd25yZXYueG1sUEsFBgAAAAAEAAQA9QAAAIsDAAAAAA==&#10;" fillcolor="black" stroked="f" strokeweight="0"/>
                      <w10:anchorlock/>
                    </v:group>
                  </w:pict>
                </mc:Fallback>
              </mc:AlternateContent>
            </w:r>
          </w:p>
        </w:tc>
        <w:tc>
          <w:tcPr>
            <w:tcW w:w="3914" w:type="dxa"/>
            <w:gridSpan w:val="7"/>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Document issue date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an20 (YYYY-MM-</w:t>
            </w:r>
          </w:p>
          <w:p w:rsidR="001E76B5" w:rsidRDefault="001E76B5" w:rsidP="00B33494">
            <w:pPr>
              <w:pStyle w:val="GEFEG"/>
              <w:spacing w:line="185" w:lineRule="exact"/>
              <w:rPr>
                <w:sz w:val="16"/>
                <w:szCs w:val="16"/>
              </w:rPr>
            </w:pPr>
            <w:r>
              <w:rPr>
                <w:color w:val="333333"/>
                <w:sz w:val="16"/>
                <w:szCs w:val="16"/>
              </w:rPr>
              <w:t>DDThh:mm:ssZ)</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197"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65216" behindDoc="0" locked="1" layoutInCell="0" allowOverlap="1" wp14:anchorId="13EFCA04" wp14:editId="19F093F7">
                      <wp:simplePos x="0" y="0"/>
                      <wp:positionH relativeFrom="column">
                        <wp:posOffset>361315</wp:posOffset>
                      </wp:positionH>
                      <wp:positionV relativeFrom="paragraph">
                        <wp:posOffset>9525</wp:posOffset>
                      </wp:positionV>
                      <wp:extent cx="125095" cy="127000"/>
                      <wp:effectExtent l="0" t="3175" r="2540" b="3175"/>
                      <wp:wrapNone/>
                      <wp:docPr id="1464" name="Group 1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27000"/>
                                <a:chOff x="569" y="15"/>
                                <a:chExt cx="197" cy="200"/>
                              </a:xfrm>
                            </wpg:grpSpPr>
                            <wps:wsp>
                              <wps:cNvPr id="1465" name="Rectangle 742"/>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66" name="Rectangle 743"/>
                              <wps:cNvSpPr>
                                <a:spLocks noChangeArrowheads="1"/>
                              </wps:cNvSpPr>
                              <wps:spPr bwMode="auto">
                                <a:xfrm>
                                  <a:off x="611"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7B665" id="Group 1464" o:spid="_x0000_s1026" style="position:absolute;margin-left:28.45pt;margin-top:.75pt;width:9.85pt;height:10pt;z-index:251465216" coordorigin="569,15" coordsize="19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" o:allowincell="f">
                      <v:rect id="Rectangle 742"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yhMQA&#10;AADdAAAADwAAAGRycy9kb3ducmV2LnhtbESPT4vCMBDF7wt+hzCCtzX1X5FqFFcQPC3Y3Yu3sRnb&#10;YjPJNlHrtzcLgrcZ3pv3e7Ncd6YRN2p9bVnBaJiAIC6srrlU8Puz+5yD8AFZY2OZFDzIw3rV+1hi&#10;pu2dD3TLQyliCPsMFVQhuExKX1Rk0A+tI47a2bYGQ1zbUuoW7zHcNHKcJKk0WHMkVOhoW1Fxya8m&#10;co+TPHHzv6+Szff0cErd5JTOlBr0u80CRKAuvM2v672O9afpDP6/iSP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NMoTEAAAA3QAAAA8AAAAAAAAAAAAAAAAAmAIAAGRycy9k&#10;b3ducmV2LnhtbFBLBQYAAAAABAAEAPUAAACJAwAAAAA=&#10;" fillcolor="black" stroked="f" strokeweight="0"/>
                      <v:rect id="Rectangle 743" o:spid="_x0000_s1028" style="position:absolute;left:611;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88UA&#10;AADdAAAADwAAAGRycy9kb3ducmV2LnhtbESPQWsCMRCF7wX/QxjBW81abZDVKFYQeiq4evE2bsbd&#10;xc0kbqJu/31TKPQ2w3vzvjfLdW9b8aAuNI41TMYZCOLSmYYrDcfD7nUOIkRkg61j0vBNAdarwcsS&#10;c+OevKdHESuRQjjkqKGO0edShrImi2HsPHHSLq6zGNPaVdJ0+EzhtpVvWaakxYYToUZP25rKa3G3&#10;iXuaFpmf3z4qtl+z/Vn56Vm9az0a9psFiEh9/Df/XX+aVH+mFPx+k0a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6zzxQAAAN0AAAAPAAAAAAAAAAAAAAAAAJgCAABkcnMv&#10;ZG93bnJldi54bWxQSwUGAAAAAAQABAD1AAAAigMAAAAA&#10;" fillcolor="black" stroked="f" strokeweight="0"/>
                      <w10:anchorlock/>
                    </v:group>
                  </w:pict>
                </mc:Fallback>
              </mc:AlternateContent>
            </w:r>
          </w:p>
        </w:tc>
        <w:tc>
          <w:tcPr>
            <w:tcW w:w="3914" w:type="dxa"/>
            <w:gridSpan w:val="7"/>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Specific circumstance indicator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CL742</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66240" behindDoc="0" locked="1" layoutInCell="0" allowOverlap="1" wp14:anchorId="5110391F" wp14:editId="3D692B2B">
                      <wp:simplePos x="0" y="0"/>
                      <wp:positionH relativeFrom="column">
                        <wp:posOffset>361315</wp:posOffset>
                      </wp:positionH>
                      <wp:positionV relativeFrom="paragraph">
                        <wp:posOffset>0</wp:posOffset>
                      </wp:positionV>
                      <wp:extent cx="125095" cy="131445"/>
                      <wp:effectExtent l="0" t="0" r="2540" b="0"/>
                      <wp:wrapNone/>
                      <wp:docPr id="1460" name="Group 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1461" name="Rectangle 745"/>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62" name="Rectangle 746"/>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63" name="Rectangle 747"/>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68312" id="Group 1460" o:spid="_x0000_s1026" style="position:absolute;margin-left:28.45pt;margin-top:0;width:9.85pt;height:10.35pt;z-index:251466240"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" o:allowincell="f">
                      <v:rect id="Rectangle 745"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0h8YA&#10;AADdAAAADwAAAGRycy9kb3ducmV2LnhtbESPQWvDMAyF74P+B6PCbqvTJQslrRu6wmCnQbJdelNj&#10;NQmNZTd22+zfz4PBbhLv6X1Pm3Iyg7jR6HvLCpaLBARxY3XPrYKvz7enFQgfkDUOlknBN3kot7OH&#10;DRba3rmiWx1aEUPYF6igC8EVUvqmI4N+YR1x1E52NBjiOrZSj3iP4WaQz0mSS4M9R0KHjvYdNef6&#10;aiL3kNaJW11eWzYfWXXMXXrMX5R6nE+7NYhAU/g3/12/61g/y5fw+00cQW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Y0h8YAAADdAAAADwAAAAAAAAAAAAAAAACYAgAAZHJz&#10;L2Rvd25yZXYueG1sUEsFBgAAAAAEAAQA9QAAAIsDAAAAAA==&#10;" fillcolor="black" stroked="f" strokeweight="0"/>
                      <v:rect id="Rectangle 746"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q8MYA&#10;AADdAAAADwAAAGRycy9kb3ducmV2LnhtbESPQWvDMAyF74P+B6PCbqvTNgslrVu6wmCnQbJdelNj&#10;NQmNZS92k+zfz4PBbhLv6X1Pu8NkOjFQ71vLCpaLBARxZXXLtYLPj9enDQgfkDV2lknBN3k47GcP&#10;O8y1HbmgoQy1iCHsc1TQhOByKX3VkEG/sI44alfbGwxx7WupexxjuOnkKkkyabDlSGjQ0amh6lbe&#10;TeSe12XiNl8vNZv3tLhkbn3JnpV6nE/HLYhAU/g3/12/6Vg/zVbw+00c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Sq8MYAAADdAAAADwAAAAAAAAAAAAAAAACYAgAAZHJz&#10;L2Rvd25yZXYueG1sUEsFBgAAAAAEAAQA9QAAAIsDAAAAAA==&#10;" fillcolor="black" stroked="f" strokeweight="0"/>
                      <v:rect id="Rectangle 747"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Pa8UA&#10;AADdAAAADwAAAGRycy9kb3ducmV2LnhtbESPQWvCQBCF7wX/wzKCt7ppY0NIXcUKQk+C0Yu3MTtN&#10;QrOza3bV9N+7gtDbDO/N+97Ml4PpxJV631pW8DZNQBBXVrdcKzjsN685CB+QNXaWScEfeVguRi9z&#10;LLS98Y6uZahFDGFfoIImBFdI6auGDPqpdcRR+7G9wRDXvpa6x1sMN518T5JMGmw5Ehp0tG6o+i0v&#10;JnKPaZm4/PxVs9nOdqfMpafsQ6nJeFh9ggg0hH/z8/pbx/qzLIXHN3E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A9rxQAAAN0AAAAPAAAAAAAAAAAAAAAAAJgCAABkcnMv&#10;ZG93bnJldi54bWxQSwUGAAAAAAQABAD1AAAAigMAAAAA&#10;" fillcolor="black" stroked="f" strokeweight="0"/>
                      <w10:anchorlock/>
                    </v:group>
                  </w:pict>
                </mc:Fallback>
              </mc:AlternateContent>
            </w:r>
          </w:p>
        </w:tc>
        <w:tc>
          <w:tcPr>
            <w:tcW w:w="3914" w:type="dxa"/>
            <w:gridSpan w:val="7"/>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Addressed Member State</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67264" behindDoc="0" locked="1" layoutInCell="0" allowOverlap="1" wp14:anchorId="2E852D39" wp14:editId="06A9F28E">
                      <wp:simplePos x="0" y="0"/>
                      <wp:positionH relativeFrom="column">
                        <wp:posOffset>361315</wp:posOffset>
                      </wp:positionH>
                      <wp:positionV relativeFrom="paragraph">
                        <wp:posOffset>9525</wp:posOffset>
                      </wp:positionV>
                      <wp:extent cx="187325" cy="127000"/>
                      <wp:effectExtent l="0" t="3810" r="0" b="2540"/>
                      <wp:wrapNone/>
                      <wp:docPr id="1456"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1457" name="Rectangle 749"/>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58" name="Rectangle 750"/>
                              <wps:cNvSpPr>
                                <a:spLocks noChangeArrowheads="1"/>
                              </wps:cNvSpPr>
                              <wps:spPr bwMode="auto">
                                <a:xfrm>
                                  <a:off x="710"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59" name="Rectangle 751"/>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24644" id="Group 1456" o:spid="_x0000_s1026" style="position:absolute;margin-left:28.45pt;margin-top:.75pt;width:14.75pt;height:10pt;z-index:251467264"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" o:allowincell="f">
                      <v:rect id="Rectangle 749"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1cYA&#10;AADdAAAADwAAAGRycy9kb3ducmV2LnhtbESPT2vCQBDF7wW/wzKCt7qpf6JEV6mC4Klg9OJtzI5J&#10;aHZ2m101fvtuoeBthvfm/d4s151pxJ1aX1tW8DFMQBAXVtdcKjgdd+9zED4ga2wsk4IneVivem9L&#10;zLR98IHueShFDGGfoYIqBJdJ6YuKDPqhdcRRu9rWYIhrW0rd4iOGm0aOkiSVBmuOhAodbSsqvvOb&#10;idzzOE/c/GdTsvmaHC6pG1/SqVKDfve5ABGoCy/z//Vex/qT6Qz+vo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D1cYAAADdAAAADwAAAAAAAAAAAAAAAACYAgAAZHJz&#10;L2Rvd25yZXYueG1sUEsFBgAAAAAEAAQA9QAAAIsDAAAAAA==&#10;" fillcolor="black" stroked="f" strokeweight="0"/>
                      <v:rect id="Rectangle 750" o:spid="_x0000_s1028" style="position:absolute;left:710;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Xp8QA&#10;AADdAAAADwAAAGRycy9kb3ducmV2LnhtbESPTW/CMAyG70j7D5EncYOUrwp1BDSQkHaaRNllN9N4&#10;bUXjZE2A7t/Ph0m72fL78XizG1yn7tTH1rOB2TQDRVx523Jt4ON8nKxBxYRssfNMBn4owm77NNpg&#10;Yf2DT3QvU60khGOBBpqUQqF1rBpyGKc+EMvty/cOk6x9rW2PDwl3nZ5nWa4dtiwNDQY6NFRdy5uT&#10;3s9FmYX1975m9748XfKwuOQrY8bPw+sLqERD+hf/ud+s4C9X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gV6fEAAAA3QAAAA8AAAAAAAAAAAAAAAAAmAIAAGRycy9k&#10;b3ducmV2LnhtbFBLBQYAAAAABAAEAPUAAACJAwAAAAA=&#10;" fillcolor="black" stroked="f" strokeweight="0"/>
                      <v:rect id="Rectangle 751"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PMUA&#10;AADdAAAADwAAAGRycy9kb3ducmV2LnhtbESPQWvCQBCF70L/wzKF3szGqkGjq1ih0FPB6MXbmB2T&#10;YHZ2za6a/vtuoeBthvfmfW+W69604k6dbywrGCUpCOLS6oYrBYf953AGwgdkja1lUvBDHtarl8ES&#10;c20fvKN7ESoRQ9jnqKAOweVS+rImgz6xjjhqZ9sZDHHtKqk7fMRw08r3NM2kwYYjoUZH25rKS3Ez&#10;kXscF6mbXT8qNt+T3Slz41M2Verttd8sQATqw9P8f/2lY/3JdA5/38QR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bPI8xQAAAN0AAAAPAAAAAAAAAAAAAAAAAJgCAABkcnMv&#10;ZG93bnJldi54bWxQSwUGAAAAAAQABAD1AAAAigMAAAAA&#10;" fillcolor="black" stroked="f" strokeweight="0"/>
                      <w10:anchorlock/>
                    </v:group>
                  </w:pict>
                </mc:Fallback>
              </mc:AlternateContent>
            </w:r>
          </w:p>
        </w:tc>
        <w:tc>
          <w:tcPr>
            <w:tcW w:w="3816" w:type="dxa"/>
            <w:gridSpan w:val="6"/>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Country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a2</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CL717</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68288" behindDoc="0" locked="1" layoutInCell="0" allowOverlap="1" wp14:anchorId="0AB67377" wp14:editId="40CAF492">
                      <wp:simplePos x="0" y="0"/>
                      <wp:positionH relativeFrom="column">
                        <wp:posOffset>361315</wp:posOffset>
                      </wp:positionH>
                      <wp:positionV relativeFrom="paragraph">
                        <wp:posOffset>0</wp:posOffset>
                      </wp:positionV>
                      <wp:extent cx="125095" cy="131445"/>
                      <wp:effectExtent l="0" t="0" r="2540" b="0"/>
                      <wp:wrapNone/>
                      <wp:docPr id="1452" name="Group 1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1453" name="Rectangle 753"/>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54" name="Rectangle 754"/>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55" name="Rectangle 755"/>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C6154" id="Group 1452" o:spid="_x0000_s1026" style="position:absolute;margin-left:28.45pt;margin-top:0;width:9.85pt;height:10.35pt;z-index:251468288"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" o:allowincell="f">
                      <v:rect id="Rectangle 753"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F1sYA&#10;AADdAAAADwAAAGRycy9kb3ducmV2LnhtbESPQWvDMAyF74P+B6PCbqvTpg0hi1PaQmGnQbNddlNj&#10;LQmLZTd22+zfz4PBbhLv6X1P5XYyg7jR6HvLCpaLBARxY3XPrYL3t+NTDsIHZI2DZVLwTR621eyh&#10;xELbO5/oVodWxBD2BSroQnCFlL7pyKBfWEcctU87GgxxHVupR7zHcDPIVZJk0mDPkdCho0NHzVd9&#10;NZH7kdaJyy/7ls3r+nTOXHrONko9zqfdM4hAU/g3/12/6Fh/vUnh95s4gq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TF1sYAAADdAAAADwAAAAAAAAAAAAAAAACYAgAAZHJz&#10;L2Rvd25yZXYueG1sUEsFBgAAAAAEAAQA9QAAAIsDAAAAAA==&#10;" fillcolor="black" stroked="f" strokeweight="0"/>
                      <v:rect id="Rectangle 754"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dosYA&#10;AADdAAAADwAAAGRycy9kb3ducmV2LnhtbESPQWvCQBCF74L/YRnBm26sMUiajdiC4Klg9NLbmJ0m&#10;odnZbXbV9N93C4XeZnhv3vem2I2mF3cafGdZwWqZgCCure64UXA5HxZbED4ga+wtk4Jv8rArp5MC&#10;c20ffKJ7FRoRQ9jnqKANweVS+rolg35pHXHUPuxgMMR1aKQe8BHDTS+fkiSTBjuOhBYdvbZUf1Y3&#10;E7nv6ypx26+Xhs1berpmbn3NNkrNZ+P+GUSgMfyb/66POtZPNyn8fhNH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1dosYAAADdAAAADwAAAAAAAAAAAAAAAACYAgAAZHJz&#10;L2Rvd25yZXYueG1sUEsFBgAAAAAEAAQA9QAAAIsDAAAAAA==&#10;" fillcolor="black" stroked="f" strokeweight="0"/>
                      <v:rect id="Rectangle 755"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4OcYA&#10;AADdAAAADwAAAGRycy9kb3ducmV2LnhtbESPzWrDMBCE74W8g9hAbo2cH5vgWg5pIJBTIW4vvW2s&#10;rW1qrVRLSdy3rwqB3HaZ2flmi+1oenGlwXeWFSzmCQji2uqOGwUf74fnDQgfkDX2lknBL3nYlpOn&#10;AnNtb3yiaxUaEUPY56igDcHlUvq6JYN+bh1x1L7sYDDEdWikHvAWw00vl0mSSYMdR0KLjvYt1d/V&#10;xUTu56pK3ObntWHztj6dM7c6Z6lSs+m4ewERaAwP8/36qGP9dZrC/zdxBF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H4OcYAAADdAAAADwAAAAAAAAAAAAAAAACYAgAAZHJz&#10;L2Rvd25yZXYueG1sUEsFBgAAAAAEAAQA9QAAAIsDAAAAAA==&#10;" fillcolor="black" stroked="f" strokeweight="0"/>
                      <w10:anchorlock/>
                    </v:group>
                  </w:pict>
                </mc:Fallback>
              </mc:AlternateContent>
            </w:r>
          </w:p>
        </w:tc>
        <w:tc>
          <w:tcPr>
            <w:tcW w:w="3914" w:type="dxa"/>
            <w:gridSpan w:val="7"/>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Representative</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69312" behindDoc="0" locked="1" layoutInCell="0" allowOverlap="1" wp14:anchorId="68235294" wp14:editId="45156DB7">
                      <wp:simplePos x="0" y="0"/>
                      <wp:positionH relativeFrom="column">
                        <wp:posOffset>361315</wp:posOffset>
                      </wp:positionH>
                      <wp:positionV relativeFrom="paragraph">
                        <wp:posOffset>9525</wp:posOffset>
                      </wp:positionV>
                      <wp:extent cx="187325" cy="127000"/>
                      <wp:effectExtent l="0" t="4445" r="0" b="1905"/>
                      <wp:wrapNone/>
                      <wp:docPr id="1448"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1449" name="Rectangle 757"/>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50" name="Rectangle 758"/>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51" name="Rectangle 759"/>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1791E" id="Group 1448" o:spid="_x0000_s1026" style="position:absolute;margin-left:28.45pt;margin-top:.75pt;width:14.75pt;height:10pt;z-index:251469312"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" o:allowincell="f">
                      <v:rect id="Rectangle 757"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k4cUA&#10;AADdAAAADwAAAGRycy9kb3ducmV2LnhtbESPQWvCQBCF74L/YRmhN92oabCpq2ih0JNg9OJtzE6T&#10;0Ozsml01/fddoeBthvfmfW+W69604kadbywrmE4SEMSl1Q1XCo6Hz/EChA/IGlvLpOCXPKxXw8ES&#10;c23vvKdbESoRQ9jnqKAOweVS+rImg35iHXHUvm1nMMS1q6Tu8B7DTStnSZJJgw1HQo2OPmoqf4qr&#10;idzTvEjc4rKt2OzS/Tlz83P2qtTLqN+8gwjUh6f5//pLx/pp+gaPb+II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ThxQAAAN0AAAAPAAAAAAAAAAAAAAAAAJgCAABkcnMv&#10;ZG93bnJldi54bWxQSwUGAAAAAAQABAD1AAAAigMAAAAA&#10;" fillcolor="black" stroked="f" strokeweight="0"/>
                      <v:rect id="Rectangle 758"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bocQA&#10;AADdAAAADwAAAGRycy9kb3ducmV2LnhtbESPTW/CMAyG70j7D5EncYOUrwp1BDSQkHaaRNllN9N4&#10;bUXjZE2A7t/Ph0m72fL78XizG1yn7tTH1rOB2TQDRVx523Jt4ON8nKxBxYRssfNMBn4owm77NNpg&#10;Yf2DT3QvU60khGOBBpqUQqF1rBpyGKc+EMvty/cOk6x9rW2PDwl3nZ5nWa4dtiwNDQY6NFRdy5uT&#10;3s9FmYX1975m9748XfKwuOQrY8bPw+sLqERD+hf/ud+s4C9X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WW6HEAAAA3QAAAA8AAAAAAAAAAAAAAAAAmAIAAGRycy9k&#10;b3ducmV2LnhtbFBLBQYAAAAABAAEAPUAAACJAwAAAAA=&#10;" fillcolor="black" stroked="f" strokeweight="0"/>
                      <v:rect id="Rectangle 759"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OsYA&#10;AADdAAAADwAAAGRycy9kb3ducmV2LnhtbESPQWvDMAyF74P+B6NBb6vTJQ0lqxu6QaGnQdJeelNj&#10;LQmLZS922+zfz4PBbhLv6X1Pm3Iyg7jR6HvLCpaLBARxY3XPrYLTcf+0BuEDssbBMin4Jg/ldvaw&#10;wULbO1d0q0MrYgj7AhV0IbhCSt90ZNAvrCOO2ocdDYa4jq3UI95juBnkc5Lk0mDPkdCho7eOms/6&#10;aiL3nNaJW3+9tmzes+qSu/SSr5SaP067FxCBpvBv/rs+6Fg/Wy3h95s4gt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r+OsYAAADdAAAADwAAAAAAAAAAAAAAAACYAgAAZHJz&#10;L2Rvd25yZXYueG1sUEsFBgAAAAAEAAQA9QAAAIsDAAAAAA==&#10;" fillcolor="black" stroked="f" strokeweight="0"/>
                      <w10:anchorlock/>
                    </v:group>
                  </w:pict>
                </mc:Fallback>
              </mc:AlternateContent>
            </w:r>
          </w:p>
        </w:tc>
        <w:tc>
          <w:tcPr>
            <w:tcW w:w="3816" w:type="dxa"/>
            <w:gridSpan w:val="6"/>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Name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385"/>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70336" behindDoc="0" locked="1" layoutInCell="0" allowOverlap="1" wp14:anchorId="301E6E1E" wp14:editId="621ED5CD">
                      <wp:simplePos x="0" y="0"/>
                      <wp:positionH relativeFrom="column">
                        <wp:posOffset>361315</wp:posOffset>
                      </wp:positionH>
                      <wp:positionV relativeFrom="paragraph">
                        <wp:posOffset>9525</wp:posOffset>
                      </wp:positionV>
                      <wp:extent cx="187325" cy="244475"/>
                      <wp:effectExtent l="0" t="0" r="0" b="0"/>
                      <wp:wrapNone/>
                      <wp:docPr id="1444"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244475"/>
                                <a:chOff x="569" y="15"/>
                                <a:chExt cx="295" cy="385"/>
                              </a:xfrm>
                            </wpg:grpSpPr>
                            <wps:wsp>
                              <wps:cNvPr id="1445" name="Rectangle 761"/>
                              <wps:cNvSpPr>
                                <a:spLocks noChangeArrowheads="1"/>
                              </wps:cNvSpPr>
                              <wps:spPr bwMode="auto">
                                <a:xfrm>
                                  <a:off x="611" y="15"/>
                                  <a:ext cx="15" cy="3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46" name="Rectangle 762"/>
                              <wps:cNvSpPr>
                                <a:spLocks noChangeArrowheads="1"/>
                              </wps:cNvSpPr>
                              <wps:spPr bwMode="auto">
                                <a:xfrm>
                                  <a:off x="710" y="15"/>
                                  <a:ext cx="15" cy="3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47" name="Rectangle 763"/>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56031" id="Group 1444" o:spid="_x0000_s1026" style="position:absolute;margin-left:28.45pt;margin-top:.75pt;width:14.75pt;height:19.25pt;z-index:251470336" coordorigin="569,15" coordsize="29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" o:allowincell="f">
                      <v:rect id="Rectangle 761" o:spid="_x0000_s1027" style="position:absolute;left:611;top:15;width:1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5MYA&#10;AADdAAAADwAAAGRycy9kb3ducmV2LnhtbESPQWvCQBCF74L/YRnBm26sMUiajdiC4Klg9NLbmJ0m&#10;odnZbXbV9N93C4XeZnhv3vem2I2mF3cafGdZwWqZgCCure64UXA5HxZbED4ga+wtk4Jv8rArp5MC&#10;c20ffKJ7FRoRQ9jnqKANweVS+rolg35pHXHUPuxgMMR1aKQe8BHDTS+fkiSTBjuOhBYdvbZUf1Y3&#10;E7nv6ypx26+Xhs1berpmbn3NNkrNZ+P+GUSgMfyb/66POtZP0w38fhNH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u5MYAAADdAAAADwAAAAAAAAAAAAAAAACYAgAAZHJz&#10;L2Rvd25yZXYueG1sUEsFBgAAAAAEAAQA9QAAAIsDAAAAAA==&#10;" fillcolor="black" stroked="f" strokeweight="0"/>
                      <v:rect id="Rectangle 762" o:spid="_x0000_s1028" style="position:absolute;left:710;top:15;width:1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wk8UA&#10;AADdAAAADwAAAGRycy9kb3ducmV2LnhtbESPQWvCQBCF7wX/wzKCt7ppTUNIXcUKgifB6MXbmJ0m&#10;odnZNbtq/PduodDbDO/N+97Ml4PpxI1631pW8DZNQBBXVrdcKzgeNq85CB+QNXaWScGDPCwXo5c5&#10;FtreeU+3MtQihrAvUEETgiuk9FVDBv3UOuKofdveYIhrX0vd4z2Gm06+J0kmDbYcCQ06WjdU/ZRX&#10;E7mnWZm4/PJVs9ml+3PmZufsQ6nJeFh9ggg0hH/z3/VWx/ppmsHvN3EE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vCTxQAAAN0AAAAPAAAAAAAAAAAAAAAAAJgCAABkcnMv&#10;ZG93bnJldi54bWxQSwUGAAAAAAQABAD1AAAAigMAAAAA&#10;" fillcolor="black" stroked="f" strokeweight="0"/>
                      <v:rect id="Rectangle 763"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VCMUA&#10;AADdAAAADwAAAGRycy9kb3ducmV2LnhtbESPQWvCQBCF74L/YRmhN92oaSqpq2ih0JNg9OJtzE6T&#10;0Ozsml01/fddoeBthvfmfW+W69604kadbywrmE4SEMSl1Q1XCo6Hz/EChA/IGlvLpOCXPKxXw8ES&#10;c23vvKdbESoRQ9jnqKAOweVS+rImg35iHXHUvm1nMMS1q6Tu8B7DTStnSZJJgw1HQo2OPmoqf4qr&#10;idzTvEjc4rKt2OzS/Tlz83P2qtTLqN+8gwjUh6f5//pLx/pp+gaPb+II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lUIxQAAAN0AAAAPAAAAAAAAAAAAAAAAAJgCAABkcnMv&#10;ZG93bnJldi54bWxQSwUGAAAAAAQABAD1AAAAigMAAAAA&#10;" fillcolor="black" stroked="f" strokeweight="0"/>
                      <w10:anchorlock/>
                    </v:group>
                  </w:pict>
                </mc:Fallback>
              </mc:AlternateContent>
            </w:r>
          </w:p>
        </w:tc>
        <w:tc>
          <w:tcPr>
            <w:tcW w:w="3816" w:type="dxa"/>
            <w:gridSpan w:val="6"/>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58"/>
              <w:rPr>
                <w:sz w:val="16"/>
                <w:szCs w:val="16"/>
              </w:rPr>
            </w:pPr>
            <w:r>
              <w:rPr>
                <w:color w:val="000000"/>
                <w:sz w:val="16"/>
                <w:szCs w:val="16"/>
              </w:rPr>
              <w:t>R3005</w:t>
            </w:r>
          </w:p>
          <w:p w:rsidR="001E76B5" w:rsidRDefault="001E76B5" w:rsidP="00B33494">
            <w:pPr>
              <w:pStyle w:val="GEFEG"/>
              <w:spacing w:line="185" w:lineRule="exact"/>
              <w:ind w:left="58"/>
              <w:rPr>
                <w:sz w:val="16"/>
                <w:szCs w:val="16"/>
              </w:rPr>
            </w:pPr>
            <w:r>
              <w:rPr>
                <w:color w:val="000000"/>
                <w:sz w:val="16"/>
                <w:szCs w:val="16"/>
              </w:rPr>
              <w:t>R3033</w:t>
            </w: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71360" behindDoc="0" locked="1" layoutInCell="0" allowOverlap="1" wp14:anchorId="546CBCA9" wp14:editId="53FD0EE2">
                      <wp:simplePos x="0" y="0"/>
                      <wp:positionH relativeFrom="column">
                        <wp:posOffset>361315</wp:posOffset>
                      </wp:positionH>
                      <wp:positionV relativeFrom="paragraph">
                        <wp:posOffset>9525</wp:posOffset>
                      </wp:positionV>
                      <wp:extent cx="187325" cy="127000"/>
                      <wp:effectExtent l="0" t="3175" r="0" b="3175"/>
                      <wp:wrapNone/>
                      <wp:docPr id="1440" name="Gro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1441" name="Rectangle 765"/>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42" name="Rectangle 766"/>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43" name="Rectangle 767"/>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B5102" id="Group 1440" o:spid="_x0000_s1026" style="position:absolute;margin-left:28.45pt;margin-top:.75pt;width:14.75pt;height:10pt;z-index:251471360"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" o:allowincell="f">
                      <v:rect id="Rectangle 765"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o58UA&#10;AADdAAAADwAAAGRycy9kb3ducmV2LnhtbESPQWvCQBCF70L/wzKF3nSjxhBSV6mFgifB6KW3MTtN&#10;QrOz2+xW4793BcHbDO/N+94s14PpxJl631pWMJ0kIIgrq1uuFRwPX+MchA/IGjvLpOBKHtarl9ES&#10;C20vvKdzGWoRQ9gXqKAJwRVS+qohg35iHXHUfmxvMMS1r6Xu8RLDTSdnSZJJgy1HQoOOPhuqfst/&#10;E7nf8zJx+d+mZrNL96fMzU/ZQqm31+HjHUSgITzNj+utjvXTdAr3b+II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2jnxQAAAN0AAAAPAAAAAAAAAAAAAAAAAJgCAABkcnMv&#10;ZG93bnJldi54bWxQSwUGAAAAAAQABAD1AAAAigMAAAAA&#10;" fillcolor="black" stroked="f" strokeweight="0"/>
                      <v:rect id="Rectangle 766"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2kMYA&#10;AADdAAAADwAAAGRycy9kb3ducmV2LnhtbESPQWvDMAyF74X9B6NBb62zNgshi1O2QWGnQtNedlNj&#10;LQmLZS/22uzf14XCbhLv6X1P5WYygzjT6HvLCp6WCQjixuqeWwXHw3aRg/ABWeNgmRT8kYdN9TAr&#10;sdD2wns616EVMYR9gQq6EFwhpW86MuiX1hFH7cuOBkNcx1bqES8x3AxylSSZNNhzJHTo6L2j5rv+&#10;NZH7ua4Tl/+8tWx26f6UufUpe1Zq/ji9voAINIV/8/36Q8f6abqC2zdxBF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H2kMYAAADdAAAADwAAAAAAAAAAAAAAAACYAgAAZHJz&#10;L2Rvd25yZXYueG1sUEsFBgAAAAAEAAQA9QAAAIsDAAAAAA==&#10;" fillcolor="black" stroked="f" strokeweight="0"/>
                      <v:rect id="Rectangle 767"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1TC8UA&#10;AADdAAAADwAAAGRycy9kb3ducmV2LnhtbESPQWvCQBCF7wX/wzKCt7qxSYNEV7GC0FPB6MXbmB2T&#10;YHZ2za6a/vtuodDbDO/N+94s14PpxIN631pWMJsmIIgrq1uuFRwPu9c5CB+QNXaWScE3eVivRi9L&#10;LLR98p4eZahFDGFfoIImBFdI6auGDPqpdcRRu9jeYIhrX0vd4zOGm06+JUkuDbYcCQ062jZUXcu7&#10;idxTWiZufvuo2Xxl+3Pu0nP+rtRkPGwWIAIN4d/8d/2pY/0sS+H3mzi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VMLxQAAAN0AAAAPAAAAAAAAAAAAAAAAAJgCAABkcnMv&#10;ZG93bnJldi54bWxQSwUGAAAAAAQABAD1AAAAigMAAAAA&#10;" fillcolor="black" stroked="f" strokeweight="0"/>
                      <w10:anchorlock/>
                    </v:group>
                  </w:pict>
                </mc:Fallback>
              </mc:AlternateContent>
            </w:r>
          </w:p>
        </w:tc>
        <w:tc>
          <w:tcPr>
            <w:tcW w:w="3816" w:type="dxa"/>
            <w:gridSpan w:val="6"/>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Status</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n..1</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CL094</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72384" behindDoc="0" locked="1" layoutInCell="0" allowOverlap="1" wp14:anchorId="765AC9A4" wp14:editId="2E30E625">
                      <wp:simplePos x="0" y="0"/>
                      <wp:positionH relativeFrom="column">
                        <wp:posOffset>361315</wp:posOffset>
                      </wp:positionH>
                      <wp:positionV relativeFrom="paragraph">
                        <wp:posOffset>0</wp:posOffset>
                      </wp:positionV>
                      <wp:extent cx="187325" cy="131445"/>
                      <wp:effectExtent l="0" t="0" r="0" b="0"/>
                      <wp:wrapNone/>
                      <wp:docPr id="1435" name="Group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1436" name="Rectangle 769"/>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37" name="Rectangle 770"/>
                              <wps:cNvSpPr>
                                <a:spLocks noChangeArrowheads="1"/>
                              </wps:cNvSpPr>
                              <wps:spPr bwMode="auto">
                                <a:xfrm>
                                  <a:off x="710"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38" name="Rectangle 771"/>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39" name="Rectangle 772"/>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988DF" id="Group 1435" o:spid="_x0000_s1026" style="position:absolute;margin-left:28.45pt;margin-top:0;width:14.75pt;height:10.35pt;z-index:251472384"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" o:allowincell="f">
                      <v:rect id="Rectangle 769"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D7sUA&#10;AADdAAAADwAAAGRycy9kb3ducmV2LnhtbESPQWvCQBCF7wX/wzKCt7ppY0NIXcUKQk+C0Yu3MTtN&#10;QrOza3bV9N+7gtDbDO/N+97Ml4PpxJV631pW8DZNQBBXVrdcKzjsN685CB+QNXaWScEfeVguRi9z&#10;LLS98Y6uZahFDGFfoIImBFdI6auGDPqpdcRR+7G9wRDXvpa6x1sMN518T5JMGmw5Ehp0tG6o+i0v&#10;JnKPaZm4/PxVs9nOdqfMpafsQ6nJeFh9ggg0hH/z8/pbx/qzNIPHN3E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IPuxQAAAN0AAAAPAAAAAAAAAAAAAAAAAJgCAABkcnMv&#10;ZG93bnJldi54bWxQSwUGAAAAAAQABAD1AAAAigMAAAAA&#10;" fillcolor="black" stroked="f" strokeweight="0"/>
                      <v:rect id="Rectangle 770" o:spid="_x0000_s1028" style="position:absolute;left:71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mdcUA&#10;AADdAAAADwAAAGRycy9kb3ducmV2LnhtbESPQWvCQBCF70L/wzKF3nTTRqNEV2kLgifB2EtvY3ZM&#10;gtnZbXar8d+7guBthvfmfW8Wq9604kydbywreB8lIIhLqxuuFPzs18MZCB+QNbaWScGVPKyWL4MF&#10;5tpeeEfnIlQihrDPUUEdgsul9GVNBv3IOuKoHW1nMMS1q6Tu8BLDTSs/kiSTBhuOhBodfddUnop/&#10;E7m/aZG42d9XxWY73h0ylx6yiVJvr/3nHESgPjzNj+uNjvXH6RT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CZ1xQAAAN0AAAAPAAAAAAAAAAAAAAAAAJgCAABkcnMv&#10;ZG93bnJldi54bWxQSwUGAAAAAAQABAD1AAAAigMAAAAA&#10;" fillcolor="black" stroked="f" strokeweight="0"/>
                      <v:rect id="Rectangle 771" o:spid="_x0000_s1029"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B8UA&#10;AADdAAAADwAAAGRycy9kb3ducmV2LnhtbESPTW/CMAyG70j7D5EncYN0FCrUEdCGNInTJLpddjON&#10;aSsaJ2sy6P79fJjEzZbfj8eb3eh6daUhdp4NPM0zUMS1tx03Bj4/3mZrUDEhW+w9k4FfirDbPkw2&#10;WFp/4yNdq9QoCeFYooE2pVBqHeuWHMa5D8RyO/vBYZJ1aLQd8CbhrteLLCu0w46locVA+5bqS/Xj&#10;pPcrr7Kw/n5t2L0vj6ci5KdiZcz0cXx5BpVoTHfxv/tgBX+ZC65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IHxQAAAN0AAAAPAAAAAAAAAAAAAAAAAJgCAABkcnMv&#10;ZG93bnJldi54bWxQSwUGAAAAAAQABAD1AAAAigMAAAAA&#10;" fillcolor="black" stroked="f" strokeweight="0"/>
                      <v:rect id="Rectangle 772" o:spid="_x0000_s1030"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XnMUA&#10;AADdAAAADwAAAGRycy9kb3ducmV2LnhtbESPQWvCQBCF70L/wzKF3nTTRoNGV2kLgifB2EtvY3ZM&#10;gtnZbXar8d+7guBthvfmfW8Wq9604kydbywreB8lIIhLqxuuFPzs18MpCB+QNbaWScGVPKyWL4MF&#10;5tpeeEfnIlQihrDPUUEdgsul9GVNBv3IOuKoHW1nMMS1q6Tu8BLDTSs/kiSTBhuOhBodfddUnop/&#10;E7m/aZG46d9XxWY73h0ylx6yiVJvr/3nHESgPjzNj+uNjvXH6Qz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xecxQAAAN0AAAAPAAAAAAAAAAAAAAAAAJgCAABkcnMv&#10;ZG93bnJldi54bWxQSwUGAAAAAAQABAD1AAAAigMAAAAA&#10;" fillcolor="black" stroked="f" strokeweight="0"/>
                      <w10:anchorlock/>
                    </v:group>
                  </w:pict>
                </mc:Fallback>
              </mc:AlternateContent>
            </w:r>
          </w:p>
        </w:tc>
        <w:tc>
          <w:tcPr>
            <w:tcW w:w="3816" w:type="dxa"/>
            <w:gridSpan w:val="6"/>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Address</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spacing w:line="185" w:lineRule="exact"/>
              <w:ind w:left="58"/>
              <w:rPr>
                <w:sz w:val="16"/>
                <w:szCs w:val="16"/>
              </w:rPr>
            </w:pPr>
            <w:r>
              <w:rPr>
                <w:color w:val="000000"/>
                <w:sz w:val="16"/>
                <w:szCs w:val="16"/>
              </w:rPr>
              <w:t>R3002</w:t>
            </w: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73408" behindDoc="0" locked="1" layoutInCell="0" allowOverlap="1" wp14:anchorId="7233F1BC" wp14:editId="24F9DE74">
                      <wp:simplePos x="0" y="0"/>
                      <wp:positionH relativeFrom="column">
                        <wp:posOffset>361315</wp:posOffset>
                      </wp:positionH>
                      <wp:positionV relativeFrom="paragraph">
                        <wp:posOffset>9525</wp:posOffset>
                      </wp:positionV>
                      <wp:extent cx="250190" cy="127000"/>
                      <wp:effectExtent l="0" t="3175" r="1270" b="3175"/>
                      <wp:wrapNone/>
                      <wp:docPr id="1430" name="Group 1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431" name="Rectangle 774"/>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32" name="Rectangle 775"/>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33" name="Rectangle 776"/>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34" name="Rectangle 777"/>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0B687" id="Group 1430" o:spid="_x0000_s1026" style="position:absolute;margin-left:28.45pt;margin-top:.75pt;width:19.7pt;height:10pt;z-index:251473408"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" o:allowincell="f">
                      <v:rect id="Rectangle 774"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bmsUA&#10;AADdAAAADwAAAGRycy9kb3ducmV2LnhtbESPQWvCQBCF74L/YRnBm25sbAipq1hB6EkweultzE6T&#10;0Ozsml01/fduodDbDO/N+96sNoPpxJ1631pWsJgnIIgrq1uuFZxP+1kOwgdkjZ1lUvBDHjbr8WiF&#10;hbYPPtK9DLWIIewLVNCE4AopfdWQQT+3jjhqX7Y3GOLa11L3+IjhppMvSZJJgy1HQoOOdg1V3+XN&#10;RO5nWiYuv77XbA7L4yVz6SV7VWo6GbZvIAIN4d/8d/2hY/1luoDfb+II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RuaxQAAAN0AAAAPAAAAAAAAAAAAAAAAAJgCAABkcnMv&#10;ZG93bnJldi54bWxQSwUGAAAAAAQABAD1AAAAigMAAAAA&#10;" fillcolor="black" stroked="f" strokeweight="0"/>
                      <v:rect id="Rectangle 775"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F7cUA&#10;AADdAAAADwAAAGRycy9kb3ducmV2LnhtbESPQWvCQBCF74X+h2UK3uqmRkOIrlILQk8FoxdvY3ZM&#10;gtnZNbvV9N93BcHbDO/N+94sVoPpxJV631pW8DFOQBBXVrdcK9jvNu85CB+QNXaWScEfeVgtX18W&#10;WGh74y1dy1CLGMK+QAVNCK6Q0lcNGfRj64ijdrK9wRDXvpa6x1sMN52cJEkmDbYcCQ06+mqoOpe/&#10;JnIPaZm4/LKu2fxMt8fMpcdsptTobficgwg0hKf5cf2tY/1pOoH7N3EE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4XtxQAAAN0AAAAPAAAAAAAAAAAAAAAAAJgCAABkcnMv&#10;ZG93bnJldi54bWxQSwUGAAAAAAQABAD1AAAAigMAAAAA&#10;" fillcolor="black" stroked="f" strokeweight="0"/>
                      <v:rect id="Rectangle 776"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gdsUA&#10;AADdAAAADwAAAGRycy9kb3ducmV2LnhtbESPQWvCQBCF7wX/wzJCb3VjY4PEbMQKhZ4KRi/exuyY&#10;BLOza3bV9N93C4XeZnhv3vemWI+mF3cafGdZwXyWgCCure64UXDYf7wsQfiArLG3TAq+ycO6nDwV&#10;mGv74B3dq9CIGMI+RwVtCC6X0tctGfQz64ijdraDwRDXoZF6wEcMN718TZJMGuw4Elp0tG2pvlQ3&#10;E7nHtErc8vresPla7E6ZS0/Zm1LP03GzAhFoDP/mv+tPHesv0hR+v4kj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yB2xQAAAN0AAAAPAAAAAAAAAAAAAAAAAJgCAABkcnMv&#10;ZG93bnJldi54bWxQSwUGAAAAAAQABAD1AAAAigMAAAAA&#10;" fillcolor="black" stroked="f" strokeweight="0"/>
                      <v:rect id="Rectangle 777"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4AsUA&#10;AADdAAAADwAAAGRycy9kb3ducmV2LnhtbESPQWvCQBCF7wX/wzKCt7qxSYNEV7GC0FPB6MXbmB2T&#10;YHZ2za6a/vtuodDbDO/N+94s14PpxIN631pWMJsmIIgrq1uuFRwPu9c5CB+QNXaWScE3eVivRi9L&#10;LLR98p4eZahFDGFfoIImBFdI6auGDPqpdcRRu9jeYIhrX0vd4zOGm06+JUkuDbYcCQ062jZUXcu7&#10;idxTWiZufvuo2Xxl+3Pu0nP+rtRkPGwWIAIN4d/8d/2pY/0szeD3mzi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rgCxQAAAN0AAAAPAAAAAAAAAAAAAAAAAJgCAABkcnMv&#10;ZG93bnJldi54bWxQSwUGAAAAAAQABAD1AAAAigM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City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74432" behindDoc="0" locked="1" layoutInCell="0" allowOverlap="1" wp14:anchorId="655E372F" wp14:editId="20D7C6C8">
                      <wp:simplePos x="0" y="0"/>
                      <wp:positionH relativeFrom="column">
                        <wp:posOffset>361315</wp:posOffset>
                      </wp:positionH>
                      <wp:positionV relativeFrom="paragraph">
                        <wp:posOffset>9525</wp:posOffset>
                      </wp:positionV>
                      <wp:extent cx="250190" cy="127000"/>
                      <wp:effectExtent l="0" t="0" r="1270" b="0"/>
                      <wp:wrapNone/>
                      <wp:docPr id="1425" name="Group 1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426" name="Rectangle 779"/>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7" name="Rectangle 780"/>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8" name="Rectangle 781"/>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9" name="Rectangle 782"/>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912B6" id="Group 1425" o:spid="_x0000_s1026" style="position:absolute;margin-left:28.45pt;margin-top:.75pt;width:19.7pt;height:10pt;z-index:251474432"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" o:allowincell="f">
                      <v:rect id="Rectangle 779"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VM8YA&#10;AADdAAAADwAAAGRycy9kb3ducmV2LnhtbESPQWvDMAyF74P+B6PCbqvTNgslrVu6wmCnQbJdelNj&#10;NQmNZS92k+zfz4PBbhLv6X1Pu8NkOjFQ71vLCpaLBARxZXXLtYLPj9enDQgfkDV2lknBN3k47GcP&#10;O8y1HbmgoQy1iCHsc1TQhOByKX3VkEG/sI44alfbGwxx7WupexxjuOnkKkkyabDlSGjQ0amh6lbe&#10;TeSe12XiNl8vNZv3tLhkbn3JnpV6nE/HLYhAU/g3/12/6Vg/XWXw+00c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VM8YAAADdAAAADwAAAAAAAAAAAAAAAACYAgAAZHJz&#10;L2Rvd25yZXYueG1sUEsFBgAAAAAEAAQA9QAAAIsDAAAAAA==&#10;" fillcolor="black" stroked="f" strokeweight="0"/>
                      <v:rect id="Rectangle 780"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wqMYA&#10;AADdAAAADwAAAGRycy9kb3ducmV2LnhtbESPQWvCQBCF74X+h2UKvTWbRhsluoZaEDwVTHvxNmbH&#10;JDQ7u82uGv+9Wyh4m+G9ed+bZTmaXpxp8J1lBa9JCoK4trrjRsH31+ZlDsIHZI29ZVJwJQ/l6vFh&#10;iYW2F97RuQqNiCHsC1TQhuAKKX3dkkGfWEcctaMdDIa4Do3UA15iuOlllqa5NNhxJLTo6KOl+qc6&#10;mcjdT6rUzX/XDZvP6e6Qu8khf1Pq+Wl8X4AINIa7+f96q2P9aTaDv2/iCH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mwqMYAAADdAAAADwAAAAAAAAAAAAAAAACYAgAAZHJz&#10;L2Rvd25yZXYueG1sUEsFBgAAAAAEAAQA9QAAAIsDAAAAAA==&#10;" fillcolor="black" stroked="f" strokeweight="0"/>
                      <v:rect id="Rectangle 781"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k2sQA&#10;AADdAAAADwAAAGRycy9kb3ducmV2LnhtbESPTWvDMAyG74P9B6PBbqvTrxCyumUtDHYaNN1lNzXW&#10;ktBY9mKvTf99dRj0JqH349FqM7penWmInWcD00kGirj2tuPGwNfh/aUAFROyxd4zGbhShM368WGF&#10;pfUX3tO5So2SEI4lGmhTCqXWsW7JYZz4QCy3Hz84TLIOjbYDXiTc9XqWZbl22LE0tBho11J9qv6c&#10;9H7PqywUv9uG3edif8zD/JgvjXl+Gt9eQSUa01387/6wgr+YCa58Iy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mJNrEAAAA3QAAAA8AAAAAAAAAAAAAAAAAmAIAAGRycy9k&#10;b3ducmV2LnhtbFBLBQYAAAAABAAEAPUAAACJAwAAAAA=&#10;" fillcolor="black" stroked="f" strokeweight="0"/>
                      <v:rect id="Rectangle 782"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BQcYA&#10;AADdAAAADwAAAGRycy9kb3ducmV2LnhtbESPQWvCQBCF7wX/wzJCb82m0QabuoZaEDwVjF56G7PT&#10;JDQ7u82uGv+9Wyh4m+G9ed+bZTmaXpxp8J1lBc9JCoK4trrjRsFhv3lagPABWWNvmRRcyUO5mjws&#10;sdD2wjs6V6ERMYR9gQraEFwhpa9bMugT64ij9m0HgyGuQyP1gJcYbnqZpWkuDXYcCS06+mip/qlO&#10;JnK/ZlXqFr/rhs3nfHfM3eyYvyj1OB3f30AEGsPd/H+91bH+PHuFv2/iCH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qBQcYAAADdAAAADwAAAAAAAAAAAAAAAACYAgAAZHJz&#10;L2Rvd25yZXYueG1sUEsFBgAAAAAEAAQA9QAAAIsDA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Country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a2</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CL718</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75456" behindDoc="0" locked="1" layoutInCell="0" allowOverlap="1" wp14:anchorId="153775C7" wp14:editId="10F1BACE">
                      <wp:simplePos x="0" y="0"/>
                      <wp:positionH relativeFrom="column">
                        <wp:posOffset>361315</wp:posOffset>
                      </wp:positionH>
                      <wp:positionV relativeFrom="paragraph">
                        <wp:posOffset>9525</wp:posOffset>
                      </wp:positionV>
                      <wp:extent cx="250190" cy="127000"/>
                      <wp:effectExtent l="0" t="0" r="1270" b="0"/>
                      <wp:wrapNone/>
                      <wp:docPr id="1420" name="Group 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421" name="Rectangle 784"/>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2" name="Rectangle 785"/>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3" name="Rectangle 786"/>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4" name="Rectangle 787"/>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929B2" id="Group 1420" o:spid="_x0000_s1026" style="position:absolute;margin-left:28.45pt;margin-top:.75pt;width:19.7pt;height:10pt;z-index:251475456"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" o:allowincell="f">
                      <v:rect id="Rectangle 784"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NR8YA&#10;AADdAAAADwAAAGRycy9kb3ducmV2LnhtbESPQWvDMAyF74P+B6PBbovTNgshq1u6wqCnQdNeelNj&#10;LQmLZS92m/Tfz4PBbhLv6X1Pq81kenGjwXeWFcyTFARxbXXHjYLT8f25AOEDssbeMim4k4fNevaw&#10;wlLbkQ90q0IjYgj7EhW0IbhSSl+3ZNAn1hFH7dMOBkNch0bqAccYbnq5SNNcGuw4Elp0tGup/qqu&#10;JnLPyyp1xfdbw+YjO1xyt7zkL0o9PU7bVxCBpvBv/rve61g/W8zh95s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yNR8YAAADdAAAADwAAAAAAAAAAAAAAAACYAgAAZHJz&#10;L2Rvd25yZXYueG1sUEsFBgAAAAAEAAQA9QAAAIsDAAAAAA==&#10;" fillcolor="black" stroked="f" strokeweight="0"/>
                      <v:rect id="Rectangle 785"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TMMYA&#10;AADdAAAADwAAAGRycy9kb3ducmV2LnhtbESPQWvCQBCF7wX/wzKCt7ox2iAxG7GC0FPBtBdvY3ZM&#10;gtnZbXbV9N93C4XeZnhv3vem2I6mF3cafGdZwWKegCCure64UfD5cXheg/ABWWNvmRR8k4dtOXkq&#10;MNf2wUe6V6ERMYR9jgraEFwupa9bMujn1hFH7WIHgyGuQyP1gI8YbnqZJkkmDXYcCS062rdUX6ub&#10;idzTskrc+uu1YfO+Op4ztzxnL0rNpuNuAyLQGP7Nf9dvOtZfpSn8fhNH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4TMMYAAADdAAAADwAAAAAAAAAAAAAAAACYAgAAZHJz&#10;L2Rvd25yZXYueG1sUEsFBgAAAAAEAAQA9QAAAIsDAAAAAA==&#10;" fillcolor="black" stroked="f" strokeweight="0"/>
                      <v:rect id="Rectangle 786"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2q8UA&#10;AADdAAAADwAAAGRycy9kb3ducmV2LnhtbESPQWvCQBCF74X+h2UK3uqmRkOIrlILQk8FoxdvY3ZM&#10;gtnZNbvV9N93BcHbDO/N+94sVoPpxJV631pW8DFOQBBXVrdcK9jvNu85CB+QNXaWScEfeVgtX18W&#10;WGh74y1dy1CLGMK+QAVNCK6Q0lcNGfRj64ijdrK9wRDXvpa6x1sMN52cJEkmDbYcCQ06+mqoOpe/&#10;JnIPaZm4/LKu2fxMt8fMpcdsptTobficgwg0hKf5cf2tY/3pJIX7N3EE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rarxQAAAN0AAAAPAAAAAAAAAAAAAAAAAJgCAABkcnMv&#10;ZG93bnJldi54bWxQSwUGAAAAAAQABAD1AAAAigMAAAAA&#10;" fillcolor="black" stroked="f" strokeweight="0"/>
                      <v:rect id="Rectangle 787"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u38YA&#10;AADdAAAADwAAAGRycy9kb3ducmV2LnhtbESPQWvDMAyF74X9B6NBb62zNgshi1O2QWGnQtNedlNj&#10;LQmLZS/22uzf14XCbhLv6X1P5WYygzjT6HvLCp6WCQjixuqeWwXHw3aRg/ABWeNgmRT8kYdN9TAr&#10;sdD2wns616EVMYR9gQq6EFwhpW86MuiX1hFH7cuOBkNcx1bqES8x3AxylSSZNNhzJHTo6L2j5rv+&#10;NZH7ua4Tl/+8tWx26f6UufUpe1Zq/ji9voAINIV/8/36Q8f66SqF2zdxBF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su38YAAADdAAAADwAAAAAAAAAAAAAAAACYAgAAZHJz&#10;L2Rvd25yZXYueG1sUEsFBgAAAAAEAAQA9QAAAIsDA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Sub-division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Ο</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76480" behindDoc="0" locked="1" layoutInCell="0" allowOverlap="1" wp14:anchorId="2CFBF41D" wp14:editId="249823A4">
                      <wp:simplePos x="0" y="0"/>
                      <wp:positionH relativeFrom="column">
                        <wp:posOffset>361315</wp:posOffset>
                      </wp:positionH>
                      <wp:positionV relativeFrom="paragraph">
                        <wp:posOffset>9525</wp:posOffset>
                      </wp:positionV>
                      <wp:extent cx="250190" cy="127000"/>
                      <wp:effectExtent l="0" t="1905" r="1270" b="4445"/>
                      <wp:wrapNone/>
                      <wp:docPr id="1415"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416" name="Rectangle 789"/>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7" name="Rectangle 790"/>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8" name="Rectangle 791"/>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9" name="Rectangle 792"/>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70170" id="Group 1415" o:spid="_x0000_s1026" style="position:absolute;margin-left:28.45pt;margin-top:.75pt;width:19.7pt;height:10pt;z-index:251476480"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" o:allowincell="f">
                      <v:rect id="Rectangle 789"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fjsYA&#10;AADdAAAADwAAAGRycy9kb3ducmV2LnhtbESPQWvDMAyF74P+B6PCbqvTJQslrRu6wmCnQbJdelNj&#10;NQmNZTd22+zfz4PBbhLv6X1Pm3Iyg7jR6HvLCpaLBARxY3XPrYKvz7enFQgfkDUOlknBN3kot7OH&#10;DRba3rmiWx1aEUPYF6igC8EVUvqmI4N+YR1x1E52NBjiOrZSj3iP4WaQz0mSS4M9R0KHjvYdNef6&#10;aiL3kNaJW11eWzYfWXXMXXrMX5R6nE+7NYhAU/g3/12/61g/W+bw+00cQW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nfjsYAAADdAAAADwAAAAAAAAAAAAAAAACYAgAAZHJz&#10;L2Rvd25yZXYueG1sUEsFBgAAAAAEAAQA9QAAAIsDAAAAAA==&#10;" fillcolor="black" stroked="f" strokeweight="0"/>
                      <v:rect id="Rectangle 790"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6FcYA&#10;AADdAAAADwAAAGRycy9kb3ducmV2LnhtbESPT2vCQBDF7wW/wzJCb3Xjn0aJrmILQk+C0Yu3MTsm&#10;wezsmt1q/PZdoeBthvfm/d4sVp1pxI1aX1tWMBwkIIgLq2suFRz2m48ZCB+QNTaWScGDPKyWvbcF&#10;ZtreeUe3PJQihrDPUEEVgsuk9EVFBv3AOuKonW1rMMS1LaVu8R7DTSNHSZJKgzVHQoWOvisqLvmv&#10;idzjOE/c7PpVstlOdqfUjU/pp1Lv/W49BxGoCy/z//WPjvUnwyk8v4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V6FcYAAADdAAAADwAAAAAAAAAAAAAAAACYAgAAZHJz&#10;L2Rvd25yZXYueG1sUEsFBgAAAAAEAAQA9QAAAIsDAAAAAA==&#10;" fillcolor="black" stroked="f" strokeweight="0"/>
                      <v:rect id="Rectangle 791"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uZ8UA&#10;AADdAAAADwAAAGRycy9kb3ducmV2LnhtbESPTW/CMAyG70j7D5GRdoOUj1WoI6ANCWknJMouu5nG&#10;aysaJ2sCdP9+PiDtZsvvx+P1dnCdulEfW88GZtMMFHHlbcu1gc/TfrICFROyxc4zGfilCNvN02iN&#10;hfV3PtKtTLWSEI4FGmhSCoXWsWrIYZz6QCy3b987TLL2tbY93iXcdXqeZbl22LI0NBho11B1Ka9O&#10;er8WZRZWP+81u8PyeM7D4py/GPM8Ht5eQSUa0r/44f6wgr+cCa5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u5nxQAAAN0AAAAPAAAAAAAAAAAAAAAAAJgCAABkcnMv&#10;ZG93bnJldi54bWxQSwUGAAAAAAQABAD1AAAAigMAAAAA&#10;" fillcolor="black" stroked="f" strokeweight="0"/>
                      <v:rect id="Rectangle 792"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L/MYA&#10;AADdAAAADwAAAGRycy9kb3ducmV2LnhtbESPT2vCQBDF7wW/wzKCt7rxT4NN3QQVCj0VjF56G7PT&#10;JJidXbOrpt++Wyh4m+G9eb8362IwnbhR71vLCmbTBARxZXXLtYLj4f15BcIHZI2dZVLwQx6KfPS0&#10;xkzbO+/pVoZaxBD2GSpoQnCZlL5qyKCfWkcctW/bGwxx7Wupe7zHcNPJeZKk0mDLkdCgo11D1bm8&#10;msj9WpSJW122NZvP5f6UusUpfVFqMh42byACDeFh/r/+0LH+cvYKf9/EE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ZL/MYAAADdAAAADwAAAAAAAAAAAAAAAACYAgAAZHJz&#10;L2Rvd25yZXYueG1sUEsFBgAAAAAEAAQA9QAAAIsDA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Street name line 1</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77504" behindDoc="0" locked="1" layoutInCell="0" allowOverlap="1" wp14:anchorId="5AF43E21" wp14:editId="7B9C03E5">
                      <wp:simplePos x="0" y="0"/>
                      <wp:positionH relativeFrom="column">
                        <wp:posOffset>361315</wp:posOffset>
                      </wp:positionH>
                      <wp:positionV relativeFrom="paragraph">
                        <wp:posOffset>9525</wp:posOffset>
                      </wp:positionV>
                      <wp:extent cx="250190" cy="127000"/>
                      <wp:effectExtent l="0" t="4445" r="1270" b="1905"/>
                      <wp:wrapNone/>
                      <wp:docPr id="1410"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411" name="Rectangle 794"/>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2" name="Rectangle 795"/>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3" name="Rectangle 796"/>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4" name="Rectangle 797"/>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C7CC1" id="Group 1410" o:spid="_x0000_s1026" style="position:absolute;margin-left:28.45pt;margin-top:.75pt;width:19.7pt;height:10pt;z-index:251477504"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" o:allowincell="f">
                      <v:rect id="Rectangle 794"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H+sYA&#10;AADdAAAADwAAAGRycy9kb3ducmV2LnhtbESPQWvCQBCF7wX/wzKCt7pJtUFiNmIFoaeCaS/exuyY&#10;BLOza3bV9N93C4XeZnhv3vem2IymF3cafGdZQTpPQBDXVnfcKPj63D+vQPiArLG3TAq+ycOmnDwV&#10;mGv74APdq9CIGMI+RwVtCC6X0tctGfRz64ijdraDwRDXoZF6wEcMN718SZJMGuw4Elp0tGupvlQ3&#10;E7nHRZW41fWtYfOxPJwytzhlr0rNpuN2DSLQGP7Nf9fvOtZfpin8fhNH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BH+sYAAADdAAAADwAAAAAAAAAAAAAAAACYAgAAZHJz&#10;L2Rvd25yZXYueG1sUEsFBgAAAAAEAAQA9QAAAIsDAAAAAA==&#10;" fillcolor="black" stroked="f" strokeweight="0"/>
                      <v:rect id="Rectangle 795"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ZjcYA&#10;AADdAAAADwAAAGRycy9kb3ducmV2LnhtbESPQWvDMAyF74P+B6PBbovTNgshq1u6wqCnQdNeelNj&#10;LQmLZS92m/Tfz4PBbhLv6X1Pq81kenGjwXeWFcyTFARxbXXHjYLT8f25AOEDssbeMim4k4fNevaw&#10;wlLbkQ90q0IjYgj7EhW0IbhSSl+3ZNAn1hFH7dMOBkNch0bqAccYbnq5SNNcGuw4Elp0tGup/qqu&#10;JnLPyyp1xfdbw+YjO1xyt7zkL0o9PU7bVxCBpvBv/rve61g/my/g95s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LZjcYAAADdAAAADwAAAAAAAAAAAAAAAACYAgAAZHJz&#10;L2Rvd25yZXYueG1sUEsFBgAAAAAEAAQA9QAAAIsDAAAAAA==&#10;" fillcolor="black" stroked="f" strokeweight="0"/>
                      <v:rect id="Rectangle 796"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58FsUA&#10;AADdAAAADwAAAGRycy9kb3ducmV2LnhtbESPQWvCQBCF74L/YRnBm25sbAipq1hB6EkweultzE6T&#10;0Ozsml01/fduodDbDO/N+96sNoPpxJ1631pWsJgnIIgrq1uuFZxP+1kOwgdkjZ1lUvBDHjbr8WiF&#10;hbYPPtK9DLWIIewLVNCE4AopfdWQQT+3jjhqX7Y3GOLa11L3+IjhppMvSZJJgy1HQoOOdg1V3+XN&#10;RO5nWiYuv77XbA7L4yVz6SV7VWo6GbZvIAIN4d/8d/2hY/3lIoXfb+II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nwWxQAAAN0AAAAPAAAAAAAAAAAAAAAAAJgCAABkcnMv&#10;ZG93bnJldi54bWxQSwUGAAAAAAQABAD1AAAAigMAAAAA&#10;" fillcolor="black" stroked="f" strokeweight="0"/>
                      <v:rect id="Rectangle 797"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kYsUA&#10;AADdAAAADwAAAGRycy9kb3ducmV2LnhtbESPQWvCQBCF70L/wzKF3nSjxhBSV6mFgifB6KW3MTtN&#10;QrOz2+xW4793BcHbDO/N+94s14PpxJl631pWMJ0kIIgrq1uuFRwPX+MchA/IGjvLpOBKHtarl9ES&#10;C20vvKdzGWoRQ9gXqKAJwRVS+qohg35iHXHUfmxvMMS1r6Xu8RLDTSdnSZJJgy1HQoOOPhuqfst/&#10;E7nf8zJx+d+mZrNL96fMzU/ZQqm31+HjHUSgITzNj+utjvXTaQr3b+II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RixQAAAN0AAAAPAAAAAAAAAAAAAAAAAJgCAABkcnMv&#10;ZG93bnJldi54bWxQSwUGAAAAAAQABAD1AAAAigM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Postcode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C</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000000"/>
                <w:sz w:val="16"/>
                <w:szCs w:val="16"/>
              </w:rPr>
              <w:t>C3034</w:t>
            </w: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78528" behindDoc="0" locked="1" layoutInCell="0" allowOverlap="1" wp14:anchorId="1366D725" wp14:editId="2B4E66AC">
                      <wp:simplePos x="0" y="0"/>
                      <wp:positionH relativeFrom="column">
                        <wp:posOffset>361315</wp:posOffset>
                      </wp:positionH>
                      <wp:positionV relativeFrom="paragraph">
                        <wp:posOffset>9525</wp:posOffset>
                      </wp:positionV>
                      <wp:extent cx="250190" cy="127000"/>
                      <wp:effectExtent l="0" t="0" r="1270" b="0"/>
                      <wp:wrapNone/>
                      <wp:docPr id="1405"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406" name="Rectangle 799"/>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7" name="Rectangle 800"/>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8" name="Rectangle 801"/>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9" name="Rectangle 802"/>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061C8" id="Group 1405" o:spid="_x0000_s1026" style="position:absolute;margin-left:28.45pt;margin-top:.75pt;width:19.7pt;height:10pt;z-index:251478528"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" o:allowincell="f">
                      <v:rect id="Rectangle 799"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JU8UA&#10;AADdAAAADwAAAGRycy9kb3ducmV2LnhtbESPQWsCMRCF7wX/QxjBW02sdpHVKFYQeiq4evE2bsbd&#10;xc0kbqJu/31TKPQ2w3vzvjfLdW9b8aAuNI41TMYKBHHpTMOVhuNh9zoHESKywdYxafimAOvV4GWJ&#10;uXFP3tOjiJVIIRxy1FDH6HMpQ1mTxTB2njhpF9dZjGntKmk6fKZw28o3pTJpseFEqNHTtqbyWtxt&#10;4p6mhfLz20fF9mu2P2d+es7etR4N+80CRKQ+/pv/rj9Nqj9TGfx+k0a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ElTxQAAAN0AAAAPAAAAAAAAAAAAAAAAAJgCAABkcnMv&#10;ZG93bnJldi54bWxQSwUGAAAAAAQABAD1AAAAigMAAAAA&#10;" fillcolor="black" stroked="f" strokeweight="0"/>
                      <v:rect id="Rectangle 800"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syMYA&#10;AADdAAAADwAAAGRycy9kb3ducmV2LnhtbESPzWrDMBCE74W+g9hAbrWUnzrBjRLSQCCnQtxeettY&#10;G9vUWqmWmjhvHxUKve0ys/PNrjaD7cSF+tA61jDJFAjiypmWaw0f7/unJYgQkQ12jknDjQJs1o8P&#10;KyyMu/KRLmWsRQrhUKCGJkZfSBmqhiyGzHnipJ1dbzGmta+l6fGawm0np0rl0mLLidCgp11D1Vf5&#10;YxP3c1Yqv/x+rdm+zY+n3M9O+bPW49GwfQERaYj/5r/rg0n152oBv9+kE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zsyMYAAADdAAAADwAAAAAAAAAAAAAAAACYAgAAZHJz&#10;L2Rvd25yZXYueG1sUEsFBgAAAAAEAAQA9QAAAIsDAAAAAA==&#10;" fillcolor="black" stroked="f" strokeweight="0"/>
                      <v:rect id="Rectangle 801"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4usQA&#10;AADdAAAADwAAAGRycy9kb3ducmV2LnhtbESPTU/DMAyG70j8h8hI3FgC26qqLJsYEhKnSStcuHmN&#10;aSsaJ2vCVv49PkzazZbfj8erzeQHdaIx9YEtPM4MKOImuJ5bC58fbw8lqJSRHQ6BycIfJdisb29W&#10;WLlw5j2d6twqCeFUoYUu51hpnZqOPKZZiMRy+w6jxyzr2Go34lnC/aCfjCm0x56locNIrx01P/Wv&#10;l96veW1iedy27HeL/aGI80OxtPb+bnp5BpVpylfxxf3uBH9hBF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eLrEAAAA3QAAAA8AAAAAAAAAAAAAAAAAmAIAAGRycy9k&#10;b3ducmV2LnhtbFBLBQYAAAAABAAEAPUAAACJAwAAAAA=&#10;" fillcolor="black" stroked="f" strokeweight="0"/>
                      <v:rect id="Rectangle 802"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dIcYA&#10;AADdAAAADwAAAGRycy9kb3ducmV2LnhtbESPzWrDMBCE74W+g9hAbrWUn5rEjRLSQCCnQtxeettY&#10;G9vUWqmWmjhvHxUKve0ys/PNrjaD7cSF+tA61jDJFAjiypmWaw0f7/unBYgQkQ12jknDjQJs1o8P&#10;KyyMu/KRLmWsRQrhUKCGJkZfSBmqhiyGzHnipJ1dbzGmta+l6fGawm0np0rl0mLLidCgp11D1Vf5&#10;YxP3c1Yqv/h+rdm+zY+n3M9O+bPW49GwfQERaYj/5r/rg0n152oJv9+kE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dIcYAAADdAAAADwAAAAAAAAAAAAAAAACYAgAAZHJz&#10;L2Rvd25yZXYueG1sUEsFBgAAAAAEAAQA9QAAAIsDA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Street name line 2</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79552" behindDoc="0" locked="1" layoutInCell="0" allowOverlap="1" wp14:anchorId="3AC2D869" wp14:editId="79C59F56">
                      <wp:simplePos x="0" y="0"/>
                      <wp:positionH relativeFrom="column">
                        <wp:posOffset>361315</wp:posOffset>
                      </wp:positionH>
                      <wp:positionV relativeFrom="paragraph">
                        <wp:posOffset>9525</wp:posOffset>
                      </wp:positionV>
                      <wp:extent cx="250190" cy="127000"/>
                      <wp:effectExtent l="0" t="635" r="1270" b="0"/>
                      <wp:wrapNone/>
                      <wp:docPr id="1400" name="Group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401" name="Rectangle 804"/>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2" name="Rectangle 805"/>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3" name="Rectangle 806"/>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4" name="Rectangle 807"/>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D894F" id="Group 1400" o:spid="_x0000_s1026" style="position:absolute;margin-left:28.45pt;margin-top:.75pt;width:19.7pt;height:10pt;z-index:251479552"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" o:allowincell="f">
                      <v:rect id="Rectangle 804"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RJ8UA&#10;AADdAAAADwAAAGRycy9kb3ducmV2LnhtbESPQWsCMRCF70L/Q5hCb5pYdZGtUaxQ6Elw9dLbuBl3&#10;FzeTuIm6/femUPA2w3vzvjeLVW9bcaMuNI41jEcKBHHpTMOVhsP+azgHESKywdYxafilAKvly2CB&#10;uXF33tGtiJVIIRxy1FDH6HMpQ1mTxTBynjhpJ9dZjGntKmk6vKdw28p3pTJpseFEqNHTpqbyXFxt&#10;4v5MCuXnl8+K7Xa6O2Z+csxmWr+99usPEJH6+DT/X3+bVH+qxvD3TRp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dEnxQAAAN0AAAAPAAAAAAAAAAAAAAAAAJgCAABkcnMv&#10;ZG93bnJldi54bWxQSwUGAAAAAAQABAD1AAAAigMAAAAA&#10;" fillcolor="black" stroked="f" strokeweight="0"/>
                      <v:rect id="Rectangle 805"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tPUMUA&#10;AADdAAAADwAAAGRycy9kb3ducmV2LnhtbESPQWsCMRCF74L/IUzBmyZVu8jWKFYQehJcvfQ2bsbd&#10;xc0k3UTd/ntTKPQ2w3vzvjfLdW9bcacuNI41vE4UCOLSmYYrDafjbrwAESKywdYxafihAOvVcLDE&#10;3LgHH+hexEqkEA45aqhj9LmUoazJYpg4T5y0i+ssxrR2lTQdPlK4beVUqUxabDgRavS0ram8Fjeb&#10;uF+zQvnF90fFdj8/nDM/O2dvWo9e+s07iEh9/Df/XX+aVH+upvD7TRpB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09QxQAAAN0AAAAPAAAAAAAAAAAAAAAAAJgCAABkcnMv&#10;ZG93bnJldi54bWxQSwUGAAAAAAQABAD1AAAAigMAAAAA&#10;" fillcolor="black" stroked="f" strokeweight="0"/>
                      <v:rect id="Rectangle 806"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qy8UA&#10;AADdAAAADwAAAGRycy9kb3ducmV2LnhtbESPQWsCMRCF74L/IYzQmybt6iJbo1ih0FPB1Yu3cTPd&#10;XbqZxE3U7b9vCgVvM7w373uz2gy2EzfqQ+tYw/NMgSCunGm51nA8vE+XIEJENtg5Jg0/FGCzHo9W&#10;WBh35z3dyliLFMKhQA1NjL6QMlQNWQwz54mT9uV6izGtfS1Nj/cUbjv5olQuLbacCA162jVUfZdX&#10;m7inrFR+eXmr2X7O9+fcZ+d8ofXTZNi+gog0xIf5//rDpPpzlcHfN2k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rLxQAAAN0AAAAPAAAAAAAAAAAAAAAAAJgCAABkcnMv&#10;ZG93bnJldi54bWxQSwUGAAAAAAQABAD1AAAAigMAAAAA&#10;" fillcolor="black" stroked="f" strokeweight="0"/>
                      <v:rect id="Rectangle 807"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yv8UA&#10;AADdAAAADwAAAGRycy9kb3ducmV2LnhtbESPQWsCMRCF74L/IYzgTZPWdZGtUWxB8FRw7aW3cTPd&#10;XbqZxE2q679vCgVvM7w373uz3g62E1fqQ+tYw9NcgSCunGm51vBx2s9WIEJENtg5Jg13CrDdjEdr&#10;LIy78ZGuZaxFCuFQoIYmRl9IGaqGLIa588RJ+3K9xZjWvpamx1sKt518ViqXFltOhAY9vTVUfZc/&#10;NnE/F6Xyq8trzfY9O55zvzjnS62nk2H3AiLSEB/m/+uDSfUzlcHfN2kE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3nK/xQAAAN0AAAAPAAAAAAAAAAAAAAAAAJgCAABkcnMv&#10;ZG93bnJldi54bWxQSwUGAAAAAAQABAD1AAAAigM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80576" behindDoc="0" locked="1" layoutInCell="0" allowOverlap="1" wp14:anchorId="5599A011" wp14:editId="2D7E91B1">
                      <wp:simplePos x="0" y="0"/>
                      <wp:positionH relativeFrom="column">
                        <wp:posOffset>361315</wp:posOffset>
                      </wp:positionH>
                      <wp:positionV relativeFrom="paragraph">
                        <wp:posOffset>9525</wp:posOffset>
                      </wp:positionV>
                      <wp:extent cx="250190" cy="127000"/>
                      <wp:effectExtent l="0" t="3175" r="1270" b="3175"/>
                      <wp:wrapNone/>
                      <wp:docPr id="1395" name="Group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396" name="Rectangle 809"/>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7" name="Rectangle 810"/>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8" name="Rectangle 811"/>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9" name="Rectangle 812"/>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7AAE4" id="Group 1395" o:spid="_x0000_s1026" style="position:absolute;margin-left:28.45pt;margin-top:.75pt;width:19.7pt;height:10pt;z-index:251480576"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" o:allowincell="f">
                      <v:rect id="Rectangle 809"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RscUA&#10;AADdAAAADwAAAGRycy9kb3ducmV2LnhtbESPQWvCQBCF70L/wzIFb7rR1GBTV1FB8FQw7aW3MTtN&#10;gtnZNbtq/PfdguBthvfmfW8Wq9604kqdbywrmIwTEMSl1Q1XCr6/dqM5CB+QNbaWScGdPKyWL4MF&#10;5tre+EDXIlQihrDPUUEdgsul9GVNBv3YOuKo/drOYIhrV0nd4S2Gm1ZOkySTBhuOhBodbWsqT8XF&#10;RO5PWiRuft5UbD7fDsfMpcdsptTwtV9/gAjUh6f5cb3XsX76nsH/N3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4BGxxQAAAN0AAAAPAAAAAAAAAAAAAAAAAJgCAABkcnMv&#10;ZG93bnJldi54bWxQSwUGAAAAAAQABAD1AAAAigMAAAAA&#10;" fillcolor="black" stroked="f" strokeweight="0"/>
                      <v:rect id="Rectangle 810"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y0KsYA&#10;AADdAAAADwAAAGRycy9kb3ducmV2LnhtbESPQW/CMAyF75P4D5GRdltTKHSsENA2CWknJAqX3Uzj&#10;tRWNkzUZdP9+mYTEzdZ7ft/zajOYTlyo961lBZMkBUFcWd1yreB42D4tQPiArLGzTAp+ycNmPXpY&#10;YaHtlfd0KUMtYgj7AhU0IbhCSl81ZNAn1hFH7cv2BkNc+1rqHq8x3HRymqa5NNhyJDTo6L2h6lz+&#10;mMj9zMrULb7faja72f6Uu+yUz5V6HA+vSxCBhnA3364/dKyfvTzD/zdxBL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y0KsYAAADdAAAADwAAAAAAAAAAAAAAAACYAgAAZHJz&#10;L2Rvd25yZXYueG1sUEsFBgAAAAAEAAQA9QAAAIsDAAAAAA==&#10;" fillcolor="black" stroked="f" strokeweight="0"/>
                      <v:rect id="Rectangle 811" o:spid="_x0000_s1029"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gWMUA&#10;AADdAAAADwAAAGRycy9kb3ducmV2LnhtbESPTW/CMAyG75P4D5GRuI1061ZBIaBtEtJOSHS7cDON&#10;aas1TtZk0P37+YC0my2/H4/X29H16kJD7DwbeJhnoIhrbztuDHx+7O4XoGJCtth7JgO/FGG7mdyt&#10;sbT+yge6VKlREsKxRANtSqHUOtYtOYxzH4jldvaDwyTr0Gg74FXCXa8fs6zQDjuWhhYDvbVUf1U/&#10;TnqPeZWFxfdrw27/dDgVIT8Vz8bMpuPLClSiMf2Lb+53K/j5UnD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yBYxQAAAN0AAAAPAAAAAAAAAAAAAAAAAJgCAABkcnMv&#10;ZG93bnJldi54bWxQSwUGAAAAAAQABAD1AAAAigMAAAAA&#10;" fillcolor="black" stroked="f" strokeweight="0"/>
                      <v:rect id="Rectangle 812"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w8YA&#10;AADdAAAADwAAAGRycy9kb3ducmV2LnhtbESPQWvCQBCF70L/wzKF3nRTU4PGbKQWCp4Kpl68jdkx&#10;Cc3ObrNbjf++WxB6m+G9ed+bYjOaXlxo8J1lBc+zBARxbXXHjYLD5/t0CcIHZI29ZVJwIw+b8mFS&#10;YK7tlfd0qUIjYgj7HBW0IbhcSl+3ZNDPrCOO2tkOBkNch0bqAa8x3PRyniSZNNhxJLTo6K2l+qv6&#10;MZF7TKvELb+3DZuPl/0pc+kpWyj19Di+rkEEGsO/+X6907F+ulrB3zdxBF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Fw8YAAADdAAAADwAAAAAAAAAAAAAAAACYAgAAZHJz&#10;L2Rvd25yZXYueG1sUEsFBgAAAAAEAAQA9QAAAIsDA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P.O. Box</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1..9</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81600" behindDoc="0" locked="1" layoutInCell="0" allowOverlap="1" wp14:anchorId="3874258B" wp14:editId="6BA7F90F">
                      <wp:simplePos x="0" y="0"/>
                      <wp:positionH relativeFrom="column">
                        <wp:posOffset>361315</wp:posOffset>
                      </wp:positionH>
                      <wp:positionV relativeFrom="paragraph">
                        <wp:posOffset>0</wp:posOffset>
                      </wp:positionV>
                      <wp:extent cx="187325" cy="131445"/>
                      <wp:effectExtent l="0" t="0" r="0" b="0"/>
                      <wp:wrapNone/>
                      <wp:docPr id="1390"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1391" name="Rectangle 814"/>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2" name="Rectangle 815"/>
                              <wps:cNvSpPr>
                                <a:spLocks noChangeArrowheads="1"/>
                              </wps:cNvSpPr>
                              <wps:spPr bwMode="auto">
                                <a:xfrm>
                                  <a:off x="710"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3" name="Rectangle 816"/>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4" name="Rectangle 817"/>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19226" id="Group 1390" o:spid="_x0000_s1026" style="position:absolute;margin-left:28.45pt;margin-top:0;width:14.75pt;height:10.35pt;z-index:251481600"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" o:allowincell="f">
                      <v:rect id="Rectangle 814"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JxcUA&#10;AADdAAAADwAAAGRycy9kb3ducmV2LnhtbESPQWvCQBCF74L/YRmhN93Y1KDRVaxQ6Klg6sXbmB2T&#10;YHZ2za6a/vtuQehthvfmfW9Wm9604k6dbywrmE4SEMSl1Q1XCg7fH+M5CB+QNbaWScEPedish4MV&#10;5to+eE/3IlQihrDPUUEdgsul9GVNBv3EOuKonW1nMMS1q6Tu8BHDTStfkySTBhuOhBod7WoqL8XN&#10;RO4xLRI3v75XbL7e9qfMpadsptTLqN8uQQTqw7/5ef2pY/10MYW/b+II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nFxQAAAN0AAAAPAAAAAAAAAAAAAAAAAJgCAABkcnMv&#10;ZG93bnJldi54bWxQSwUGAAAAAAQABAD1AAAAigMAAAAA&#10;" fillcolor="black" stroked="f" strokeweight="0"/>
                      <v:rect id="Rectangle 815" o:spid="_x0000_s1028" style="position:absolute;left:710;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XssUA&#10;AADdAAAADwAAAGRycy9kb3ducmV2LnhtbESPQWvCQBCF74L/YRnBm240GmzqKloQeiqYevE2ZqdJ&#10;aHZ2zW41/fduQehthvfmfW/W29604kadbywrmE0TEMSl1Q1XCk6fh8kKhA/IGlvLpOCXPGw3w8Ea&#10;c23vfKRbESoRQ9jnqKAOweVS+rImg35qHXHUvmxnMMS1q6Tu8B7DTSvnSZJJgw1HQo2O3moqv4sf&#10;E7nntEjc6rqv2HwsjpfMpZdsqdR41O9eQQTqw7/5ef2uY/30ZQ5/38QR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xeyxQAAAN0AAAAPAAAAAAAAAAAAAAAAAJgCAABkcnMv&#10;ZG93bnJldi54bWxQSwUGAAAAAAQABAD1AAAAigMAAAAA&#10;" fillcolor="black" stroked="f" strokeweight="0"/>
                      <v:rect id="Rectangle 816" o:spid="_x0000_s1029"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yKcUA&#10;AADdAAAADwAAAGRycy9kb3ducmV2LnhtbESPQWvCQBCF70L/wzIFb7rR1GBTV1FB8FQw7aW3MTtN&#10;gtnZNbtq/PfdguBthvfmfW8Wq9604kqdbywrmIwTEMSl1Q1XCr6/dqM5CB+QNbaWScGdPKyWL4MF&#10;5tre+EDXIlQihrDPUUEdgsul9GVNBv3YOuKo/drOYIhrV0nd4S2Gm1ZOkySTBhuOhBodbWsqT8XF&#10;RO5PWiRuft5UbD7fDsfMpcdsptTwtV9/gAjUh6f5cb3XsX76nsL/N3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7IpxQAAAN0AAAAPAAAAAAAAAAAAAAAAAJgCAABkcnMv&#10;ZG93bnJldi54bWxQSwUGAAAAAAQABAD1AAAAigMAAAAA&#10;" fillcolor="black" stroked="f" strokeweight="0"/>
                      <v:rect id="Rectangle 817" o:spid="_x0000_s1030"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4qXcUA&#10;AADdAAAADwAAAGRycy9kb3ducmV2LnhtbESPQWvCQBCF70L/wzKF3nTTRoNGV2kLgifB2EtvY3ZM&#10;gtnZbXar8d+7guBthvfmfW8Wq9604kydbywreB8lIIhLqxuuFPzs18MpCB+QNbaWScGVPKyWL4MF&#10;5tpeeEfnIlQihrDPUUEdgsul9GVNBv3IOuKoHW1nMMS1q6Tu8BLDTSs/kiSTBhuOhBodfddUnop/&#10;E7m/aZG46d9XxWY73h0ylx6yiVJvr/3nHESgPjzNj+uNjvXT2Rj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ipdxQAAAN0AAAAPAAAAAAAAAAAAAAAAAJgCAABkcnMv&#10;ZG93bnJldi54bWxQSwUGAAAAAAQABAD1AAAAigMAAAAA&#10;" fillcolor="black" stroked="f" strokeweight="0"/>
                      <w10:anchorlock/>
                    </v:group>
                  </w:pict>
                </mc:Fallback>
              </mc:AlternateContent>
            </w:r>
          </w:p>
        </w:tc>
        <w:tc>
          <w:tcPr>
            <w:tcW w:w="3816" w:type="dxa"/>
            <w:gridSpan w:val="6"/>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Communication</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82624" behindDoc="0" locked="1" layoutInCell="0" allowOverlap="1" wp14:anchorId="1FA6F1AE" wp14:editId="260A9269">
                      <wp:simplePos x="0" y="0"/>
                      <wp:positionH relativeFrom="column">
                        <wp:posOffset>361315</wp:posOffset>
                      </wp:positionH>
                      <wp:positionV relativeFrom="paragraph">
                        <wp:posOffset>9525</wp:posOffset>
                      </wp:positionV>
                      <wp:extent cx="250190" cy="127000"/>
                      <wp:effectExtent l="0" t="3175" r="1270" b="3175"/>
                      <wp:wrapNone/>
                      <wp:docPr id="1386"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387" name="Rectangle 819"/>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8" name="Rectangle 820"/>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9" name="Rectangle 821"/>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3C9DD" id="Group 1386" o:spid="_x0000_s1026" style="position:absolute;margin-left:28.45pt;margin-top:.75pt;width:19.7pt;height:10pt;z-index:251482624"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" o:allowincell="f">
                      <v:rect id="Rectangle 819"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i98YA&#10;AADdAAAADwAAAGRycy9kb3ducmV2LnhtbESPQWvCQBCF7wX/wzJCb3Vj08YQXcUKhZ4KRi/exuyY&#10;BLOza3bV9N93CwVvM7w373uzWA2mEzfqfWtZwXSSgCCurG65VrDffb7kIHxA1thZJgU/5GG1HD0t&#10;sND2zlu6laEWMYR9gQqaEFwhpa8aMugn1hFH7WR7gyGufS11j/cYbjr5miSZNNhyJDToaNNQdS6v&#10;JnIPaZm4/PJRs/l+2x4zlx6zd6Wex8N6DiLQEB7m/+svHeun+Qz+vo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Ui98YAAADdAAAADwAAAAAAAAAAAAAAAACYAgAAZHJz&#10;L2Rvd25yZXYueG1sUEsFBgAAAAAEAAQA9QAAAIsDAAAAAA==&#10;" fillcolor="black" stroked="f" strokeweight="0"/>
                      <v:rect id="Rectangle 820"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2hcUA&#10;AADdAAAADwAAAGRycy9kb3ducmV2LnhtbESPTU/DMAyG75P4D5GRuG0p61ZVZdnEkJA4Ia3jws1r&#10;TFvROKEJW/n3+DBpN1t+Px5vdpMb1JnG2Hs28LjIQBE33vbcGvg4vs5LUDEhWxw8k4E/irDb3s02&#10;WFl/4QOd69QqCeFYoYEupVBpHZuOHMaFD8Ry+/KjwyTr2Go74kXC3aCXWVZohz1LQ4eBXjpqvutf&#10;J72feZ2F8mffsntfHU5FyE/F2piH++n5CVSiKd3EV/ebFfy8FFz5Rkb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raFxQAAAN0AAAAPAAAAAAAAAAAAAAAAAJgCAABkcnMv&#10;ZG93bnJldi54bWxQSwUGAAAAAAQABAD1AAAAigMAAAAA&#10;" fillcolor="black" stroked="f" strokeweight="0"/>
                      <v:rect id="Rectangle 821"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THsYA&#10;AADdAAAADwAAAGRycy9kb3ducmV2LnhtbESPQWvCQBCF74X+h2UKvTWbmhrS6CpaKHgqGL30NmbH&#10;JDQ7u2a3Gv99tyB4m+G9ed+b+XI0vTjT4DvLCl6TFARxbXXHjYL97vOlAOEDssbeMim4kofl4vFh&#10;jqW2F97SuQqNiCHsS1TQhuBKKX3dkkGfWEcctaMdDIa4Do3UA15iuOnlJE1zabDjSGjR0UdL9U/1&#10;ayL3O6tSV5zWDZuvt+0hd9khnyr1/DSuZiACjeFuvl1vdKyfFe/w/0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YTHsYAAADdAAAADwAAAAAAAAAAAAAAAACYAgAAZHJz&#10;L2Rvd25yZXYueG1sUEsFBgAAAAAEAAQA9QAAAIsDA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an..50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58"/>
              <w:rPr>
                <w:sz w:val="16"/>
                <w:szCs w:val="16"/>
              </w:rPr>
            </w:pPr>
            <w:r>
              <w:rPr>
                <w:color w:val="000000"/>
                <w:sz w:val="16"/>
                <w:szCs w:val="16"/>
              </w:rPr>
              <w:t>R3006</w:t>
            </w: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83648" behindDoc="0" locked="1" layoutInCell="0" allowOverlap="1" wp14:anchorId="23FD28F7" wp14:editId="7E9F9797">
                      <wp:simplePos x="0" y="0"/>
                      <wp:positionH relativeFrom="column">
                        <wp:posOffset>361315</wp:posOffset>
                      </wp:positionH>
                      <wp:positionV relativeFrom="paragraph">
                        <wp:posOffset>9525</wp:posOffset>
                      </wp:positionV>
                      <wp:extent cx="250190" cy="127000"/>
                      <wp:effectExtent l="0" t="0" r="1270" b="0"/>
                      <wp:wrapNone/>
                      <wp:docPr id="1382" name="Group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383" name="Rectangle 823"/>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4" name="Rectangle 824"/>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5" name="Rectangle 825"/>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B1123" id="Group 1382" o:spid="_x0000_s1026" style="position:absolute;margin-left:28.45pt;margin-top:.75pt;width:19.7pt;height:10pt;z-index:251483648"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" o:allowincell="f">
                      <v:rect id="Rectangle 823"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k9MYA&#10;AADdAAAADwAAAGRycy9kb3ducmV2LnhtbESPQWvDMAyF74X+B6PCbq3TZgshi1PaQmGnQbNddlNj&#10;LQmLZTd22+zfz4PBbhLv6X1P5XYyg7jR6HvLCtarBARxY3XPrYL3t+MyB+EDssbBMin4Jg/baj4r&#10;sdD2zie61aEVMYR9gQq6EFwhpW86MuhX1hFH7dOOBkNcx1bqEe8x3AxykySZNNhzJHTo6NBR81Vf&#10;TeR+pHXi8su+ZfP6eDpnLj1nT0o9LKbdM4hAU/g3/12/6Fg/zVP4/SaOI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4k9MYAAADdAAAADwAAAAAAAAAAAAAAAACYAgAAZHJz&#10;L2Rvd25yZXYueG1sUEsFBgAAAAAEAAQA9QAAAIsDAAAAAA==&#10;" fillcolor="black" stroked="f" strokeweight="0"/>
                      <v:rect id="Rectangle 824" o:spid="_x0000_s1028"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8gMUA&#10;AADdAAAADwAAAGRycy9kb3ducmV2LnhtbESPQWvCQBCF7wX/wzKCt7qxsSFEV7GC0FPB6MXbmB2T&#10;YHZ2za6a/vtuodDbDO/N+94s14PpxIN631pWMJsmIIgrq1uuFRwPu9cchA/IGjvLpOCbPKxXo5cl&#10;Fto+eU+PMtQihrAvUEETgiuk9FVDBv3UOuKoXWxvMMS1r6Xu8RnDTSffkiSTBluOhAYdbRuqruXd&#10;RO4pLROX3z5qNl/z/Tlz6Tl7V2oyHjYLEIGG8G/+u/7UsX6az+H3mzi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7yAxQAAAN0AAAAPAAAAAAAAAAAAAAAAAJgCAABkcnMv&#10;ZG93bnJldi54bWxQSwUGAAAAAAQABAD1AAAAigMAAAAA&#10;" fillcolor="black" stroked="f" strokeweight="0"/>
                      <v:rect id="Rectangle 825"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ZG8UA&#10;AADdAAAADwAAAGRycy9kb3ducmV2LnhtbESPQWvCQBCF7wX/wzKCt7qxqSFEV7GC0FPB6MXbmB2T&#10;YHZ2za6a/vtuodDbDO/N+94s14PpxIN631pWMJsmIIgrq1uuFRwPu9cchA/IGjvLpOCbPKxXo5cl&#10;Fto+eU+PMtQihrAvUEETgiuk9FVDBv3UOuKoXWxvMMS1r6Xu8RnDTSffkiSTBluOhAYdbRuqruXd&#10;RO4pLROX3z5qNl/v+3Pm0nM2V2oyHjYLEIGG8G/+u/7UsX6az+H3mzi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xkbxQAAAN0AAAAPAAAAAAAAAAAAAAAAAJgCAABkcnMv&#10;ZG93bnJldi54bWxQSwUGAAAAAAQABAD1AAAAigM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CL707</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84672" behindDoc="0" locked="1" layoutInCell="0" allowOverlap="1" wp14:anchorId="5D8C4692" wp14:editId="4B8766B4">
                      <wp:simplePos x="0" y="0"/>
                      <wp:positionH relativeFrom="column">
                        <wp:posOffset>361315</wp:posOffset>
                      </wp:positionH>
                      <wp:positionV relativeFrom="paragraph">
                        <wp:posOffset>0</wp:posOffset>
                      </wp:positionV>
                      <wp:extent cx="125095" cy="131445"/>
                      <wp:effectExtent l="0" t="0" r="2540" b="2540"/>
                      <wp:wrapNone/>
                      <wp:docPr id="1378"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1379" name="Rectangle 827"/>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0" name="Rectangle 828"/>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1" name="Rectangle 829"/>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96F65" id="Group 1378" o:spid="_x0000_s1026" style="position:absolute;margin-left:28.45pt;margin-top:0;width:9.85pt;height:10.35pt;z-index:251484672"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" o:allowincell="f">
                      <v:rect id="Rectangle 827"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jOcYA&#10;AADdAAAADwAAAGRycy9kb3ducmV2LnhtbESPQW/CMAyF75P4D5GRdltTKHSsENA2CWknJAqX3Uzj&#10;tRWNkzUZdP9+mYTEzdZ7ft/zajOYTlyo961lBZMkBUFcWd1yreB42D4tQPiArLGzTAp+ycNmPXpY&#10;YaHtlfd0KUMtYgj7AhU0IbhCSl81ZNAn1hFH7cv2BkNc+1rqHq8x3HRymqa5NNhyJDTo6L2h6lz+&#10;mMj9zMrULb7faja72f6Uu+yUz5V6HA+vSxCBhnA3364/dKyfPb/A/zdxBL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jOcYAAADdAAAADwAAAAAAAAAAAAAAAACYAgAAZHJz&#10;L2Rvd25yZXYueG1sUEsFBgAAAAAEAAQA9QAAAIsDAAAAAA==&#10;" fillcolor="black" stroked="f" strokeweight="0"/>
                      <v:rect id="Rectangle 828"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6g8UA&#10;AADdAAAADwAAAGRycy9kb3ducmV2LnhtbESPTU/DMAyG75P4D5GRuG0p61ZVZdnEkJA4Ia3jws1r&#10;TFvROKEJW/n3+DBpN1t+Px5vdpMb1JnG2Hs28LjIQBE33vbcGvg4vs5LUDEhWxw8k4E/irDb3s02&#10;WFl/4QOd69QqCeFYoYEupVBpHZuOHMaFD8Ry+/KjwyTr2Go74kXC3aCXWVZohz1LQ4eBXjpqvutf&#10;J72feZ2F8mffsntfHU5FyE/F2piH++n5CVSiKd3EV/ebFfy8FH75Rkb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LqDxQAAAN0AAAAPAAAAAAAAAAAAAAAAAJgCAABkcnMv&#10;ZG93bnJldi54bWxQSwUGAAAAAAQABAD1AAAAigMAAAAA&#10;" fillcolor="black" stroked="f" strokeweight="0"/>
                      <v:rect id="Rectangle 829"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fGMUA&#10;AADdAAAADwAAAGRycy9kb3ducmV2LnhtbESPQWvCQBCF7wX/wzJCb3VjY0OIrmILQk+C0Yu3MTsm&#10;wezsNrtq/PduodDbDO/N+94sVoPpxI1631pWMJ0kIIgrq1uuFRz2m7cchA/IGjvLpOBBHlbL0csC&#10;C23vvKNbGWoRQ9gXqKAJwRVS+qohg35iHXHUzrY3GOLa11L3eI/hppPvSZJJgy1HQoOOvhqqLuXV&#10;RO4xLROX/3zWbLaz3Slz6Sn7UOp1PKznIAIN4d/8d/2tY/00n8LvN3EE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B8YxQAAAN0AAAAPAAAAAAAAAAAAAAAAAJgCAABkcnMv&#10;ZG93bnJldi54bWxQSwUGAAAAAAQABAD1AAAAigMAAAAA&#10;" fillcolor="black" stroked="f" strokeweight="0"/>
                      <w10:anchorlock/>
                    </v:group>
                  </w:pict>
                </mc:Fallback>
              </mc:AlternateContent>
            </w:r>
          </w:p>
        </w:tc>
        <w:tc>
          <w:tcPr>
            <w:tcW w:w="3914" w:type="dxa"/>
            <w:gridSpan w:val="7"/>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Consignment (Master level)</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1..999</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85696" behindDoc="0" locked="1" layoutInCell="0" allowOverlap="1" wp14:anchorId="5E3E4E9F" wp14:editId="247BE221">
                      <wp:simplePos x="0" y="0"/>
                      <wp:positionH relativeFrom="column">
                        <wp:posOffset>361315</wp:posOffset>
                      </wp:positionH>
                      <wp:positionV relativeFrom="paragraph">
                        <wp:posOffset>0</wp:posOffset>
                      </wp:positionV>
                      <wp:extent cx="187325" cy="131445"/>
                      <wp:effectExtent l="0" t="0" r="0" b="0"/>
                      <wp:wrapNone/>
                      <wp:docPr id="1373" name="Group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1374" name="Rectangle 831"/>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5" name="Rectangle 832"/>
                              <wps:cNvSpPr>
                                <a:spLocks noChangeArrowheads="1"/>
                              </wps:cNvSpPr>
                              <wps:spPr bwMode="auto">
                                <a:xfrm>
                                  <a:off x="710"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6" name="Rectangle 833"/>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7" name="Rectangle 834"/>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D6945" id="Group 1373" o:spid="_x0000_s1026" style="position:absolute;margin-left:28.45pt;margin-top:0;width:14.75pt;height:10.35pt;z-index:251485696"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" o:allowincell="f">
                      <v:rect id="Rectangle 831"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LMp8UA&#10;AADdAAAADwAAAGRycy9kb3ducmV2LnhtbESPQWvCQBCF70L/wzKF3nTTRqNEV2kLgifB2EtvY3ZM&#10;gtnZbXar8d+7guBthvfmfW8Wq9604kydbywreB8lIIhLqxuuFPzs18MZCB+QNbaWScGVPKyWL4MF&#10;5tpeeEfnIlQihrDPUUEdgsul9GVNBv3IOuKoHW1nMMS1q6Tu8BLDTSs/kiSTBhuOhBodfddUnop/&#10;E7m/aZG42d9XxWY73h0ylx6yiVJvr/3nHESgPjzNj+uNjvXT6Rj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synxQAAAN0AAAAPAAAAAAAAAAAAAAAAAJgCAABkcnMv&#10;ZG93bnJldi54bWxQSwUGAAAAAAQABAD1AAAAigMAAAAA&#10;" fillcolor="black" stroked="f" strokeweight="0"/>
                      <v:rect id="Rectangle 832" o:spid="_x0000_s1028" style="position:absolute;left:710;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5pPMYA&#10;AADdAAAADwAAAGRycy9kb3ducmV2LnhtbESPQWvCQBCF7wX/wzJCb3Wj0VRSN0ELBU8FUy/exuw0&#10;Cc3OrtlV03/fLRR6m+G9ed+bTTmaXtxo8J1lBfNZAoK4trrjRsHx4+1pDcIHZI29ZVLwTR7KYvKw&#10;wVzbOx/oVoVGxBD2OSpoQ3C5lL5uyaCfWUcctU87GAxxHRqpB7zHcNPLRZJk0mDHkdCio9eW6q/q&#10;aiL3lFaJW192DZv35eGcufScrZR6nI7bFxCBxvBv/rve61g/fV7B7zdxBF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5pPMYAAADdAAAADwAAAAAAAAAAAAAAAACYAgAAZHJz&#10;L2Rvd25yZXYueG1sUEsFBgAAAAAEAAQA9QAAAIsDAAAAAA==&#10;" fillcolor="black" stroked="f" strokeweight="0"/>
                      <v:rect id="Rectangle 833" o:spid="_x0000_s1029"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3S8UA&#10;AADdAAAADwAAAGRycy9kb3ducmV2LnhtbESPQWvCQBCF70L/wzIFb7rR1FRSV1FB8FQw7aW3MTtN&#10;gtnZNbtq/PfdguBthvfmfW8Wq9604kqdbywrmIwTEMSl1Q1XCr6/dqM5CB+QNbaWScGdPKyWL4MF&#10;5tre+EDXIlQihrDPUUEdgsul9GVNBv3YOuKo/drOYIhrV0nd4S2Gm1ZOkySTBhuOhBodbWsqT8XF&#10;RO5PWiRuft5UbD7fDsfMpcdsptTwtV9/gAjUh6f5cb3XsX76nsH/N3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PdLxQAAAN0AAAAPAAAAAAAAAAAAAAAAAJgCAABkcnMv&#10;ZG93bnJldi54bWxQSwUGAAAAAAQABAD1AAAAigMAAAAA&#10;" fillcolor="black" stroked="f" strokeweight="0"/>
                      <v:rect id="Rectangle 834" o:spid="_x0000_s1030"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BS0MYA&#10;AADdAAAADwAAAGRycy9kb3ducmV2LnhtbESPQWvCQBCF70L/wzKF3nRTU6PEbKQWCp4Kpl68jdkx&#10;Cc3ObrNbjf++WxB6m+G9ed+bYjOaXlxo8J1lBc+zBARxbXXHjYLD5/t0BcIHZI29ZVJwIw+b8mFS&#10;YK7tlfd0qUIjYgj7HBW0IbhcSl+3ZNDPrCOO2tkOBkNch0bqAa8x3PRyniSZNNhxJLTo6K2l+qv6&#10;MZF7TKvErb63DZuPl/0pc+kpWyj19Di+rkEEGsO/+X6907F+ulzC3zdxBF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BS0MYAAADdAAAADwAAAAAAAAAAAAAAAACYAgAAZHJz&#10;L2Rvd25yZXYueG1sUEsFBgAAAAAEAAQA9QAAAIsDAAAAAA==&#10;" fillcolor="black" stroked="f" strokeweight="0"/>
                      <w10:anchorlock/>
                    </v:group>
                  </w:pict>
                </mc:Fallback>
              </mc:AlternateContent>
            </w:r>
          </w:p>
        </w:tc>
        <w:tc>
          <w:tcPr>
            <w:tcW w:w="3816" w:type="dxa"/>
            <w:gridSpan w:val="6"/>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Consignment (House level)</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86720" behindDoc="0" locked="1" layoutInCell="0" allowOverlap="1" wp14:anchorId="1A2D168B" wp14:editId="3F9EE48E">
                      <wp:simplePos x="0" y="0"/>
                      <wp:positionH relativeFrom="column">
                        <wp:posOffset>361315</wp:posOffset>
                      </wp:positionH>
                      <wp:positionV relativeFrom="paragraph">
                        <wp:posOffset>9525</wp:posOffset>
                      </wp:positionV>
                      <wp:extent cx="250190" cy="127000"/>
                      <wp:effectExtent l="0" t="4445" r="1270" b="1905"/>
                      <wp:wrapNone/>
                      <wp:docPr id="1368" name="Group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369" name="Rectangle 836"/>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0" name="Rectangle 837"/>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1" name="Rectangle 838"/>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2" name="Rectangle 839"/>
                              <wps:cNvSpPr>
                                <a:spLocks noChangeArrowheads="1"/>
                              </wps:cNvSpPr>
                              <wps:spPr bwMode="auto">
                                <a:xfrm>
                                  <a:off x="908" y="118"/>
                                  <a:ext cx="15" cy="9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983DD" id="Group 1368" o:spid="_x0000_s1026" style="position:absolute;margin-left:28.45pt;margin-top:.75pt;width:19.7pt;height:10pt;z-index:251486720"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" o:allowincell="f">
                      <v:rect id="Rectangle 836"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15MUA&#10;AADdAAAADwAAAGRycy9kb3ducmV2LnhtbESPQWvCQBCF70L/wzIFb7rR1GBTV1FB8FQw7aW3MTtN&#10;gtnZNbtq/PfdguBthvfmfW8Wq9604kqdbywrmIwTEMSl1Q1XCr6/dqM5CB+QNbaWScGdPKyWL4MF&#10;5tre+EDXIlQihrDPUUEdgsul9GVNBv3YOuKo/drOYIhrV0nd4S2Gm1ZOkySTBhuOhBodbWsqT8XF&#10;RO5PWiRuft5UbD7fDsfMpcdsptTwtV9/gAjUh6f5cb3XsX6avcP/N3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vXkxQAAAN0AAAAPAAAAAAAAAAAAAAAAAJgCAABkcnMv&#10;ZG93bnJldi54bWxQSwUGAAAAAAQABAD1AAAAigMAAAAA&#10;" fillcolor="black" stroked="f" strokeweight="0"/>
                      <v:rect id="Rectangle 837"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KpMUA&#10;AADdAAAADwAAAGRycy9kb3ducmV2LnhtbESPTW/CMAyG75P4D5GRuI1061ZQIaBtEtJOSHS7cDON&#10;aas1TtZk0P37+YC0my2/H4/X29H16kJD7DwbeJhnoIhrbztuDHx+7O6XoGJCtth7JgO/FGG7mdyt&#10;sbT+yge6VKlREsKxRANtSqHUOtYtOYxzH4jldvaDwyTr0Gg74FXCXa8fs6zQDjuWhhYDvbVUf1U/&#10;TnqPeZWF5fdrw27/dDgVIT8Vz8bMpuPLClSiMf2Lb+53K/j5Qvj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cqkxQAAAN0AAAAPAAAAAAAAAAAAAAAAAJgCAABkcnMv&#10;ZG93bnJldi54bWxQSwUGAAAAAAQABAD1AAAAigMAAAAA&#10;" fillcolor="black" stroked="f" strokeweight="0"/>
                      <v:rect id="Rectangle 838"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vP8YA&#10;AADdAAAADwAAAGRycy9kb3ducmV2LnhtbESPQWvCQBCF74X+h2UK3uomxqaSupFaEDwJxl56G7PT&#10;JDQ7u81uNf57Vyh4m+G9ed+b5Wo0vTjR4DvLCtJpAoK4trrjRsHnYfO8AOEDssbeMim4kIdV+fiw&#10;xELbM+/pVIVGxBD2BSpoQ3CFlL5uyaCfWkcctW87GAxxHRqpBzzHcNPLWZLk0mDHkdCio4+W6p/q&#10;z0TuV1YlbvG7btjs5vtj7rJj/qLU5Gl8fwMRaAx38//1Vsf62WsKt2/iCLK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VvP8YAAADdAAAADwAAAAAAAAAAAAAAAACYAgAAZHJz&#10;L2Rvd25yZXYueG1sUEsFBgAAAAAEAAQA9QAAAIsDAAAAAA==&#10;" fillcolor="black" stroked="f" strokeweight="0"/>
                      <v:rect id="Rectangle 839" o:spid="_x0000_s1030" style="position:absolute;left:908;top:118;width:15;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fxSMYA&#10;AADdAAAADwAAAGRycy9kb3ducmV2LnhtbESPQWvCQBCF7wX/wzJCb3WjsVGim9AWCj0VTL14G7Nj&#10;EszOrtmtpv/eLRR6m+G9ed+bbTmaXlxp8J1lBfNZAoK4trrjRsH+6/1pDcIHZI29ZVLwQx7KYvKw&#10;xVzbG+/oWoVGxBD2OSpoQ3C5lL5uyaCfWUcctZMdDIa4Do3UA95iuOnlIkkyabDjSGjR0VtL9bn6&#10;NpF7SKvErS+vDZvP5e6YufSYPSv1OB1fNiACjeHf/Hf9oWP9dLWA32/iCL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fxSMYAAADdAAAADwAAAAAAAAAAAAAAAACYAgAAZHJz&#10;L2Rvd25yZXYueG1sUEsFBgAAAAAEAAQA9QAAAIsDA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Total amount invoiced</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C</w:t>
            </w:r>
          </w:p>
        </w:tc>
        <w:tc>
          <w:tcPr>
            <w:tcW w:w="1586"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000000"/>
                <w:sz w:val="16"/>
                <w:szCs w:val="16"/>
              </w:rPr>
              <w:t>C3038</w:t>
            </w: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87744" behindDoc="0" locked="1" layoutInCell="0" allowOverlap="1" wp14:anchorId="30B55724" wp14:editId="4DB2E9E3">
                      <wp:simplePos x="0" y="0"/>
                      <wp:positionH relativeFrom="column">
                        <wp:posOffset>361315</wp:posOffset>
                      </wp:positionH>
                      <wp:positionV relativeFrom="paragraph">
                        <wp:posOffset>9525</wp:posOffset>
                      </wp:positionV>
                      <wp:extent cx="312420" cy="127000"/>
                      <wp:effectExtent l="0" t="0" r="5715" b="0"/>
                      <wp:wrapNone/>
                      <wp:docPr id="1363" name="Group 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364" name="Rectangle 841"/>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5" name="Rectangle 842"/>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6" name="Rectangle 843"/>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7" name="Rectangle 844"/>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5B634" id="Group 1363" o:spid="_x0000_s1026" style="position:absolute;margin-left:28.45pt;margin-top:.75pt;width:24.6pt;height:10pt;z-index:251487744"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" o:allowincell="f">
                      <v:rect id="Rectangle 841"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aesUA&#10;AADdAAAADwAAAGRycy9kb3ducmV2LnhtbESPQWvCQBCF7wX/wzKCt7ppY0NIXcUKQk+C0Yu3MTtN&#10;QrOza3bV9N+7gtDbDO/N+97Ml4PpxJV631pW8DZNQBBXVrdcKzjsN685CB+QNXaWScEfeVguRi9z&#10;LLS98Y6uZahFDGFfoIImBFdI6auGDPqpdcRR+7G9wRDXvpa6x1sMN518T5JMGmw5Ehp0tG6o+i0v&#10;JnKPaZm4/PxVs9nOdqfMpafsQ6nJeFh9ggg0hH/z8/pbx/ppNoPHN3E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1p6xQAAAN0AAAAPAAAAAAAAAAAAAAAAAJgCAABkcnMv&#10;ZG93bnJldi54bWxQSwUGAAAAAAQABAD1AAAAigMAAAAA&#10;" fillcolor="black" stroked="f" strokeweight="0"/>
                      <v:rect id="Rectangle 842"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4cYA&#10;AADdAAAADwAAAGRycy9kb3ducmV2LnhtbESPQWvDMAyF74X9B6PBbq3TZQ0hjVO2wWCnQtNddlNj&#10;NQmNZS/22uzf14NCbxLv6X1P5WYygzjT6HvLCpaLBARxY3XPrYKv/cc8B+EDssbBMin4Iw+b6mFW&#10;YqHthXd0rkMrYgj7AhV0IbhCSt90ZNAvrCOO2tGOBkNcx1bqES8x3AzyOUkyabDnSOjQ0XtHzan+&#10;NZH7ndaJy3/eWjbbl90hc+khWyn19Di9rkEEmsLdfLv+1LF+mq3g/5s4gq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f/4cYAAADdAAAADwAAAAAAAAAAAAAAAACYAgAAZHJz&#10;L2Rvd25yZXYueG1sUEsFBgAAAAAEAAQA9QAAAIsDAAAAAA==&#10;" fillcolor="black" stroked="f" strokeweight="0"/>
                      <v:rect id="Rectangle 843"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hlsUA&#10;AADdAAAADwAAAGRycy9kb3ducmV2LnhtbESPQWsCMRCF7wX/Qxiht5q1a4OsRrEFoSfBbS/exs24&#10;u7iZpJuo6783hUJvM7w373uzXA+2E1fqQ+tYw3SSgSCunGm51vD9tX2ZgwgR2WDnmDTcKcB6NXpa&#10;YmHcjfd0LWMtUgiHAjU0MfpCylA1ZDFMnCdO2sn1FmNa+1qaHm8p3HbyNcuUtNhyIjTo6aOh6lxe&#10;bOIe8jLz85/3mu1utj8qnx/Vm9bP42GzABFpiP/mv+tPk+rnSsHvN2kE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WGWxQAAAN0AAAAPAAAAAAAAAAAAAAAAAJgCAABkcnMv&#10;ZG93bnJldi54bWxQSwUGAAAAAAQABAD1AAAAigMAAAAA&#10;" fillcolor="black" stroked="f" strokeweight="0"/>
                      <v:rect id="Rectangle 844"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nEDcUA&#10;AADdAAAADwAAAGRycy9kb3ducmV2LnhtbESPQWvCQBCF70L/wzIFb7rR1FRSV1FB8FQw7aW3MTtN&#10;gtnZNbtq/PfdguBthvfmfW8Wq9604kqdbywrmIwTEMSl1Q1XCr6/dqM5CB+QNbaWScGdPKyWL4MF&#10;5tre+EDXIlQihrDPUUEdgsul9GVNBv3YOuKo/drOYIhrV0nd4S2Gm1ZOkySTBhuOhBodbWsqT8XF&#10;RO5PWiRuft5UbD7fDsfMpcdsptTwtV9/gAjUh6f5cb3XsX6avcP/N3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cQNxQAAAN0AAAAPAAAAAAAAAAAAAAAAAJgCAABkcnMv&#10;ZG93bnJldi54bWxQSwUGAAAAAAQABAD1AAAAigM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Value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n..16,2</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88768" behindDoc="0" locked="1" layoutInCell="0" allowOverlap="1" wp14:anchorId="2AB5AB2E" wp14:editId="63C37C2F">
                      <wp:simplePos x="0" y="0"/>
                      <wp:positionH relativeFrom="column">
                        <wp:posOffset>361315</wp:posOffset>
                      </wp:positionH>
                      <wp:positionV relativeFrom="paragraph">
                        <wp:posOffset>9525</wp:posOffset>
                      </wp:positionV>
                      <wp:extent cx="312420" cy="127000"/>
                      <wp:effectExtent l="0" t="0" r="5715" b="0"/>
                      <wp:wrapNone/>
                      <wp:docPr id="1358"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359" name="Rectangle 846"/>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0" name="Rectangle 847"/>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1" name="Rectangle 848"/>
                              <wps:cNvSpPr>
                                <a:spLocks noChangeArrowheads="1"/>
                              </wps:cNvSpPr>
                              <wps:spPr bwMode="auto">
                                <a:xfrm>
                                  <a:off x="90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2" name="Rectangle 849"/>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0DE5D" id="Group 1358" o:spid="_x0000_s1026" style="position:absolute;margin-left:28.45pt;margin-top:.75pt;width:24.6pt;height:10pt;z-index:251488768"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" o:allowincell="f">
                      <v:rect id="Rectangle 846"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WcUA&#10;AADdAAAADwAAAGRycy9kb3ducmV2LnhtbESPQWvCQBCF70L/wzIFb7ppU4NGV2kFoSfB2EtvY3ZM&#10;gtnZbXar8d+7guBthvfmfW8Wq9604kydbywreBsnIIhLqxuuFPzsN6MpCB+QNbaWScGVPKyWL4MF&#10;5tpeeEfnIlQihrDPUUEdgsul9GVNBv3YOuKoHW1nMMS1q6Tu8BLDTSvfkySTBhuOhBodrWsqT8W/&#10;idzftEjc9O+rYrP92B0ylx6yiVLD1/5zDiJQH57mx/W3jvXTyQz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j9ZxQAAAN0AAAAPAAAAAAAAAAAAAAAAAJgCAABkcnMv&#10;ZG93bnJldi54bWxQSwUGAAAAAAQABAD1AAAAigMAAAAA&#10;" fillcolor="black" stroked="f" strokeweight="0"/>
                      <v:rect id="Rectangle 847"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cecQA&#10;AADdAAAADwAAAGRycy9kb3ducmV2LnhtbESPTW/CMAyG75P4D5GRuI2UdatQIaANCWmnSZRddjON&#10;aSsaJ2sCdP9+PkzazZbfj8fr7eh6daMhdp4NLOYZKOLa244bA5/H/eMSVEzIFnvPZOCHImw3k4c1&#10;ltbf+UC3KjVKQjiWaKBNKZRax7olh3HuA7Hczn5wmGQdGm0HvEu46/VTlhXaYcfS0GKgXUv1pbo6&#10;6f3Kqywsv98adh/Ph1MR8lPxYsxsOr6uQCUa07/4z/1uBT8vhF++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QXHnEAAAA3QAAAA8AAAAAAAAAAAAAAAAAmAIAAGRycy9k&#10;b3ducmV2LnhtbFBLBQYAAAAABAAEAPUAAACJAwAAAAA=&#10;" fillcolor="black" stroked="f" strokeweight="0"/>
                      <v:rect id="Rectangle 848" o:spid="_x0000_s1029" style="position:absolute;left:90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54sUA&#10;AADdAAAADwAAAGRycy9kb3ducmV2LnhtbESPQWvCQBCF74X+h2UEb3VjoyFEV2kLBU+CsZfexuyY&#10;BLOz2+xW4793BcHbDO/N+94s14PpxJl631pWMJ0kIIgrq1uuFfzsv99yED4ga+wsk4IreVivXl+W&#10;WGh74R2dy1CLGMK+QAVNCK6Q0lcNGfQT64ijdrS9wRDXvpa6x0sMN518T5JMGmw5Ehp09NVQdSr/&#10;TeT+pmXi8r/Pms12tjtkLj1kc6XGo+FjASLQEJ7mx/VGx/ppNoX7N3E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PnixQAAAN0AAAAPAAAAAAAAAAAAAAAAAJgCAABkcnMv&#10;ZG93bnJldi54bWxQSwUGAAAAAAQABAD1AAAAigMAAAAA&#10;" fillcolor="black" stroked="f" strokeweight="0"/>
                      <v:rect id="Rectangle 849"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lcUA&#10;AADdAAAADwAAAGRycy9kb3ducmV2LnhtbESPQWvCQBCF7wX/wzKCt7qpaYOk2YgKgqeC0Yu3MTtN&#10;QrOza3bV9N93C4XeZnhv3vemWI2mF3cafGdZwcs8AUFcW91xo+B03D0vQfiArLG3TAq+ycOqnDwV&#10;mGv74APdq9CIGMI+RwVtCC6X0tctGfRz64ij9mkHgyGuQyP1gI8Ybnq5SJJMGuw4Elp0tG2p/qpu&#10;JnLPaZW45XXTsPl4PVwyl16yN6Vm03H9DiLQGP7Nf9d7Heun2QJ+v4kj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meVxQAAAN0AAAAPAAAAAAAAAAAAAAAAAJgCAABkcnMv&#10;ZG93bnJldi54bWxQSwUGAAAAAAQABAD1AAAAigM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Currency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CL352</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89792" behindDoc="0" locked="1" layoutInCell="0" allowOverlap="1" wp14:anchorId="1964BE6D" wp14:editId="5D80054B">
                      <wp:simplePos x="0" y="0"/>
                      <wp:positionH relativeFrom="column">
                        <wp:posOffset>361315</wp:posOffset>
                      </wp:positionH>
                      <wp:positionV relativeFrom="paragraph">
                        <wp:posOffset>9525</wp:posOffset>
                      </wp:positionV>
                      <wp:extent cx="250190" cy="127000"/>
                      <wp:effectExtent l="0" t="2540" r="1270" b="3810"/>
                      <wp:wrapNone/>
                      <wp:docPr id="1354"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355" name="Rectangle 851"/>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6" name="Rectangle 852"/>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7" name="Rectangle 853"/>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E7BBD" id="Group 1354" o:spid="_x0000_s1026" style="position:absolute;margin-left:28.45pt;margin-top:.75pt;width:19.7pt;height:10pt;z-index:251489792"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" o:allowincell="f">
                      <v:rect id="Rectangle 851"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1XMUA&#10;AADdAAAADwAAAGRycy9kb3ducmV2LnhtbESPQWvCQBCF7wX/wzKCt7qxaYJEV7GC0FPB6MXbmB2T&#10;YHZ2za6a/vtuodDbDO/N+94s14PpxIN631pWMJsmIIgrq1uuFRwPu9c5CB+QNXaWScE3eVivRi9L&#10;LLR98p4eZahFDGFfoIImBFdI6auGDPqpdcRRu9jeYIhrX0vd4zOGm06+JUkuDbYcCQ062jZUXcu7&#10;idxTWiZufvuo2Xy978+5S895ptRkPGwWIAIN4d/8d/2pY/00y+D3mzi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zVcxQAAAN0AAAAPAAAAAAAAAAAAAAAAAJgCAABkcnMv&#10;ZG93bnJldi54bWxQSwUGAAAAAAQABAD1AAAAigMAAAAA&#10;" fillcolor="black" stroked="f" strokeweight="0"/>
                      <v:rect id="Rectangle 852"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rK8YA&#10;AADdAAAADwAAAGRycy9kb3ducmV2LnhtbESPQWvDMAyF74X9B6PBbq3TZQ0hjVO2wWCnQtNddlNj&#10;NQmNZS/22uzf14NCbxLv6X1P5WYygzjT6HvLCpaLBARxY3XPrYKv/cc8B+EDssbBMin4Iw+b6mFW&#10;YqHthXd0rkMrYgj7AhV0IbhCSt90ZNAvrCOO2tGOBkNcx1bqES8x3AzyOUkyabDnSOjQ0XtHzan+&#10;NZH7ndaJy3/eWjbbl90hc+khWyn19Di9rkEEmsLdfLv+1LF+usrg/5s4gq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mrK8YAAADdAAAADwAAAAAAAAAAAAAAAACYAgAAZHJz&#10;L2Rvd25yZXYueG1sUEsFBgAAAAAEAAQA9QAAAIsDAAAAAA==&#10;" fillcolor="black" stroked="f" strokeweight="0"/>
                      <v:rect id="Rectangle 853"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OsMYA&#10;AADdAAAADwAAAGRycy9kb3ducmV2LnhtbESPQWvCQBCF7wX/wzJCb3Wj0VRSN0ELBU8FUy/exuw0&#10;Cc3OrtlV03/fLRR6m+G9ed+bTTmaXtxo8J1lBfNZAoK4trrjRsHx4+1pDcIHZI29ZVLwTR7KYvKw&#10;wVzbOx/oVoVGxBD2OSpoQ3C5lL5uyaCfWUcctU87GAxxHRqpB7zHcNPLRZJk0mDHkdCio9eW6q/q&#10;aiL3lFaJW192DZv35eGcufScrZR6nI7bFxCBxvBv/rve61g/XT3D7zdxBF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UOsMYAAADdAAAADwAAAAAAAAAAAAAAAACYAgAAZHJz&#10;L2Rvd25yZXYueG1sUEsFBgAAAAAEAAQA9QAAAIsDA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Total gross mass</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n..16,6</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394" w:type="dxa"/>
            <w:gridSpan w:val="3"/>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90816" behindDoc="0" locked="1" layoutInCell="0" allowOverlap="1" wp14:anchorId="5A2B1137" wp14:editId="1357EF82">
                      <wp:simplePos x="0" y="0"/>
                      <wp:positionH relativeFrom="column">
                        <wp:posOffset>361315</wp:posOffset>
                      </wp:positionH>
                      <wp:positionV relativeFrom="paragraph">
                        <wp:posOffset>0</wp:posOffset>
                      </wp:positionV>
                      <wp:extent cx="250190" cy="131445"/>
                      <wp:effectExtent l="0" t="0" r="1270" b="0"/>
                      <wp:wrapNone/>
                      <wp:docPr id="1349"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1445"/>
                                <a:chOff x="569" y="0"/>
                                <a:chExt cx="394" cy="207"/>
                              </a:xfrm>
                            </wpg:grpSpPr>
                            <wps:wsp>
                              <wps:cNvPr id="1350" name="Rectangle 855"/>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1" name="Rectangle 856"/>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2" name="Rectangle 857"/>
                              <wps:cNvSpPr>
                                <a:spLocks noChangeArrowheads="1"/>
                              </wps:cNvSpPr>
                              <wps:spPr bwMode="auto">
                                <a:xfrm>
                                  <a:off x="80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3" name="Rectangle 858"/>
                              <wps:cNvSpPr>
                                <a:spLocks noChangeArrowheads="1"/>
                              </wps:cNvSpPr>
                              <wps:spPr bwMode="auto">
                                <a:xfrm>
                                  <a:off x="908"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25B31" id="Group 1349" o:spid="_x0000_s1026" style="position:absolute;margin-left:28.45pt;margin-top:0;width:19.7pt;height:10.35pt;z-index:251490816" coordorigin="569" coordsize="39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" o:allowincell="f">
                      <v:rect id="Rectangle 855"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xMUA&#10;AADdAAAADwAAAGRycy9kb3ducmV2LnhtbESPTW/CMAyG70j7D5EncYN0dFSoI6CBNInTJLpddjON&#10;aSsaJzQZdP9+PkzazZbfj8fr7eh6daMhdp4NPM0zUMS1tx03Bj4/3mYrUDEhW+w9k4EfirDdPEzW&#10;WFp/5yPdqtQoCeFYooE2pVBqHeuWHMa5D8RyO/vBYZJ1aLQd8C7hrteLLCu0w46locVA+5bqS/Xt&#10;pPcrr7Kwuu4adu/Px1MR8lOxNGb6OL6+gEo0pn/xn/tgBT9fCr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bExQAAAN0AAAAPAAAAAAAAAAAAAAAAAJgCAABkcnMv&#10;ZG93bnJldi54bWxQSwUGAAAAAAQABAD1AAAAigMAAAAA&#10;" fillcolor="black" stroked="f" strokeweight="0"/>
                      <v:rect id="Rectangle 856"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zX8YA&#10;AADdAAAADwAAAGRycy9kb3ducmV2LnhtbESPQWvCQBCF7wX/wzKCt7qxqUHSbMQKQk+C0UtvY3aa&#10;hGZn1+yq6b93C4XeZnhv3vemWI+mFzcafGdZwWKegCCure64UXA67p5XIHxA1thbJgU/5GFdTp4K&#10;zLW984FuVWhEDGGfo4I2BJdL6euWDPq5dcRR+7KDwRDXoZF6wHsMN718SZJMGuw4Elp0tG2p/q6u&#10;JnI/0ypxq8t7w2b/ejhnLj1nS6Vm03HzBiLQGP7Nf9cfOtZPlwv4/SaOI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AzX8YAAADdAAAADwAAAAAAAAAAAAAAAACYAgAAZHJz&#10;L2Rvd25yZXYueG1sUEsFBgAAAAAEAAQA9QAAAIsDAAAAAA==&#10;" fillcolor="black" stroked="f" strokeweight="0"/>
                      <v:rect id="Rectangle 857" o:spid="_x0000_s1029" style="position:absolute;left:80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tKMUA&#10;AADdAAAADwAAAGRycy9kb3ducmV2LnhtbESPQWvCQBCF7wX/wzJCb3Wj0SDRVaxQ8FQw7cXbmB2T&#10;YHZ2m101/vuuIHib4b1535vlujetuFLnG8sKxqMEBHFpdcOVgt+fr485CB+QNbaWScGdPKxXg7cl&#10;5treeE/XIlQihrDPUUEdgsul9GVNBv3IOuKonWxnMMS1q6Tu8BbDTSsnSZJJgw1HQo2OtjWV5+Ji&#10;IveQFomb/31WbL6n+2Pm0mM2U+p92G8WIAL14WV+Xu90rJ/OJvD4Jo4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q0oxQAAAN0AAAAPAAAAAAAAAAAAAAAAAJgCAABkcnMv&#10;ZG93bnJldi54bWxQSwUGAAAAAAQABAD1AAAAigMAAAAA&#10;" fillcolor="black" stroked="f" strokeweight="0"/>
                      <v:rect id="Rectangle 858" o:spid="_x0000_s1030" style="position:absolute;left:908;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Is8YA&#10;AADdAAAADwAAAGRycy9kb3ducmV2LnhtbESPQWvDMAyF74X9B6PBbq3TZQ0hjVO2wWCnQtNddlNj&#10;NQmNZS/22uzf14NCbxLv6X1P5WYygzjT6HvLCpaLBARxY3XPrYKv/cc8B+EDssbBMin4Iw+b6mFW&#10;YqHthXd0rkMrYgj7AhV0IbhCSt90ZNAvrCOO2tGOBkNcx1bqES8x3AzyOUkyabDnSOjQ0XtHzan+&#10;NZH7ndaJy3/eWjbbl90hc+khWyn19Di9rkEEmsLdfLv+1LF+ukrh/5s4gq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4Is8YAAADdAAAADwAAAAAAAAAAAAAAAACYAgAAZHJz&#10;L2Rvd25yZXYueG1sUEsFBgAAAAAEAAQA9QAAAIsDAAAAAA==&#10;" fillcolor="black" stroked="f" strokeweight="0"/>
                      <w10:anchorlock/>
                    </v:group>
                  </w:pict>
                </mc:Fallback>
              </mc:AlternateContent>
            </w:r>
          </w:p>
        </w:tc>
        <w:tc>
          <w:tcPr>
            <w:tcW w:w="3717"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Additions and deductions</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C</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spacing w:line="185" w:lineRule="exact"/>
              <w:ind w:left="170"/>
              <w:rPr>
                <w:sz w:val="16"/>
                <w:szCs w:val="16"/>
              </w:rPr>
            </w:pPr>
            <w:r>
              <w:rPr>
                <w:color w:val="000000"/>
                <w:sz w:val="16"/>
                <w:szCs w:val="16"/>
              </w:rPr>
              <w:t>C3037</w:t>
            </w: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91840" behindDoc="0" locked="1" layoutInCell="0" allowOverlap="1" wp14:anchorId="5A6ED485" wp14:editId="2F8BF8DD">
                      <wp:simplePos x="0" y="0"/>
                      <wp:positionH relativeFrom="column">
                        <wp:posOffset>361315</wp:posOffset>
                      </wp:positionH>
                      <wp:positionV relativeFrom="paragraph">
                        <wp:posOffset>9525</wp:posOffset>
                      </wp:positionV>
                      <wp:extent cx="312420" cy="127000"/>
                      <wp:effectExtent l="0" t="3175" r="5715" b="3175"/>
                      <wp:wrapNone/>
                      <wp:docPr id="1343"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344" name="Rectangle 860"/>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5" name="Rectangle 861"/>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6" name="Rectangle 862"/>
                              <wps:cNvSpPr>
                                <a:spLocks noChangeArrowheads="1"/>
                              </wps:cNvSpPr>
                              <wps:spPr bwMode="auto">
                                <a:xfrm>
                                  <a:off x="90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7" name="Rectangle 863"/>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8" name="Rectangle 864"/>
                              <wps:cNvSpPr>
                                <a:spLocks noChangeArrowheads="1"/>
                              </wps:cNvSpPr>
                              <wps:spPr bwMode="auto">
                                <a:xfrm>
                                  <a:off x="1007" y="118"/>
                                  <a:ext cx="15" cy="9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EB1D3" id="Group 1343" o:spid="_x0000_s1026" style="position:absolute;margin-left:28.45pt;margin-top:.75pt;width:24.6pt;height:10pt;z-index:251491840"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" o:allowincell="f">
                      <v:rect id="Rectangle 860"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4GGsUA&#10;AADdAAAADwAAAGRycy9kb3ducmV2LnhtbESPQWvCQBCF7wX/wzKCt7qxSYNEV7GC0FPB6MXbmB2T&#10;YHZ2za6a/vtuodDbDO/N+94s14PpxIN631pWMJsmIIgrq1uuFRwPu9c5CB+QNXaWScE3eVivRi9L&#10;LLR98p4eZahFDGFfoIImBFdI6auGDPqpdcRRu9jeYIhrX0vd4zOGm06+JUkuDbYcCQ062jZUXcu7&#10;idxTWiZufvuo2Xxl+3Pu0nP+rtRkPGwWIAIN4d/8d/2pY/00y+D3mzi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gYaxQAAAN0AAAAPAAAAAAAAAAAAAAAAAJgCAABkcnMv&#10;ZG93bnJldi54bWxQSwUGAAAAAAQABAD1AAAAigMAAAAA&#10;" fillcolor="black" stroked="f" strokeweight="0"/>
                      <v:rect id="Rectangle 861"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jgcYA&#10;AADdAAAADwAAAGRycy9kb3ducmV2LnhtbESPQWvDMAyF74P+B6PCbqvTpg0hi1PaQmGnQbNddlNj&#10;LQmLZTd22+zfz4PBbhLv6X1P5XYyg7jR6HvLCpaLBARxY3XPrYL3t+NTDsIHZI2DZVLwTR621eyh&#10;xELbO5/oVodWxBD2BSroQnCFlL7pyKBfWEcctU87GgxxHVupR7zHcDPIVZJk0mDPkdCho0NHzVd9&#10;NZH7kdaJyy/7ls3r+nTOXHrONko9zqfdM4hAU/g3/12/6Fg/XW/g95s4gq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KjgcYAAADdAAAADwAAAAAAAAAAAAAAAACYAgAAZHJz&#10;L2Rvd25yZXYueG1sUEsFBgAAAAAEAAQA9QAAAIsDAAAAAA==&#10;" fillcolor="black" stroked="f" strokeweight="0"/>
                      <v:rect id="Rectangle 862" o:spid="_x0000_s1029" style="position:absolute;left:90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99sUA&#10;AADdAAAADwAAAGRycy9kb3ducmV2LnhtbESPQWvCQBCF7wX/wzKCt7ppY0NIXcUKQk+C0Yu3MTtN&#10;QrOza3bV9N+7gtDbDO/N+97Ml4PpxJV631pW8DZNQBBXVrdcKzjsN685CB+QNXaWScEfeVguRi9z&#10;LLS98Y6uZahFDGFfoIImBFdI6auGDPqpdcRR+7G9wRDXvpa6x1sMN518T5JMGmw5Ehp0tG6o+i0v&#10;JnKPaZm4/PxVs9nOdqfMpafsQ6nJeFh9ggg0hH/z8/pbx/rpLIPHN3E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D32xQAAAN0AAAAPAAAAAAAAAAAAAAAAAJgCAABkcnMv&#10;ZG93bnJldi54bWxQSwUGAAAAAAQABAD1AAAAigMAAAAA&#10;" fillcolor="black" stroked="f" strokeweight="0"/>
                      <v:rect id="Rectangle 863"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YbcUA&#10;AADdAAAADwAAAGRycy9kb3ducmV2LnhtbESPQWvCQBCF70L/wzKF3nTTRqNEV2kLgifB2EtvY3ZM&#10;gtnZbXar8d+7guBthvfmfW8Wq9604kydbywreB8lIIhLqxuuFPzs18MZCB+QNbaWScGVPKyWL4MF&#10;5tpeeEfnIlQihrDPUUEdgsul9GVNBv3IOuKoHW1nMMS1q6Tu8BLDTSs/kiSTBhuOhBodfddUnop/&#10;E7m/aZG42d9XxWY73h0ylx6yiVJvr/3nHESgPjzNj+uNjvXT8RT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JhtxQAAAN0AAAAPAAAAAAAAAAAAAAAAAJgCAABkcnMv&#10;ZG93bnJldi54bWxQSwUGAAAAAAQABAD1AAAAigMAAAAA&#10;" fillcolor="black" stroked="f" strokeweight="0"/>
                      <v:rect id="Rectangle 864" o:spid="_x0000_s1031" style="position:absolute;left:1007;top:118;width:15;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MH8UA&#10;AADdAAAADwAAAGRycy9kb3ducmV2LnhtbESPTW/CMAyG70j7D5EncYN0FCrUEdCGNInTJLpddjON&#10;aSsaJ2sy6P79fJjEzZbfj8eb3eh6daUhdp4NPM0zUMS1tx03Bj4/3mZrUDEhW+w9k4FfirDbPkw2&#10;WFp/4yNdq9QoCeFYooE2pVBqHeuWHMa5D8RyO/vBYZJ1aLQd8CbhrteLLCu0w46locVA+5bqS/Xj&#10;pPcrr7Kw/n5t2L0vj6ci5KdiZcz0cXx5BpVoTHfxv/tgBT9fCq5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wwfxQAAAN0AAAAPAAAAAAAAAAAAAAAAAJgCAABkcnMv&#10;ZG93bnJldi54bWxQSwUGAAAAAAQABAD1AAAAigM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Amount</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92864" behindDoc="0" locked="1" layoutInCell="0" allowOverlap="1" wp14:anchorId="540B8281" wp14:editId="27D6F753">
                      <wp:simplePos x="0" y="0"/>
                      <wp:positionH relativeFrom="column">
                        <wp:posOffset>361315</wp:posOffset>
                      </wp:positionH>
                      <wp:positionV relativeFrom="paragraph">
                        <wp:posOffset>9525</wp:posOffset>
                      </wp:positionV>
                      <wp:extent cx="374650" cy="127000"/>
                      <wp:effectExtent l="0" t="0" r="635" b="635"/>
                      <wp:wrapNone/>
                      <wp:docPr id="1338" name="Gro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339" name="Rectangle 866"/>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0" name="Rectangle 867"/>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1" name="Rectangle 868"/>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2" name="Rectangle 869"/>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7A9BB" id="Group 1338" o:spid="_x0000_s1026" style="position:absolute;margin-left:28.45pt;margin-top:.75pt;width:29.5pt;height:10pt;z-index:251492864"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" o:allowincell="f">
                      <v:rect id="Rectangle 866"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a+cUA&#10;AADdAAAADwAAAGRycy9kb3ducmV2LnhtbESPQWvCQBCF70L/wzIFb7rR1GBTV1FB8FQw7aW3MTtN&#10;gtnZNbtq/PfdguBthvfmfW8Wq9604kqdbywrmIwTEMSl1Q1XCr6/dqM5CB+QNbaWScGdPKyWL4MF&#10;5tre+EDXIlQihrDPUUEdgsul9GVNBv3YOuKo/drOYIhrV0nd4S2Gm1ZOkySTBhuOhBodbWsqT8XF&#10;RO5PWiRuft5UbD7fDsfMpcdsptTwtV9/gAjUh6f5cb3XsX6avsP/N3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dr5xQAAAN0AAAAPAAAAAAAAAAAAAAAAAJgCAABkcnMv&#10;ZG93bnJldi54bWxQSwUGAAAAAAQABAD1AAAAigMAAAAA&#10;" fillcolor="black" stroked="f" strokeweight="0"/>
                      <v:rect id="Rectangle 867"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AGcUA&#10;AADdAAAADwAAAGRycy9kb3ducmV2LnhtbESPTW/CMAyG70j7D5EncYN0FCrUEdCGNInTJLpddjON&#10;aSsaJ2sy6P79fJjEzZbfj8eb3eh6daUhdp4NPM0zUMS1tx03Bj4/3mZrUDEhW+w9k4FfirDbPkw2&#10;WFp/4yNdq9QoCeFYooE2pVBqHeuWHMa5D8RyO/vBYZJ1aLQd8CbhrteLLCu0w46locVA+5bqS/Xj&#10;pPcrr7Kw/n5t2L0vj6ci5KdiZcz0cXx5BpVoTHfxv/tgBT9fCr9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QAZxQAAAN0AAAAPAAAAAAAAAAAAAAAAAJgCAABkcnMv&#10;ZG93bnJldi54bWxQSwUGAAAAAAQABAD1AAAAigMAAAAA&#10;" fillcolor="black" stroked="f" strokeweight="0"/>
                      <v:rect id="Rectangle 868" o:spid="_x0000_s1029"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lgsUA&#10;AADdAAAADwAAAGRycy9kb3ducmV2LnhtbESPQWvCQBCF74L/YRnBm25sbAipq1hB6EkweultzE6T&#10;0Ozsml01/fduodDbDO/N+96sNoPpxJ1631pWsJgnIIgrq1uuFZxP+1kOwgdkjZ1lUvBDHjbr8WiF&#10;hbYPPtK9DLWIIewLVNCE4AopfdWQQT+3jjhqX7Y3GOLa11L3+IjhppMvSZJJgy1HQoOOdg1V3+XN&#10;RO5nWiYuv77XbA7L4yVz6SV7VWo6GbZvIAIN4d/8d/2hY/10uYDfb+II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aWCxQAAAN0AAAAPAAAAAAAAAAAAAAAAAJgCAABkcnMv&#10;ZG93bnJldi54bWxQSwUGAAAAAAQABAD1AAAAigMAAAAA&#10;" fillcolor="black" stroked="f" strokeweight="0"/>
                      <v:rect id="Rectangle 869" o:spid="_x0000_s1030"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79cUA&#10;AADdAAAADwAAAGRycy9kb3ducmV2LnhtbESPQWvCQBCF74X+h2UK3uqmRkOIrlILQk8FoxdvY3ZM&#10;gtnZNbvV9N93BcHbDO/N+94sVoPpxJV631pW8DFOQBBXVrdcK9jvNu85CB+QNXaWScEfeVgtX18W&#10;WGh74y1dy1CLGMK+QAVNCK6Q0lcNGfRj64ijdrK9wRDXvpa6x1sMN52cJEkmDbYcCQ06+mqoOpe/&#10;JnIPaZm4/LKu2fxMt8fMpcdsptTobficgwg0hKf5cf2tY/10OoH7N3EE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zv1xQAAAN0AAAAPAAAAAAAAAAAAAAAAAJgCAABkcnMv&#10;ZG93bnJldi54bWxQSwUGAAAAAAQABAD1AAAAigM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Value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n..16,2</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93888" behindDoc="0" locked="1" layoutInCell="0" allowOverlap="1" wp14:anchorId="364AF797" wp14:editId="7CDAF81A">
                      <wp:simplePos x="0" y="0"/>
                      <wp:positionH relativeFrom="column">
                        <wp:posOffset>361315</wp:posOffset>
                      </wp:positionH>
                      <wp:positionV relativeFrom="paragraph">
                        <wp:posOffset>9525</wp:posOffset>
                      </wp:positionV>
                      <wp:extent cx="374650" cy="127000"/>
                      <wp:effectExtent l="0" t="0" r="635" b="0"/>
                      <wp:wrapNone/>
                      <wp:docPr id="1333"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334" name="Rectangle 871"/>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5" name="Rectangle 872"/>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6" name="Rectangle 873"/>
                              <wps:cNvSpPr>
                                <a:spLocks noChangeArrowheads="1"/>
                              </wps:cNvSpPr>
                              <wps:spPr bwMode="auto">
                                <a:xfrm>
                                  <a:off x="100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7" name="Rectangle 874"/>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C8AEB" id="Group 1333" o:spid="_x0000_s1026" style="position:absolute;margin-left:28.45pt;margin-top:.75pt;width:29.5pt;height:10pt;z-index:251493888"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" o:allowincell="f">
                      <v:rect id="Rectangle 871"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1Z8UA&#10;AADdAAAADwAAAGRycy9kb3ducmV2LnhtbESPQWvCQBCF7wX/wzJCb3VjY4PEbMQKhZ4KRi/exuyY&#10;BLOza3bV9N93C4XeZnhv3vemWI+mF3cafGdZwXyWgCCure64UXDYf7wsQfiArLG3TAq+ycO6nDwV&#10;mGv74B3dq9CIGMI+RwVtCC6X0tctGfQz64ijdraDwRDXoZF6wEcMN718TZJMGuw4Elp0tG2pvlQ3&#10;E7nHtErc8vresPla7E6ZS0/Zm1LP03GzAhFoDP/mv+tPHeun6QJ+v4kj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HVnxQAAAN0AAAAPAAAAAAAAAAAAAAAAAJgCAABkcnMv&#10;ZG93bnJldi54bWxQSwUGAAAAAAQABAD1AAAAigMAAAAA&#10;" fillcolor="black" stroked="f" strokeweight="0"/>
                      <v:rect id="Rectangle 872"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Q/MYA&#10;AADdAAAADwAAAGRycy9kb3ducmV2LnhtbESPQWvDMAyF74X9B6PBbq3TZQ0hjVO2wWCnQtNddlNj&#10;NQmNZS/22uzf14NCbxLv6X1P5WYygzjT6HvLCpaLBARxY3XPrYKv/cc8B+EDssbBMin4Iw+b6mFW&#10;YqHthXd0rkMrYgj7AhV0IbhCSt90ZNAvrCOO2tGOBkNcx1bqES8x3AzyOUkyabDnSOjQ0XtHzan+&#10;NZH7ndaJy3/eWjbbl90hc+khWyn19Di9rkEEmsLdfLv+1LF+mq7g/5s4gq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TQ/MYAAADdAAAADwAAAAAAAAAAAAAAAACYAgAAZHJz&#10;L2Rvd25yZXYueG1sUEsFBgAAAAAEAAQA9QAAAIsDAAAAAA==&#10;" fillcolor="black" stroked="f" strokeweight="0"/>
                      <v:rect id="Rectangle 873" o:spid="_x0000_s1029" style="position:absolute;left:100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Oi8UA&#10;AADdAAAADwAAAGRycy9kb3ducmV2LnhtbESPQWvCQBCF7wX/wzJCb3VjY4NEV9GC0JNg2ou3MTsm&#10;wezsml01/ntXEHqb4b1535v5sjetuFLnG8sKxqMEBHFpdcOVgr/fzccUhA/IGlvLpOBOHpaLwdsc&#10;c21vvKNrESoRQ9jnqKAOweVS+rImg35kHXHUjrYzGOLaVVJ3eIvhppWfSZJJgw1HQo2OvmsqT8XF&#10;RO4+LRI3Pa8rNtvJ7pC59JB9KfU+7FczEIH68G9+Xf/oWD9NM3h+E0e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k6LxQAAAN0AAAAPAAAAAAAAAAAAAAAAAJgCAABkcnMv&#10;ZG93bnJldi54bWxQSwUGAAAAAAQABAD1AAAAigMAAAAA&#10;" fillcolor="black" stroked="f" strokeweight="0"/>
                      <v:rect id="Rectangle 874" o:spid="_x0000_s1030"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EMYA&#10;AADdAAAADwAAAGRycy9kb3ducmV2LnhtbESPQWvCQBCF74X+h2UKvdWNpo0hZhUVCj0VTHvxNmbH&#10;JJidXbOrpv++Wyh4m+G9ed+bcjWaXlxp8J1lBdNJAoK4trrjRsH31/tLDsIHZI29ZVLwQx5Wy8eH&#10;Egttb7yjaxUaEUPYF6igDcEVUvq6JYN+Yh1x1I52MBjiOjRSD3iL4aaXsyTJpMGOI6FFR9uW6lN1&#10;MZG7T6vE5edNw+bzdXfIXHrI3pR6fhrXCxCBxnA3/19/6Fg/Tefw900c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rEMYAAADdAAAADwAAAAAAAAAAAAAAAACYAgAAZHJz&#10;L2Rvd25yZXYueG1sUEsFBgAAAAAEAAQA9QAAAIsDA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Currency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CL352</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394" w:type="dxa"/>
            <w:gridSpan w:val="3"/>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94912" behindDoc="0" locked="1" layoutInCell="0" allowOverlap="1" wp14:anchorId="7BEAF004" wp14:editId="776CEC30">
                      <wp:simplePos x="0" y="0"/>
                      <wp:positionH relativeFrom="column">
                        <wp:posOffset>361315</wp:posOffset>
                      </wp:positionH>
                      <wp:positionV relativeFrom="paragraph">
                        <wp:posOffset>0</wp:posOffset>
                      </wp:positionV>
                      <wp:extent cx="250190" cy="131445"/>
                      <wp:effectExtent l="0" t="1270" r="1270" b="635"/>
                      <wp:wrapNone/>
                      <wp:docPr id="1328" name="Group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1445"/>
                                <a:chOff x="569" y="0"/>
                                <a:chExt cx="394" cy="207"/>
                              </a:xfrm>
                            </wpg:grpSpPr>
                            <wps:wsp>
                              <wps:cNvPr id="1329" name="Rectangle 876"/>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0" name="Rectangle 877"/>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1" name="Rectangle 878"/>
                              <wps:cNvSpPr>
                                <a:spLocks noChangeArrowheads="1"/>
                              </wps:cNvSpPr>
                              <wps:spPr bwMode="auto">
                                <a:xfrm>
                                  <a:off x="80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2" name="Rectangle 879"/>
                              <wps:cNvSpPr>
                                <a:spLocks noChangeArrowheads="1"/>
                              </wps:cNvSpPr>
                              <wps:spPr bwMode="auto">
                                <a:xfrm>
                                  <a:off x="908"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F4B9B" id="Group 1328" o:spid="_x0000_s1026" style="position:absolute;margin-left:28.45pt;margin-top:0;width:19.7pt;height:10.35pt;z-index:251494912" coordorigin="569" coordsize="39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" o:allowincell="f">
                      <v:rect id="Rectangle 876"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MJMUA&#10;AADdAAAADwAAAGRycy9kb3ducmV2LnhtbESPQWvCQBCF74L/YRnBm240GmzqKloQeiqYevE2ZqdJ&#10;aHZ2zW41/fduQehthvfmfW/W29604kadbywrmE0TEMSl1Q1XCk6fh8kKhA/IGlvLpOCXPGw3w8Ea&#10;c23vfKRbESoRQ9jnqKAOweVS+rImg35qHXHUvmxnMMS1q6Tu8B7DTSvnSZJJgw1HQo2O3moqv4sf&#10;E7nntEjc6rqv2HwsjpfMpZdsqdR41O9eQQTqw7/5ef2uY/10/gJ/38QR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EwkxQAAAN0AAAAPAAAAAAAAAAAAAAAAAJgCAABkcnMv&#10;ZG93bnJldi54bWxQSwUGAAAAAAQABAD1AAAAigMAAAAA&#10;" fillcolor="black" stroked="f" strokeweight="0"/>
                      <v:rect id="Rectangle 877"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zZMQA&#10;AADdAAAADwAAAGRycy9kb3ducmV2LnhtbESPTW/CMAyG75P2HyJP4jZSVqhQR0AbEtJOkyi77GYa&#10;r61onKwJ0P37+YDEzZbfj8erzeh6daEhdp4NzKYZKOLa244bA1+H3fMSVEzIFnvPZOCPImzWjw8r&#10;LK2/8p4uVWqUhHAs0UCbUii1jnVLDuPUB2K5/fjBYZJ1aLQd8CrhrtcvWVZohx1LQ4uBti3Vp+rs&#10;pPc7r7Kw/H1v2H3O98ci5MdiYczkaXx7BZVoTHfxzf1hBT/PhV++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jc2TEAAAA3QAAAA8AAAAAAAAAAAAAAAAAmAIAAGRycy9k&#10;b3ducmV2LnhtbFBLBQYAAAAABAAEAPUAAACJAwAAAAA=&#10;" fillcolor="black" stroked="f" strokeweight="0"/>
                      <v:rect id="Rectangle 878" o:spid="_x0000_s1029" style="position:absolute;left:80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8UA&#10;AADdAAAADwAAAGRycy9kb3ducmV2LnhtbESPQWvCQBCF74L/YZlCb7rRtEHSbEQFoaeC0Yu3MTtN&#10;QrOza3bV9N93C4XeZnhv3vemWI+mF3cafGdZwWKegCCure64UXA67mcrED4ga+wtk4Jv8rAup5MC&#10;c20ffKB7FRoRQ9jnqKANweVS+rolg35uHXHUPu1gMMR1aKQe8BHDTS+XSZJJgx1HQouOdi3VX9XN&#10;RO45rRK3um4bNh8vh0vm0kv2qtTz07h5AxFoDP/mv+t3Heun6QJ+v4kj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9b/xQAAAN0AAAAPAAAAAAAAAAAAAAAAAJgCAABkcnMv&#10;ZG93bnJldi54bWxQSwUGAAAAAAQABAD1AAAAigMAAAAA&#10;" fillcolor="black" stroked="f" strokeweight="0"/>
                      <v:rect id="Rectangle 879" o:spid="_x0000_s1030" style="position:absolute;left:908;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1IiMUA&#10;AADdAAAADwAAAGRycy9kb3ducmV2LnhtbESPQWvCQBCF7wX/wzKCt7qpaYOk2YgKgqeC0Yu3MTtN&#10;QrOza3bV9N93C4XeZnhv3vemWI2mF3cafGdZwcs8AUFcW91xo+B03D0vQfiArLG3TAq+ycOqnDwV&#10;mGv74APdq9CIGMI+RwVtCC6X0tctGfRz64ij9mkHgyGuQyP1gI8Ybnq5SJJMGuw4Elp0tG2p/qpu&#10;JnLPaZW45XXTsPl4PVwyl16yN6Vm03H9DiLQGP7Nf9d7Heun6QJ+v4kj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UiIxQAAAN0AAAAPAAAAAAAAAAAAAAAAAJgCAABkcnMv&#10;ZG93bnJldi54bWxQSwUGAAAAAAQABAD1AAAAigMAAAAA&#10;" fillcolor="black" stroked="f" strokeweight="0"/>
                      <w10:anchorlock/>
                    </v:group>
                  </w:pict>
                </mc:Fallback>
              </mc:AlternateContent>
            </w:r>
          </w:p>
        </w:tc>
        <w:tc>
          <w:tcPr>
            <w:tcW w:w="3717"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Additional fiscal references</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95936" behindDoc="0" locked="1" layoutInCell="0" allowOverlap="1" wp14:anchorId="4192CDDE" wp14:editId="28ADD943">
                      <wp:simplePos x="0" y="0"/>
                      <wp:positionH relativeFrom="column">
                        <wp:posOffset>361315</wp:posOffset>
                      </wp:positionH>
                      <wp:positionV relativeFrom="paragraph">
                        <wp:posOffset>9525</wp:posOffset>
                      </wp:positionV>
                      <wp:extent cx="312420" cy="127000"/>
                      <wp:effectExtent l="0" t="0" r="5715" b="0"/>
                      <wp:wrapNone/>
                      <wp:docPr id="1323"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324" name="Rectangle 881"/>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25" name="Rectangle 882"/>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26" name="Rectangle 883"/>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27" name="Rectangle 884"/>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F01C5" id="Group 1323" o:spid="_x0000_s1026" style="position:absolute;margin-left:28.45pt;margin-top:.75pt;width:24.6pt;height:10pt;z-index:251495936"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" o:allowincell="f">
                      <v:rect id="Rectangle 881"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jusUA&#10;AADdAAAADwAAAGRycy9kb3ducmV2LnhtbESPQWvCQBCF74X+h2UK3uqmRkOIrlILQk8FoxdvY3ZM&#10;gtnZNbvV9N93BcHbDO/N+94sVoPpxJV631pW8DFOQBBXVrdcK9jvNu85CB+QNXaWScEfeVgtX18W&#10;WGh74y1dy1CLGMK+QAVNCK6Q0lcNGfRj64ijdrK9wRDXvpa6x1sMN52cJEkmDbYcCQ06+mqoOpe/&#10;JnIPaZm4/LKu2fxMt8fMpcdsptTobficgwg0hKf5cf2tY/10MoX7N3EE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eO6xQAAAN0AAAAPAAAAAAAAAAAAAAAAAJgCAABkcnMv&#10;ZG93bnJldi54bWxQSwUGAAAAAAQABAD1AAAAigMAAAAA&#10;" fillcolor="black" stroked="f" strokeweight="0"/>
                      <v:rect id="Rectangle 882"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1GIcUA&#10;AADdAAAADwAAAGRycy9kb3ducmV2LnhtbESPQWvCQBCF7wX/wzJCb3Wj0SDRVaxQ8FQw7cXbmB2T&#10;YHZ2m101/vuuIHib4b1535vlujetuFLnG8sKxqMEBHFpdcOVgt+fr485CB+QNbaWScGdPKxXg7cl&#10;5treeE/XIlQihrDPUUEdgsul9GVNBv3IOuKonWxnMMS1q6Tu8BbDTSsnSZJJgw1HQo2OtjWV5+Ji&#10;IveQFomb/31WbL6n+2Pm0mM2U+p92G8WIAL14WV+Xu90rJ9OZvD4Jo4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UYhxQAAAN0AAAAPAAAAAAAAAAAAAAAAAJgCAABkcnMv&#10;ZG93bnJldi54bWxQSwUGAAAAAAQABAD1AAAAigMAAAAA&#10;" fillcolor="black" stroked="f" strokeweight="0"/>
                      <v:rect id="Rectangle 883"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VsUA&#10;AADdAAAADwAAAGRycy9kb3ducmV2LnhtbESPQWvCQBCF7wX/wzKCt7qpaYOk2YgKgqeC0Yu3MTtN&#10;QrOza3bV9N93C4XeZnhv3vemWI2mF3cafGdZwcs8AUFcW91xo+B03D0vQfiArLG3TAq+ycOqnDwV&#10;mGv74APdq9CIGMI+RwVtCC6X0tctGfRz64ij9mkHgyGuQyP1gI8Ybnq5SJJMGuw4Elp0tG2p/qpu&#10;JnLPaZW45XXTsPl4PVwyl16yN6Vm03H9DiLQGP7Nf9d7Heuniwx+v4kj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9hWxQAAAN0AAAAPAAAAAAAAAAAAAAAAAJgCAABkcnMv&#10;ZG93bnJldi54bWxQSwUGAAAAAAQABAD1AAAAigMAAAAA&#10;" fillcolor="black" stroked="f" strokeweight="0"/>
                      <v:rect id="Rectangle 884"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9zcYA&#10;AADdAAAADwAAAGRycy9kb3ducmV2LnhtbESPQWvCQBCF7wX/wzJCb3WjsVGim9AWCj0VTL14G7Nj&#10;EszOrtmtpv/eLRR6m+G9ed+bbTmaXlxp8J1lBfNZAoK4trrjRsH+6/1pDcIHZI29ZVLwQx7KYvKw&#10;xVzbG+/oWoVGxBD2OSpoQ3C5lL5uyaCfWUcctZMdDIa4Do3UA95iuOnlIkkyabDjSGjR0VtL9bn6&#10;NpF7SKvErS+vDZvP5e6YufSYPSv1OB1fNiACjeHf/Hf9oWP9dLGC32/iCL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N9zcYAAADdAAAADwAAAAAAAAAAAAAAAACYAgAAZHJz&#10;L2Rvd25yZXYueG1sUEsFBgAAAAAEAAQA9QAAAIsDA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VAT identification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96960" behindDoc="0" locked="1" layoutInCell="0" allowOverlap="1" wp14:anchorId="215B45D4" wp14:editId="3074A181">
                      <wp:simplePos x="0" y="0"/>
                      <wp:positionH relativeFrom="column">
                        <wp:posOffset>361315</wp:posOffset>
                      </wp:positionH>
                      <wp:positionV relativeFrom="paragraph">
                        <wp:posOffset>9525</wp:posOffset>
                      </wp:positionV>
                      <wp:extent cx="312420" cy="127000"/>
                      <wp:effectExtent l="0" t="1905" r="5715" b="4445"/>
                      <wp:wrapNone/>
                      <wp:docPr id="1318"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319" name="Rectangle 886"/>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20" name="Rectangle 887"/>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21" name="Rectangle 888"/>
                              <wps:cNvSpPr>
                                <a:spLocks noChangeArrowheads="1"/>
                              </wps:cNvSpPr>
                              <wps:spPr bwMode="auto">
                                <a:xfrm>
                                  <a:off x="90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22" name="Rectangle 889"/>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2F8DE" id="Group 1318" o:spid="_x0000_s1026" style="position:absolute;margin-left:28.45pt;margin-top:.75pt;width:24.6pt;height:10pt;z-index:251496960"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" o:allowincell="f">
                      <v:rect id="Rectangle 886"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GmcUA&#10;AADdAAAADwAAAGRycy9kb3ducmV2LnhtbESPQWvCQBCF74L/YRmhN93Y1KDRVaxQ6Klg6sXbmB2T&#10;YHZ2za6a/vtuQehthvfmfW9Wm9604k6dbywrmE4SEMSl1Q1XCg7fH+M5CB+QNbaWScEPedish4MV&#10;5to+eE/3IlQihrDPUUEdgsul9GVNBv3EOuKonW1nMMS1q6Tu8BHDTStfkySTBhuOhBod7WoqL8XN&#10;RO4xLRI3v75XbL7e9qfMpadsptTLqN8uQQTqw7/5ef2pY/10uoC/b+II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IaZxQAAAN0AAAAPAAAAAAAAAAAAAAAAAJgCAABkcnMv&#10;ZG93bnJldi54bWxQSwUGAAAAAAQABAD1AAAAigMAAAAA&#10;" fillcolor="black" stroked="f" strokeweight="0"/>
                      <v:rect id="Rectangle 887"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lucUA&#10;AADdAAAADwAAAGRycy9kb3ducmV2LnhtbESPTW/CMAyG75P2HyJP2m2ko1ChjoA2pEmcJtHtsptp&#10;TFvROFkToPz7+YDEzZbfj8fL9eh6daYhdp4NvE4yUMS1tx03Bn6+P18WoGJCtth7JgNXirBePT4s&#10;sbT+wjs6V6lREsKxRANtSqHUOtYtOYwTH4jldvCDwyTr0Gg74EXCXa+nWVZohx1LQ4uBNi3Vx+rk&#10;pPc3r7Kw+Pto2H3Ndvsi5Ptibszz0/j+BirRmO7im3trBT+fCr9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W5xQAAAN0AAAAPAAAAAAAAAAAAAAAAAJgCAABkcnMv&#10;ZG93bnJldi54bWxQSwUGAAAAAAQABAD1AAAAigMAAAAA&#10;" fillcolor="black" stroked="f" strokeweight="0"/>
                      <v:rect id="Rectangle 888" o:spid="_x0000_s1029" style="position:absolute;left:90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AIsYA&#10;AADdAAAADwAAAGRycy9kb3ducmV2LnhtbESPQWvDMAyF74P+B6NCb6vTZgshi1O6QaGnQdNedlNj&#10;LQmLZTd22+zfz4PBbhLv6X1P5WYyg7jR6HvLClbLBARxY3XPrYLTcfeYg/ABWeNgmRR8k4dNNXso&#10;sdD2zge61aEVMYR9gQq6EFwhpW86MuiX1hFH7dOOBkNcx1bqEe8x3AxynSSZNNhzJHTo6K2j5qu+&#10;msj9SOvE5ZfXls370+GcufScPSu1mE/bFxCBpvBv/rve61g/Xa/g95s4gq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ZAIsYAAADdAAAADwAAAAAAAAAAAAAAAACYAgAAZHJz&#10;L2Rvd25yZXYueG1sUEsFBgAAAAAEAAQA9QAAAIsDAAAAAA==&#10;" fillcolor="black" stroked="f" strokeweight="0"/>
                      <v:rect id="Rectangle 889"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eVcUA&#10;AADdAAAADwAAAGRycy9kb3ducmV2LnhtbESPQWvCQBCF74X+h2UKvdWNiQ2SuooKhZ4EoxdvY3aa&#10;BLOza3ar8d+7gtDbDO/N+97MFoPpxIV631pWMB4lIIgrq1uuFex33x9TED4ga+wsk4IbeVjMX19m&#10;WGh75S1dylCLGMK+QAVNCK6Q0lcNGfQj64ij9mt7gyGufS11j9cYbjqZJkkuDbYcCQ06WjdUnco/&#10;E7mHrEzc9Lyq2Wwm22PusmP+qdT727D8AhFoCP/m5/WPjvWzNIXHN3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N5VxQAAAN0AAAAPAAAAAAAAAAAAAAAAAJgCAABkcnMv&#10;ZG93bnJldi54bWxQSwUGAAAAAAQABAD1AAAAigM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Role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CL756</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0..99</w:t>
            </w:r>
          </w:p>
        </w:tc>
        <w:tc>
          <w:tcPr>
            <w:tcW w:w="394" w:type="dxa"/>
            <w:gridSpan w:val="3"/>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97984" behindDoc="0" locked="1" layoutInCell="0" allowOverlap="1" wp14:anchorId="25B0CA68" wp14:editId="05649441">
                      <wp:simplePos x="0" y="0"/>
                      <wp:positionH relativeFrom="column">
                        <wp:posOffset>361315</wp:posOffset>
                      </wp:positionH>
                      <wp:positionV relativeFrom="paragraph">
                        <wp:posOffset>0</wp:posOffset>
                      </wp:positionV>
                      <wp:extent cx="250190" cy="131445"/>
                      <wp:effectExtent l="0" t="4445" r="1270" b="0"/>
                      <wp:wrapNone/>
                      <wp:docPr id="1313"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1445"/>
                                <a:chOff x="569" y="0"/>
                                <a:chExt cx="394" cy="207"/>
                              </a:xfrm>
                            </wpg:grpSpPr>
                            <wps:wsp>
                              <wps:cNvPr id="1314" name="Rectangle 891"/>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5" name="Rectangle 892"/>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6" name="Rectangle 893"/>
                              <wps:cNvSpPr>
                                <a:spLocks noChangeArrowheads="1"/>
                              </wps:cNvSpPr>
                              <wps:spPr bwMode="auto">
                                <a:xfrm>
                                  <a:off x="80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7" name="Rectangle 894"/>
                              <wps:cNvSpPr>
                                <a:spLocks noChangeArrowheads="1"/>
                              </wps:cNvSpPr>
                              <wps:spPr bwMode="auto">
                                <a:xfrm>
                                  <a:off x="908"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36829" id="Group 1313" o:spid="_x0000_s1026" style="position:absolute;margin-left:28.45pt;margin-top:0;width:19.7pt;height:10.35pt;z-index:251497984" coordorigin="569" coordsize="39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" o:allowincell="f">
                      <v:rect id="Rectangle 891"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pB8UA&#10;AADdAAAADwAAAGRycy9kb3ducmV2LnhtbESPQWvCQBCF74L/YRnBm25sbAipq1hB6EkweultzE6T&#10;0Ozsml01/fduodDbDO/N+96sNoPpxJ1631pWsJgnIIgrq1uuFZxP+1kOwgdkjZ1lUvBDHjbr8WiF&#10;hbYPPtK9DLWIIewLVNCE4AopfdWQQT+3jjhqX7Y3GOLa11L3+IjhppMvSZJJgy1HQoOOdg1V3+XN&#10;RO5nWiYuv77XbA7L4yVz6SV7VWo6GbZvIAIN4d/8d/2hY/10sYTfb+II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SkHxQAAAN0AAAAPAAAAAAAAAAAAAAAAAJgCAABkcnMv&#10;ZG93bnJldi54bWxQSwUGAAAAAAQABAD1AAAAigMAAAAA&#10;" fillcolor="black" stroked="f" strokeweight="0"/>
                      <v:rect id="Rectangle 892"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MnMYA&#10;AADdAAAADwAAAGRycy9kb3ducmV2LnhtbESPQWvCQBCF7wX/wzKCt7qxqUHSbMQKQk+C0UtvY3aa&#10;hGZn1+yq6b93C4XeZnhv3vemWI+mFzcafGdZwWKegCCure64UXA67p5XIHxA1thbJgU/5GFdTp4K&#10;zLW984FuVWhEDGGfo4I2BJdL6euWDPq5dcRR+7KDwRDXoZF6wHsMN718SZJMGuw4Elp0tG2p/q6u&#10;JnI/0ypxq8t7w2b/ejhnLj1nS6Vm03HzBiLQGP7Nf9cfOtZPF0v4/SaOI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GMnMYAAADdAAAADwAAAAAAAAAAAAAAAACYAgAAZHJz&#10;L2Rvd25yZXYueG1sUEsFBgAAAAAEAAQA9QAAAIsDAAAAAA==&#10;" fillcolor="black" stroked="f" strokeweight="0"/>
                      <v:rect id="Rectangle 893" o:spid="_x0000_s1029" style="position:absolute;left:80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S68UA&#10;AADdAAAADwAAAGRycy9kb3ducmV2LnhtbESPQWvCQBCF74X+h2UEb3VjoyFEV2kLBU+CsZfexuyY&#10;BLOz2+xW4793BcHbDO/N+94s14PpxJl631pWMJ0kIIgrq1uuFfzsv99yED4ga+wsk4IreVivXl+W&#10;WGh74R2dy1CLGMK+QAVNCK6Q0lcNGfQT64ijdrS9wRDXvpa6x0sMN518T5JMGmw5Ehp09NVQdSr/&#10;TeT+pmXi8r/Pms12tjtkLj1kc6XGo+FjASLQEJ7mx/VGx/rpNIP7N3E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xLrxQAAAN0AAAAPAAAAAAAAAAAAAAAAAJgCAABkcnMv&#10;ZG93bnJldi54bWxQSwUGAAAAAAQABAD1AAAAigMAAAAA&#10;" fillcolor="black" stroked="f" strokeweight="0"/>
                      <v:rect id="Rectangle 894" o:spid="_x0000_s1030" style="position:absolute;left:908;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3cMYA&#10;AADdAAAADwAAAGRycy9kb3ducmV2LnhtbESPQWvCQBCF74X+h2UK3uomxqaSupFaEDwJxl56G7PT&#10;JDQ7u81uNf57Vyh4m+G9ed+b5Wo0vTjR4DvLCtJpAoK4trrjRsHnYfO8AOEDssbeMim4kIdV+fiw&#10;xELbM+/pVIVGxBD2BSpoQ3CFlL5uyaCfWkcctW87GAxxHRqpBzzHcNPLWZLk0mDHkdCio4+W6p/q&#10;z0TuV1YlbvG7btjs5vtj7rJj/qLU5Gl8fwMRaAx38//1Vsf6WfoKt2/iCLK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3cMYAAADdAAAADwAAAAAAAAAAAAAAAACYAgAAZHJz&#10;L2Rvd25yZXYueG1sUEsFBgAAAAAEAAQA9QAAAIsDAAAAAA==&#10;" fillcolor="black" stroked="f" strokeweight="0"/>
                      <w10:anchorlock/>
                    </v:group>
                  </w:pict>
                </mc:Fallback>
              </mc:AlternateContent>
            </w:r>
          </w:p>
        </w:tc>
        <w:tc>
          <w:tcPr>
            <w:tcW w:w="3717"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Supporting documents</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spacing w:line="185" w:lineRule="exact"/>
              <w:ind w:left="58"/>
              <w:rPr>
                <w:sz w:val="16"/>
                <w:szCs w:val="16"/>
              </w:rPr>
            </w:pPr>
            <w:r>
              <w:rPr>
                <w:color w:val="000000"/>
                <w:sz w:val="16"/>
                <w:szCs w:val="16"/>
              </w:rPr>
              <w:t>R3023</w:t>
            </w: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499008" behindDoc="0" locked="1" layoutInCell="0" allowOverlap="1" wp14:anchorId="7E6DE33E" wp14:editId="7E98328A">
                      <wp:simplePos x="0" y="0"/>
                      <wp:positionH relativeFrom="column">
                        <wp:posOffset>361315</wp:posOffset>
                      </wp:positionH>
                      <wp:positionV relativeFrom="paragraph">
                        <wp:posOffset>9525</wp:posOffset>
                      </wp:positionV>
                      <wp:extent cx="312420" cy="127000"/>
                      <wp:effectExtent l="0" t="2540" r="5715" b="3810"/>
                      <wp:wrapNone/>
                      <wp:docPr id="1308"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309" name="Rectangle 896"/>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0" name="Rectangle 897"/>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1" name="Rectangle 898"/>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2" name="Rectangle 899"/>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73134" id="Group 1308" o:spid="_x0000_s1026" style="position:absolute;margin-left:28.45pt;margin-top:.75pt;width:24.6pt;height:10pt;z-index:251499008"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" o:allowincell="f">
                      <v:rect id="Rectangle 896"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QRMYA&#10;AADdAAAADwAAAGRycy9kb3ducmV2LnhtbESPQW/CMAyF75P2HyJP4jaSUVaxjoAGEhInJLpddjON&#10;11ZrnKwJUP49QZrEzdZ7ft/zfDnYTpyoD61jDS9jBYK4cqblWsPX5+Z5BiJEZIOdY9JwoQDLxePD&#10;HAvjzrynUxlrkUI4FKihidEXUoaqIYth7Dxx0n5cbzGmta+l6fGcwm0nJ0rl0mLLidCgp3VD1W95&#10;tIn7nZXKz/5WNdvddH/IfXbIX7UePQ0f7yAiDfFu/r/emlQ/U29w+ya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UQRMYAAADdAAAADwAAAAAAAAAAAAAAAACYAgAAZHJz&#10;L2Rvd25yZXYueG1sUEsFBgAAAAAEAAQA9QAAAIsDAAAAAA==&#10;" fillcolor="black" stroked="f" strokeweight="0"/>
                      <v:rect id="Rectangle 897"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vBMUA&#10;AADdAAAADwAAAGRycy9kb3ducmV2LnhtbESPTW/CMAyG75P4D5GRdhsp61ahQkAMadJOk+h24WYa&#10;01Y0TmgCdP9+PkzazZbfj8erzeh6daMhdp4NzGcZKOLa244bA99f708LUDEhW+w9k4EfirBZTx5W&#10;WFp/5z3dqtQoCeFYooE2pVBqHeuWHMaZD8RyO/nBYZJ1aLQd8C7hrtfPWVZohx1LQ4uBdi3V5+rq&#10;pPeQV1lYXN4adp8v+2MR8mPxaszjdNwuQSUa07/4z/1hBT+fC7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i8ExQAAAN0AAAAPAAAAAAAAAAAAAAAAAJgCAABkcnMv&#10;ZG93bnJldi54bWxQSwUGAAAAAAQABAD1AAAAigMAAAAA&#10;" fillcolor="black" stroked="f" strokeweight="0"/>
                      <v:rect id="Rectangle 898"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Kn8UA&#10;AADdAAAADwAAAGRycy9kb3ducmV2LnhtbESPQWvCQBCF7wX/wzJCb3WTxgaJrmILQk+C0Yu3MTsm&#10;wezsNrtq/PduodDbDO/N+94sVoPpxI1631pWkE4SEMSV1S3XCg77zdsMhA/IGjvLpOBBHlbL0csC&#10;C23vvKNbGWoRQ9gXqKAJwRVS+qohg35iHXHUzrY3GOLa11L3eI/hppPvSZJLgy1HQoOOvhqqLuXV&#10;RO4xKxM3+/ms2Wynu1PuslP+odTreFjPQQQawr/57/pbx/pZmsLvN3EE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oqfxQAAAN0AAAAPAAAAAAAAAAAAAAAAAJgCAABkcnMv&#10;ZG93bnJldi54bWxQSwUGAAAAAAQABAD1AAAAigMAAAAA&#10;" fillcolor="black" stroked="f" strokeweight="0"/>
                      <v:rect id="Rectangle 899"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U6MYA&#10;AADdAAAADwAAAGRycy9kb3ducmV2LnhtbESPQWvDMAyF74P+B6NCb6vTZgshi1O6QaGnQdNedlNj&#10;LQmLZTd22+zfz4PBbhLv6X1P5WYyg7jR6HvLClbLBARxY3XPrYLTcfeYg/ABWeNgmRR8k4dNNXso&#10;sdD2zge61aEVMYR9gQq6EFwhpW86MuiX1hFH7dOOBkNcx1bqEe8x3AxynSSZNNhzJHTo6K2j5qu+&#10;msj9SOvE5ZfXls370+GcufScPSu1mE/bFxCBpvBv/rve61g/Xa3h95s4gq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gU6MYAAADdAAAADwAAAAAAAAAAAAAAAACYAgAAZHJz&#10;L2Rvd25yZXYueG1sUEsFBgAAAAAEAAQA9QAAAIsDA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Reference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00032" behindDoc="0" locked="1" layoutInCell="0" allowOverlap="1" wp14:anchorId="02D6D16D" wp14:editId="2FD7C96D">
                      <wp:simplePos x="0" y="0"/>
                      <wp:positionH relativeFrom="column">
                        <wp:posOffset>361315</wp:posOffset>
                      </wp:positionH>
                      <wp:positionV relativeFrom="paragraph">
                        <wp:posOffset>9525</wp:posOffset>
                      </wp:positionV>
                      <wp:extent cx="312420" cy="127000"/>
                      <wp:effectExtent l="0" t="0" r="5715" b="1270"/>
                      <wp:wrapNone/>
                      <wp:docPr id="1303"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304" name="Rectangle 901"/>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5" name="Rectangle 902"/>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6" name="Rectangle 903"/>
                              <wps:cNvSpPr>
                                <a:spLocks noChangeArrowheads="1"/>
                              </wps:cNvSpPr>
                              <wps:spPr bwMode="auto">
                                <a:xfrm>
                                  <a:off x="90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7" name="Rectangle 904"/>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2410F" id="Group 1303" o:spid="_x0000_s1026" style="position:absolute;margin-left:28.45pt;margin-top:.75pt;width:24.6pt;height:10pt;z-index:251500032"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" o:allowincell="f">
                      <v:rect id="Rectangle 901"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S/2sUA&#10;AADdAAAADwAAAGRycy9kb3ducmV2LnhtbESPQWsCMRCF74L/IYzQmybt6iJbo1ih0FPB1Yu3cTPd&#10;XbqZxE3U7b9vCgVvM7w373uz2gy2EzfqQ+tYw/NMgSCunGm51nA8vE+XIEJENtg5Jg0/FGCzHo9W&#10;WBh35z3dyliLFMKhQA1NjL6QMlQNWQwz54mT9uV6izGtfS1Nj/cUbjv5olQuLbacCA162jVUfZdX&#10;m7inrFR+eXmr2X7O9+fcZ+d8ofXTZNi+gog0xIf5//rDpPqZmsPfN2k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L/axQAAAN0AAAAPAAAAAAAAAAAAAAAAAJgCAABkcnMv&#10;ZG93bnJldi54bWxQSwUGAAAAAAQABAD1AAAAigMAAAAA&#10;" fillcolor="black" stroked="f" strokeweight="0"/>
                      <v:rect id="Rectangle 902"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aQcUA&#10;AADdAAAADwAAAGRycy9kb3ducmV2LnhtbESPQWsCMRCF7wX/Qxiht5rU1UW2RlGh0FPB1Yu3cTPd&#10;XbqZxE3U7b9vhEJvM7w373uzXA+2EzfqQ+tYw+tEgSCunGm51nA8vL8sQISIbLBzTBp+KMB6NXpa&#10;YmHcnfd0K2MtUgiHAjU0MfpCylA1ZDFMnCdO2pfrLca09rU0Pd5TuO3kVKlcWmw5ERr0tGuo+i6v&#10;NnFPWan84rKt2X7O9ufcZ+d8rvXzeNi8gYg0xH/z3/WHSfUzNYfHN2k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BpBxQAAAN0AAAAPAAAAAAAAAAAAAAAAAJgCAABkcnMv&#10;ZG93bnJldi54bWxQSwUGAAAAAAQABAD1AAAAigMAAAAA&#10;" fillcolor="black" stroked="f" strokeweight="0"/>
                      <v:rect id="Rectangle 903" o:spid="_x0000_s1029" style="position:absolute;left:90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ENsUA&#10;AADdAAAADwAAAGRycy9kb3ducmV2LnhtbESPQWsCMRCF7wX/Qxiht5rYtYusRrEFoSfBbS/exs24&#10;u7iZpJuo6783hUJvM7w373uzXA+2E1fqQ+tYw3SiQBBXzrRca/j+2r7MQYSIbLBzTBruFGC9Gj0t&#10;sTDuxnu6lrEWKYRDgRqaGH0hZagashgmzhMn7eR6izGtfS1Nj7cUbjv5qlQuLbacCA16+mioOpcX&#10;m7iHrFR+/vNes93N9sfcZ8f8Tevn8bBZgIg0xH/z3/WnSfUzlcPvN2kE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oQ2xQAAAN0AAAAPAAAAAAAAAAAAAAAAAJgCAABkcnMv&#10;ZG93bnJldi54bWxQSwUGAAAAAAQABAD1AAAAigMAAAAA&#10;" fillcolor="black" stroked="f" strokeweight="0"/>
                      <v:rect id="Rectangle 904"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hrcYA&#10;AADdAAAADwAAAGRycy9kb3ducmV2LnhtbESPQW/CMAyF70j7D5En7QbJ6CioENBAmrTTJLpduJnG&#10;tNUaJ2sCdP9+mYTEzdZ7ft/zajPYTlyoD61jDc8TBYK4cqblWsPX59t4ASJEZIOdY9LwSwE264fR&#10;CgvjrrynSxlrkUI4FKihidEXUoaqIYth4jxx0k6utxjT2tfS9HhN4baTU6VyabHlRGjQ066h6rs8&#10;28Q9ZKXyi59tzfbjZX/MfXbMZ1o/PQ6vSxCRhng3367fTaqfqTn8f5NG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YhrcYAAADdAAAADwAAAAAAAAAAAAAAAACYAgAAZHJz&#10;L2Rvd25yZXYueG1sUEsFBgAAAAAEAAQA9QAAAIsDA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an4</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CL013</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385"/>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0..99</w:t>
            </w:r>
          </w:p>
        </w:tc>
        <w:tc>
          <w:tcPr>
            <w:tcW w:w="394" w:type="dxa"/>
            <w:gridSpan w:val="3"/>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01056" behindDoc="0" locked="1" layoutInCell="0" allowOverlap="1" wp14:anchorId="04763943" wp14:editId="045726A7">
                      <wp:simplePos x="0" y="0"/>
                      <wp:positionH relativeFrom="column">
                        <wp:posOffset>361315</wp:posOffset>
                      </wp:positionH>
                      <wp:positionV relativeFrom="paragraph">
                        <wp:posOffset>0</wp:posOffset>
                      </wp:positionV>
                      <wp:extent cx="250190" cy="244475"/>
                      <wp:effectExtent l="0" t="0" r="1270" b="0"/>
                      <wp:wrapNone/>
                      <wp:docPr id="1298"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244475"/>
                                <a:chOff x="569" y="0"/>
                                <a:chExt cx="394" cy="385"/>
                              </a:xfrm>
                            </wpg:grpSpPr>
                            <wps:wsp>
                              <wps:cNvPr id="1299" name="Rectangle 906"/>
                              <wps:cNvSpPr>
                                <a:spLocks noChangeArrowheads="1"/>
                              </wps:cNvSpPr>
                              <wps:spPr bwMode="auto">
                                <a:xfrm>
                                  <a:off x="611" y="0"/>
                                  <a:ext cx="15" cy="3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0" name="Rectangle 907"/>
                              <wps:cNvSpPr>
                                <a:spLocks noChangeArrowheads="1"/>
                              </wps:cNvSpPr>
                              <wps:spPr bwMode="auto">
                                <a:xfrm>
                                  <a:off x="809" y="0"/>
                                  <a:ext cx="15" cy="3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1" name="Rectangle 908"/>
                              <wps:cNvSpPr>
                                <a:spLocks noChangeArrowheads="1"/>
                              </wps:cNvSpPr>
                              <wps:spPr bwMode="auto">
                                <a:xfrm>
                                  <a:off x="80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2" name="Rectangle 909"/>
                              <wps:cNvSpPr>
                                <a:spLocks noChangeArrowheads="1"/>
                              </wps:cNvSpPr>
                              <wps:spPr bwMode="auto">
                                <a:xfrm>
                                  <a:off x="908" y="103"/>
                                  <a:ext cx="15" cy="28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A416F" id="Group 1298" o:spid="_x0000_s1026" style="position:absolute;margin-left:28.45pt;margin-top:0;width:19.7pt;height:19.25pt;z-index:251501056" coordorigin="569" coordsize="39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" o:allowincell="f">
                      <v:rect id="Rectangle 906" o:spid="_x0000_s1027" style="position:absolute;left:611;width:1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KXsUA&#10;AADdAAAADwAAAGRycy9kb3ducmV2LnhtbESPQWvCQBCF70L/wzKCN7NRa9DUVbQg9CQYvfQ2ZqdJ&#10;aHZ2m91q+u+7guBthvfmfW9Wm9604kqdbywrmCQpCOLS6oYrBefTfrwA4QOyxtYyKfgjD5v1y2CF&#10;ubY3PtK1CJWIIexzVFCH4HIpfVmTQZ9YRxy1L9sZDHHtKqk7vMVw08ppmmbSYMORUKOj95rK7+LX&#10;RO7nrEjd4mdXsTm8Hi+Zm12yuVKjYb99AxGoD0/z4/pDx/rT5RLu38QR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opexQAAAN0AAAAPAAAAAAAAAAAAAAAAAJgCAABkcnMv&#10;ZG93bnJldi54bWxQSwUGAAAAAAQABAD1AAAAigMAAAAA&#10;" fillcolor="black" stroked="f" strokeweight="0"/>
                      <v:rect id="Rectangle 907" o:spid="_x0000_s1028" style="position:absolute;left:809;width:1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2cQA&#10;AADdAAAADwAAAGRycy9kb3ducmV2LnhtbESPTU/DMAyG70j8h8hI3FgyCtVUlk0DCYkT0rpddvMa&#10;01ZrnKwJW/n3+IDEzZbfj8fL9eQHdaEx9YEtzGcGFHETXM+thf3u/WEBKmVkh0NgsvBDCdar25sl&#10;Vi5ceUuXOrdKQjhVaKHLOVZap6Yjj2kWIrHcvsLoMcs6ttqNeJVwP+hHY0rtsWdp6DDSW0fNqf72&#10;0nsoahMX59eW/efT9ljG4lg+W3t/N21eQGWa8r/4z/3hBL8wwi/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PudnEAAAA3QAAAA8AAAAAAAAAAAAAAAAAmAIAAGRycy9k&#10;b3ducmV2LnhtbFBLBQYAAAAABAAEAPUAAACJAwAAAAA=&#10;" fillcolor="black" stroked="f" strokeweight="0"/>
                      <v:rect id="Rectangle 908" o:spid="_x0000_s1029" style="position:absolute;left:80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cQsUA&#10;AADdAAAADwAAAGRycy9kb3ducmV2LnhtbESPQWsCMRCF7wX/Q5hCbzXRtYtsjWIFoSfB1Yu3cTPd&#10;XbqZpJuo23/fCEJvM7w373uzWA22E1fqQ+tYw2SsQBBXzrRcazgetq9zECEiG+wck4ZfCrBajp4W&#10;WBh34z1dy1iLFMKhQA1NjL6QMlQNWQxj54mT9uV6izGtfS1Nj7cUbjs5VSqXFltOhAY9bRqqvsuL&#10;TdxTVio///mo2e5m+3Pus3P+pvXL87B+BxFpiP/mx/WnSfUzNYH7N2k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xxCxQAAAN0AAAAPAAAAAAAAAAAAAAAAAJgCAABkcnMv&#10;ZG93bnJldi54bWxQSwUGAAAAAAQABAD1AAAAigMAAAAA&#10;" fillcolor="black" stroked="f" strokeweight="0"/>
                      <v:rect id="Rectangle 909" o:spid="_x0000_s1030" style="position:absolute;left:908;top:103;width:15;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CNcUA&#10;AADdAAAADwAAAGRycy9kb3ducmV2LnhtbESPQWsCMRCF7wX/Qxiht5rotousRrEFoaeCqxdv42bc&#10;XdxM4ibq9t83hUJvM7w373uzXA+2E3fqQ+tYw3SiQBBXzrRcazjsty9zECEiG+wck4ZvCrBejZ6W&#10;WBj34B3dy1iLFMKhQA1NjL6QMlQNWQwT54mTdna9xZjWvpamx0cKt52cKZVLiy0nQoOePhqqLuXN&#10;Ju4xK5WfX99rtl+vu1Pus1P+pvXzeNgsQEQa4r/57/rTpPqZmsHvN2k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YI1xQAAAN0AAAAPAAAAAAAAAAAAAAAAAJgCAABkcnMv&#10;ZG93bnJldi54bWxQSwUGAAAAAAQABAD1AAAAigMAAAAA&#10;" fillcolor="black" stroked="f" strokeweight="0"/>
                      <w10:anchorlock/>
                    </v:group>
                  </w:pict>
                </mc:Fallback>
              </mc:AlternateContent>
            </w:r>
          </w:p>
        </w:tc>
        <w:tc>
          <w:tcPr>
            <w:tcW w:w="3717"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Additional information</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spacing w:line="185" w:lineRule="exact"/>
              <w:ind w:left="58"/>
              <w:rPr>
                <w:sz w:val="16"/>
                <w:szCs w:val="16"/>
              </w:rPr>
            </w:pPr>
            <w:r>
              <w:rPr>
                <w:color w:val="000000"/>
                <w:sz w:val="16"/>
                <w:szCs w:val="16"/>
              </w:rPr>
              <w:t>R3001</w:t>
            </w:r>
          </w:p>
          <w:p w:rsidR="001E76B5" w:rsidRDefault="001E76B5" w:rsidP="00B33494">
            <w:pPr>
              <w:pStyle w:val="GEFEG"/>
              <w:spacing w:line="185" w:lineRule="exact"/>
              <w:ind w:left="58"/>
              <w:rPr>
                <w:sz w:val="16"/>
                <w:szCs w:val="16"/>
              </w:rPr>
            </w:pPr>
            <w:r>
              <w:rPr>
                <w:color w:val="000000"/>
                <w:sz w:val="16"/>
                <w:szCs w:val="16"/>
              </w:rPr>
              <w:t>R3023</w:t>
            </w: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02080" behindDoc="0" locked="1" layoutInCell="0" allowOverlap="1" wp14:anchorId="24F39421" wp14:editId="1E729628">
                      <wp:simplePos x="0" y="0"/>
                      <wp:positionH relativeFrom="column">
                        <wp:posOffset>361315</wp:posOffset>
                      </wp:positionH>
                      <wp:positionV relativeFrom="paragraph">
                        <wp:posOffset>9525</wp:posOffset>
                      </wp:positionV>
                      <wp:extent cx="312420" cy="127000"/>
                      <wp:effectExtent l="0" t="3810" r="5715" b="2540"/>
                      <wp:wrapNone/>
                      <wp:docPr id="1293"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294" name="Rectangle 911"/>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5" name="Rectangle 912"/>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6" name="Rectangle 913"/>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7" name="Rectangle 914"/>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33AB6" id="Group 1293" o:spid="_x0000_s1026" style="position:absolute;margin-left:28.45pt;margin-top:.75pt;width:24.6pt;height:10pt;z-index:251502080"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" o:allowincell="f">
                      <v:rect id="Rectangle 911"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lwMYA&#10;AADdAAAADwAAAGRycy9kb3ducmV2LnhtbESPQWvCQBCF7wX/wzJCb82m0QabuoZaEDwVjF56G7PT&#10;JDQ7u82uGv+9Wyh4m+G9ed+bZTmaXpxp8J1lBc9JCoK4trrjRsFhv3lagPABWWNvmRRcyUO5mjws&#10;sdD2wjs6V6ERMYR9gQraEFwhpa9bMugT64ij9m0HgyGuQyP1gJcYbnqZpWkuDXYcCS06+mip/qlO&#10;JnK/ZlXqFr/rhs3nfHfM3eyYvyj1OB3f30AEGsPd/H+91bF+9jqHv2/iCH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8lwMYAAADdAAAADwAAAAAAAAAAAAAAAACYAgAAZHJz&#10;L2Rvd25yZXYueG1sUEsFBgAAAAAEAAQA9QAAAIsDAAAAAA==&#10;" fillcolor="black" stroked="f" strokeweight="0"/>
                      <v:rect id="Rectangle 912"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AW8YA&#10;AADdAAAADwAAAGRycy9kb3ducmV2LnhtbESPQWvCQBCF7wX/wzJCb82mWoPGbKQtFHoSjF68jdkx&#10;Cc3ObrNbTf+9Wyh4m+G9ed+bYjOaXlxo8J1lBc9JCoK4trrjRsFh//G0BOEDssbeMin4JQ+bcvJQ&#10;YK7tlXd0qUIjYgj7HBW0IbhcSl+3ZNAn1hFH7WwHgyGuQyP1gNcYbno5S9NMGuw4Elp09N5S/VX9&#10;mMg9zqvULb/fGjbbl90pc/NTtlDqcTq+rkEEGsPd/H/9qWP92WoBf9/EEW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OAW8YAAADdAAAADwAAAAAAAAAAAAAAAACYAgAAZHJz&#10;L2Rvd25yZXYueG1sUEsFBgAAAAAEAAQA9QAAAIsDAAAAAA==&#10;" fillcolor="black" stroked="f" strokeweight="0"/>
                      <v:rect id="Rectangle 913"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eLMYA&#10;AADdAAAADwAAAGRycy9kb3ducmV2LnhtbESPT2vCQBDF74LfYRmhN934p0HTbKQVCj0VjL30NmbH&#10;JDQ7u2ZXTb+9Wyh4m+G9eb83+XYwnbhS71vLCuazBARxZXXLtYKvw/t0DcIHZI2dZVLwSx62xXiU&#10;Y6btjfd0LUMtYgj7DBU0IbhMSl81ZNDPrCOO2sn2BkNc+1rqHm8x3HRykSSpNNhyJDToaNdQ9VNe&#10;TOR+L8vErc9vNZvP1f6YuuUxfVbqaTK8voAINISH+f/6Q8f6i00Kf9/EEW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EeLMYAAADdAAAADwAAAAAAAAAAAAAAAACYAgAAZHJz&#10;L2Rvd25yZXYueG1sUEsFBgAAAAAEAAQA9QAAAIsDAAAAAA==&#10;" fillcolor="black" stroked="f" strokeweight="0"/>
                      <v:rect id="Rectangle 914"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27t8cA&#10;AADdAAAADwAAAGRycy9kb3ducmV2LnhtbESPzW7CMBCE75V4B2uReitO+Qk0jUG0ElJPSKRcetvE&#10;2yRqvDaxC+HtcSWk3nY1s/PN5pvBdOJMvW8tK3ieJCCIK6tbrhUcP3dPKxA+IGvsLJOCK3nYrEcP&#10;OWbaXvhA5yLUIoawz1BBE4LLpPRVQwb9xDriqH3b3mCIa19L3eMlhptOTpMklQZbjoQGHb03VP0U&#10;vyZyv2ZF4lant5rNfn4oUzcr04VSj+Nh+woi0BD+zffrDx3rT1+W8PdNHEG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Nu7fHAAAA3QAAAA8AAAAAAAAAAAAAAAAAmAIAAGRy&#10;cy9kb3ducmV2LnhtbFBLBQYAAAAABAAEAPUAAACMAw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Code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CL701</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03104" behindDoc="0" locked="1" layoutInCell="0" allowOverlap="1" wp14:anchorId="562F01DF" wp14:editId="2CF74CEE">
                      <wp:simplePos x="0" y="0"/>
                      <wp:positionH relativeFrom="column">
                        <wp:posOffset>361315</wp:posOffset>
                      </wp:positionH>
                      <wp:positionV relativeFrom="paragraph">
                        <wp:posOffset>9525</wp:posOffset>
                      </wp:positionV>
                      <wp:extent cx="312420" cy="127000"/>
                      <wp:effectExtent l="0" t="0" r="5715" b="0"/>
                      <wp:wrapNone/>
                      <wp:docPr id="1288"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289" name="Rectangle 916"/>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0" name="Rectangle 917"/>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1" name="Rectangle 918"/>
                              <wps:cNvSpPr>
                                <a:spLocks noChangeArrowheads="1"/>
                              </wps:cNvSpPr>
                              <wps:spPr bwMode="auto">
                                <a:xfrm>
                                  <a:off x="90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2" name="Rectangle 919"/>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921A3" id="Group 1288" o:spid="_x0000_s1026" style="position:absolute;margin-left:28.45pt;margin-top:.75pt;width:24.6pt;height:10pt;z-index:251503104"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" o:allowincell="f">
                      <v:rect id="Rectangle 916"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cg8YA&#10;AADdAAAADwAAAGRycy9kb3ducmV2LnhtbESPT2vCQBDF74LfYRnBm278F9LUVbQg9FQw9eJtzE6T&#10;0Ozsmt1q+u3dgtDbDO/N+71Zb3vTiht1vrGsYDZNQBCXVjdcKTh9HiYZCB+QNbaWScEvedhuhoM1&#10;5tre+Ui3IlQihrDPUUEdgsul9GVNBv3UOuKofdnOYIhrV0nd4T2Gm1bOkySVBhuOhBodvdVUfhc/&#10;JnLPiyJx2XVfsflYHi+pW1zSlVLjUb97BRGoD//m5/W7jvXn2Qv8fRNH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ccg8YAAADdAAAADwAAAAAAAAAAAAAAAACYAgAAZHJz&#10;L2Rvd25yZXYueG1sUEsFBgAAAAAEAAQA9QAAAIsDAAAAAA==&#10;" fillcolor="black" stroked="f" strokeweight="0"/>
                      <v:rect id="Rectangle 917"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jw8UA&#10;AADdAAAADwAAAGRycy9kb3ducmV2LnhtbESPTW/CMAyG75P2HyIj7TZSYKugEBBMmrQTEmWX3Uxj&#10;2orGyZoMun8/H5B2s+X34/FqM7hOXamPrWcDk3EGirjytuXawOfx/XkOKiZki51nMvBLETbrx4cV&#10;Ftbf+EDXMtVKQjgWaKBJKRRax6ohh3HsA7Hczr53mGTta217vEm46/Q0y3LtsGVpaDDQW0PVpfxx&#10;0vs1K7Mw/97V7PYvh1MeZqf81Zin0bBdgko0pH/x3f1hBX+6EH7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CPDxQAAAN0AAAAPAAAAAAAAAAAAAAAAAJgCAABkcnMv&#10;ZG93bnJldi54bWxQSwUGAAAAAAQABAD1AAAAigMAAAAA&#10;" fillcolor="black" stroked="f" strokeweight="0"/>
                      <v:rect id="Rectangle 918" o:spid="_x0000_s1029" style="position:absolute;left:90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GWMYA&#10;AADdAAAADwAAAGRycy9kb3ducmV2LnhtbESPQWvCQBCF70L/wzKF3nSjtkGjm9AKBU+CaS/exuyY&#10;hGZnt9lV47/vCgVvM7w373uzLgbTiQv1vrWsYDpJQBBXVrdcK/j++hwvQPiArLGzTApu5KHIn0Zr&#10;zLS98p4uZahFDGGfoYImBJdJ6auGDPqJdcRRO9neYIhrX0vd4zWGm07OkiSVBluOhAYdbRqqfsqz&#10;idzDvEzc4vejZrN73R9TNz+mb0q9PA/vKxCBhvAw/19vdaw/W07h/k0cQ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iGWMYAAADdAAAADwAAAAAAAAAAAAAAAACYAgAAZHJz&#10;L2Rvd25yZXYueG1sUEsFBgAAAAAEAAQA9QAAAIsDAAAAAA==&#10;" fillcolor="black" stroked="f" strokeweight="0"/>
                      <v:rect id="Rectangle 919"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YL8UA&#10;AADdAAAADwAAAGRycy9kb3ducmV2LnhtbESPQWvCQBCF74L/YZlCb7pp1KDRVVqh4Klg2ktvY3ZM&#10;gtnZNbtq/PduQehthvfmfW9Wm9604kqdbywreBsnIIhLqxuuFPx8f47mIHxA1thaJgV38rBZDwcr&#10;zLW98Z6uRahEDGGfo4I6BJdL6cuaDPqxdcRRO9rOYIhrV0nd4S2Gm1amSZJJgw1HQo2OtjWVp+Ji&#10;Ivd3UiRufv6o2HxN94fMTQ7ZTKnXl/59CSJQH/7Nz+udjvXTRQp/38QR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hgvxQAAAN0AAAAPAAAAAAAAAAAAAAAAAJgCAABkcnMv&#10;ZG93bnJldi54bWxQSwUGAAAAAAQABAD1AAAAigM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Text</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an..512</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w:t>
            </w:r>
          </w:p>
        </w:tc>
        <w:tc>
          <w:tcPr>
            <w:tcW w:w="394" w:type="dxa"/>
            <w:gridSpan w:val="3"/>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04128" behindDoc="0" locked="1" layoutInCell="0" allowOverlap="1" wp14:anchorId="772914D2" wp14:editId="264F1C7B">
                      <wp:simplePos x="0" y="0"/>
                      <wp:positionH relativeFrom="column">
                        <wp:posOffset>361315</wp:posOffset>
                      </wp:positionH>
                      <wp:positionV relativeFrom="paragraph">
                        <wp:posOffset>0</wp:posOffset>
                      </wp:positionV>
                      <wp:extent cx="250190" cy="131445"/>
                      <wp:effectExtent l="0" t="0" r="1270" b="2540"/>
                      <wp:wrapNone/>
                      <wp:docPr id="1283"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1445"/>
                                <a:chOff x="569" y="0"/>
                                <a:chExt cx="394" cy="207"/>
                              </a:xfrm>
                            </wpg:grpSpPr>
                            <wps:wsp>
                              <wps:cNvPr id="1284" name="Rectangle 921"/>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5" name="Rectangle 922"/>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6" name="Rectangle 923"/>
                              <wps:cNvSpPr>
                                <a:spLocks noChangeArrowheads="1"/>
                              </wps:cNvSpPr>
                              <wps:spPr bwMode="auto">
                                <a:xfrm>
                                  <a:off x="80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7" name="Rectangle 924"/>
                              <wps:cNvSpPr>
                                <a:spLocks noChangeArrowheads="1"/>
                              </wps:cNvSpPr>
                              <wps:spPr bwMode="auto">
                                <a:xfrm>
                                  <a:off x="908"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8FD45" id="Group 1283" o:spid="_x0000_s1026" style="position:absolute;margin-left:28.45pt;margin-top:0;width:19.7pt;height:10.35pt;z-index:251504128" coordorigin="569" coordsize="39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" o:allowincell="f">
                      <v:rect id="Rectangle 921"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azHcYA&#10;AADdAAAADwAAAGRycy9kb3ducmV2LnhtbESPQWvCQBCF70L/wzKF3nRTtSFEN6EWCj0Jpr14G7Nj&#10;EszOrtmtpv/eFYTeZnhv3vdmXY6mFxcafGdZwessAUFcW91xo+Dn+3OagfABWWNvmRT8kYeyeJqs&#10;Mdf2yju6VKERMYR9jgraEFwupa9bMuhn1hFH7WgHgyGuQyP1gNcYbno5T5JUGuw4Elp09NFSfap+&#10;TeTuF1XisvOmYbNd7g6pWxzSN6Vensf3FYhAY/g3P66/dKw/z5Zw/yaO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azHcYAAADdAAAADwAAAAAAAAAAAAAAAACYAgAAZHJz&#10;L2Rvd25yZXYueG1sUEsFBgAAAAAEAAQA9QAAAIsDAAAAAA==&#10;" fillcolor="black" stroked="f" strokeweight="0"/>
                      <v:rect id="Rectangle 922"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WhsYA&#10;AADdAAAADwAAAGRycy9kb3ducmV2LnhtbESPT2vCQBDF70K/wzIFb2ZT/4QQXaUWhJ4Kpr14G7Nj&#10;EszOrtmtpt++KwjeZnhv3u/NajOYTlyp961lBW9JCoK4srrlWsHP926Sg/ABWWNnmRT8kYfN+mW0&#10;wkLbG+/pWoZaxBD2BSpoQnCFlL5qyKBPrCOO2sn2BkNc+1rqHm8x3HRymqaZNNhyJDTo6KOh6lz+&#10;msg9zMrU5ZdtzeZrvj9mbnbMFkqNX4f3JYhAQ3iaH9efOtaf5gu4fxNH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oWhsYAAADdAAAADwAAAAAAAAAAAAAAAACYAgAAZHJz&#10;L2Rvd25yZXYueG1sUEsFBgAAAAAEAAQA9QAAAIsDAAAAAA==&#10;" fillcolor="black" stroked="f" strokeweight="0"/>
                      <v:rect id="Rectangle 923" o:spid="_x0000_s1029" style="position:absolute;left:80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I8cUA&#10;AADdAAAADwAAAGRycy9kb3ducmV2LnhtbESPT2vCQBDF74V+h2UK3pqN/0KIrtIWCp4EoxdvY3ZM&#10;gtnZbXar6bfvCoK3Gd6b93uzXA+mE1fqfWtZwThJQRBXVrdcKzjsv99zED4ga+wsk4I/8rBevb4s&#10;sdD2xju6lqEWMYR9gQqaEFwhpa8aMugT64ijdra9wRDXvpa6x1sMN52cpGkmDbYcCQ06+mqoupS/&#10;JnKP0zJ1+c9nzWY7250yNz1lc6VGb8PHAkSgITzNj+uNjvUneQb3b+II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IjxxQAAAN0AAAAPAAAAAAAAAAAAAAAAAJgCAABkcnMv&#10;ZG93bnJldi54bWxQSwUGAAAAAAQABAD1AAAAigMAAAAA&#10;" fillcolor="black" stroked="f" strokeweight="0"/>
                      <v:rect id="Rectangle 924" o:spid="_x0000_s1030" style="position:absolute;left:908;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tasYA&#10;AADdAAAADwAAAGRycy9kb3ducmV2LnhtbESPQWvCQBCF74X+h2UKvdVNtY0hZiOtUPAkGHvpbcyO&#10;STA7u82uGv99Vyh4m+G9ed+bYjmaXpxp8J1lBa+TBARxbXXHjYLv3ddLBsIHZI29ZVJwJQ/L8vGh&#10;wFzbC2/pXIVGxBD2OSpoQ3C5lL5uyaCfWEcctYMdDIa4Do3UA15iuOnlNElSabDjSGjR0aql+lid&#10;TOT+zKrEZb+fDZvN23afutk+fVfq+Wn8WIAINIa7+f96rWP9aTaH2zdxBF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QtasYAAADdAAAADwAAAAAAAAAAAAAAAACYAgAAZHJz&#10;L2Rvd25yZXYueG1sUEsFBgAAAAAEAAQA9QAAAIsDAAAAAA==&#10;" fillcolor="black" stroked="f" strokeweight="0"/>
                      <w10:anchorlock/>
                    </v:group>
                  </w:pict>
                </mc:Fallback>
              </mc:AlternateContent>
            </w:r>
          </w:p>
        </w:tc>
        <w:tc>
          <w:tcPr>
            <w:tcW w:w="3717"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Additional supply chain actor</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spacing w:line="185" w:lineRule="exact"/>
              <w:ind w:left="58"/>
              <w:rPr>
                <w:sz w:val="16"/>
                <w:szCs w:val="16"/>
              </w:rPr>
            </w:pPr>
            <w:r>
              <w:rPr>
                <w:color w:val="000000"/>
                <w:sz w:val="16"/>
                <w:szCs w:val="16"/>
              </w:rPr>
              <w:t>R3023</w:t>
            </w: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05152" behindDoc="0" locked="1" layoutInCell="0" allowOverlap="1" wp14:anchorId="61F3ECC4" wp14:editId="4404623D">
                      <wp:simplePos x="0" y="0"/>
                      <wp:positionH relativeFrom="column">
                        <wp:posOffset>361315</wp:posOffset>
                      </wp:positionH>
                      <wp:positionV relativeFrom="paragraph">
                        <wp:posOffset>9525</wp:posOffset>
                      </wp:positionV>
                      <wp:extent cx="312420" cy="127000"/>
                      <wp:effectExtent l="0" t="0" r="5715" b="0"/>
                      <wp:wrapNone/>
                      <wp:docPr id="1278"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279" name="Rectangle 926"/>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0" name="Rectangle 927"/>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1" name="Rectangle 928"/>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2" name="Rectangle 929"/>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49FF8" id="Group 1278" o:spid="_x0000_s1026" style="position:absolute;margin-left:28.45pt;margin-top:.75pt;width:24.6pt;height:10pt;z-index:251505152"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" o:allowincell="f">
                      <v:rect id="Rectangle 926"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spMcA&#10;AADdAAAADwAAAGRycy9kb3ducmV2LnhtbESPzW7CMBCE75V4B2uReitO+Qk0jUG0ElJPSKRcetvE&#10;2yRqvDaxC+HtcSWk3nY1s/PN5pvBdOJMvW8tK3ieJCCIK6tbrhUcP3dPKxA+IGvsLJOCK3nYrEcP&#10;OWbaXvhA5yLUIoawz1BBE4LLpPRVQwb9xDriqH3b3mCIa19L3eMlhptOTpMklQZbjoQGHb03VP0U&#10;vyZyv2ZF4lant5rNfn4oUzcr04VSj+Nh+woi0BD+zffrDx3rT5cv8PdNHEG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SbKTHAAAA3QAAAA8AAAAAAAAAAAAAAAAAmAIAAGRy&#10;cy9kb3ducmV2LnhtbFBLBQYAAAAABAAEAPUAAACMAwAAAAA=&#10;" fillcolor="black" stroked="f" strokeweight="0"/>
                      <v:rect id="Rectangle 927"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21HsUA&#10;AADdAAAADwAAAGRycy9kb3ducmV2LnhtbESPTWvDMAyG74P9B6PBbquzfoSQ1S1bYdDToNkuu6mx&#10;moTGshe7bfrvp0OhNwm9H4+W69H16kxD7DwbeJ1koIhrbztuDPx8f74UoGJCtth7JgNXirBePT4s&#10;sbT+wjs6V6lREsKxRANtSqHUOtYtOYwTH4jldvCDwyTr0Gg74EXCXa+nWZZrhx1LQ4uBNi3Vx+rk&#10;pPd3VmWh+Pto2H3Nd/s8zPb5wpjnp/H9DVSiMd3FN/fWCv60EH7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bUexQAAAN0AAAAPAAAAAAAAAAAAAAAAAJgCAABkcnMv&#10;ZG93bnJldi54bWxQSwUGAAAAAAQABAD1AAAAigMAAAAA&#10;" fillcolor="black" stroked="f" strokeweight="0"/>
                      <v:rect id="Rectangle 928"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QhcYA&#10;AADdAAAADwAAAGRycy9kb3ducmV2LnhtbESPzWrDMBCE74G+g9hCb7Hs/BjjRg5NoNBTIE4uvW2s&#10;rW1qrVRLTdy3rwqF3HaZ2flmN9vJDOJKo+8tK8iSFARxY3XPrYLz6XVegPABWeNgmRT8kIdt9TDb&#10;YKntjY90rUMrYgj7EhV0IbhSSt90ZNAn1hFH7cOOBkNcx1bqEW8x3Axykaa5NNhzJHToaN9R81l/&#10;m8h9X9apK752LZvD6njJ3fKSr5V6epxenkEEmsLd/H/9pmP9RZHB3zdxBF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EQhcYAAADdAAAADwAAAAAAAAAAAAAAAACYAgAAZHJz&#10;L2Rvd25yZXYueG1sUEsFBgAAAAAEAAQA9QAAAIsDAAAAAA==&#10;" fillcolor="black" stroked="f" strokeweight="0"/>
                      <v:rect id="Rectangle 929"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O8sUA&#10;AADdAAAADwAAAGRycy9kb3ducmV2LnhtbESPQWvCQBCF7wX/wzKCt7oxtiFEV7EFwVPB6MXbmB2T&#10;YHZ2za6a/vtuodDbDO/N+94s14PpxIN631pWMJsmIIgrq1uuFRwP29cchA/IGjvLpOCbPKxXo5cl&#10;Fto+eU+PMtQihrAvUEETgiuk9FVDBv3UOuKoXWxvMMS1r6Xu8RnDTSfTJMmkwZYjoUFHnw1V1/Ju&#10;Ivc0LxOX3z5qNl9v+3Pm5ufsXanJeNgsQAQawr/573qnY/00T+H3mzi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447yxQAAAN0AAAAPAAAAAAAAAAAAAAAAAJgCAABkcnMv&#10;ZG93bnJldi54bWxQSwUGAAAAAAQABAD1AAAAigM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06176" behindDoc="0" locked="1" layoutInCell="0" allowOverlap="1" wp14:anchorId="4FEBF50C" wp14:editId="7739A9E7">
                      <wp:simplePos x="0" y="0"/>
                      <wp:positionH relativeFrom="column">
                        <wp:posOffset>361315</wp:posOffset>
                      </wp:positionH>
                      <wp:positionV relativeFrom="paragraph">
                        <wp:posOffset>9525</wp:posOffset>
                      </wp:positionV>
                      <wp:extent cx="312420" cy="127000"/>
                      <wp:effectExtent l="0" t="0" r="5715" b="0"/>
                      <wp:wrapNone/>
                      <wp:docPr id="1273"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274" name="Rectangle 931"/>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5" name="Rectangle 932"/>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6" name="Rectangle 933"/>
                              <wps:cNvSpPr>
                                <a:spLocks noChangeArrowheads="1"/>
                              </wps:cNvSpPr>
                              <wps:spPr bwMode="auto">
                                <a:xfrm>
                                  <a:off x="90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7" name="Rectangle 934"/>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01692" id="Group 1273" o:spid="_x0000_s1026" style="position:absolute;margin-left:28.45pt;margin-top:.75pt;width:24.6pt;height:10pt;z-index:251506176"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" o:allowincell="f">
                      <v:rect id="Rectangle 931"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PDOsYA&#10;AADdAAAADwAAAGRycy9kb3ducmV2LnhtbESPQWvCQBCF74X+h2UKvTWbRhsluoZaEDwVTHvxNmbH&#10;JDQ7u82uGv+9Wyh4m+G9ed+bZTmaXpxp8J1lBa9JCoK4trrjRsH31+ZlDsIHZI29ZVJwJQ/l6vFh&#10;iYW2F97RuQqNiCHsC1TQhuAKKX3dkkGfWEcctaMdDIa4Do3UA15iuOlllqa5NNhxJLTo6KOl+qc6&#10;mcjdT6rUzX/XDZvP6e6Qu8khf1Pq+Wl8X4AINIa7+f96q2P9bDaFv2/iCH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PDOsYAAADdAAAADwAAAAAAAAAAAAAAAACYAgAAZHJz&#10;L2Rvd25yZXYueG1sUEsFBgAAAAAEAAQA9QAAAIsDAAAAAA==&#10;" fillcolor="black" stroked="f" strokeweight="0"/>
                      <v:rect id="Rectangle 932"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moccA&#10;AADdAAAADwAAAGRycy9kb3ducmV2LnhtbESPzWrDMBCE74G+g9hCb7Hc/DjBsRzaQiGnQNxecttY&#10;G9vUWqmWmrhvHxUKue0ys/PNFtvR9OJCg+8sK3hOUhDEtdUdNwo+P96naxA+IGvsLZOCX/KwLR8m&#10;BebaXvlAlyo0Ioawz1FBG4LLpfR1SwZ9Yh1x1M52MBjiOjRSD3iN4aaXszTNpMGOI6FFR28t1V/V&#10;j4nc47xK3fr7tWGzXxxOmZufsqVST4/jywZEoDHczf/XOx3rz1ZL+Psmji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fZqHHAAAA3QAAAA8AAAAAAAAAAAAAAAAAmAIAAGRy&#10;cy9kb3ducmV2LnhtbFBLBQYAAAAABAAEAPUAAACMAwAAAAA=&#10;" fillcolor="black" stroked="f" strokeweight="0"/>
                      <v:rect id="Rectangle 933" o:spid="_x0000_s1029" style="position:absolute;left:90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341sYA&#10;AADdAAAADwAAAGRycy9kb3ducmV2LnhtbESPT2vCQBDF74LfYRmhN934p1HSbKQVCj0VjL30NmbH&#10;JDQ7u2ZXTb+9Wyh4m+G9eb83+XYwnbhS71vLCuazBARxZXXLtYKvw/t0A8IHZI2dZVLwSx62xXiU&#10;Y6btjfd0LUMtYgj7DBU0IbhMSl81ZNDPrCOO2sn2BkNc+1rqHm8x3HRykSSpNNhyJDToaNdQ9VNe&#10;TOR+L8vEbc5vNZvP1f6YuuUxfVbqaTK8voAINISH+f/6Q8f6i3UKf9/EEW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341sYAAADdAAAADwAAAAAAAAAAAAAAAACYAgAAZHJz&#10;L2Rvd25yZXYueG1sUEsFBgAAAAAEAAQA9QAAAIsDAAAAAA==&#10;" fillcolor="black" stroked="f" strokeweight="0"/>
                      <v:rect id="Rectangle 934"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dTcUA&#10;AADdAAAADwAAAGRycy9kb3ducmV2LnhtbESPQWvCQBCF70L/wzKCN7NRa5TUVbQg9CQYvfQ2ZqdJ&#10;aHZ2m91q+u+7guBthvfmfW9Wm9604kqdbywrmCQpCOLS6oYrBefTfrwE4QOyxtYyKfgjD5v1y2CF&#10;ubY3PtK1CJWIIexzVFCH4HIpfVmTQZ9YRxy1L9sZDHHtKqk7vMVw08ppmmbSYMORUKOj95rK7+LX&#10;RO7nrEjd8mdXsTm8Hi+Zm12yuVKjYb99AxGoD0/z4/pDx/rTxQLu38QR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V1NxQAAAN0AAAAPAAAAAAAAAAAAAAAAAJgCAABkcnMv&#10;ZG93bnJldi54bWxQSwUGAAAAAAQABAD1AAAAigM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Role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CL704</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394" w:type="dxa"/>
            <w:gridSpan w:val="3"/>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07200" behindDoc="0" locked="1" layoutInCell="0" allowOverlap="1" wp14:anchorId="5B12627E" wp14:editId="7A380AC2">
                      <wp:simplePos x="0" y="0"/>
                      <wp:positionH relativeFrom="column">
                        <wp:posOffset>361315</wp:posOffset>
                      </wp:positionH>
                      <wp:positionV relativeFrom="paragraph">
                        <wp:posOffset>0</wp:posOffset>
                      </wp:positionV>
                      <wp:extent cx="250190" cy="131445"/>
                      <wp:effectExtent l="0" t="2540" r="1270" b="0"/>
                      <wp:wrapNone/>
                      <wp:docPr id="1268"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1445"/>
                                <a:chOff x="569" y="0"/>
                                <a:chExt cx="394" cy="207"/>
                              </a:xfrm>
                            </wpg:grpSpPr>
                            <wps:wsp>
                              <wps:cNvPr id="1269" name="Rectangle 936"/>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0" name="Rectangle 937"/>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1" name="Rectangle 938"/>
                              <wps:cNvSpPr>
                                <a:spLocks noChangeArrowheads="1"/>
                              </wps:cNvSpPr>
                              <wps:spPr bwMode="auto">
                                <a:xfrm>
                                  <a:off x="80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2" name="Rectangle 939"/>
                              <wps:cNvSpPr>
                                <a:spLocks noChangeArrowheads="1"/>
                              </wps:cNvSpPr>
                              <wps:spPr bwMode="auto">
                                <a:xfrm>
                                  <a:off x="908"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D625B" id="Group 1268" o:spid="_x0000_s1026" style="position:absolute;margin-left:28.45pt;margin-top:0;width:19.7pt;height:10.35pt;z-index:251507200" coordorigin="569" coordsize="39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" o:allowincell="f">
                      <v:rect id="Rectangle 936"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6ecYA&#10;AADdAAAADwAAAGRycy9kb3ducmV2LnhtbESPT2vCQBDF74LfYRmhN934p0HTbKQVCj0VjL30NmbH&#10;JDQ7u2ZXTb+9Wyh4m+G9eb83+XYwnbhS71vLCuazBARxZXXLtYKvw/t0DcIHZI2dZVLwSx62xXiU&#10;Y6btjfd0LUMtYgj7DBU0IbhMSl81ZNDPrCOO2sn2BkNc+1rqHm8x3HRykSSpNNhyJDToaNdQ9VNe&#10;TOR+L8vErc9vNZvP1f6YuuUxfVbqaTK8voAINISH+f/6Q8f6i3QDf9/EEW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v6ecYAAADdAAAADwAAAAAAAAAAAAAAAACYAgAAZHJz&#10;L2Rvd25yZXYueG1sUEsFBgAAAAAEAAQA9QAAAIsDAAAAAA==&#10;" fillcolor="black" stroked="f" strokeweight="0"/>
                      <v:rect id="Rectangle 937"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FOcUA&#10;AADdAAAADwAAAGRycy9kb3ducmV2LnhtbESPTW/CMAyG75P2HyIj7TZSYCuoEBBMmrQTEmWX3Uxj&#10;2orGyZoMun8/H5B2s+X34/FqM7hOXamPrWcDk3EGirjytuXawOfx/XkBKiZki51nMvBLETbrx4cV&#10;Ftbf+EDXMtVKQjgWaKBJKRRax6ohh3HsA7Hczr53mGTta217vEm46/Q0y3LtsGVpaDDQW0PVpfxx&#10;0vs1K7Ow+N7V7PYvh1MeZqf81Zin0bBdgko0pH/x3f1hBX86F37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MU5xQAAAN0AAAAPAAAAAAAAAAAAAAAAAJgCAABkcnMv&#10;ZG93bnJldi54bWxQSwUGAAAAAAQABAD1AAAAigMAAAAA&#10;" fillcolor="black" stroked="f" strokeweight="0"/>
                      <v:rect id="Rectangle 938" o:spid="_x0000_s1029" style="position:absolute;left:80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osYA&#10;AADdAAAADwAAAGRycy9kb3ducmV2LnhtbESPT2vCQBDF7wW/wzKCt2bjv1RSV9GC0FPB6KW3MTtN&#10;gtnZNbvV9Nu7BcHbDO/N+71ZrnvTiit1vrGsYJykIIhLqxuuFBwPu9cFCB+QNbaWScEfeVivBi9L&#10;zLW98Z6uRahEDGGfo4I6BJdL6cuaDPrEOuKo/djOYIhrV0nd4S2Gm1ZO0jSTBhuOhBodfdRUnotf&#10;E7nf0yJ1i8u2YvM1258yNz1lc6VGw37zDiJQH57mx/WnjvUnb2P4/yaO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gosYAAADdAAAADwAAAAAAAAAAAAAAAACYAgAAZHJz&#10;L2Rvd25yZXYueG1sUEsFBgAAAAAEAAQA9QAAAIsDAAAAAA==&#10;" fillcolor="black" stroked="f" strokeweight="0"/>
                      <v:rect id="Rectangle 939" o:spid="_x0000_s1030" style="position:absolute;left:908;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1cYA&#10;AADdAAAADwAAAGRycy9kb3ducmV2LnhtbESPQWvCQBCF74X+h2UEb3VjbFNJ3QQtCD0JRi/exuw0&#10;Cc3ObrNbTf99Vyh4m+G9ed+bVTmaXlxo8J1lBfNZAoK4trrjRsHxsH1agvABWWNvmRT8koeyeHxY&#10;Ya7tlfd0qUIjYgj7HBW0IbhcSl+3ZNDPrCOO2qcdDIa4Do3UA15juOllmiSZNNhxJLTo6L2l+qv6&#10;MZF7WlSJW35vGja75/05c4tz9qLUdDKu30AEGsPd/H/9oWP99DWF2zdxBF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b+1cYAAADdAAAADwAAAAAAAAAAAAAAAACYAgAAZHJz&#10;L2Rvd25yZXYueG1sUEsFBgAAAAAEAAQA9QAAAIsDAAAAAA==&#10;" fillcolor="black" stroked="f" strokeweight="0"/>
                      <w10:anchorlock/>
                    </v:group>
                  </w:pict>
                </mc:Fallback>
              </mc:AlternateContent>
            </w:r>
          </w:p>
        </w:tc>
        <w:tc>
          <w:tcPr>
            <w:tcW w:w="3717"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Consignee</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08224" behindDoc="0" locked="1" layoutInCell="0" allowOverlap="1" wp14:anchorId="5D923591" wp14:editId="5301C0D1">
                      <wp:simplePos x="0" y="0"/>
                      <wp:positionH relativeFrom="column">
                        <wp:posOffset>361315</wp:posOffset>
                      </wp:positionH>
                      <wp:positionV relativeFrom="paragraph">
                        <wp:posOffset>9525</wp:posOffset>
                      </wp:positionV>
                      <wp:extent cx="312420" cy="127000"/>
                      <wp:effectExtent l="0" t="635" r="5715" b="0"/>
                      <wp:wrapNone/>
                      <wp:docPr id="1263"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264" name="Rectangle 941"/>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65" name="Rectangle 942"/>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66" name="Rectangle 943"/>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67" name="Rectangle 944"/>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ADFE7" id="Group 1263" o:spid="_x0000_s1026" style="position:absolute;margin-left:28.45pt;margin-top:.75pt;width:24.6pt;height:10pt;z-index:251508224"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" o:allowincell="f">
                      <v:rect id="Rectangle 941"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V58YA&#10;AADdAAAADwAAAGRycy9kb3ducmV2LnhtbESPQWvDMAyF74P+B6PCbqvTNgslrVu6wmCnQbJdelNj&#10;NQmNZS92k+zfz4PBbhLv6X1Pu8NkOjFQ71vLCpaLBARxZXXLtYLPj9enDQgfkDV2lknBN3k47GcP&#10;O8y1HbmgoQy1iCHsc1TQhOByKX3VkEG/sI44alfbGwxx7WupexxjuOnkKkkyabDlSGjQ0amh6lbe&#10;TeSe12XiNl8vNZv3tLhkbn3JnpV6nE/HLYhAU/g3/12/6Vh/laXw+00c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pV58YAAADdAAAADwAAAAAAAAAAAAAAAACYAgAAZHJz&#10;L2Rvd25yZXYueG1sUEsFBgAAAAAEAAQA9QAAAIsDAAAAAA==&#10;" fillcolor="black" stroked="f" strokeweight="0"/>
                      <v:rect id="Rectangle 942"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wfMYA&#10;AADdAAAADwAAAGRycy9kb3ducmV2LnhtbESPQWvDMAyF74X9B6NBb62zdgklq1vWQWGnQrJddlNj&#10;NQmNZTf2kuzf14PBbhLv6X1P2/1kOjFQ71vLCp6WCQjiyuqWawWfH8fFBoQPyBo7y6Tghzzsdw+z&#10;LebajlzQUIZaxBD2OSpoQnC5lL5qyKBfWkcctYvtDYa49rXUPY4x3HRylSSZNNhyJDTo6K2h6lp+&#10;m8j9WpeJ29wONZvTc3HO3PqcpUrNH6fXFxCBpvBv/rt+17H+Kkvh95s4gt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bwfMYAAADdAAAADwAAAAAAAAAAAAAAAACYAgAAZHJz&#10;L2Rvd25yZXYueG1sUEsFBgAAAAAEAAQA9QAAAIsDAAAAAA==&#10;" fillcolor="black" stroked="f" strokeweight="0"/>
                      <v:rect id="Rectangle 943"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RuC8UA&#10;AADdAAAADwAAAGRycy9kb3ducmV2LnhtbESPQWsCMRCF7wX/QxjBW82qbZDVKLYgeCq4evE2bsbd&#10;xc0kbqJu/31TKPQ2w3vzvjfLdW9b8aAuNI41TMYZCOLSmYYrDcfD9nUOIkRkg61j0vBNAdarwcsS&#10;c+OevKdHESuRQjjkqKGO0edShrImi2HsPHHSLq6zGNPaVdJ0+EzhtpXTLFPSYsOJUKOnz5rKa3G3&#10;iXuaFZmf3z4qtl9v+7Pys7N613o07DcLEJH6+G/+u96ZVH+qFPx+k0a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G4LxQAAAN0AAAAPAAAAAAAAAAAAAAAAAJgCAABkcnMv&#10;ZG93bnJldi54bWxQSwUGAAAAAAQABAD1AAAAigMAAAAA&#10;" fillcolor="black" stroked="f" strokeweight="0"/>
                      <v:rect id="Rectangle 944"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LkMYA&#10;AADdAAAADwAAAGRycy9kb3ducmV2LnhtbESPT2vCQBDF74LfYRmhN934p1HSbKQVCj0VjL30NmbH&#10;JDQ7u2ZXTb+9Wyh4m+G9eb83+XYwnbhS71vLCuazBARxZXXLtYKvw/t0A8IHZI2dZVLwSx62xXiU&#10;Y6btjfd0LUMtYgj7DBU0IbhMSl81ZNDPrCOO2sn2BkNc+1rqHm8x3HRykSSpNNhyJDToaNdQ9VNe&#10;TOR+L8vEbc5vNZvP1f6YuuUxfVbqaTK8voAINISH+f/6Q8f6i3QNf9/EEW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jLkMYAAADdAAAADwAAAAAAAAAAAAAAAACYAgAAZHJz&#10;L2Rvd25yZXYueG1sUEsFBgAAAAAEAAQA9QAAAIsDA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Name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09248" behindDoc="0" locked="1" layoutInCell="0" allowOverlap="1" wp14:anchorId="0FC555E6" wp14:editId="054EF403">
                      <wp:simplePos x="0" y="0"/>
                      <wp:positionH relativeFrom="column">
                        <wp:posOffset>361315</wp:posOffset>
                      </wp:positionH>
                      <wp:positionV relativeFrom="paragraph">
                        <wp:posOffset>9525</wp:posOffset>
                      </wp:positionV>
                      <wp:extent cx="312420" cy="127000"/>
                      <wp:effectExtent l="0" t="3175" r="5715" b="3175"/>
                      <wp:wrapNone/>
                      <wp:docPr id="1258"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259" name="Rectangle 946"/>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60" name="Rectangle 947"/>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61" name="Rectangle 948"/>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62" name="Rectangle 949"/>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D1210" id="Group 1258" o:spid="_x0000_s1026" style="position:absolute;margin-left:28.45pt;margin-top:.75pt;width:24.6pt;height:10pt;z-index:251509248"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" o:allowincell="f">
                      <v:rect id="Rectangle 946"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wxMYA&#10;AADdAAAADwAAAGRycy9kb3ducmV2LnhtbESPQWvCQBCF7wX/wzJCb82mWoPGbKQtFHoSjF68jdkx&#10;Cc3ObrNbTf+9Wyh4m+G9ed+bYjOaXlxo8J1lBc9JCoK4trrjRsFh//G0BOEDssbeMin4JQ+bcvJQ&#10;YK7tlXd0qUIjYgj7HBW0IbhcSl+3ZNAn1hFH7WwHgyGuQyP1gNcYbno5S9NMGuw4Elp09N5S/VX9&#10;mMg9zqvULb/fGjbbl90pc/NTtlDqcTq+rkEEGsPd/H/9qWP92WIFf9/EEW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cwxMYAAADdAAAADwAAAAAAAAAAAAAAAACYAgAAZHJz&#10;L2Rvd25yZXYueG1sUEsFBgAAAAAEAAQA9QAAAIsDAAAAAA==&#10;" fillcolor="black" stroked="f" strokeweight="0"/>
                      <v:rect id="Rectangle 947"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FT5MQA&#10;AADdAAAADwAAAGRycy9kb3ducmV2LnhtbESPTW/CMAyG75P4D5GRuI0UGBXqCAiQkHaaRLfLbqbx&#10;2mqNE5oA3b+fD5O42fL78Xi9HVynbtTH1rOB2TQDRVx523Jt4PPj+LwCFROyxc4zGfilCNvN6GmN&#10;hfV3PtGtTLWSEI4FGmhSCoXWsWrIYZz6QCy3b987TLL2tbY93iXcdXqeZbl22LI0NBjo0FD1U16d&#10;9H4tyiysLvua3fvL6ZyHxTlfGjMZD7tXUImG9BD/u9+s4M9z4ZdvZA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xU+TEAAAA3QAAAA8AAAAAAAAAAAAAAAAAmAIAAGRycy9k&#10;b3ducmV2LnhtbFBLBQYAAAAABAAEAPUAAACJAwAAAAA=&#10;" fillcolor="black" stroked="f" strokeweight="0"/>
                      <v:rect id="Rectangle 948"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2f8QA&#10;AADdAAAADwAAAGRycy9kb3ducmV2LnhtbESPT4vCMBDF78J+hzALe9PUf0W6RlkFYU+C1cvexmZs&#10;i80k20St394IgrcZ3pv3ezNfdqYRV2p9bVnBcJCAIC6srrlUcNhv+jMQPiBrbCyTgjt5WC4+enPM&#10;tL3xjq55KEUMYZ+hgioEl0npi4oM+oF1xFE72dZgiGtbSt3iLYabRo6SJJUGa46ECh2tKyrO+cVE&#10;7t84T9zsf1Wy2U52x9SNj+lUqa/P7ucbRKAuvM2v618d64/SITy/iSP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99n/EAAAA3QAAAA8AAAAAAAAAAAAAAAAAmAIAAGRycy9k&#10;b3ducmV2LnhtbFBLBQYAAAAABAAEAPUAAACJAwAAAAA=&#10;" fillcolor="black" stroked="f" strokeweight="0"/>
                      <v:rect id="Rectangle 949"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oCMUA&#10;AADdAAAADwAAAGRycy9kb3ducmV2LnhtbESPQWvCQBCF74X+h2UK3urGaIPEbKQtFDwJRi/exuyY&#10;BLOz2+xW03/fFYTeZnhv3vemWI+mF1cafGdZwWyagCCure64UXDYf70uQfiArLG3TAp+ycO6fH4q&#10;MNf2xju6VqERMYR9jgraEFwupa9bMuin1hFH7WwHgyGuQyP1gLcYbnqZJkkmDXYcCS06+mypvlQ/&#10;JnKP8ypxy++Phs12sTtlbn7K3pSavIzvKxCBxvBvflxvdKyfZincv4kj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2gIxQAAAN0AAAAPAAAAAAAAAAAAAAAAAJgCAABkcnMv&#10;ZG93bnJldi54bWxQSwUGAAAAAAQABAD1AAAAigM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10272" behindDoc="0" locked="1" layoutInCell="0" allowOverlap="1" wp14:anchorId="7B0680C3" wp14:editId="40F3C1A6">
                      <wp:simplePos x="0" y="0"/>
                      <wp:positionH relativeFrom="column">
                        <wp:posOffset>361315</wp:posOffset>
                      </wp:positionH>
                      <wp:positionV relativeFrom="paragraph">
                        <wp:posOffset>9525</wp:posOffset>
                      </wp:positionV>
                      <wp:extent cx="312420" cy="127000"/>
                      <wp:effectExtent l="0" t="0" r="5715" b="635"/>
                      <wp:wrapNone/>
                      <wp:docPr id="1253"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254" name="Rectangle 951"/>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5" name="Rectangle 952"/>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6" name="Rectangle 953"/>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7" name="Rectangle 954"/>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42DF3" id="Group 1253" o:spid="_x0000_s1026" style="position:absolute;margin-left:28.45pt;margin-top:.75pt;width:24.6pt;height:10pt;z-index:251510272"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" o:allowincell="f">
                      <v:rect id="Rectangle 951"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fWsYA&#10;AADdAAAADwAAAGRycy9kb3ducmV2LnhtbESPQWvDMAyF74P+B6NCb6uzpA0lq1u6waCnQdNddlNj&#10;LQmLZTf2kvTf14PBbhLv6X1P2/1kOjFQ71vLCp6WCQjiyuqWawUf57fHDQgfkDV2lknBjTzsd7OH&#10;LRbajnyioQy1iCHsC1TQhOAKKX3VkEG/tI44al+2Nxji2tdS9zjGcNPJNElyabDlSGjQ0WtD1Xf5&#10;YyL3MysTt7m+1GzeV6dL7rJLvlZqMZ8OzyACTeHf/Hd91LF+ul7B7zdxBL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afWsYAAADdAAAADwAAAAAAAAAAAAAAAACYAgAAZHJz&#10;L2Rvd25yZXYueG1sUEsFBgAAAAAEAAQA9QAAAIsDAAAAAA==&#10;" fillcolor="black" stroked="f" strokeweight="0"/>
                      <v:rect id="Rectangle 952"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6wcYA&#10;AADdAAAADwAAAGRycy9kb3ducmV2LnhtbESPQWvDMAyF74X9B6NBb62ztgkhi1O2QWGnQtNedlNj&#10;LQmLZS/22uzf14XBbhLv6X1P5XYyg7jQ6HvLCp6WCQjixuqeWwWn426Rg/ABWeNgmRT8kodt9TAr&#10;sdD2yge61KEVMYR9gQq6EFwhpW86MuiX1hFH7dOOBkNcx1bqEa8x3AxylSSZNNhzJHTo6K2j5qv+&#10;MZH7sa4Tl3+/tmz2m8M5c+tzlio1f5xenkEEmsK/+e/6Xcf6qzSF+zdxBF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o6wcYAAADdAAAADwAAAAAAAAAAAAAAAACYAgAAZHJz&#10;L2Rvd25yZXYueG1sUEsFBgAAAAAEAAQA9QAAAIsDAAAAAA==&#10;" fillcolor="black" stroked="f" strokeweight="0"/>
                      <v:rect id="Rectangle 953"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ktsYA&#10;AADdAAAADwAAAGRycy9kb3ducmV2LnhtbESPQWvDMAyF74X9B6NBb62zdgklq1vWQWGnQrJddlNj&#10;NQmNZTf2kuzf14PBbhLv6X1P2/1kOjFQ71vLCp6WCQjiyuqWawWfH8fFBoQPyBo7y6Tghzzsdw+z&#10;LebajlzQUIZaxBD2OSpoQnC5lL5qyKBfWkcctYvtDYa49rXUPY4x3HRylSSZNNhyJDTo6K2h6lp+&#10;m8j9WpeJ29wONZvTc3HO3PqcpUrNH6fXFxCBpvBv/rt+17H+Ks3g95s4gt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iktsYAAADdAAAADwAAAAAAAAAAAAAAAACYAgAAZHJz&#10;L2Rvd25yZXYueG1sUEsFBgAAAAAEAAQA9QAAAIsDAAAAAA==&#10;" fillcolor="black" stroked="f" strokeweight="0"/>
                      <v:rect id="Rectangle 954"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BLccA&#10;AADdAAAADwAAAGRycy9kb3ducmV2LnhtbESPzWrDMBCE74G+g9hCb7Hc/DjBsRzaQiGnQNxecttY&#10;G9vUWqmWmrhvHxUKue0ys/PNFtvR9OJCg+8sK3hOUhDEtdUdNwo+P96naxA+IGvsLZOCX/KwLR8m&#10;BebaXvlAlyo0Ioawz1FBG4LLpfR1SwZ9Yh1x1M52MBjiOjRSD3iN4aaXszTNpMGOI6FFR28t1V/V&#10;j4nc47xK3fr7tWGzXxxOmZufsqVST4/jywZEoDHczf/XOx3rz5Yr+Psmji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0AS3HAAAA3QAAAA8AAAAAAAAAAAAAAAAAmAIAAGRy&#10;cy9kb3ducmV2LnhtbFBLBQYAAAAABAAEAPUAAACMAw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 of person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n1</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CL729</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492" w:type="dxa"/>
            <w:gridSpan w:val="4"/>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11296" behindDoc="0" locked="1" layoutInCell="0" allowOverlap="1" wp14:anchorId="1FF1C9B7" wp14:editId="6258DDBC">
                      <wp:simplePos x="0" y="0"/>
                      <wp:positionH relativeFrom="column">
                        <wp:posOffset>361315</wp:posOffset>
                      </wp:positionH>
                      <wp:positionV relativeFrom="paragraph">
                        <wp:posOffset>0</wp:posOffset>
                      </wp:positionV>
                      <wp:extent cx="312420" cy="131445"/>
                      <wp:effectExtent l="0" t="0" r="5715" b="3175"/>
                      <wp:wrapNone/>
                      <wp:docPr id="1247"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1445"/>
                                <a:chOff x="569" y="0"/>
                                <a:chExt cx="492" cy="207"/>
                              </a:xfrm>
                            </wpg:grpSpPr>
                            <wps:wsp>
                              <wps:cNvPr id="1248" name="Rectangle 956"/>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9" name="Rectangle 957"/>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0" name="Rectangle 958"/>
                              <wps:cNvSpPr>
                                <a:spLocks noChangeArrowheads="1"/>
                              </wps:cNvSpPr>
                              <wps:spPr bwMode="auto">
                                <a:xfrm>
                                  <a:off x="908"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1" name="Rectangle 959"/>
                              <wps:cNvSpPr>
                                <a:spLocks noChangeArrowheads="1"/>
                              </wps:cNvSpPr>
                              <wps:spPr bwMode="auto">
                                <a:xfrm>
                                  <a:off x="90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2" name="Rectangle 960"/>
                              <wps:cNvSpPr>
                                <a:spLocks noChangeArrowheads="1"/>
                              </wps:cNvSpPr>
                              <wps:spPr bwMode="auto">
                                <a:xfrm>
                                  <a:off x="1007"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E7A6E" id="Group 1247" o:spid="_x0000_s1026" style="position:absolute;margin-left:28.45pt;margin-top:0;width:24.6pt;height:10.35pt;z-index:251511296" coordorigin="569" coordsize="49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" o:allowincell="f">
                      <v:rect id="Rectangle 956"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DgsQA&#10;AADdAAAADwAAAGRycy9kb3ducmV2LnhtbESPTWvDMAyG74P9B6PBbqvTrxCyumUtDHYaNN1lNzXW&#10;ktBY9mKvTf99dRj0JqH349FqM7penWmInWcD00kGirj2tuPGwNfh/aUAFROyxd4zGbhShM368WGF&#10;pfUX3tO5So2SEI4lGmhTCqXWsW7JYZz4QCy3Hz84TLIOjbYDXiTc9XqWZbl22LE0tBho11J9qv6c&#10;9H7PqywUv9uG3edif8zD/JgvjXl+Gt9eQSUa01387/6wgj9bCK58Iy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A4LEAAAA3QAAAA8AAAAAAAAAAAAAAAAAmAIAAGRycy9k&#10;b3ducmV2LnhtbFBLBQYAAAAABAAEAPUAAACJAwAAAAA=&#10;" fillcolor="black" stroked="f" strokeweight="0"/>
                      <v:rect id="Rectangle 957"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mGcYA&#10;AADdAAAADwAAAGRycy9kb3ducmV2LnhtbESPQWvCQBCF7wX/wzJCb82m0QabuoZaEDwVjF56G7PT&#10;JDQ7u82uGv+9Wyh4m+G9ed+bZTmaXpxp8J1lBc9JCoK4trrjRsFhv3lagPABWWNvmRRcyUO5mjws&#10;sdD2wjs6V6ERMYR9gQraEFwhpa9bMugT64ij9m0HgyGuQyP1gJcYbnqZpWkuDXYcCS06+mip/qlO&#10;JnK/ZlXqFr/rhs3nfHfM3eyYvyj1OB3f30AEGsPd/H+91bF+Nn+Fv2/iCH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6mGcYAAADdAAAADwAAAAAAAAAAAAAAAACYAgAAZHJz&#10;L2Rvd25yZXYueG1sUEsFBgAAAAAEAAQA9QAAAIsDAAAAAA==&#10;" fillcolor="black" stroked="f" strokeweight="0"/>
                      <v:rect id="Rectangle 958" o:spid="_x0000_s1029" style="position:absolute;left:908;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ZWcQA&#10;AADdAAAADwAAAGRycy9kb3ducmV2LnhtbESPTWvDMAyG74P9B6PBbqvTrxCyumUtDHYqNN1lNzXW&#10;ktBY9mKvTf99dRjsJqH349FqM7peXWiInWcD00kGirj2tuPGwOfx/aUAFROyxd4zGbhRhM368WGF&#10;pfVXPtClSo2SEI4lGmhTCqXWsW7JYZz4QCy3bz84TLIOjbYDXiXc9XqWZbl22LE0tBho11J9rn6d&#10;9H7NqywUP9uG3X5xOOVhfsqXxjw/jW+voBKN6V/85/6wgj9bCr98IyP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dmVnEAAAA3QAAAA8AAAAAAAAAAAAAAAAAmAIAAGRycy9k&#10;b3ducmV2LnhtbFBLBQYAAAAABAAEAPUAAACJAwAAAAA=&#10;" fillcolor="black" stroked="f" strokeweight="0"/>
                      <v:rect id="Rectangle 959" o:spid="_x0000_s1030" style="position:absolute;left:90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8wsUA&#10;AADdAAAADwAAAGRycy9kb3ducmV2LnhtbESPT4vCMBDF78J+hzCCN039V6QaZV0Q9iRY97K3sRnb&#10;YjOJTVa7394IgrcZ3pv3e7PadKYRN2p9bVnBeJSAIC6srrlU8HPcDRcgfEDW2FgmBf/kYbP+6K0w&#10;0/bOB7rloRQxhH2GCqoQXCalLyoy6EfWEUftbFuDIa5tKXWL9xhuGjlJklQarDkSKnT0VVFxyf9M&#10;5P5O88QtrtuSzX52OKVuekrnSg363ecSRKAuvM2v628d60/mY3h+E0e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TzCxQAAAN0AAAAPAAAAAAAAAAAAAAAAAJgCAABkcnMv&#10;ZG93bnJldi54bWxQSwUGAAAAAAQABAD1AAAAigMAAAAA&#10;" fillcolor="black" stroked="f" strokeweight="0"/>
                      <v:rect id="Rectangle 960" o:spid="_x0000_s1031" style="position:absolute;left:1007;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itcUA&#10;AADdAAAADwAAAGRycy9kb3ducmV2LnhtbESPQWvCQBCF7wX/wzKCt7oxagipq6ggeCqY9tLbmJ0m&#10;odnZNbtq/PddodDbDO/N+96sNoPpxI1631pWMJsmIIgrq1uuFXx+HF5zED4ga+wsk4IHedisRy8r&#10;LLS984luZahFDGFfoIImBFdI6auGDPqpdcRR+7a9wRDXvpa6x3sMN51MkySTBluOhAYd7Ruqfsqr&#10;idyveZm4/LKr2bwvTufMzc/ZUqnJeNi+gQg0hH/z3/VRx/rpMoXnN3E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6K1xQAAAN0AAAAPAAAAAAAAAAAAAAAAAJgCAABkcnMv&#10;ZG93bnJldi54bWxQSwUGAAAAAAQABAD1AAAAigMAAAAA&#10;" fillcolor="black" stroked="f" strokeweight="0"/>
                      <w10:anchorlock/>
                    </v:group>
                  </w:pict>
                </mc:Fallback>
              </mc:AlternateContent>
            </w:r>
          </w:p>
        </w:tc>
        <w:tc>
          <w:tcPr>
            <w:tcW w:w="3619"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Address</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spacing w:line="185" w:lineRule="exact"/>
              <w:ind w:left="58"/>
              <w:rPr>
                <w:sz w:val="16"/>
                <w:szCs w:val="16"/>
              </w:rPr>
            </w:pPr>
            <w:r>
              <w:rPr>
                <w:color w:val="000000"/>
                <w:sz w:val="16"/>
                <w:szCs w:val="16"/>
              </w:rPr>
              <w:t>R3002</w:t>
            </w: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12320" behindDoc="0" locked="1" layoutInCell="0" allowOverlap="1" wp14:anchorId="7BF0AD48" wp14:editId="063F6CBD">
                      <wp:simplePos x="0" y="0"/>
                      <wp:positionH relativeFrom="column">
                        <wp:posOffset>361315</wp:posOffset>
                      </wp:positionH>
                      <wp:positionV relativeFrom="paragraph">
                        <wp:posOffset>9525</wp:posOffset>
                      </wp:positionV>
                      <wp:extent cx="374650" cy="127000"/>
                      <wp:effectExtent l="0" t="0" r="635" b="0"/>
                      <wp:wrapNone/>
                      <wp:docPr id="1241"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242" name="Rectangle 962"/>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3" name="Rectangle 963"/>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4" name="Rectangle 964"/>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5" name="Rectangle 965"/>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6" name="Rectangle 966"/>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710B1" id="Group 1241" o:spid="_x0000_s1026" style="position:absolute;margin-left:28.45pt;margin-top:.75pt;width:29.5pt;height:10pt;z-index:251512320"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" o:allowincell="f">
                      <v:rect id="Rectangle 962"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0aMYA&#10;AADdAAAADwAAAGRycy9kb3ducmV2LnhtbESPQWvCQBCF7wX/wzKCt7ox2iAxG7GC0FPBtBdvY3ZM&#10;gtnZbXbV9N93C4XeZnhv3vem2I6mF3cafGdZwWKegCCure64UfD5cXheg/ABWWNvmRR8k4dtOXkq&#10;MNf2wUe6V6ERMYR9jgraEFwupa9bMujn1hFH7WIHgyGuQyP1gI8YbnqZJkkmDXYcCS062rdUX6ub&#10;idzTskrc+uu1YfO+Op4ztzxnL0rNpuNuAyLQGP7Nf9dvOtZPVyn8fhNH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o0aMYAAADdAAAADwAAAAAAAAAAAAAAAACYAgAAZHJz&#10;L2Rvd25yZXYueG1sUEsFBgAAAAAEAAQA9QAAAIsDAAAAAA==&#10;" fillcolor="black" stroked="f" strokeweight="0"/>
                      <v:rect id="Rectangle 963"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R88UA&#10;AADdAAAADwAAAGRycy9kb3ducmV2LnhtbESPQWvCQBCF74X+h2UK3uqmRkOIrlILQk8FoxdvY3ZM&#10;gtnZNbvV9N93BcHbDO/N+94sVoPpxJV631pW8DFOQBBXVrdcK9jvNu85CB+QNXaWScEfeVgtX18W&#10;WGh74y1dy1CLGMK+QAVNCK6Q0lcNGfRj64ijdrK9wRDXvpa6x1sMN52cJEkmDbYcCQ06+mqoOpe/&#10;JnIPaZm4/LKu2fxMt8fMpcdsptTobficgwg0hKf5cf2tY/3JNIX7N3EE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pHzxQAAAN0AAAAPAAAAAAAAAAAAAAAAAJgCAABkcnMv&#10;ZG93bnJldi54bWxQSwUGAAAAAAQABAD1AAAAigMAAAAA&#10;" fillcolor="black" stroked="f" strokeweight="0"/>
                      <v:rect id="Rectangle 964"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h8YA&#10;AADdAAAADwAAAGRycy9kb3ducmV2LnhtbESPQWvDMAyF74X9B6NBb62zNgshi1O2QWGnQtNedlNj&#10;LQmLZS/22uzf14XCbhLv6X1P5WYygzjT6HvLCp6WCQjixuqeWwXHw3aRg/ABWeNgmRT8kYdN9TAr&#10;sdD2wns616EVMYR9gQq6EFwhpW86MuiX1hFH7cuOBkNcx1bqES8x3AxylSSZNNhzJHTo6L2j5rv+&#10;NZH7ua4Tl/+8tWx26f6UufUpe1Zq/ji9voAINIV/8/36Q8f6qzSF2zdxBF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Jh8YAAADdAAAADwAAAAAAAAAAAAAAAACYAgAAZHJz&#10;L2Rvd25yZXYueG1sUEsFBgAAAAAEAAQA9QAAAIsDAAAAAA==&#10;" fillcolor="black" stroked="f" strokeweight="0"/>
                      <v:rect id="Rectangle 965"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sHMYA&#10;AADdAAAADwAAAGRycy9kb3ducmV2LnhtbESPQWvDMAyF74P+B6NCb6uzpA0lq1u6waCnQdNddlNj&#10;LQmLZTf2kvTf14PBbhLv6X1P2/1kOjFQ71vLCp6WCQjiyuqWawUf57fHDQgfkDV2lknBjTzsd7OH&#10;LRbajnyioQy1iCHsC1TQhOAKKX3VkEG/tI44al+2Nxji2tdS9zjGcNPJNElyabDlSGjQ0WtD1Xf5&#10;YyL3MysTt7m+1GzeV6dL7rJLvlZqMZ8OzyACTeHf/Hd91LF+ulrD7zdxBL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OsHMYAAADdAAAADwAAAAAAAAAAAAAAAACYAgAAZHJz&#10;L2Rvd25yZXYueG1sUEsFBgAAAAAEAAQA9QAAAIsDAAAAAA==&#10;" fillcolor="black" stroked="f" strokeweight="0"/>
                      <v:rect id="Rectangle 966"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ya8YA&#10;AADdAAAADwAAAGRycy9kb3ducmV2LnhtbESPQWvDMAyF74P+B6PCbqvTNgslrVu6wmCnQbJdelNj&#10;NQmNZS92k+zfz4PBbhLv6X1Pu8NkOjFQ71vLCpaLBARxZXXLtYLPj9enDQgfkDV2lknBN3k47GcP&#10;O8y1HbmgoQy1iCHsc1TQhOByKX3VkEG/sI44alfbGwxx7WupexxjuOnkKkkyabDlSGjQ0amh6lbe&#10;TeSe12XiNl8vNZv3tLhkbn3JnpV6nE/HLYhAU/g3/12/6Vh/lWbw+00c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ya8YAAADdAAAADwAAAAAAAAAAAAAAAACYAgAAZHJz&#10;L2Rvd25yZXYueG1sUEsFBgAAAAAEAAQA9QAAAIsDA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City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13344" behindDoc="0" locked="1" layoutInCell="0" allowOverlap="1" wp14:anchorId="0E99A485" wp14:editId="4A3B304D">
                      <wp:simplePos x="0" y="0"/>
                      <wp:positionH relativeFrom="column">
                        <wp:posOffset>361315</wp:posOffset>
                      </wp:positionH>
                      <wp:positionV relativeFrom="paragraph">
                        <wp:posOffset>9525</wp:posOffset>
                      </wp:positionV>
                      <wp:extent cx="374650" cy="127000"/>
                      <wp:effectExtent l="0" t="0" r="635" b="0"/>
                      <wp:wrapNone/>
                      <wp:docPr id="1235"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236" name="Rectangle 968"/>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7" name="Rectangle 969"/>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8" name="Rectangle 970"/>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9" name="Rectangle 971"/>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0" name="Rectangle 972"/>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08644" id="Group 1235" o:spid="_x0000_s1026" style="position:absolute;margin-left:28.45pt;margin-top:.75pt;width:29.5pt;height:10pt;z-index:251513344"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" o:allowincell="f">
                      <v:rect id="Rectangle 968"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dBFsUA&#10;AADdAAAADwAAAGRycy9kb3ducmV2LnhtbESPQWvCQBCF7wX/wzKCt7qpaYOk2YgKgqeC0Yu3MTtN&#10;QrOza3bV9N93C4XeZnhv3vemWI2mF3cafGdZwcs8AUFcW91xo+B03D0vQfiArLG3TAq+ycOqnDwV&#10;mGv74APdq9CIGMI+RwVtCC6X0tctGfRz64ij9mkHgyGuQyP1gI8Ybnq5SJJMGuw4Elp0tG2p/qpu&#10;JnLPaZW45XXTsPl4PVwyl16yN6Vm03H9DiLQGP7Nf9d7Hesv0gx+v4kj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0EWxQAAAN0AAAAPAAAAAAAAAAAAAAAAAJgCAABkcnMv&#10;ZG93bnJldi54bWxQSwUGAAAAAAQABAD1AAAAigMAAAAA&#10;" fillcolor="black" stroked="f" strokeweight="0"/>
                      <v:rect id="Rectangle 969"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kjcYA&#10;AADdAAAADwAAAGRycy9kb3ducmV2LnhtbESPQWvCQBCF7wX/wzJCb3WjsVGim9AWCj0VTL14G7Nj&#10;EszOrtmtpv/eLRR6m+G9ed+bbTmaXlxp8J1lBfNZAoK4trrjRsH+6/1pDcIHZI29ZVLwQx7KYvKw&#10;xVzbG+/oWoVGxBD2OSpoQ3C5lL5uyaCfWUcctZMdDIa4Do3UA95iuOnlIkkyabDjSGjR0VtL9bn6&#10;NpF7SKvErS+vDZvP5e6YufSYPSv1OB1fNiACjeHf/Hf9oWP9RbqC32/iCL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vkjcYAAADdAAAADwAAAAAAAAAAAAAAAACYAgAAZHJz&#10;L2Rvd25yZXYueG1sUEsFBgAAAAAEAAQA9QAAAIsDAAAAAA==&#10;" fillcolor="black" stroked="f" strokeweight="0"/>
                      <v:rect id="Rectangle 970"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8UA&#10;AADdAAAADwAAAGRycy9kb3ducmV2LnhtbESPTW/CMAyG75P2HyJP2m2ko1ChjoA2pEmcJtHtsptp&#10;TFvROFkToPz7+YDEzZbfj8fL9eh6daYhdp4NvE4yUMS1tx03Bn6+P18WoGJCtth7JgNXirBePT4s&#10;sbT+wjs6V6lREsKxRANtSqHUOtYtOYwTH4jldvCDwyTr0Gg74EXCXa+nWVZohx1LQ4uBNi3Vx+rk&#10;pPc3r7Kw+Pto2H3Ndvsi5Ptibszz0/j+BirRmO7im3trBX+aC65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D/xQAAAN0AAAAPAAAAAAAAAAAAAAAAAJgCAABkcnMv&#10;ZG93bnJldi54bWxQSwUGAAAAAAQABAD1AAAAigMAAAAA&#10;" fillcolor="black" stroked="f" strokeweight="0"/>
                      <v:rect id="Rectangle 971"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VZMUA&#10;AADdAAAADwAAAGRycy9kb3ducmV2LnhtbESPQWvCQBCF74L/YRnBm240GmzqKloQeiqYevE2ZqdJ&#10;aHZ2zW41/fduQehthvfmfW/W29604kadbywrmE0TEMSl1Q1XCk6fh8kKhA/IGlvLpOCXPGw3w8Ea&#10;c23vfKRbESoRQ9jnqKAOweVS+rImg35qHXHUvmxnMMS1q6Tu8B7DTSvnSZJJgw1HQo2O3moqv4sf&#10;E7nntEjc6rqv2HwsjpfMpZdsqdR41O9eQQTqw7/5ef2uY/15+gJ/38QR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VkxQAAAN0AAAAPAAAAAAAAAAAAAAAAAJgCAABkcnMv&#10;ZG93bnJldi54bWxQSwUGAAAAAAQABAD1AAAAigMAAAAA&#10;" fillcolor="black" stroked="f" strokeweight="0"/>
                      <v:rect id="Rectangle 972"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PhMQA&#10;AADdAAAADwAAAGRycy9kb3ducmV2LnhtbESPTWvDMAyG74P9B6PBbqvTrxCyumUtDHYaNN1lNzXW&#10;ktBY9mKvTf99dRj0JqH349FqM7penWmInWcD00kGirj2tuPGwNfh/aUAFROyxd4zGbhShM368WGF&#10;pfUX3tO5So2SEI4lGmhTCqXWsW7JYZz4QCy3Hz84TLIOjbYDXiTc9XqWZbl22LE0tBho11J9qv6c&#10;9H7PqywUv9uG3edif8zD/JgvjXl+Gt9eQSUa01387/6wgj9bCL98Iy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D4TEAAAA3QAAAA8AAAAAAAAAAAAAAAAAmAIAAGRycy9k&#10;b3ducmV2LnhtbFBLBQYAAAAABAAEAPUAAACJAw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Country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a2</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CL718</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14368" behindDoc="0" locked="1" layoutInCell="0" allowOverlap="1" wp14:anchorId="0CF531B1" wp14:editId="5BB8E92A">
                      <wp:simplePos x="0" y="0"/>
                      <wp:positionH relativeFrom="column">
                        <wp:posOffset>361315</wp:posOffset>
                      </wp:positionH>
                      <wp:positionV relativeFrom="paragraph">
                        <wp:posOffset>9525</wp:posOffset>
                      </wp:positionV>
                      <wp:extent cx="374650" cy="127000"/>
                      <wp:effectExtent l="0" t="1905" r="635" b="4445"/>
                      <wp:wrapNone/>
                      <wp:docPr id="1229"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230" name="Rectangle 974"/>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1" name="Rectangle 975"/>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2" name="Rectangle 976"/>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3" name="Rectangle 977"/>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4" name="Rectangle 978"/>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17677" id="Group 1229" o:spid="_x0000_s1026" style="position:absolute;margin-left:28.45pt;margin-top:.75pt;width:29.5pt;height:10pt;z-index:251514368"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" o:allowincell="f">
                      <v:rect id="Rectangle 974"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8+cUA&#10;AADdAAAADwAAAGRycy9kb3ducmV2LnhtbESPTW/CMAyG75P2HyJP2m2ko1ChjoA2pEmcJtHtsptp&#10;TFvROFkToPz7+YDEzZbfj8fL9eh6daYhdp4NvE4yUMS1tx03Bn6+P18WoGJCtth7JgNXirBePT4s&#10;sbT+wjs6V6lREsKxRANtSqHUOtYtOYwTH4jldvCDwyTr0Gg74EXCXa+nWVZohx1LQ4uBNi3Vx+rk&#10;pPc3r7Kw+Pto2H3Ndvsi5Ptibszz0/j+BirRmO7im3trBX+aC79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nz5xQAAAN0AAAAPAAAAAAAAAAAAAAAAAJgCAABkcnMv&#10;ZG93bnJldi54bWxQSwUGAAAAAAQABAD1AAAAigMAAAAA&#10;" fillcolor="black" stroked="f" strokeweight="0"/>
                      <v:rect id="Rectangle 975"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7ZYsYA&#10;AADdAAAADwAAAGRycy9kb3ducmV2LnhtbESPQWvDMAyF74P+B6NCb6vTZgshi1O6QaGnQdNedlNj&#10;LQmLZTd22+zfz4PBbhLv6X1P5WYyg7jR6HvLClbLBARxY3XPrYLTcfeYg/ABWeNgmRR8k4dNNXso&#10;sdD2zge61aEVMYR9gQq6EFwhpW86MuiX1hFH7dOOBkNcx1bqEe8x3AxynSSZNNhzJHTo6K2j5qu+&#10;msj9SOvE5ZfXls370+GcufScPSu1mE/bFxCBpvBv/rve61h/na7g95s4gq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7ZYsYAAADdAAAADwAAAAAAAAAAAAAAAACYAgAAZHJz&#10;L2Rvd25yZXYueG1sUEsFBgAAAAAEAAQA9QAAAIsDAAAAAA==&#10;" fillcolor="black" stroked="f" strokeweight="0"/>
                      <v:rect id="Rectangle 976"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xHFcUA&#10;AADdAAAADwAAAGRycy9kb3ducmV2LnhtbESPQWvCQBCF74X+h2UKvdWNiQ2SuooKhZ4EoxdvY3aa&#10;BLOza3ar8d+7gtDbDO/N+97MFoPpxIV631pWMB4lIIgrq1uuFex33x9TED4ga+wsk4IbeVjMX19m&#10;WGh75S1dylCLGMK+QAVNCK6Q0lcNGfQj64ij9mt7gyGufS11j9cYbjqZJkkuDbYcCQ06WjdUnco/&#10;E7mHrEzc9Lyq2Wwm22PusmP+qdT727D8AhFoCP/m5/WPjvXTLIXHN3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EcVxQAAAN0AAAAPAAAAAAAAAAAAAAAAAJgCAABkcnMv&#10;ZG93bnJldi54bWxQSwUGAAAAAAQABAD1AAAAigMAAAAA&#10;" fillcolor="black" stroked="f" strokeweight="0"/>
                      <v:rect id="Rectangle 977"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ijsUA&#10;AADdAAAADwAAAGRycy9kb3ducmV2LnhtbESPQWvCQBCF7wX/wzKCt7qpaYOk2YgKgqeC0Yu3MTtN&#10;QrOza3bV9N93C4XeZnhv3vemWI2mF3cafGdZwcs8AUFcW91xo+B03D0vQfiArLG3TAq+ycOqnDwV&#10;mGv74APdq9CIGMI+RwVtCC6X0tctGfRz64ij9mkHgyGuQyP1gI8Ybnq5SJJMGuw4Elp0tG2p/qpu&#10;JnLPaZW45XXTsPl4PVwyl16yN6Vm03H9DiLQGP7Nf9d7Hesv0hR+v4kj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OKOxQAAAN0AAAAPAAAAAAAAAAAAAAAAAJgCAABkcnMv&#10;ZG93bnJldi54bWxQSwUGAAAAAAQABAD1AAAAigMAAAAA&#10;" fillcolor="black" stroked="f" strokeweight="0"/>
                      <v:rect id="Rectangle 978"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sUA&#10;AADdAAAADwAAAGRycy9kb3ducmV2LnhtbESPQWvCQBCF74X+h2UK3uqmRkOIrlILQk8FoxdvY3ZM&#10;gtnZNbvV9N93BcHbDO/N+94sVoPpxJV631pW8DFOQBBXVrdcK9jvNu85CB+QNXaWScEfeVgtX18W&#10;WGh74y1dy1CLGMK+QAVNCK6Q0lcNGfRj64ijdrK9wRDXvpa6x1sMN52cJEkmDbYcCQ06+mqoOpe/&#10;JnIPaZm4/LKu2fxMt8fMpcdsptTobficgwg0hKf5cf2tY/1JOoX7N3EE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6xQAAAN0AAAAPAAAAAAAAAAAAAAAAAJgCAABkcnMv&#10;ZG93bnJldi54bWxQSwUGAAAAAAQABAD1AAAAigM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Sub-division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15392" behindDoc="0" locked="1" layoutInCell="0" allowOverlap="1" wp14:anchorId="0B88325B" wp14:editId="5FD5DF60">
                      <wp:simplePos x="0" y="0"/>
                      <wp:positionH relativeFrom="column">
                        <wp:posOffset>361315</wp:posOffset>
                      </wp:positionH>
                      <wp:positionV relativeFrom="paragraph">
                        <wp:posOffset>9525</wp:posOffset>
                      </wp:positionV>
                      <wp:extent cx="374650" cy="127000"/>
                      <wp:effectExtent l="0" t="4445" r="635" b="1905"/>
                      <wp:wrapNone/>
                      <wp:docPr id="1223"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224" name="Rectangle 980"/>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5" name="Rectangle 981"/>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6" name="Rectangle 982"/>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7" name="Rectangle 983"/>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8" name="Rectangle 984"/>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E5F67" id="Group 1223" o:spid="_x0000_s1026" style="position:absolute;margin-left:28.45pt;margin-top:.75pt;width:29.5pt;height:10pt;z-index:251515392"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" o:allowincell="f">
                      <v:rect id="Rectangle 980"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J8YA&#10;AADdAAAADwAAAGRycy9kb3ducmV2LnhtbESPQWvCQBCF7wX/wzKCt7ox2iAxG7GC0FPBtBdvY3ZM&#10;gtnZbXbV9N93C4XeZnhv3vem2I6mF3cafGdZwWKegCCure64UfD5cXheg/ABWWNvmRR8k4dtOXkq&#10;MNf2wUe6V6ERMYR9jgraEFwupa9bMujn1hFH7WIHgyGuQyP1gI8YbnqZJkkmDXYcCS062rdUX6ub&#10;idzTskrc+uu1YfO+Op4ztzxnL0rNpuNuAyLQGP7Nf9dvOtZP0xX8fhNH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sJ8YAAADdAAAADwAAAAAAAAAAAAAAAACYAgAAZHJz&#10;L2Rvd25yZXYueG1sUEsFBgAAAAAEAAQA9QAAAIsDAAAAAA==&#10;" fillcolor="black" stroked="f" strokeweight="0"/>
                      <v:rect id="Rectangle 981"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JvMUA&#10;AADdAAAADwAAAGRycy9kb3ducmV2LnhtbESPQWvCQBCF7wX/wzKCt7oxagipq6ggeCqY9tLbmJ0m&#10;odnZNbtq/PddodDbDO/N+96sNoPpxI1631pWMJsmIIgrq1uuFXx+HF5zED4ga+wsk4IHedisRy8r&#10;LLS984luZahFDGFfoIImBFdI6auGDPqpdcRR+7a9wRDXvpa6x3sMN51MkySTBluOhAYd7Ruqfsqr&#10;idyveZm4/LKr2bwvTufMzc/ZUqnJeNi+gQg0hH/z3/VRx/ppuoTnN3E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Em8xQAAAN0AAAAPAAAAAAAAAAAAAAAAAJgCAABkcnMv&#10;ZG93bnJldi54bWxQSwUGAAAAAAQABAD1AAAAigMAAAAA&#10;" fillcolor="black" stroked="f" strokeweight="0"/>
                      <v:rect id="Rectangle 982"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Xy8UA&#10;AADdAAAADwAAAGRycy9kb3ducmV2LnhtbESPQWvCQBCF74X+h2UK3urGaIPEbKQtFDwJRi/exuyY&#10;BLOz2+xW03/fFYTeZnhv3vemWI+mF1cafGdZwWyagCCure64UXDYf70uQfiArLG3TAp+ycO6fH4q&#10;MNf2xju6VqERMYR9jgraEFwupa9bMuin1hFH7WwHgyGuQyP1gLcYbnqZJkkmDXYcCS06+mypvlQ/&#10;JnKP8ypxy++Phs12sTtlbn7K3pSavIzvKxCBxvBvflxvdKyfphncv4kj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tfLxQAAAN0AAAAPAAAAAAAAAAAAAAAAAJgCAABkcnMv&#10;ZG93bnJldi54bWxQSwUGAAAAAAQABAD1AAAAigMAAAAA&#10;" fillcolor="black" stroked="f" strokeweight="0"/>
                      <v:rect id="Rectangle 983"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yUMYA&#10;AADdAAAADwAAAGRycy9kb3ducmV2LnhtbESPQWvCQBCF74X+h2UEb3VjbFNJ3QQtCD0JRi/exuw0&#10;Cc3ObrNbTf99Vyh4m+G9ed+bVTmaXlxo8J1lBfNZAoK4trrjRsHxsH1agvABWWNvmRT8koeyeHxY&#10;Ya7tlfd0qUIjYgj7HBW0IbhcSl+3ZNDPrCOO2qcdDIa4Do3UA15juOllmiSZNNhxJLTo6L2l+qv6&#10;MZF7WlSJW35vGja75/05c4tz9qLUdDKu30AEGsPd/H/9oWP9NH2F2zdxBF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JyUMYAAADdAAAADwAAAAAAAAAAAAAAAACYAgAAZHJz&#10;L2Rvd25yZXYueG1sUEsFBgAAAAAEAAQA9QAAAIsDAAAAAA==&#10;" fillcolor="black" stroked="f" strokeweight="0"/>
                      <v:rect id="Rectangle 984"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3mIsUA&#10;AADdAAAADwAAAGRycy9kb3ducmV2LnhtbESPTW/CMAyG75P2HyJP2m2kK1ChjoC2SZN2QqJw2c00&#10;pq1onKzJoPv3+IDEzZbfj8fL9eh6daYhdp4NvE4yUMS1tx03Bva7r5cFqJiQLfaeycA/RVivHh+W&#10;WFp/4S2dq9QoCeFYooE2pVBqHeuWHMaJD8RyO/rBYZJ1aLQd8CLhrtd5lhXaYcfS0GKgz5bqU/Xn&#10;pPdnWmVh8fvRsNvMtociTA/F3Jjnp/H9DVSiMd3FN/e3Ffw8F1z5Rkb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eYixQAAAN0AAAAPAAAAAAAAAAAAAAAAAJgCAABkcnMv&#10;ZG93bnJldi54bWxQSwUGAAAAAAQABAD1AAAAigM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Street name line 1</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16416" behindDoc="0" locked="1" layoutInCell="0" allowOverlap="1" wp14:anchorId="4718E4E1" wp14:editId="2AE74E07">
                      <wp:simplePos x="0" y="0"/>
                      <wp:positionH relativeFrom="column">
                        <wp:posOffset>361315</wp:posOffset>
                      </wp:positionH>
                      <wp:positionV relativeFrom="paragraph">
                        <wp:posOffset>9525</wp:posOffset>
                      </wp:positionV>
                      <wp:extent cx="374650" cy="127000"/>
                      <wp:effectExtent l="0" t="0" r="635" b="0"/>
                      <wp:wrapNone/>
                      <wp:docPr id="1217"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218" name="Rectangle 986"/>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9" name="Rectangle 987"/>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0" name="Rectangle 988"/>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1" name="Rectangle 989"/>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2" name="Rectangle 990"/>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DA7BD" id="Group 1217" o:spid="_x0000_s1026" style="position:absolute;margin-left:28.45pt;margin-top:.75pt;width:29.5pt;height:10pt;z-index:251516416"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" o:allowincell="f">
                      <v:rect id="Rectangle 986"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sn8UA&#10;AADdAAAADwAAAGRycy9kb3ducmV2LnhtbESPTW/CMAyG75P2HyIjcRspMKqqI6AxCWmnSZRddjON&#10;11Y0Tmgy6P79fJjEzZbfj8fr7eh6daUhdp4NzGcZKOLa244bA5/H/VMBKiZki71nMvBLEbabx4c1&#10;ltbf+EDXKjVKQjiWaKBNKZRax7olh3HmA7Hcvv3gMMk6NNoOeJNw1+tFluXaYcfS0GKgt5bqc/Xj&#10;pPdrWWWhuOwadh/Ph1Melqd8Zcx0Mr6+gEo0prv43/1uBX8xF1z5Rk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SyfxQAAAN0AAAAPAAAAAAAAAAAAAAAAAJgCAABkcnMv&#10;ZG93bnJldi54bWxQSwUGAAAAAAQABAD1AAAAigMAAAAA&#10;" fillcolor="black" stroked="f" strokeweight="0"/>
                      <v:rect id="Rectangle 987"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JBMYA&#10;AADdAAAADwAAAGRycy9kb3ducmV2LnhtbESPQWvCQBCF70L/wzKF3nSjtkGjm9AKBU+CaS/exuyY&#10;hGZnt9lV47/vCgVvM7w373uzLgbTiQv1vrWsYDpJQBBXVrdcK/j++hwvQPiArLGzTApu5KHIn0Zr&#10;zLS98p4uZahFDGGfoYImBJdJ6auGDPqJdcRRO9neYIhrX0vd4zWGm07OkiSVBluOhAYdbRqqfsqz&#10;idzDvEzc4vejZrN73R9TNz+mb0q9PA/vKxCBhvAw/19vdaw/my7h/k0cQ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JBMYAAADdAAAADwAAAAAAAAAAAAAAAACYAgAAZHJz&#10;L2Rvd25yZXYueG1sUEsFBgAAAAAEAAQA9QAAAIsDAAAAAA==&#10;" fillcolor="black" stroked="f" strokeweight="0"/>
                      <v:rect id="Rectangle 988"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qJMUA&#10;AADdAAAADwAAAGRycy9kb3ducmV2LnhtbESPTW/CMAyG75P2HyJP2m2kK1ChjoC2SZN2QqJw2c00&#10;pq1onKzJoPv3+IDEzZbfj8fL9eh6daYhdp4NvE4yUMS1tx03Bva7r5cFqJiQLfaeycA/RVivHh+W&#10;WFp/4S2dq9QoCeFYooE2pVBqHeuWHMaJD8RyO/rBYZJ1aLQd8CLhrtd5lhXaYcfS0GKgz5bqU/Xn&#10;pPdnWmVh8fvRsNvMtociTA/F3Jjnp/H9DVSiMd3FN/e3Ffw8F375Rkb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okxQAAAN0AAAAPAAAAAAAAAAAAAAAAAJgCAABkcnMv&#10;ZG93bnJldi54bWxQSwUGAAAAAAQABAD1AAAAigMAAAAA&#10;" fillcolor="black" stroked="f" strokeweight="0"/>
                      <v:rect id="Rectangle 989"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dPv8YA&#10;AADdAAAADwAAAGRycy9kb3ducmV2LnhtbESPQWvCQBCF7wX/wzKCt7ox2iBpNqKC4Ekw7aW3MTtN&#10;QrOza3bV9N93C4XeZnhv3vem2IymF3cafGdZwWKegCCure64UfD+dnheg/ABWWNvmRR8k4dNOXkq&#10;MNf2wWe6V6ERMYR9jgraEFwupa9bMujn1hFH7dMOBkNch0bqAR8x3PQyTZJMGuw4Elp0tG+p/qpu&#10;JnI/llXi1tddw+a0Ol8yt7xkL0rNpuP2FUSgMfyb/66POtZP0wX8fhNH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dPv8YAAADdAAAADwAAAAAAAAAAAAAAAACYAgAAZHJz&#10;L2Rvd25yZXYueG1sUEsFBgAAAAAEAAQA9QAAAIsDAAAAAA==&#10;" fillcolor="black" stroked="f" strokeweight="0"/>
                      <v:rect id="Rectangle 990"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RyMUA&#10;AADdAAAADwAAAGRycy9kb3ducmV2LnhtbESPQWvCQBCF7wX/wzJCb3VjrCFEV1FB6Klg7KW3MTsm&#10;wezsml01/ffdQsHbDO/N+94s14PpxJ1631pWMJ0kIIgrq1uuFXwd9285CB+QNXaWScEPeVivRi9L&#10;LLR98IHuZahFDGFfoIImBFdI6auGDPqJdcRRO9veYIhrX0vd4yOGm06mSZJJgy1HQoOOdg1Vl/Jm&#10;Ivd7ViYuv25rNp/vh1PmZqdsrtTreNgsQAQawtP8f/2hY/00TeHvmz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dHIxQAAAN0AAAAPAAAAAAAAAAAAAAAAAJgCAABkcnMv&#10;ZG93bnJldi54bWxQSwUGAAAAAAQABAD1AAAAigM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Postcode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C</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000000"/>
                <w:sz w:val="16"/>
                <w:szCs w:val="16"/>
              </w:rPr>
              <w:t>C3034</w:t>
            </w: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17440" behindDoc="0" locked="1" layoutInCell="0" allowOverlap="1" wp14:anchorId="32EBAD85" wp14:editId="06A92874">
                      <wp:simplePos x="0" y="0"/>
                      <wp:positionH relativeFrom="column">
                        <wp:posOffset>361315</wp:posOffset>
                      </wp:positionH>
                      <wp:positionV relativeFrom="paragraph">
                        <wp:posOffset>9525</wp:posOffset>
                      </wp:positionV>
                      <wp:extent cx="374650" cy="127000"/>
                      <wp:effectExtent l="0" t="635" r="635" b="0"/>
                      <wp:wrapNone/>
                      <wp:docPr id="1211"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212" name="Rectangle 992"/>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3" name="Rectangle 993"/>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4" name="Rectangle 994"/>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5" name="Rectangle 995"/>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6" name="Rectangle 996"/>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2EE8D" id="Group 1211" o:spid="_x0000_s1026" style="position:absolute;margin-left:28.45pt;margin-top:.75pt;width:29.5pt;height:10pt;z-index:251517440"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" o:allowincell="f">
                      <v:rect id="Rectangle 992"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bdcYA&#10;AADdAAAADwAAAGRycy9kb3ducmV2LnhtbESPQWvCQBCF7wX/wzKCt7ox2iBpNqKC4Ekw7aW3MTtN&#10;QrOza3bV9N93C4XeZnhv3vem2IymF3cafGdZwWKegCCure64UfD+dnheg/ABWWNvmRR8k4dNOXkq&#10;MNf2wWe6V6ERMYR9jgraEFwupa9bMujn1hFH7dMOBkNch0bqAR8x3PQyTZJMGuw4Elp0tG+p/qpu&#10;JnI/llXi1tddw+a0Ol8yt7xkL0rNpuP2FUSgMfyb/66POtZPFyn8fhNH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kbdcYAAADdAAAADwAAAAAAAAAAAAAAAACYAgAAZHJz&#10;L2Rvd25yZXYueG1sUEsFBgAAAAAEAAQA9QAAAIsDAAAAAA==&#10;" fillcolor="black" stroked="f" strokeweight="0"/>
                      <v:rect id="Rectangle 993"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W+7sYA&#10;AADdAAAADwAAAGRycy9kb3ducmV2LnhtbESPQWvDMAyF74P+B6NCb6vTZgshi1O6QaGnQdNedlNj&#10;LQmLZTd22+zfz4PBbhLv6X1P5WYyg7jR6HvLClbLBARxY3XPrYLTcfeYg/ABWeNgmRR8k4dNNXso&#10;sdD2zge61aEVMYR9gQq6EFwhpW86MuiX1hFH7dOOBkNcx1bqEe8x3AxynSSZNNhzJHTo6K2j5qu+&#10;msj9SOvE5ZfXls370+GcufScPSu1mE/bFxCBpvBv/rve61h/vUrh95s4gq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W+7sYAAADdAAAADwAAAAAAAAAAAAAAAACYAgAAZHJz&#10;L2Rvd25yZXYueG1sUEsFBgAAAAAEAAQA9QAAAIsDAAAAAA==&#10;" fillcolor="black" stroked="f" strokeweight="0"/>
                      <v:rect id="Rectangle 994"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mmsYA&#10;AADdAAAADwAAAGRycy9kb3ducmV2LnhtbESPQWvDMAyF74P+B6PBbovTNgshq1u6wqCnQdNeelNj&#10;LQmLZS92m/Tfz4PBbhLv6X1Pq81kenGjwXeWFcyTFARxbXXHjYLT8f25AOEDssbeMim4k4fNevaw&#10;wlLbkQ90q0IjYgj7EhW0IbhSSl+3ZNAn1hFH7dMOBkNch0bqAccYbnq5SNNcGuw4Elp0tGup/qqu&#10;JnLPyyp1xfdbw+YjO1xyt7zkL0o9PU7bVxCBpvBv/rve61h/Mc/g95s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wmmsYAAADdAAAADwAAAAAAAAAAAAAAAACYAgAAZHJz&#10;L2Rvd25yZXYueG1sUEsFBgAAAAAEAAQA9QAAAIsDAAAAAA==&#10;" fillcolor="black" stroked="f" strokeweight="0"/>
                      <v:rect id="Rectangle 995"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DAcUA&#10;AADdAAAADwAAAGRycy9kb3ducmV2LnhtbESPT4vCMBDF78J+hzCCN039V6QaZV0Q9iRY97K3sRnb&#10;YjOJTVa7394IgrcZ3pv3e7PadKYRN2p9bVnBeJSAIC6srrlU8HPcDRcgfEDW2FgmBf/kYbP+6K0w&#10;0/bOB7rloRQxhH2GCqoQXCalLyoy6EfWEUftbFuDIa5tKXWL9xhuGjlJklQarDkSKnT0VVFxyf9M&#10;5P5O88QtrtuSzX52OKVuekrnSg363ecSRKAuvM2v628d60/Gc3h+E0e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IMBxQAAAN0AAAAPAAAAAAAAAAAAAAAAAJgCAABkcnMv&#10;ZG93bnJldi54bWxQSwUGAAAAAAQABAD1AAAAigMAAAAA&#10;" fillcolor="black" stroked="f" strokeweight="0"/>
                      <v:rect id="Rectangle 996"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ddsQA&#10;AADdAAAADwAAAGRycy9kb3ducmV2LnhtbESPT4vCMBDF78J+hzALe9PUf0W6RlkFYU+C1cvexmZs&#10;i80k20St394IgrcZ3pv3ezNfdqYRV2p9bVnBcJCAIC6srrlUcNhv+jMQPiBrbCyTgjt5WC4+enPM&#10;tL3xjq55KEUMYZ+hgioEl0npi4oM+oF1xFE72dZgiGtbSt3iLYabRo6SJJUGa46ECh2tKyrO+cVE&#10;7t84T9zsf1Wy2U52x9SNj+lUqa/P7ucbRKAuvM2v618d64+GKTy/iSP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SHXbEAAAA3QAAAA8AAAAAAAAAAAAAAAAAmAIAAGRycy9k&#10;b3ducmV2LnhtbFBLBQYAAAAABAAEAPUAAACJAw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Street name line 2</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18464" behindDoc="0" locked="1" layoutInCell="0" allowOverlap="1" wp14:anchorId="5F4A1A65" wp14:editId="2281AFAD">
                      <wp:simplePos x="0" y="0"/>
                      <wp:positionH relativeFrom="column">
                        <wp:posOffset>361315</wp:posOffset>
                      </wp:positionH>
                      <wp:positionV relativeFrom="paragraph">
                        <wp:posOffset>9525</wp:posOffset>
                      </wp:positionV>
                      <wp:extent cx="374650" cy="127000"/>
                      <wp:effectExtent l="0" t="3175" r="635" b="3175"/>
                      <wp:wrapNone/>
                      <wp:docPr id="1205"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206" name="Rectangle 998"/>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7" name="Rectangle 999"/>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8" name="Rectangle 1000"/>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9" name="Rectangle 1001"/>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0" name="Rectangle 1002"/>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7BC84" id="Group 1205" o:spid="_x0000_s1026" style="position:absolute;margin-left:28.45pt;margin-top:.75pt;width:29.5pt;height:10pt;z-index:251518464"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" o:allowincell="f">
                      <v:rect id="Rectangle 998"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Lq8UA&#10;AADdAAAADwAAAGRycy9kb3ducmV2LnhtbESPQWsCMRCF70L/Q5iCN03UusjWKLZQ8FRw7aW3cTPd&#10;XdxM4ibV9d8bQfA2w3vzvjfLdW9bcaYuNI41TMYKBHHpTMOVhp/912gBIkRkg61j0nClAOvVy2CJ&#10;uXEX3tG5iJVIIRxy1FDH6HMpQ1mTxTB2njhpf66zGNPaVdJ0eEnhtpVTpTJpseFEqNHTZ03lsfi3&#10;ifs7K5RfnD4qtt9vu0PmZ4dsrvXwtd+8g4jUx6f5cb01qf5UZXD/Jo0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4urxQAAAN0AAAAPAAAAAAAAAAAAAAAAAJgCAABkcnMv&#10;ZG93bnJldi54bWxQSwUGAAAAAAQABAD1AAAAigMAAAAA&#10;" fillcolor="black" stroked="f" strokeweight="0"/>
                      <v:rect id="Rectangle 999"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uMMYA&#10;AADdAAAADwAAAGRycy9kb3ducmV2LnhtbESPT2sCMRDF70K/QxjBmyb+6Spbo7QFwVPBtZfexs24&#10;u3QzSTeprt/eFAreZnhv3u/NetvbVlyoC41jDdOJAkFcOtNwpeHzuBuvQISIbLB1TBpuFGC7eRqs&#10;MTfuyge6FLESKYRDjhrqGH0uZShrshgmzhMn7ew6izGtXSVNh9cUbls5UyqTFhtOhBo9vddUfhe/&#10;NnG/5oXyq5+3iu3H4nDK/PyUPWs9GvavLyAi9fFh/r/em1R/ppbw900aQW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cuMMYAAADdAAAADwAAAAAAAAAAAAAAAACYAgAAZHJz&#10;L2Rvd25yZXYueG1sUEsFBgAAAAAEAAQA9QAAAIsDAAAAAA==&#10;" fillcolor="black" stroked="f" strokeweight="0"/>
                      <v:rect id="Rectangle 1000"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6QsUA&#10;AADdAAAADwAAAGRycy9kb3ducmV2LnhtbESPTW/CMAyG75P2HyJP2m0kg1GhQkBj0qSdJtHtws00&#10;pq1onNBk0P37+TCJmy2/H49Xm9H36kJD6gJbeJ4YUMR1cB03Fr6/3p8WoFJGdtgHJgu/lGCzvr9b&#10;YenClXd0qXKjJIRTiRbanGOpdapb8pgmIRLL7RgGj1nWodFuwKuE+15PjSm0x46locVIby3Vp+rH&#10;S+9+Vpm4OG8b9p8vu0MRZ4dibu3jw/i6BJVpzDfxv/vDCf7UCK5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LpCxQAAAN0AAAAPAAAAAAAAAAAAAAAAAJgCAABkcnMv&#10;ZG93bnJldi54bWxQSwUGAAAAAAQABAD1AAAAigMAAAAA&#10;" fillcolor="black" stroked="f" strokeweight="0"/>
                      <v:rect id="Rectangle 1001"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f2cYA&#10;AADdAAAADwAAAGRycy9kb3ducmV2LnhtbESPT2sCMRDF70K/QxjBmyb+6aJbo7QFwVPBtZfexs24&#10;u3QzSTeprt/eFAreZnhv3u/NetvbVlyoC41jDdOJAkFcOtNwpeHzuBsvQYSIbLB1TBpuFGC7eRqs&#10;MTfuyge6FLESKYRDjhrqGH0uZShrshgmzhMn7ew6izGtXSVNh9cUbls5UyqTFhtOhBo9vddUfhe/&#10;NnG/5oXyy5+3iu3H4nDK/PyUPWs9GvavLyAi9fFh/r/em1R/plbw900aQW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Qf2cYAAADdAAAADwAAAAAAAAAAAAAAAACYAgAAZHJz&#10;L2Rvd25yZXYueG1sUEsFBgAAAAAEAAQA9QAAAIsDAAAAAA==&#10;" fillcolor="black" stroked="f" strokeweight="0"/>
                      <v:rect id="Rectangle 1002"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gmcUA&#10;AADdAAAADwAAAGRycy9kb3ducmV2LnhtbESPTW/CMAyG75P2HyIjcRspMKqqI6AxCWmnSZRddjON&#10;11Y0Tmgy6P79fJjEzZbfj8fr7eh6daUhdp4NzGcZKOLa244bA5/H/VMBKiZki71nMvBLEbabx4c1&#10;ltbf+EDXKjVKQjiWaKBNKZRax7olh3HmA7Hcvv3gMMk6NNoOeJNw1+tFluXaYcfS0GKgt5bqc/Xj&#10;pPdrWWWhuOwadh/Ph1Melqd8Zcx0Mr6+gEo0prv43/1uBX8xF375Rk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yCZxQAAAN0AAAAPAAAAAAAAAAAAAAAAAJgCAABkcnMv&#10;ZG93bnJldi54bWxQSwUGAAAAAAQABAD1AAAAigM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19488" behindDoc="0" locked="1" layoutInCell="0" allowOverlap="1" wp14:anchorId="07C3ACB4" wp14:editId="643D48E7">
                      <wp:simplePos x="0" y="0"/>
                      <wp:positionH relativeFrom="column">
                        <wp:posOffset>361315</wp:posOffset>
                      </wp:positionH>
                      <wp:positionV relativeFrom="paragraph">
                        <wp:posOffset>9525</wp:posOffset>
                      </wp:positionV>
                      <wp:extent cx="374650" cy="127000"/>
                      <wp:effectExtent l="0" t="0" r="635" b="635"/>
                      <wp:wrapNone/>
                      <wp:docPr id="1199"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200" name="Rectangle 1004"/>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1" name="Rectangle 1005"/>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2" name="Rectangle 1006"/>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3" name="Rectangle 1007"/>
                              <wps:cNvSpPr>
                                <a:spLocks noChangeArrowheads="1"/>
                              </wps:cNvSpPr>
                              <wps:spPr bwMode="auto">
                                <a:xfrm>
                                  <a:off x="100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4" name="Rectangle 1008"/>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512A2" id="Group 1199" o:spid="_x0000_s1026" style="position:absolute;margin-left:28.45pt;margin-top:.75pt;width:29.5pt;height:10pt;z-index:251519488"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" o:allowincell="f">
                      <v:rect id="Rectangle 1004"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2RMQA&#10;AADdAAAADwAAAGRycy9kb3ducmV2LnhtbESPQWvCQBCF7wX/wzKCt7qx2iCpq9iC4Ekw7aW3MTtN&#10;QrOz2+yq6b/vCEJvb5g335u32gyuUxfqY+vZwGyagSKuvG25NvDxvntcgooJ2WLnmQz8UoTNevSw&#10;wsL6Kx/pUqZaCYRjgQaalEKhdawachinPhDL7sv3DpOMfa1tj1eBu04/ZVmuHbYsCQ0Gemuo+i7P&#10;TnI/52UWlj+vNbvD4njKw/yUPxszGQ/bF1CJhvRvvl/vrbwvSLi1EQl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utkTEAAAA3QAAAA8AAAAAAAAAAAAAAAAAmAIAAGRycy9k&#10;b3ducmV2LnhtbFBLBQYAAAAABAAEAPUAAACJAwAAAAA=&#10;" fillcolor="black" stroked="f" strokeweight="0"/>
                      <v:rect id="Rectangle 1005"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T38YA&#10;AADdAAAADwAAAGRycy9kb3ducmV2LnhtbESPQWvCQBCF74L/YRmhN92NtkFSN2ILhZ4Kpr30NmbH&#10;JJidXbNbjf/eLRR6m+G9ed+bzXa0vbjQEDrHGrKFAkFcO9Nxo+Hr822+BhEissHeMWm4UYBtOZ1s&#10;sDDuynu6VLERKYRDgRraGH0hZahbshgWzhMn7egGizGtQyPNgNcUbnu5VCqXFjtOhBY9vbZUn6of&#10;m7jfq0r59fmlYfvxuD/kfnXIn7R+mI27ZxCRxvhv/rt+N6n+UmXw+00aQZ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IT38YAAADdAAAADwAAAAAAAAAAAAAAAACYAgAAZHJz&#10;L2Rvd25yZXYueG1sUEsFBgAAAAAEAAQA9QAAAIsDAAAAAA==&#10;" fillcolor="black" stroked="f" strokeweight="0"/>
                      <v:rect id="Rectangle 1006"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NqMUA&#10;AADdAAAADwAAAGRycy9kb3ducmV2LnhtbESPQWsCMRCF7wX/QxjBW026totsjaKC4Kng6sXbuJnu&#10;Lt1M4ibq9t83hUJvM7w373uzWA22E3fqQ+tYw8tUgSCunGm51nA67p7nIEJENtg5Jg3fFGC1HD0t&#10;sDDuwQe6l7EWKYRDgRqaGH0hZagashimzhMn7dP1FmNa+1qaHh8p3HYyUyqXFltOhAY9bRuqvsqb&#10;TdzzrFR+ft3UbD9eD5fczy75m9aT8bB+BxFpiP/mv+u9SfUzlcHvN2k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I2oxQAAAN0AAAAPAAAAAAAAAAAAAAAAAJgCAABkcnMv&#10;ZG93bnJldi54bWxQSwUGAAAAAAQABAD1AAAAigMAAAAA&#10;" fillcolor="black" stroked="f" strokeweight="0"/>
                      <v:rect id="Rectangle 1007" o:spid="_x0000_s1030" style="position:absolute;left:100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oM8UA&#10;AADdAAAADwAAAGRycy9kb3ducmV2LnhtbESPQWsCMRCF7wX/Qxiht5rotousRrEFoaeCqxdv42bc&#10;XdxM4ibq9t83hUJvM7w373uzXA+2E3fqQ+tYw3SiQBBXzrRcazjsty9zECEiG+wck4ZvCrBejZ6W&#10;WBj34B3dy1iLFMKhQA1NjL6QMlQNWQwT54mTdna9xZjWvpamx0cKt52cKZVLiy0nQoOePhqqLuXN&#10;Ju4xK5WfX99rtl+vu1Pus1P+pvXzeNgsQEQa4r/57/rTpPozlcHvN2k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gzxQAAAN0AAAAPAAAAAAAAAAAAAAAAAJgCAABkcnMv&#10;ZG93bnJldi54bWxQSwUGAAAAAAQABAD1AAAAigMAAAAA&#10;" fillcolor="black" stroked="f" strokeweight="0"/>
                      <v:rect id="Rectangle 1008"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wR8UA&#10;AADdAAAADwAAAGRycy9kb3ducmV2LnhtbESPQWsCMRCF74L/IUzBmyZVu8jWKFYQehJcvfQ2bsbd&#10;xc0k3UTd/ntTKPQ2w3vzvjfLdW9bcacuNI41vE4UCOLSmYYrDafjbrwAESKywdYxafihAOvVcLDE&#10;3LgHH+hexEqkEA45aqhj9LmUoazJYpg4T5y0i+ssxrR2lTQdPlK4beVUqUxabDgRavS0ram8Fjeb&#10;uF+zQvnF90fFdj8/nDM/O2dvWo9e+s07iEh9/Df/XX+aVH+q5vD7TRpB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bBHxQAAAN0AAAAPAAAAAAAAAAAAAAAAAJgCAABkcnMv&#10;ZG93bnJldi54bWxQSwUGAAAAAAQABAD1AAAAigM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P.O. Box</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w:t>
            </w:r>
          </w:p>
        </w:tc>
        <w:tc>
          <w:tcPr>
            <w:tcW w:w="492" w:type="dxa"/>
            <w:gridSpan w:val="4"/>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20512" behindDoc="0" locked="1" layoutInCell="0" allowOverlap="1" wp14:anchorId="3EB7DE94" wp14:editId="1E22A395">
                      <wp:simplePos x="0" y="0"/>
                      <wp:positionH relativeFrom="column">
                        <wp:posOffset>361315</wp:posOffset>
                      </wp:positionH>
                      <wp:positionV relativeFrom="paragraph">
                        <wp:posOffset>0</wp:posOffset>
                      </wp:positionV>
                      <wp:extent cx="312420" cy="131445"/>
                      <wp:effectExtent l="0" t="0" r="5715" b="3175"/>
                      <wp:wrapNone/>
                      <wp:docPr id="1193"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1445"/>
                                <a:chOff x="569" y="0"/>
                                <a:chExt cx="492" cy="207"/>
                              </a:xfrm>
                            </wpg:grpSpPr>
                            <wps:wsp>
                              <wps:cNvPr id="1194" name="Rectangle 1010"/>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5" name="Rectangle 1011"/>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6" name="Rectangle 1012"/>
                              <wps:cNvSpPr>
                                <a:spLocks noChangeArrowheads="1"/>
                              </wps:cNvSpPr>
                              <wps:spPr bwMode="auto">
                                <a:xfrm>
                                  <a:off x="90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7" name="Rectangle 1013"/>
                              <wps:cNvSpPr>
                                <a:spLocks noChangeArrowheads="1"/>
                              </wps:cNvSpPr>
                              <wps:spPr bwMode="auto">
                                <a:xfrm>
                                  <a:off x="90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8" name="Rectangle 1014"/>
                              <wps:cNvSpPr>
                                <a:spLocks noChangeArrowheads="1"/>
                              </wps:cNvSpPr>
                              <wps:spPr bwMode="auto">
                                <a:xfrm>
                                  <a:off x="1007"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73EA2" id="Group 1193" o:spid="_x0000_s1026" style="position:absolute;margin-left:28.45pt;margin-top:0;width:24.6pt;height:10.35pt;z-index:251520512" coordorigin="569" coordsize="49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" o:allowincell="f">
                      <v:rect id="Rectangle 1010"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EvMYA&#10;AADdAAAADwAAAGRycy9kb3ducmV2LnhtbESPT2vCQBDF7wW/wzKCt7rxT4NN3QQVCj0VjF56G7PT&#10;JJidXbOrpt++Wyh4m+G9eb8362IwnbhR71vLCmbTBARxZXXLtYLj4f15BcIHZI2dZVLwQx6KfPS0&#10;xkzbO+/pVoZaxBD2GSpoQnCZlL5qyKCfWkcctW/bGwxx7Wupe7zHcNPJeZKk0mDLkdCgo11D1bm8&#10;msj9WpSJW122NZvP5f6UusUpfVFqMh42byACDeFh/r/+0LH+7HUJf9/EE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pEvMYAAADdAAAADwAAAAAAAAAAAAAAAACYAgAAZHJz&#10;L2Rvd25yZXYueG1sUEsFBgAAAAAEAAQA9QAAAIsDAAAAAA==&#10;" fillcolor="black" stroked="f" strokeweight="0"/>
                      <v:rect id="Rectangle 1011"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hJ8YA&#10;AADdAAAADwAAAGRycy9kb3ducmV2LnhtbESPT2vCQBDF70K/wzIFb2bjv6DRVawgeCqY9uJtzI5J&#10;aHZ2m91q/PbdQsHbDO/N+71Zb3vTiht1vrGsYJykIIhLqxuuFHx+HEYLED4ga2wtk4IHedhuXgZr&#10;zLW984luRahEDGGfo4I6BJdL6cuaDPrEOuKoXW1nMMS1q6Tu8B7DTSsnaZpJgw1HQo2O9jWVX8WP&#10;idzztEjd4vutYvM+O10yN71kc6WGr/1uBSJQH57m/+ujjvXHyzn8fRNH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bhJ8YAAADdAAAADwAAAAAAAAAAAAAAAACYAgAAZHJz&#10;L2Rvd25yZXYueG1sUEsFBgAAAAAEAAQA9QAAAIsDAAAAAA==&#10;" fillcolor="black" stroked="f" strokeweight="0"/>
                      <v:rect id="Rectangle 1012" o:spid="_x0000_s1029" style="position:absolute;left:90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UMUA&#10;AADdAAAADwAAAGRycy9kb3ducmV2LnhtbESPQWvCQBCF70L/wzKF3szGqkFTV7FCoSfB2EtvY3ZM&#10;QrOza3bV9N+7guBthvfmfW8Wq9604kKdbywrGCUpCOLS6oYrBT/7r+EMhA/IGlvLpOCfPKyWL4MF&#10;5tpeeUeXIlQihrDPUUEdgsul9GVNBn1iHXHUjrYzGOLaVVJ3eI3hppXvaZpJgw1HQo2ONjWVf8XZ&#10;RO7vuEjd7PRZsdlOdofMjQ/ZVKm31379ASJQH57mx/W3jvVH8wz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H9QxQAAAN0AAAAPAAAAAAAAAAAAAAAAAJgCAABkcnMv&#10;ZG93bnJldi54bWxQSwUGAAAAAAQABAD1AAAAigMAAAAA&#10;" fillcolor="black" stroked="f" strokeweight="0"/>
                      <v:rect id="Rectangle 1013" o:spid="_x0000_s1030" style="position:absolute;left:90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ay8YA&#10;AADdAAAADwAAAGRycy9kb3ducmV2LnhtbESPQW/CMAyF75P4D5GRdhspsBUoDWibNGmnSXRcuLmN&#10;aSsaJ2syKP+eTELazdZ7ft9zvh1MJ87U+9aygukkAUFcWd1yrWD//fG0BOEDssbOMim4koftZvSQ&#10;Y6bthXd0LkItYgj7DBU0IbhMSl81ZNBPrCOO2tH2BkNc+1rqHi8x3HRyliSpNNhyJDTo6L2h6lT8&#10;msg9zIvELX/eajZfz7sydfMyfVHqcTy8rkEEGsK/+X79qWP96WoBf9/EE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jay8YAAADdAAAADwAAAAAAAAAAAAAAAACYAgAAZHJz&#10;L2Rvd25yZXYueG1sUEsFBgAAAAAEAAQA9QAAAIsDAAAAAA==&#10;" fillcolor="black" stroked="f" strokeweight="0"/>
                      <v:rect id="Rectangle 1014" o:spid="_x0000_s1031" style="position:absolute;left:1007;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ucUA&#10;AADdAAAADwAAAGRycy9kb3ducmV2LnhtbESPTW/CMAyG75P4D5GRdhspY6ugENA2aRInJMouu5nG&#10;tBWNkzUZlH8/H5B2s+X34/FqM7hOXaiPrWcD00kGirjytuXawNfh82kOKiZki51nMnCjCJv16GGF&#10;hfVX3tOlTLWSEI4FGmhSCoXWsWrIYZz4QCy3k+8dJln7WtserxLuOv2cZbl22LI0NBjoo6HqXP46&#10;6f2elVmY/7zX7HYv+2MeZsf81ZjH8fC2BJVoSP/iu3trBX+6EFz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065xQAAAN0AAAAPAAAAAAAAAAAAAAAAAJgCAABkcnMv&#10;ZG93bnJldi54bWxQSwUGAAAAAAQABAD1AAAAigMAAAAA&#10;" fillcolor="black" stroked="f" strokeweight="0"/>
                      <w10:anchorlock/>
                    </v:group>
                  </w:pict>
                </mc:Fallback>
              </mc:AlternateContent>
            </w:r>
          </w:p>
        </w:tc>
        <w:tc>
          <w:tcPr>
            <w:tcW w:w="3619"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Communication</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21536" behindDoc="0" locked="1" layoutInCell="0" allowOverlap="1" wp14:anchorId="4A55D788" wp14:editId="31EA408E">
                      <wp:simplePos x="0" y="0"/>
                      <wp:positionH relativeFrom="column">
                        <wp:posOffset>361315</wp:posOffset>
                      </wp:positionH>
                      <wp:positionV relativeFrom="paragraph">
                        <wp:posOffset>9525</wp:posOffset>
                      </wp:positionV>
                      <wp:extent cx="374650" cy="127000"/>
                      <wp:effectExtent l="0" t="0" r="635" b="0"/>
                      <wp:wrapNone/>
                      <wp:docPr id="1188"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189" name="Rectangle 1016"/>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0" name="Rectangle 1017"/>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1" name="Rectangle 1018"/>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2" name="Rectangle 1019"/>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DF85E" id="Group 1188" o:spid="_x0000_s1026" style="position:absolute;margin-left:28.45pt;margin-top:.75pt;width:29.5pt;height:10pt;z-index:251521536"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" o:allowincell="f">
                      <v:rect id="Rectangle 1016"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9/8YA&#10;AADdAAAADwAAAGRycy9kb3ducmV2LnhtbESPQWvCQBCF7wX/wzKCt7pJbUOMWcUKQk8F0156G7Nj&#10;EszOrtlV03/fLRR6m+G9ed+bcjOaXtxo8J1lBek8AUFcW91xo+DzY/+Yg/ABWWNvmRR8k4fNevJQ&#10;YqHtnQ90q0IjYgj7AhW0IbhCSl+3ZNDPrSOO2skOBkNch0bqAe8x3PTyKUkyabDjSGjR0a6l+lxd&#10;TeR+LarE5ZfXhs378+GYucUxe1FqNh23KxCBxvBv/rt+07F+mi/h95s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J9/8YAAADdAAAADwAAAAAAAAAAAAAAAACYAgAAZHJz&#10;L2Rvd25yZXYueG1sUEsFBgAAAAAEAAQA9QAAAIsDAAAAAA==&#10;" fillcolor="black" stroked="f" strokeweight="0"/>
                      <v:rect id="Rectangle 1017"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v8UA&#10;AADdAAAADwAAAGRycy9kb3ducmV2LnhtbESPTW/CMAyG75P4D5GRdhspY6ugENA2aRInJMouu5nG&#10;tBWNkzUZlH8/H5B2s+X34/FqM7hOXaiPrWcD00kGirjytuXawNfh82kOKiZki51nMnCjCJv16GGF&#10;hfVX3tOlTLWSEI4FGmhSCoXWsWrIYZz4QCy3k+8dJln7WtserxLuOv2cZbl22LI0NBjoo6HqXP46&#10;6f2elVmY/7zX7HYv+2MeZsf81ZjH8fC2BJVoSP/iu3trBX+6EH7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UK/xQAAAN0AAAAPAAAAAAAAAAAAAAAAAJgCAABkcnMv&#10;ZG93bnJldi54bWxQSwUGAAAAAAQABAD1AAAAigMAAAAA&#10;" fillcolor="black" stroked="f" strokeweight="0"/>
                      <v:rect id="Rectangle 1018" o:spid="_x0000_s1029"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3nJMYA&#10;AADdAAAADwAAAGRycy9kb3ducmV2LnhtbESPT2vCQBDF70K/wzKF3nQT/wSNrlILhZ4EYy+9jdkx&#10;CWZnt9mtpt/eFQRvM7w37/dmtelNKy7U+caygnSUgCAurW64UvB9+BzOQfiArLG1TAr+ycNm/TJY&#10;Ya7tlfd0KUIlYgj7HBXUIbhcSl/WZNCPrCOO2sl2BkNcu0rqDq8x3LRynCSZNNhwJNTo6KOm8lz8&#10;mcj9mRSJm/9uKza76f6Yuckxmyn19tq/L0EE6sPT/Lj+0rF+ukjh/k0cQa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3nJMYAAADdAAAADwAAAAAAAAAAAAAAAACYAgAAZHJz&#10;L2Rvd25yZXYueG1sUEsFBgAAAAAEAAQA9QAAAIsDAAAAAA==&#10;" fillcolor="black" stroked="f" strokeweight="0"/>
                      <v:rect id="Rectangle 1019" o:spid="_x0000_s1030"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95U8YA&#10;AADdAAAADwAAAGRycy9kb3ducmV2LnhtbESPQWvCQBCF70L/wzKF3nSjtkGjm9AKBU+CaS/exuyY&#10;hGZnt9lV47/vCgVvM7w373uzLgbTiQv1vrWsYDpJQBBXVrdcK/j++hwvQPiArLGzTApu5KHIn0Zr&#10;zLS98p4uZahFDGGfoYImBJdJ6auGDPqJdcRRO9neYIhrX0vd4zWGm07OkiSVBluOhAYdbRqqfsqz&#10;idzDvEzc4vejZrN73R9TNz+mb0q9PA/vKxCBhvAw/19vdaw/Xc7g/k0cQ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95U8YAAADdAAAADwAAAAAAAAAAAAAAAACYAgAAZHJz&#10;L2Rvd25yZXYueG1sUEsFBgAAAAAEAAQA9QAAAIsDA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an..50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58"/>
              <w:rPr>
                <w:sz w:val="16"/>
                <w:szCs w:val="16"/>
              </w:rPr>
            </w:pPr>
            <w:r>
              <w:rPr>
                <w:color w:val="000000"/>
                <w:sz w:val="16"/>
                <w:szCs w:val="16"/>
              </w:rPr>
              <w:t>R3006</w:t>
            </w: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22560" behindDoc="0" locked="1" layoutInCell="0" allowOverlap="1" wp14:anchorId="09FD4CB8" wp14:editId="02BB4E9F">
                      <wp:simplePos x="0" y="0"/>
                      <wp:positionH relativeFrom="column">
                        <wp:posOffset>361315</wp:posOffset>
                      </wp:positionH>
                      <wp:positionV relativeFrom="paragraph">
                        <wp:posOffset>9525</wp:posOffset>
                      </wp:positionV>
                      <wp:extent cx="374650" cy="127000"/>
                      <wp:effectExtent l="0" t="0" r="635" b="0"/>
                      <wp:wrapNone/>
                      <wp:docPr id="1183"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184" name="Rectangle 1021"/>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5" name="Rectangle 1022"/>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6" name="Rectangle 1023"/>
                              <wps:cNvSpPr>
                                <a:spLocks noChangeArrowheads="1"/>
                              </wps:cNvSpPr>
                              <wps:spPr bwMode="auto">
                                <a:xfrm>
                                  <a:off x="100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7" name="Rectangle 1024"/>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1E3ED" id="Group 1183" o:spid="_x0000_s1026" style="position:absolute;margin-left:28.45pt;margin-top:.75pt;width:29.5pt;height:10pt;z-index:251522560"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" o:allowincell="f">
                      <v:rect id="Rectangle 1021"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SYcYA&#10;AADdAAAADwAAAGRycy9kb3ducmV2LnhtbESPQWvCQBCF7wX/wzKCt7pJtSFEN2IFoaeCaS/exuyY&#10;BLOza3bV9N93C4XeZnhv3vdmvRlNL+40+M6ygnSegCCure64UfD1uX/OQfiArLG3TAq+ycOmnDyt&#10;sdD2wQe6V6ERMYR9gQraEFwhpa9bMujn1hFH7WwHgyGuQyP1gI8Ybnr5kiSZNNhxJLToaNdSfalu&#10;JnKPiypx+fWtYfOxPJwytzhlr0rNpuN2BSLQGP7Nf9fvOtZP8yX8fhNH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PSYcYAAADdAAAADwAAAAAAAAAAAAAAAACYAgAAZHJz&#10;L2Rvd25yZXYueG1sUEsFBgAAAAAEAAQA9QAAAIsDAAAAAA==&#10;" fillcolor="black" stroked="f" strokeweight="0"/>
                      <v:rect id="Rectangle 1022"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3+sUA&#10;AADdAAAADwAAAGRycy9kb3ducmV2LnhtbESPT2vCQBDF7wW/wzKCt7rxXwipq6ggeCqY9tLbmJ0m&#10;odnZNbtq/PZdQfA2w3vzfm+W69604kqdbywrmIwTEMSl1Q1XCr6/9u8ZCB+QNbaWScGdPKxXg7cl&#10;5tre+EjXIlQihrDPUUEdgsul9GVNBv3YOuKo/drOYIhrV0nd4S2Gm1ZOkySVBhuOhBod7Woq/4qL&#10;idyfWZG47Lyt2HzOj6fUzU7pQqnRsN98gAjUh5f5eX3Qsf4kW8DjmziC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3f6xQAAAN0AAAAPAAAAAAAAAAAAAAAAAJgCAABkcnMv&#10;ZG93bnJldi54bWxQSwUGAAAAAAQABAD1AAAAigMAAAAA&#10;" fillcolor="black" stroked="f" strokeweight="0"/>
                      <v:rect id="Rectangle 1023" o:spid="_x0000_s1029" style="position:absolute;left:100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3pjcUA&#10;AADdAAAADwAAAGRycy9kb3ducmV2LnhtbESPQWvCQBCF7wX/wzKCt7pJbUOIbsQWBE8FoxdvY3ZM&#10;gtnZbXbV9N93C4XeZnhv3vdmtR5NL+40+M6ygnSegCCure64UXA8bJ9zED4ga+wtk4Jv8rAuJ08r&#10;LLR98J7uVWhEDGFfoII2BFdI6euWDPq5dcRRu9jBYIjr0Eg94COGm16+JEkmDXYcCS06+mipvlY3&#10;E7mnRZW4/Ou9YfP5uj9nbnHO3pSaTcfNEkSgMfyb/653OtZP8wx+v4kj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mNxQAAAN0AAAAPAAAAAAAAAAAAAAAAAJgCAABkcnMv&#10;ZG93bnJldi54bWxQSwUGAAAAAAQABAD1AAAAigMAAAAA&#10;" fillcolor="black" stroked="f" strokeweight="0"/>
                      <v:rect id="Rectangle 1024" o:spid="_x0000_s1030"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FMFsYA&#10;AADdAAAADwAAAGRycy9kb3ducmV2LnhtbESPQWvCQBCF74X+h2UKvdVNahtDzCptoeBJMHrxNmbH&#10;JJid3Wa3Gv99Vyh4m+G9ed+bcjmaXpxp8J1lBekkAUFcW91xo2C3/X7JQfiArLG3TAqu5GG5eHwo&#10;sdD2whs6V6ERMYR9gQraEFwhpa9bMugn1hFH7WgHgyGuQyP1gJcYbnr5miSZNNhxJLTo6Kul+lT9&#10;msjdT6vE5T+fDZv12+aQuekhe1fq+Wn8mIMINIa7+f96pWP9NJ/B7Zs4gl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FMFsYAAADdAAAADwAAAAAAAAAAAAAAAACYAgAAZHJz&#10;L2Rvd25yZXYueG1sUEsFBgAAAAAEAAQA9QAAAIsDA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CL707</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1..99</w:t>
            </w:r>
          </w:p>
        </w:tc>
        <w:tc>
          <w:tcPr>
            <w:tcW w:w="394" w:type="dxa"/>
            <w:gridSpan w:val="3"/>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23584" behindDoc="0" locked="1" layoutInCell="0" allowOverlap="1" wp14:anchorId="0099AFC6" wp14:editId="66C3E4BA">
                      <wp:simplePos x="0" y="0"/>
                      <wp:positionH relativeFrom="column">
                        <wp:posOffset>361315</wp:posOffset>
                      </wp:positionH>
                      <wp:positionV relativeFrom="paragraph">
                        <wp:posOffset>0</wp:posOffset>
                      </wp:positionV>
                      <wp:extent cx="250190" cy="131445"/>
                      <wp:effectExtent l="0" t="1905" r="1270" b="0"/>
                      <wp:wrapNone/>
                      <wp:docPr id="1178"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1445"/>
                                <a:chOff x="569" y="0"/>
                                <a:chExt cx="394" cy="207"/>
                              </a:xfrm>
                            </wpg:grpSpPr>
                            <wps:wsp>
                              <wps:cNvPr id="1179" name="Rectangle 1026"/>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0" name="Rectangle 1027"/>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1" name="Rectangle 1028"/>
                              <wps:cNvSpPr>
                                <a:spLocks noChangeArrowheads="1"/>
                              </wps:cNvSpPr>
                              <wps:spPr bwMode="auto">
                                <a:xfrm>
                                  <a:off x="80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2" name="Rectangle 1029"/>
                              <wps:cNvSpPr>
                                <a:spLocks noChangeArrowheads="1"/>
                              </wps:cNvSpPr>
                              <wps:spPr bwMode="auto">
                                <a:xfrm>
                                  <a:off x="908"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B340D" id="Group 1178" o:spid="_x0000_s1026" style="position:absolute;margin-left:28.45pt;margin-top:0;width:19.7pt;height:10.35pt;z-index:251523584" coordorigin="569" coordsize="39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" o:allowincell="f">
                      <v:rect id="Rectangle 1026"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N2MYA&#10;AADdAAAADwAAAGRycy9kb3ducmV2LnhtbESPQW/CMAyF75P4D5GRdhspsBUoDWibNGmnSXRcuLmN&#10;aSsaJ2syKP+eTELazdZ7ft9zvh1MJ87U+9aygukkAUFcWd1yrWD//fG0BOEDssbOMim4koftZvSQ&#10;Y6bthXd0LkItYgj7DBU0IbhMSl81ZNBPrCOO2tH2BkNc+1rqHi8x3HRyliSpNNhyJDTo6L2h6lT8&#10;msg9zIvELX/eajZfz7sydfMyfVHqcTy8rkEEGsK/+X79qWP96WIFf9/EE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cN2MYAAADdAAAADwAAAAAAAAAAAAAAAACYAgAAZHJz&#10;L2Rvd25yZXYueG1sUEsFBgAAAAAEAAQA9QAAAIsDAAAAAA==&#10;" fillcolor="black" stroked="f" strokeweight="0"/>
                      <v:rect id="Rectangle 1027"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UYsQA&#10;AADdAAAADwAAAGRycy9kb3ducmV2LnhtbESPTWvDMAyG74X9B6PBbq3TrxCyumUdDHYaNNtlNzVW&#10;k9BY9mKvzf79dCj0JqH349FmN7peXWiInWcD81kGirj2tuPGwNfn27QAFROyxd4zGfijCLvtw2SD&#10;pfVXPtClSo2SEI4lGmhTCqXWsW7JYZz5QCy3kx8cJlmHRtsBrxLuer3Islw77FgaWgz02lJ9rn6d&#10;9H4vqywUP/uG3cfqcMzD8pivjXl6HF+eQSUa0118c79bwZ8Xwi/fyAh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Y1GLEAAAA3QAAAA8AAAAAAAAAAAAAAAAAmAIAAGRycy9k&#10;b3ducmV2LnhtbFBLBQYAAAAABAAEAPUAAACJAwAAAAA=&#10;" fillcolor="black" stroked="f" strokeweight="0"/>
                      <v:rect id="Rectangle 1028" o:spid="_x0000_s1029" style="position:absolute;left:80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x+cUA&#10;AADdAAAADwAAAGRycy9kb3ducmV2LnhtbESPQWvCQBCF7wX/wzKCt7qJtiFEV7GC4Klg9OJtzI5J&#10;MDu7za6a/vtuodDbDO/N+94s14PpxIN631pWkE4TEMSV1S3XCk7H3WsOwgdkjZ1lUvBNHtar0csS&#10;C22ffKBHGWoRQ9gXqKAJwRVS+qohg35qHXHUrrY3GOLa11L3+IzhppOzJMmkwZYjoUFH24aqW3k3&#10;kXuel4nLvz5qNp9vh0vm5pfsXanJeNgsQAQawr/573qvY/00T+H3mzi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HH5xQAAAN0AAAAPAAAAAAAAAAAAAAAAAJgCAABkcnMv&#10;ZG93bnJldi54bWxQSwUGAAAAAAQABAD1AAAAigMAAAAA&#10;" fillcolor="black" stroked="f" strokeweight="0"/>
                      <v:rect id="Rectangle 1029" o:spid="_x0000_s1030" style="position:absolute;left:908;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bvjsYA&#10;AADdAAAADwAAAGRycy9kb3ducmV2LnhtbESPzWrDMBCE74G+g9hCb7Hs/BjjRg5NoNBTIE4uvW2s&#10;rW1qrVRLTdy3rwqF3HaZ2flmN9vJDOJKo+8tK8iSFARxY3XPrYLz6XVegPABWeNgmRT8kIdt9TDb&#10;YKntjY90rUMrYgj7EhV0IbhSSt90ZNAn1hFH7cOOBkNcx1bqEW8x3Axykaa5NNhzJHToaN9R81l/&#10;m8h9X9apK752LZvD6njJ3fKSr5V6epxenkEEmsLd/H/9pmP9rFjA3zdxBF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bvjsYAAADdAAAADwAAAAAAAAAAAAAAAACYAgAAZHJz&#10;L2Rvd25yZXYueG1sUEsFBgAAAAAEAAQA9QAAAIsDAAAAAA==&#10;" fillcolor="black" stroked="f" strokeweight="0"/>
                      <w10:anchorlock/>
                    </v:group>
                  </w:pict>
                </mc:Fallback>
              </mc:AlternateContent>
            </w:r>
          </w:p>
        </w:tc>
        <w:tc>
          <w:tcPr>
            <w:tcW w:w="3717"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Goods item</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24608" behindDoc="0" locked="1" layoutInCell="0" allowOverlap="1" wp14:anchorId="44F98020" wp14:editId="042AB1E8">
                      <wp:simplePos x="0" y="0"/>
                      <wp:positionH relativeFrom="column">
                        <wp:posOffset>361315</wp:posOffset>
                      </wp:positionH>
                      <wp:positionV relativeFrom="paragraph">
                        <wp:posOffset>9525</wp:posOffset>
                      </wp:positionV>
                      <wp:extent cx="312420" cy="127000"/>
                      <wp:effectExtent l="0" t="0" r="5715" b="0"/>
                      <wp:wrapNone/>
                      <wp:docPr id="117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173" name="Rectangle 1031"/>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4" name="Rectangle 1032"/>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5" name="Rectangle 1033"/>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6" name="Rectangle 1034"/>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7" name="Rectangle 1035"/>
                              <wps:cNvSpPr>
                                <a:spLocks noChangeArrowheads="1"/>
                              </wps:cNvSpPr>
                              <wps:spPr bwMode="auto">
                                <a:xfrm>
                                  <a:off x="1007" y="118"/>
                                  <a:ext cx="15" cy="9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83DEA" id="Group 1172" o:spid="_x0000_s1026" style="position:absolute;margin-left:28.45pt;margin-top:.75pt;width:24.6pt;height:10pt;z-index:251524608"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" o:allowincell="f">
                      <v:rect id="Rectangle 1031"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86MsYA&#10;AADdAAAADwAAAGRycy9kb3ducmV2LnhtbESPQWvCQBCF74X+h2UK3uomxqaSupFaEDwJxl56G7PT&#10;JDQ7u81uNf57Vyh4m+G9ed+b5Wo0vTjR4DvLCtJpAoK4trrjRsHnYfO8AOEDssbeMim4kIdV+fiw&#10;xELbM+/pVIVGxBD2BSpoQ3CFlL5uyaCfWkcctW87GAxxHRqpBzzHcNPLWZLk0mDHkdCio4+W6p/q&#10;z0TuV1YlbvG7btjs5vtj7rJj/qLU5Gl8fwMRaAx38//1Vsf66WsGt2/iCLK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86MsYAAADdAAAADwAAAAAAAAAAAAAAAACYAgAAZHJz&#10;L2Rvd25yZXYueG1sUEsFBgAAAAAEAAQA9QAAAIsDAAAAAA==&#10;" fillcolor="black" stroked="f" strokeweight="0"/>
                      <v:rect id="Rectangle 1032"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iRsYA&#10;AADdAAAADwAAAGRycy9kb3ducmV2LnhtbESPT2vCQBDF7wW/wzJCb3Xjn0aJrmILQk+C0Yu3MTsm&#10;wezsmt1q/PZdoeBthvfm/d4sVp1pxI1aX1tWMBwkIIgLq2suFRz2m48ZCB+QNTaWScGDPKyWvbcF&#10;ZtreeUe3PJQihrDPUEEVgsuk9EVFBv3AOuKonW1rMMS1LaVu8R7DTSNHSZJKgzVHQoWOvisqLvmv&#10;idzjOE/c7PpVstlOdqfUjU/pp1Lv/W49BxGoCy/z//WPjvWH0wk8v4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aiRsYAAADdAAAADwAAAAAAAAAAAAAAAACYAgAAZHJz&#10;L2Rvd25yZXYueG1sUEsFBgAAAAAEAAQA9QAAAIsDAAAAAA==&#10;" fillcolor="black" stroked="f" strokeweight="0"/>
                      <v:rect id="Rectangle 1033"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H3cYA&#10;AADdAAAADwAAAGRycy9kb3ducmV2LnhtbESPQWvCQBCF7wX/wzKCt7pJramkWaUKQk8Fo5fexuw0&#10;CWZn1+yq8d93CwVvM7w373tTrAbTiSv1vrWsIJ0mIIgrq1uuFRz22+cFCB+QNXaWScGdPKyWo6cC&#10;c21vvKNrGWoRQ9jnqKAJweVS+qohg35qHXHUfmxvMMS1r6Xu8RbDTSdfkiSTBluOhAYdbRqqTuXF&#10;RO73rEzc4ryu2Xy97o6Zmx2zuVKT8fDxDiLQEB7m/+tPHeunb3P4+yaO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oH3cYAAADdAAAADwAAAAAAAAAAAAAAAACYAgAAZHJz&#10;L2Rvd25yZXYueG1sUEsFBgAAAAAEAAQA9QAAAIsDAAAAAA==&#10;" fillcolor="black" stroked="f" strokeweight="0"/>
                      <v:rect id="Rectangle 1034"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ZqsYA&#10;AADdAAAADwAAAGRycy9kb3ducmV2LnhtbESPQWvCQBCF7wX/wzKCt7qJtlFiVqkFwVPB1Iu3MTsm&#10;wezsNrvV+O+7hUJvM7w373tTbAbTiRv1vrWsIJ0mIIgrq1uuFRw/d89LED4ga+wsk4IHedisR08F&#10;5tre+UC3MtQihrDPUUETgsul9FVDBv3UOuKoXWxvMMS1r6Xu8R7DTSdnSZJJgy1HQoOO3huqruW3&#10;idzTvEzc8mtbs/l4OZwzNz9nr0pNxsPbCkSgIfyb/673OtZPFxn8fhNH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iZqsYAAADdAAAADwAAAAAAAAAAAAAAAACYAgAAZHJz&#10;L2Rvd25yZXYueG1sUEsFBgAAAAAEAAQA9QAAAIsDAAAAAA==&#10;" fillcolor="black" stroked="f" strokeweight="0"/>
                      <v:rect id="Rectangle 1035" o:spid="_x0000_s1031" style="position:absolute;left:1007;top:118;width:15;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8McYA&#10;AADdAAAADwAAAGRycy9kb3ducmV2LnhtbESPT2vCQBDF74LfYRmhN7PxX5TUVWqh4Ekw7aW3MTtN&#10;QrOz2+xW47d3BcHbDO/N+71Zb3vTijN1vrGsYJKkIIhLqxuuFHx9foxXIHxA1thaJgVX8rDdDAdr&#10;zLW98JHORahEDGGfo4I6BJdL6cuaDPrEOuKo/djOYIhrV0nd4SWGm1ZO0zSTBhuOhBodvddU/hb/&#10;JnK/Z0XqVn+7is1hfjxlbnbKFkq9jPq3VxCB+vA0P673OtafLJdw/yaO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Q8McYAAADdAAAADwAAAAAAAAAAAAAAAACYAgAAZHJz&#10;L2Rvd25yZXYueG1sUEsFBgAAAAAEAAQA9QAAAIsDA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Item amount invoiced</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25632" behindDoc="0" locked="1" layoutInCell="0" allowOverlap="1" wp14:anchorId="69CE6EFC" wp14:editId="74F7BED6">
                      <wp:simplePos x="0" y="0"/>
                      <wp:positionH relativeFrom="column">
                        <wp:posOffset>361315</wp:posOffset>
                      </wp:positionH>
                      <wp:positionV relativeFrom="paragraph">
                        <wp:posOffset>9525</wp:posOffset>
                      </wp:positionV>
                      <wp:extent cx="374650" cy="127000"/>
                      <wp:effectExtent l="0" t="2540" r="635" b="3810"/>
                      <wp:wrapNone/>
                      <wp:docPr id="1166"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167" name="Rectangle 1037"/>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8" name="Rectangle 1038"/>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9" name="Rectangle 1039"/>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0" name="Rectangle 1040"/>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1" name="Rectangle 1041"/>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5DFE7" id="Group 1166" o:spid="_x0000_s1026" style="position:absolute;margin-left:28.45pt;margin-top:.75pt;width:29.5pt;height:10pt;z-index:251525632"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" o:allowincell="f">
                      <v:rect id="Rectangle 1037"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2q7MYA&#10;AADdAAAADwAAAGRycy9kb3ducmV2LnhtbESPQWvCQBCF7wX/wzKCt7qJtlFiVqkFwVPB1Iu3MTsm&#10;wezsNrvV+O+7hUJvM7w373tTbAbTiRv1vrWsIJ0mIIgrq1uuFRw/d89LED4ga+wsk4IHedisR08F&#10;5tre+UC3MtQihrDPUUETgsul9FVDBv3UOuKoXWxvMMS1r6Xu8R7DTSdnSZJJgy1HQoOO3huqruW3&#10;idzTvEzc8mtbs/l4OZwzNz9nr0pNxsPbCkSgIfyb/673OtZPswX8fhNH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2q7MYAAADdAAAADwAAAAAAAAAAAAAAAACYAgAAZHJz&#10;L2Rvd25yZXYueG1sUEsFBgAAAAAEAAQA9QAAAIsDAAAAAA==&#10;" fillcolor="black" stroked="f" strokeweight="0"/>
                      <v:rect id="Rectangle 1038"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nsQA&#10;AADdAAAADwAAAGRycy9kb3ducmV2LnhtbESPTW/CMAyG75P4D5GRuI2UARXqCIghIe00iW6X3Uzj&#10;tdUaJzQBun8/H5C42fL78Xi9HVynrtTH1rOB2TQDRVx523Jt4Ovz8LwCFROyxc4zGfijCNvN6GmN&#10;hfU3PtK1TLWSEI4FGmhSCoXWsWrIYZz6QCy3H987TLL2tbY93iTcdfoly3LtsGVpaDDQvqHqt7w4&#10;6f2el1lYnd9qdh+L4ykP81O+NGYyHnavoBIN6SG+u9+t4M9ywZV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iPp7EAAAA3QAAAA8AAAAAAAAAAAAAAAAAmAIAAGRycy9k&#10;b3ducmV2LnhtbFBLBQYAAAAABAAEAPUAAACJAwAAAAA=&#10;" fillcolor="black" stroked="f" strokeweight="0"/>
                      <v:rect id="Rectangle 1039"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bBcUA&#10;AADdAAAADwAAAGRycy9kb3ducmV2LnhtbESPQWvCQBCF70L/wzKF3szGqkFTV7FCoSfB2EtvY3ZM&#10;QrOza3bV9N+7guBthvfmfW8Wq9604kKdbywrGCUpCOLS6oYrBT/7r+EMhA/IGlvLpOCfPKyWL4MF&#10;5tpeeUeXIlQihrDPUUEdgsul9GVNBn1iHXHUjrYzGOLaVVJ3eI3hppXvaZpJgw1HQo2ONjWVf8XZ&#10;RO7vuEjd7PRZsdlOdofMjQ/ZVKm31379ASJQH57mx/W3jvVH2Rz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psFxQAAAN0AAAAPAAAAAAAAAAAAAAAAAJgCAABkcnMv&#10;ZG93bnJldi54bWxQSwUGAAAAAAQABAD1AAAAigMAAAAA&#10;" fillcolor="black" stroked="f" strokeweight="0"/>
                      <v:rect id="Rectangle 1040"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2kRcUA&#10;AADdAAAADwAAAGRycy9kb3ducmV2LnhtbESPTW/CMAyG75P4D5GRdhspYyuoENA2aRInJMouu5nG&#10;tBWNkzUZlH8/H5B2s+X34/FqM7hOXaiPrWcD00kGirjytuXawNfh82kBKiZki51nMnCjCJv16GGF&#10;hfVX3tOlTLWSEI4FGmhSCoXWsWrIYZz4QCy3k+8dJln7WtserxLuOv2cZbl22LI0NBjoo6HqXP46&#10;6f2elVlY/LzX7HYv+2MeZsf81ZjH8fC2BJVoSP/iu3trBX86F37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aRFxQAAAN0AAAAPAAAAAAAAAAAAAAAAAJgCAABkcnMv&#10;ZG93bnJldi54bWxQSwUGAAAAAAQABAD1AAAAigMAAAAA&#10;" fillcolor="black" stroked="f" strokeweight="0"/>
                      <v:rect id="Rectangle 1041"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B3sYA&#10;AADdAAAADwAAAGRycy9kb3ducmV2LnhtbESPT2vCQBDF70K/wzKF3nQT/0SJrlILhZ4EYy+9jdkx&#10;CWZnt9mtpt/eFQRvM7w37/dmtelNKy7U+caygnSUgCAurW64UvB9+BwuQPiArLG1TAr+ycNm/TJY&#10;Ya7tlfd0KUIlYgj7HBXUIbhcSl/WZNCPrCOO2sl2BkNcu0rqDq8x3LRynCSZNNhwJNTo6KOm8lz8&#10;mcj9mRSJW/xuKza76f6Yuckxmyn19tq/L0EE6sPT/Lj+0rF+Ok/h/k0cQa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EB3sYAAADdAAAADwAAAAAAAAAAAAAAAACYAgAAZHJz&#10;L2Rvd25yZXYueG1sUEsFBgAAAAAEAAQA9QAAAIsDA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Value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n..16,2</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26656" behindDoc="0" locked="1" layoutInCell="0" allowOverlap="1" wp14:anchorId="117510D2" wp14:editId="5F61025D">
                      <wp:simplePos x="0" y="0"/>
                      <wp:positionH relativeFrom="column">
                        <wp:posOffset>361315</wp:posOffset>
                      </wp:positionH>
                      <wp:positionV relativeFrom="paragraph">
                        <wp:posOffset>9525</wp:posOffset>
                      </wp:positionV>
                      <wp:extent cx="374650" cy="127000"/>
                      <wp:effectExtent l="0" t="0" r="635" b="1270"/>
                      <wp:wrapNone/>
                      <wp:docPr id="1160"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161" name="Rectangle 1043"/>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2" name="Rectangle 1044"/>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3" name="Rectangle 1045"/>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4" name="Rectangle 1046"/>
                              <wps:cNvSpPr>
                                <a:spLocks noChangeArrowheads="1"/>
                              </wps:cNvSpPr>
                              <wps:spPr bwMode="auto">
                                <a:xfrm>
                                  <a:off x="100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5" name="Rectangle 1047"/>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D4C49" id="Group 1160" o:spid="_x0000_s1026" style="position:absolute;margin-left:28.45pt;margin-top:.75pt;width:29.5pt;height:10pt;z-index:251526656"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" o:allowincell="f">
                      <v:rect id="Rectangle 1043"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XA8UA&#10;AADdAAAADwAAAGRycy9kb3ducmV2LnhtbESPQWvCQBCF7wX/wzKCt7pJbYPEbMQWBE8FoxdvY3ZM&#10;gtnZbXbV9N93C4XeZnhv3vemWI+mF3cafGdZQTpPQBDXVnfcKDgets9LED4ga+wtk4Jv8rAuJ08F&#10;5to+eE/3KjQihrDPUUEbgsul9HVLBv3cOuKoXexgMMR1aKQe8BHDTS9fkiSTBjuOhBYdfbRUX6ub&#10;idzTokrc8uu9YfP5uj9nbnHO3pSaTcfNCkSgMfyb/653OtZPsxR+v4kj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JcDxQAAAN0AAAAPAAAAAAAAAAAAAAAAAJgCAABkcnMv&#10;ZG93bnJldi54bWxQSwUGAAAAAAQABAD1AAAAigMAAAAA&#10;" fillcolor="black" stroked="f" strokeweight="0"/>
                      <v:rect id="Rectangle 1044"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JdMQA&#10;AADdAAAADwAAAGRycy9kb3ducmV2LnhtbESPT4vCMBDF78J+hzALe9PUf0W6RlkFYU+C1cvexmZs&#10;i80k20St394IgrcZ3pv3ezNfdqYRV2p9bVnBcJCAIC6srrlUcNhv+jMQPiBrbCyTgjt5WC4+enPM&#10;tL3xjq55KEUMYZ+hgioEl0npi4oM+oF1xFE72dZgiGtbSt3iLYabRo6SJJUGa46ECh2tKyrO+cVE&#10;7t84T9zsf1Wy2U52x9SNj+lUqa/P7ucbRKAuvM2v618d6w/TETy/iSP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KCXTEAAAA3QAAAA8AAAAAAAAAAAAAAAAAmAIAAGRycy9k&#10;b3ducmV2LnhtbFBLBQYAAAAABAAEAPUAAACJAwAAAAA=&#10;" fillcolor="black" stroked="f" strokeweight="0"/>
                      <v:rect id="Rectangle 1045"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s78UA&#10;AADdAAAADwAAAGRycy9kb3ducmV2LnhtbESPQWvCQBCF74X+h2UEb3VjoyFEV2kLBU+CsZfexuyY&#10;BLOz2+xW4793BcHbDO/N+94s14PpxJl631pWMJ0kIIgrq1uuFfzsv99yED4ga+wsk4IreVivXl+W&#10;WGh74R2dy1CLGMK+QAVNCK6Q0lcNGfQT64ijdrS9wRDXvpa6x0sMN518T5JMGmw5Ehp09NVQdSr/&#10;TeT+pmXi8r/Pms12tjtkLj1kc6XGo+FjASLQEJ7mx/VGx/rTLIX7N3E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qzvxQAAAN0AAAAPAAAAAAAAAAAAAAAAAJgCAABkcnMv&#10;ZG93bnJldi54bWxQSwUGAAAAAAQABAD1AAAAigMAAAAA&#10;" fillcolor="black" stroked="f" strokeweight="0"/>
                      <v:rect id="Rectangle 1046" o:spid="_x0000_s1030" style="position:absolute;left:100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80m8YA&#10;AADdAAAADwAAAGRycy9kb3ducmV2LnhtbESPQWvDMAyF74P+B6PCbqvTJQslrRu6wmCnQbJdelNj&#10;NQmNZTd22+zfz4PBbhLv6X1Pm3Iyg7jR6HvLCpaLBARxY3XPrYKvz7enFQgfkDUOlknBN3kot7OH&#10;DRba3rmiWx1aEUPYF6igC8EVUvqmI4N+YR1x1E52NBjiOrZSj3iP4WaQz0mSS4M9R0KHjvYdNef6&#10;aiL3kNaJW11eWzYfWXXMXXrMX5R6nE+7NYhAU/g3/12/61h/mWfw+00cQW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80m8YAAADdAAAADwAAAAAAAAAAAAAAAACYAgAAZHJz&#10;L2Rvd25yZXYueG1sUEsFBgAAAAAEAAQA9QAAAIsDAAAAAA==&#10;" fillcolor="black" stroked="f" strokeweight="0"/>
                      <v:rect id="Rectangle 1047"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RAMYA&#10;AADdAAAADwAAAGRycy9kb3ducmV2LnhtbESPQWvDMAyF74P+B6PCbqvTZQklrRu6wmCnQbJdelNj&#10;NQmNZTd22+zfz4PBbhLv6X1Pm3Iyg7jR6HvLCpaLBARxY3XPrYKvz7enFQgfkDUOlknBN3kot7OH&#10;DRba3rmiWx1aEUPYF6igC8EVUvqmI4N+YR1x1E52NBjiOrZSj3iP4WaQz0mSS4M9R0KHjvYdNef6&#10;aiL3kNaJW11eWzYfL9Uxd+kxz5R6nE+7NYhAU/g3/12/61h/mWfw+00cQW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ORAMYAAADdAAAADwAAAAAAAAAAAAAAAACYAgAAZHJz&#10;L2Rvd25yZXYueG1sUEsFBgAAAAAEAAQA9QAAAIsDA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Currency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CL352</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27680" behindDoc="0" locked="1" layoutInCell="0" allowOverlap="1" wp14:anchorId="1E003575" wp14:editId="27A495E9">
                      <wp:simplePos x="0" y="0"/>
                      <wp:positionH relativeFrom="column">
                        <wp:posOffset>361315</wp:posOffset>
                      </wp:positionH>
                      <wp:positionV relativeFrom="paragraph">
                        <wp:posOffset>9525</wp:posOffset>
                      </wp:positionV>
                      <wp:extent cx="312420" cy="127000"/>
                      <wp:effectExtent l="0" t="0" r="5715" b="0"/>
                      <wp:wrapNone/>
                      <wp:docPr id="1155"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156" name="Rectangle 1049"/>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7" name="Rectangle 1050"/>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8" name="Rectangle 1051"/>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9" name="Rectangle 1052"/>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148BF" id="Group 1155" o:spid="_x0000_s1026" style="position:absolute;margin-left:28.45pt;margin-top:.75pt;width:24.6pt;height:10pt;z-index:251527680"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" o:allowincell="f">
                      <v:rect id="Rectangle 1049"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FysYA&#10;AADdAAAADwAAAGRycy9kb3ducmV2LnhtbESPQWvDMAyF74P+B6PCbqvTZQklrRu6wmCnQbJdelNj&#10;NQmNZTd22+zfz4PBbhLv6X1Pm3Iyg7jR6HvLCpaLBARxY3XPrYKvz7enFQgfkDUOlknBN3kot7OH&#10;DRba3rmiWx1aEUPYF6igC8EVUvqmI4N+YR1x1E52NBjiOrZSj3iP4WaQz0mSS4M9R0KHjvYdNef6&#10;aiL3kNaJW11eWzYfL9Uxd+kxz5R6nE+7NYhAU/g3/12/61h/meXw+00cQW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3FysYAAADdAAAADwAAAAAAAAAAAAAAAACYAgAAZHJz&#10;L2Rvd25yZXYueG1sUEsFBgAAAAAEAAQA9QAAAIsDAAAAAA==&#10;" fillcolor="black" stroked="f" strokeweight="0"/>
                      <v:rect id="Rectangle 1050"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gUcYA&#10;AADdAAAADwAAAGRycy9kb3ducmV2LnhtbESPQWvCQBCF7wX/wzKCt7pJramkWaUKQk8Fo5fexuw0&#10;CWZn1+yq8d93CwVvM7w373tTrAbTiSv1vrWsIJ0mIIgrq1uuFRz22+cFCB+QNXaWScGdPKyWo6cC&#10;c21vvKNrGWoRQ9jnqKAJweVS+qohg35qHXHUfmxvMMS1r6Xu8RbDTSdfkiSTBluOhAYdbRqqTuXF&#10;RO73rEzc4ryu2Xy97o6Zmx2zuVKT8fDxDiLQEB7m/+tPHeun8zf4+yaO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FgUcYAAADdAAAADwAAAAAAAAAAAAAAAACYAgAAZHJz&#10;L2Rvd25yZXYueG1sUEsFBgAAAAAEAAQA9QAAAIsDAAAAAA==&#10;" fillcolor="black" stroked="f" strokeweight="0"/>
                      <v:rect id="Rectangle 1051"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0I8QA&#10;AADdAAAADwAAAGRycy9kb3ducmV2LnhtbESPTW/CMAyG70j7D5GRdoMUGBXqCGhDQtppEmWX3Uzj&#10;tRWNkzUBun8/H5C42fL78Xi9HVynrtTH1rOB2TQDRVx523Jt4Ou4n6xAxYRssfNMBv4ownbzNFpj&#10;Yf2ND3QtU60khGOBBpqUQqF1rBpyGKc+EMvtx/cOk6x9rW2PNwl3nZ5nWa4dtiwNDQbaNVSdy4uT&#10;3u9FmYXV73vN7vPlcMrD4pQvjXkeD2+voBIN6SG+uz+s4M+WgivfyAh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O9CPEAAAA3QAAAA8AAAAAAAAAAAAAAAAAmAIAAGRycy9k&#10;b3ducmV2LnhtbFBLBQYAAAAABAAEAPUAAACJAwAAAAA=&#10;" fillcolor="black" stroked="f" strokeweight="0"/>
                      <v:rect id="Rectangle 1052"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RuMYA&#10;AADdAAAADwAAAGRycy9kb3ducmV2LnhtbESPT2vCQBDF70K/wzIFb2bjv6DRVawgeCqY9uJtzI5J&#10;aHZ2m91q/PbdQsHbDO/N+71Zb3vTiht1vrGsYJykIIhLqxuuFHx+HEYLED4ga2wtk4IHedhuXgZr&#10;zLW984luRahEDGGfo4I6BJdL6cuaDPrEOuKoXW1nMMS1q6Tu8B7DTSsnaZpJgw1HQo2O9jWVX8WP&#10;idzztEjd4vutYvM+O10yN71kc6WGr/1uBSJQH57m/+ujjvXH8yX8fRNH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JRuMYAAADdAAAADwAAAAAAAAAAAAAAAACYAgAAZHJz&#10;L2Rvd25yZXYueG1sUEsFBgAAAAAEAAQA9QAAAIsDA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Goods item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n..5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58"/>
              <w:rPr>
                <w:sz w:val="16"/>
                <w:szCs w:val="16"/>
              </w:rPr>
            </w:pPr>
            <w:r>
              <w:rPr>
                <w:color w:val="000000"/>
                <w:sz w:val="16"/>
                <w:szCs w:val="16"/>
              </w:rPr>
              <w:t>R3017</w:t>
            </w: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28704" behindDoc="0" locked="1" layoutInCell="0" allowOverlap="1" wp14:anchorId="369008F0" wp14:editId="7017C33D">
                      <wp:simplePos x="0" y="0"/>
                      <wp:positionH relativeFrom="column">
                        <wp:posOffset>361315</wp:posOffset>
                      </wp:positionH>
                      <wp:positionV relativeFrom="paragraph">
                        <wp:posOffset>9525</wp:posOffset>
                      </wp:positionV>
                      <wp:extent cx="312420" cy="127000"/>
                      <wp:effectExtent l="0" t="635" r="5715" b="0"/>
                      <wp:wrapNone/>
                      <wp:docPr id="1150"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151" name="Rectangle 1054"/>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2" name="Rectangle 1055"/>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3" name="Rectangle 1056"/>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4" name="Rectangle 1057"/>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3496F" id="Group 1150" o:spid="_x0000_s1026" style="position:absolute;margin-left:28.45pt;margin-top:.75pt;width:24.6pt;height:10pt;z-index:251528704"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" o:allowincell="f">
                      <v:rect id="Rectangle 1054"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dvsYA&#10;AADdAAAADwAAAGRycy9kb3ducmV2LnhtbESPQWvCQBCF7wX/wzKCt7pJrUHSbMQKQk+C0UtvY3aa&#10;hGZn1+yq6b93C4XeZnhv3vemWI+mFzcafGdZQTpPQBDXVnfcKDgdd88rED4ga+wtk4If8rAuJ08F&#10;5tre+UC3KjQihrDPUUEbgsul9HVLBv3cOuKofdnBYIjr0Eg94D2Gm16+JEkmDXYcCS062rZUf1dX&#10;E7mfiypxq8t7w2b/ejhnbnHOlkrNpuPmDUSgMfyb/64/dKyfLlP4/SaOI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RdvsYAAADdAAAADwAAAAAAAAAAAAAAAACYAgAAZHJz&#10;L2Rvd25yZXYueG1sUEsFBgAAAAAEAAQA9QAAAIsDAAAAAA==&#10;" fillcolor="black" stroked="f" strokeweight="0"/>
                      <v:rect id="Rectangle 1055"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DycUA&#10;AADdAAAADwAAAGRycy9kb3ducmV2LnhtbESPT4vCMBDF78J+hzCCN039V6QaZV0Q9iRY97K3sRnb&#10;YjOJTVa7394IgrcZ3pv3e7PadKYRN2p9bVnBeJSAIC6srrlU8HPcDRcgfEDW2FgmBf/kYbP+6K0w&#10;0/bOB7rloRQxhH2GCqoQXCalLyoy6EfWEUftbFuDIa5tKXWL9xhuGjlJklQarDkSKnT0VVFxyf9M&#10;5P5O88QtrtuSzX52OKVuekrnSg363ecSRKAuvM2v628d64/nE3h+E0e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sPJxQAAAN0AAAAPAAAAAAAAAAAAAAAAAJgCAABkcnMv&#10;ZG93bnJldi54bWxQSwUGAAAAAAQABAD1AAAAigMAAAAA&#10;" fillcolor="black" stroked="f" strokeweight="0"/>
                      <v:rect id="Rectangle 1056"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mUsYA&#10;AADdAAAADwAAAGRycy9kb3ducmV2LnhtbESPQWvCQBCF7wX/wzKCt7qxqUHSbMQKQk+C0UtvY3aa&#10;hGZn1+yq6b93C4XeZnhv3vemWI+mFzcafGdZwWKegCCure64UXA67p5XIHxA1thbJgU/5GFdTp4K&#10;zLW984FuVWhEDGGfo4I2BJdL6euWDPq5dcRR+7KDwRDXoZF6wHsMN718SZJMGuw4Elp0tG2p/q6u&#10;JnI/0ypxq8t7w2b/ejhnLj1nS6Vm03HzBiLQGP7Nf9cfOtZfLFP4/SaOI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pmUsYAAADdAAAADwAAAAAAAAAAAAAAAACYAgAAZHJz&#10;L2Rvd25yZXYueG1sUEsFBgAAAAAEAAQA9QAAAIsDAAAAAA==&#10;" fillcolor="black" stroked="f" strokeweight="0"/>
                      <v:rect id="Rectangle 1057"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JsYA&#10;AADdAAAADwAAAGRycy9kb3ducmV2LnhtbESPQWvDMAyF74P+B6NBb6vTJQ0lqxu6QaGnQdJeelNj&#10;LQmLZS922+zfz4PBbhLv6X1Pm3Iyg7jR6HvLCpaLBARxY3XPrYLTcf+0BuEDssbBMin4Jg/ldvaw&#10;wULbO1d0q0MrYgj7AhV0IbhCSt90ZNAvrCOO2ocdDYa4jq3UI95juBnkc5Lk0mDPkdCho7eOms/6&#10;aiL3nNaJW3+9tmzes+qSu/SSr5SaP067FxCBpvBv/rs+6Fh/ucrg95s4gt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P+JsYAAADdAAAADwAAAAAAAAAAAAAAAACYAgAAZHJz&#10;L2Rvd25yZXYueG1sUEsFBgAAAAAEAAQA9QAAAIsDA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 of goods</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C</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CL749</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000000"/>
                <w:sz w:val="16"/>
                <w:szCs w:val="16"/>
              </w:rPr>
              <w:t>C3037</w:t>
            </w:r>
          </w:p>
        </w:tc>
      </w:tr>
      <w:tr w:rsidR="001E76B5" w:rsidTr="001E76B5">
        <w:trPr>
          <w:cantSplit/>
        </w:trPr>
        <w:tc>
          <w:tcPr>
            <w:tcW w:w="569" w:type="dxa"/>
            <w:tcBorders>
              <w:top w:val="nil"/>
              <w:left w:val="nil"/>
              <w:bottom w:val="single" w:sz="6" w:space="0" w:color="808080"/>
              <w:right w:val="nil"/>
            </w:tcBorders>
            <w:shd w:val="clear" w:color="auto" w:fill="FFFFFF"/>
          </w:tcPr>
          <w:p w:rsidR="001E76B5" w:rsidRDefault="001E76B5" w:rsidP="00B33494">
            <w:pPr>
              <w:pStyle w:val="GEFEG"/>
              <w:pageBreakBefore/>
              <w:spacing w:before="60" w:after="60" w:line="192" w:lineRule="exact"/>
              <w:rPr>
                <w:sz w:val="16"/>
                <w:szCs w:val="16"/>
              </w:rPr>
            </w:pPr>
            <w:r>
              <w:rPr>
                <w:b/>
                <w:bCs/>
                <w:color w:val="000000"/>
                <w:sz w:val="16"/>
                <w:szCs w:val="16"/>
              </w:rPr>
              <w:t>Occurs</w:t>
            </w:r>
          </w:p>
        </w:tc>
        <w:tc>
          <w:tcPr>
            <w:tcW w:w="708" w:type="dxa"/>
            <w:gridSpan w:val="7"/>
            <w:tcBorders>
              <w:top w:val="nil"/>
              <w:left w:val="nil"/>
              <w:bottom w:val="single" w:sz="6" w:space="0" w:color="808080"/>
              <w:right w:val="nil"/>
            </w:tcBorders>
            <w:shd w:val="clear" w:color="auto" w:fill="FFFFFF"/>
          </w:tcPr>
          <w:p w:rsidR="001E76B5" w:rsidRDefault="001E76B5" w:rsidP="00B33494">
            <w:pPr>
              <w:pStyle w:val="GEFEG"/>
              <w:rPr>
                <w:sz w:val="16"/>
                <w:szCs w:val="16"/>
              </w:rPr>
            </w:pPr>
          </w:p>
        </w:tc>
        <w:tc>
          <w:tcPr>
            <w:tcW w:w="3403"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Name</w:t>
            </w:r>
          </w:p>
        </w:tc>
        <w:tc>
          <w:tcPr>
            <w:tcW w:w="624"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Status</w:t>
            </w:r>
          </w:p>
        </w:tc>
        <w:tc>
          <w:tcPr>
            <w:tcW w:w="1586"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Format</w:t>
            </w:r>
          </w:p>
        </w:tc>
        <w:tc>
          <w:tcPr>
            <w:tcW w:w="1020"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41"/>
              <w:rPr>
                <w:sz w:val="16"/>
                <w:szCs w:val="16"/>
              </w:rPr>
            </w:pPr>
            <w:r>
              <w:rPr>
                <w:b/>
                <w:bCs/>
                <w:color w:val="000000"/>
                <w:sz w:val="16"/>
                <w:szCs w:val="16"/>
              </w:rPr>
              <w:t>CL</w:t>
            </w:r>
          </w:p>
        </w:tc>
        <w:tc>
          <w:tcPr>
            <w:tcW w:w="794"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58"/>
              <w:rPr>
                <w:sz w:val="16"/>
                <w:szCs w:val="16"/>
              </w:rPr>
            </w:pPr>
            <w:r>
              <w:rPr>
                <w:b/>
                <w:bCs/>
                <w:color w:val="000000"/>
                <w:sz w:val="16"/>
                <w:szCs w:val="16"/>
              </w:rPr>
              <w:t>Rules</w:t>
            </w:r>
          </w:p>
        </w:tc>
        <w:tc>
          <w:tcPr>
            <w:tcW w:w="934"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58"/>
              <w:rPr>
                <w:sz w:val="16"/>
                <w:szCs w:val="16"/>
              </w:rPr>
            </w:pPr>
            <w:r>
              <w:rPr>
                <w:b/>
                <w:bCs/>
                <w:color w:val="000000"/>
                <w:sz w:val="16"/>
                <w:szCs w:val="16"/>
              </w:rPr>
              <w:t>Conditions</w:t>
            </w: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0..99</w:t>
            </w:r>
          </w:p>
        </w:tc>
        <w:tc>
          <w:tcPr>
            <w:tcW w:w="492" w:type="dxa"/>
            <w:gridSpan w:val="4"/>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29728" behindDoc="0" locked="1" layoutInCell="0" allowOverlap="1" wp14:anchorId="5D10B2C5" wp14:editId="5AA9F2D2">
                      <wp:simplePos x="0" y="0"/>
                      <wp:positionH relativeFrom="column">
                        <wp:posOffset>361315</wp:posOffset>
                      </wp:positionH>
                      <wp:positionV relativeFrom="paragraph">
                        <wp:posOffset>9525</wp:posOffset>
                      </wp:positionV>
                      <wp:extent cx="312420" cy="131445"/>
                      <wp:effectExtent l="0" t="1905" r="5715" b="0"/>
                      <wp:wrapNone/>
                      <wp:docPr id="1144"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1445"/>
                                <a:chOff x="569" y="15"/>
                                <a:chExt cx="492" cy="207"/>
                              </a:xfrm>
                            </wpg:grpSpPr>
                            <wps:wsp>
                              <wps:cNvPr id="1145" name="Rectangle 1059"/>
                              <wps:cNvSpPr>
                                <a:spLocks noChangeArrowheads="1"/>
                              </wps:cNvSpPr>
                              <wps:spPr bwMode="auto">
                                <a:xfrm>
                                  <a:off x="611" y="15"/>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6" name="Rectangle 1060"/>
                              <wps:cNvSpPr>
                                <a:spLocks noChangeArrowheads="1"/>
                              </wps:cNvSpPr>
                              <wps:spPr bwMode="auto">
                                <a:xfrm>
                                  <a:off x="809" y="15"/>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7" name="Rectangle 1061"/>
                              <wps:cNvSpPr>
                                <a:spLocks noChangeArrowheads="1"/>
                              </wps:cNvSpPr>
                              <wps:spPr bwMode="auto">
                                <a:xfrm>
                                  <a:off x="908" y="15"/>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8" name="Rectangle 1062"/>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9" name="Rectangle 1063"/>
                              <wps:cNvSpPr>
                                <a:spLocks noChangeArrowheads="1"/>
                              </wps:cNvSpPr>
                              <wps:spPr bwMode="auto">
                                <a:xfrm>
                                  <a:off x="1007" y="118"/>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B4ED0" id="Group 1144" o:spid="_x0000_s1026" style="position:absolute;margin-left:28.45pt;margin-top:.75pt;width:24.6pt;height:10.35pt;z-index:251529728" coordorigin="569,15" coordsize="49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" o:allowincell="f">
                      <v:rect id="Rectangle 1059" o:spid="_x0000_s1027" style="position:absolute;left:611;top:15;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NYMYA&#10;AADdAAAADwAAAGRycy9kb3ducmV2LnhtbESPQWvDMAyF74P+B6NBb6vTJQ0lqxu6QaGnQdJeelNj&#10;LQmLZS922+zfz4PBbhLv6X1Pm3Iyg7jR6HvLCpaLBARxY3XPrYLTcf+0BuEDssbBMin4Jg/ldvaw&#10;wULbO1d0q0MrYgj7AhV0IbhCSt90ZNAvrCOO2ocdDYa4jq3UI95juBnkc5Lk0mDPkdCho7eOms/6&#10;aiL3nNaJW3+9tmzes+qSu/SSr5SaP067FxCBpvBv/rs+6Fh/ma3g95s4gt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bNYMYAAADdAAAADwAAAAAAAAAAAAAAAACYAgAAZHJz&#10;L2Rvd25yZXYueG1sUEsFBgAAAAAEAAQA9QAAAIsDAAAAAA==&#10;" fillcolor="black" stroked="f" strokeweight="0"/>
                      <v:rect id="Rectangle 1060" o:spid="_x0000_s1028" style="position:absolute;left:809;top:15;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RTF8YA&#10;AADdAAAADwAAAGRycy9kb3ducmV2LnhtbESPQWvDMAyF74P+B6PCbqvTJQslrRu6wmCnQbJdelNj&#10;NQmNZTd22+zfz4PBbhLv6X1Pm3Iyg7jR6HvLCpaLBARxY3XPrYKvz7enFQgfkDUOlknBN3kot7OH&#10;DRba3rmiWx1aEUPYF6igC8EVUvqmI4N+YR1x1E52NBjiOrZSj3iP4WaQz0mSS4M9R0KHjvYdNef6&#10;aiL3kNaJW11eWzYfWXXMXXrMX5R6nE+7NYhAU/g3/12/61h/meXw+00cQW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RTF8YAAADdAAAADwAAAAAAAAAAAAAAAACYAgAAZHJz&#10;L2Rvd25yZXYueG1sUEsFBgAAAAAEAAQA9QAAAIsDAAAAAA==&#10;" fillcolor="black" stroked="f" strokeweight="0"/>
                      <v:rect id="Rectangle 1061" o:spid="_x0000_s1029" style="position:absolute;left:908;top:15;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2jMYA&#10;AADdAAAADwAAAGRycy9kb3ducmV2LnhtbESPT2vCQBDF7wW/wzJCb3Xjn0aJrmILQk+C0Yu3MTsm&#10;wezsmt1q/PZdoeBthvfm/d4sVp1pxI1aX1tWMBwkIIgLq2suFRz2m48ZCB+QNTaWScGDPKyWvbcF&#10;ZtreeUe3PJQihrDPUEEVgsuk9EVFBv3AOuKonW1rMMS1LaVu8R7DTSNHSZJKgzVHQoWOvisqLvmv&#10;idzjOE/c7PpVstlOdqfUjU/pp1Lv/W49BxGoCy/z//WPjvWHkyk8v4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j2jMYAAADdAAAADwAAAAAAAAAAAAAAAACYAgAAZHJz&#10;L2Rvd25yZXYueG1sUEsFBgAAAAAEAAQA9QAAAIsDAAAAAA==&#10;" fillcolor="black" stroked="f" strokeweight="0"/>
                      <v:rect id="Rectangle 1062"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i/sUA&#10;AADdAAAADwAAAGRycy9kb3ducmV2LnhtbESPTW/CMAyG70j7D5GRdoOUj1WoI6ANCWknJMouu5nG&#10;aysaJ2sCdP9+PiDtZsvvx+P1dnCdulEfW88GZtMMFHHlbcu1gc/TfrICFROyxc4zGfilCNvN02iN&#10;hfV3PtKtTLWSEI4FGmhSCoXWsWrIYZz6QCy3b987TLL2tbY93iXcdXqeZbl22LI0NBho11B1Ka9O&#10;er8WZRZWP+81u8PyeM7D4py/GPM8Ht5eQSUa0r/44f6wgj9bCq5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2L+xQAAAN0AAAAPAAAAAAAAAAAAAAAAAJgCAABkcnMv&#10;ZG93bnJldi54bWxQSwUGAAAAAAQABAD1AAAAigMAAAAA&#10;" fillcolor="black" stroked="f" strokeweight="0"/>
                      <v:rect id="Rectangle 1063" o:spid="_x0000_s1031" style="position:absolute;left:1007;top:118;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HZcYA&#10;AADdAAAADwAAAGRycy9kb3ducmV2LnhtbESPT2vCQBDF7wW/wzKCt7rxT4NN3QQVCj0VjF56G7PT&#10;JJidXbOrpt++Wyh4m+G9eb8362IwnbhR71vLCmbTBARxZXXLtYLj4f15BcIHZI2dZVLwQx6KfPS0&#10;xkzbO+/pVoZaxBD2GSpoQnCZlL5qyKCfWkcctW/bGwxx7Wupe7zHcNPJeZKk0mDLkdCgo11D1bm8&#10;msj9WpSJW122NZvP5f6UusUpfVFqMh42byACDeFh/r/+0LH+bPkKf9/EE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vHZcYAAADdAAAADwAAAAAAAAAAAAAAAACYAgAAZHJz&#10;L2Rvd25yZXYueG1sUEsFBgAAAAAEAAQA9QAAAIsDAAAAAA==&#10;" fillcolor="black" stroked="f" strokeweight="0"/>
                      <w10:anchorlock/>
                    </v:group>
                  </w:pict>
                </mc:Fallback>
              </mc:AlternateContent>
            </w:r>
          </w:p>
        </w:tc>
        <w:tc>
          <w:tcPr>
            <w:tcW w:w="3619"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Supporting documents</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spacing w:line="185" w:lineRule="exact"/>
              <w:ind w:left="58"/>
              <w:rPr>
                <w:sz w:val="16"/>
                <w:szCs w:val="16"/>
              </w:rPr>
            </w:pPr>
            <w:r>
              <w:rPr>
                <w:color w:val="000000"/>
                <w:sz w:val="16"/>
                <w:szCs w:val="16"/>
              </w:rPr>
              <w:t>R3023</w:t>
            </w: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30752" behindDoc="0" locked="1" layoutInCell="0" allowOverlap="1" wp14:anchorId="7845DF42" wp14:editId="44D53F46">
                      <wp:simplePos x="0" y="0"/>
                      <wp:positionH relativeFrom="column">
                        <wp:posOffset>361315</wp:posOffset>
                      </wp:positionH>
                      <wp:positionV relativeFrom="paragraph">
                        <wp:posOffset>9525</wp:posOffset>
                      </wp:positionV>
                      <wp:extent cx="374650" cy="127000"/>
                      <wp:effectExtent l="0" t="0" r="635" b="0"/>
                      <wp:wrapNone/>
                      <wp:docPr id="1138"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139" name="Rectangle 1065"/>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0" name="Rectangle 1066"/>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1" name="Rectangle 1067"/>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2" name="Rectangle 1068"/>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3" name="Rectangle 1069"/>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46C19" id="Group 1138" o:spid="_x0000_s1026" style="position:absolute;margin-left:28.45pt;margin-top:.75pt;width:29.5pt;height:10pt;z-index:251530752"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" o:allowincell="f">
                      <v:rect id="Rectangle 1065"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0GMUA&#10;AADdAAAADwAAAGRycy9kb3ducmV2LnhtbESPQWvCQBCF74L/YRmhN93Y1KDRVaxQ6Klg6sXbmB2T&#10;YHZ2za6a/vtuQehthvfmfW9Wm9604k6dbywrmE4SEMSl1Q1XCg7fH+M5CB+QNbaWScEPedish4MV&#10;5to+eE/3IlQihrDPUUEdgsul9GVNBv3EOuKonW1nMMS1q6Tu8BHDTStfkySTBhuOhBod7WoqL8XN&#10;RO4xLRI3v75XbL7e9qfMpadsptTLqN8uQQTqw7/5ef2pY/1puoC/b+II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3bQYxQAAAN0AAAAPAAAAAAAAAAAAAAAAAJgCAABkcnMv&#10;ZG93bnJldi54bWxQSwUGAAAAAAQABAD1AAAAigMAAAAA&#10;" fillcolor="black" stroked="f" strokeweight="0"/>
                      <v:rect id="Rectangle 1066"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MUA&#10;AADdAAAADwAAAGRycy9kb3ducmV2LnhtbESPTW/CMAyG70j7D5GRdoOUj1WoI6ANCWknJMouu5nG&#10;aysaJ2sCdP9+PiDtZsvvx+P1dnCdulEfW88GZtMMFHHlbcu1gc/TfrICFROyxc4zGfilCNvN02iN&#10;hfV3PtKtTLWSEI4FGmhSCoXWsWrIYZz6QCy3b987TLL2tbY93iXcdXqeZbl22LI0NBho11B1Ka9O&#10;er8WZRZWP+81u8PyeM7D4py/GPM8Ht5eQSUa0r/44f6wgj9bCr9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W74xQAAAN0AAAAPAAAAAAAAAAAAAAAAAJgCAABkcnMv&#10;ZG93bnJldi54bWxQSwUGAAAAAAQABAD1AAAAigMAAAAA&#10;" fillcolor="black" stroked="f" strokeweight="0"/>
                      <v:rect id="Rectangle 1067"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3LY8YA&#10;AADdAAAADwAAAGRycy9kb3ducmV2LnhtbESPQWvCQBCF7wX/wzKCt7pJtUFiNmIFoaeCaS/exuyY&#10;BLOza3bV9N93C4XeZnhv3vem2IymF3cafGdZQTpPQBDXVnfcKPj63D+vQPiArLG3TAq+ycOmnDwV&#10;mGv74APdq9CIGMI+RwVtCC6X0tctGfRz64ijdraDwRDXoZF6wEcMN718SZJMGuw4Elp0tGupvlQ3&#10;E7nHRZW41fWtYfOxPJwytzhlr0rNpuN2DSLQGP7Nf9fvOtZPlyn8fhNH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3LY8YAAADdAAAADwAAAAAAAAAAAAAAAACYAgAAZHJz&#10;L2Rvd25yZXYueG1sUEsFBgAAAAAEAAQA9QAAAIsDAAAAAA==&#10;" fillcolor="black" stroked="f" strokeweight="0"/>
                      <v:rect id="Rectangle 1068"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VFMYA&#10;AADdAAAADwAAAGRycy9kb3ducmV2LnhtbESPQWvDMAyF74P+B6PBbovTNgshq1u6wqCnQdNeelNj&#10;LQmLZS92m/Tfz4PBbhLv6X1Pq81kenGjwXeWFcyTFARxbXXHjYLT8f25AOEDssbeMim4k4fNevaw&#10;wlLbkQ90q0IjYgj7EhW0IbhSSl+3ZNAn1hFH7dMOBkNch0bqAccYbnq5SNNcGuw4Elp0tGup/qqu&#10;JnLPyyp1xfdbw+YjO1xyt7zkL0o9PU7bVxCBpvBv/rve61h/ni3g95s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9VFMYAAADdAAAADwAAAAAAAAAAAAAAAACYAgAAZHJz&#10;L2Rvd25yZXYueG1sUEsFBgAAAAAEAAQA9QAAAIsDAAAAAA==&#10;" fillcolor="black" stroked="f" strokeweight="0"/>
                      <v:rect id="Rectangle 1069"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wj8UA&#10;AADdAAAADwAAAGRycy9kb3ducmV2LnhtbESPQWvCQBCF74L/YRnBm25sbAipq1hB6EkweultzE6T&#10;0Ozsml01/fduodDbDO/N+96sNoPpxJ1631pWsJgnIIgrq1uuFZxP+1kOwgdkjZ1lUvBDHjbr8WiF&#10;hbYPPtK9DLWIIewLVNCE4AopfdWQQT+3jjhqX7Y3GOLa11L3+IjhppMvSZJJgy1HQoOOdg1V3+XN&#10;RO5nWiYuv77XbA7L4yVz6SV7VWo6GbZvIAIN4d/8d/2hY/3FMoXfb+II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CPxQAAAN0AAAAPAAAAAAAAAAAAAAAAAJgCAABkcnMv&#10;ZG93bnJldi54bWxQSwUGAAAAAAQABAD1AAAAigM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Reference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31776" behindDoc="0" locked="1" layoutInCell="0" allowOverlap="1" wp14:anchorId="3DE99F64" wp14:editId="43E94A3B">
                      <wp:simplePos x="0" y="0"/>
                      <wp:positionH relativeFrom="column">
                        <wp:posOffset>361315</wp:posOffset>
                      </wp:positionH>
                      <wp:positionV relativeFrom="paragraph">
                        <wp:posOffset>9525</wp:posOffset>
                      </wp:positionV>
                      <wp:extent cx="374650" cy="127000"/>
                      <wp:effectExtent l="0" t="2540" r="635" b="3810"/>
                      <wp:wrapNone/>
                      <wp:docPr id="1132"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133" name="Rectangle 1071"/>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4" name="Rectangle 1072"/>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5" name="Rectangle 1073"/>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6" name="Rectangle 1074"/>
                              <wps:cNvSpPr>
                                <a:spLocks noChangeArrowheads="1"/>
                              </wps:cNvSpPr>
                              <wps:spPr bwMode="auto">
                                <a:xfrm>
                                  <a:off x="100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7" name="Rectangle 1075"/>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903B7" id="Group 1132" o:spid="_x0000_s1026" style="position:absolute;margin-left:28.45pt;margin-top:.75pt;width:29.5pt;height:10pt;z-index:251531776"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" o:allowincell="f">
                      <v:rect id="Rectangle 1071"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D8sUA&#10;AADdAAAADwAAAGRycy9kb3ducmV2LnhtbESPQWvCQBCF74L/YZlCb7rRtEHSbEQFoaeC0Yu3MTtN&#10;QrOza3bV9N93C4XeZnhv3vemWI+mF3cafGdZwWKegCCure64UXA67mcrED4ga+wtk4Jv8rAup5MC&#10;c20ffKB7FRoRQ9jnqKANweVS+rolg35uHXHUPu1gMMR1aKQe8BHDTS+XSZJJgx1HQouOdi3VX9XN&#10;RO45rRK3um4bNh8vh0vm0kv2qtTz07h5AxFoDP/mv+t3Hesv0hR+v4kj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YPyxQAAAN0AAAAPAAAAAAAAAAAAAAAAAJgCAABkcnMv&#10;ZG93bnJldi54bWxQSwUGAAAAAAQABAD1AAAAigMAAAAA&#10;" fillcolor="black" stroked="f" strokeweight="0"/>
                      <v:rect id="Rectangle 1072"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bhsUA&#10;AADdAAAADwAAAGRycy9kb3ducmV2LnhtbESPQWvCQBCF74L/YRnBm25sbAipq1hB6EkweultzE6T&#10;0Ozsml01/fduodDbDO/N+96sNoPpxJ1631pWsJgnIIgrq1uuFZxP+1kOwgdkjZ1lUvBDHjbr8WiF&#10;hbYPPtK9DLWIIewLVNCE4AopfdWQQT+3jjhqX7Y3GOLa11L3+IjhppMvSZJJgy1HQoOOdg1V3+XN&#10;RO5nWiYuv77XbA7L4yVz6SV7VWo6GbZvIAIN4d/8d/2hY/1FuoTfb+II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3BuGxQAAAN0AAAAPAAAAAAAAAAAAAAAAAJgCAABkcnMv&#10;ZG93bnJldi54bWxQSwUGAAAAAAQABAD1AAAAigMAAAAA&#10;" fillcolor="black" stroked="f" strokeweight="0"/>
                      <v:rect id="Rectangle 1073"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C+HcYA&#10;AADdAAAADwAAAGRycy9kb3ducmV2LnhtbESPQWvCQBCF7wX/wzKCt7qxqUHSbMQKQk+C0UtvY3aa&#10;hGZn1+yq6b93C4XeZnhv3vemWI+mFzcafGdZwWKegCCure64UXA67p5XIHxA1thbJgU/5GFdTp4K&#10;zLW984FuVWhEDGGfo4I2BJdL6euWDPq5dcRR+7KDwRDXoZF6wHsMN718SZJMGuw4Elp0tG2p/q6u&#10;JnI/0ypxq8t7w2b/ejhnLj1nS6Vm03HzBiLQGP7Nf9cfOtZfpEv4/SaOI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C+HcYAAADdAAAADwAAAAAAAAAAAAAAAACYAgAAZHJz&#10;L2Rvd25yZXYueG1sUEsFBgAAAAAEAAQA9QAAAIsDAAAAAA==&#10;" fillcolor="black" stroked="f" strokeweight="0"/>
                      <v:rect id="Rectangle 1074" o:spid="_x0000_s1030" style="position:absolute;left:100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gasUA&#10;AADdAAAADwAAAGRycy9kb3ducmV2LnhtbESPQWvCQBCF74X+h2UEb3VjoyFEV2kLBU+CsZfexuyY&#10;BLOz2+xW4793BcHbDO/N+94s14PpxJl631pWMJ0kIIgrq1uuFfzsv99yED4ga+wsk4IreVivXl+W&#10;WGh74R2dy1CLGMK+QAVNCK6Q0lcNGfQT64ijdrS9wRDXvpa6x0sMN518T5JMGmw5Ehp09NVQdSr/&#10;TeT+pmXi8r/Pms12tjtkLj1kc6XGo+FjASLQEJ7mx/VGx/rTNIP7N3E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iBqxQAAAN0AAAAPAAAAAAAAAAAAAAAAAJgCAABkcnMv&#10;ZG93bnJldi54bWxQSwUGAAAAAAQABAD1AAAAigMAAAAA&#10;" fillcolor="black" stroked="f" strokeweight="0"/>
                      <v:rect id="Rectangle 1075"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F8cYA&#10;AADdAAAADwAAAGRycy9kb3ducmV2LnhtbESPQWvCQBCF74X+h2UK3uomxqaSupFaEDwJxl56G7PT&#10;JDQ7u81uNf57Vyh4m+G9ed+b5Wo0vTjR4DvLCtJpAoK4trrjRsHnYfO8AOEDssbeMim4kIdV+fiw&#10;xELbM+/pVIVGxBD2BSpoQ3CFlL5uyaCfWkcctW87GAxxHRqpBzzHcNPLWZLk0mDHkdCio4+W6p/q&#10;z0TuV1YlbvG7btjs5vtj7rJj/qLU5Gl8fwMRaAx38//1Vsf6afYKt2/iCLK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6F8cYAAADdAAAADwAAAAAAAAAAAAAAAACYAgAAZHJz&#10;L2Rvd25yZXYueG1sUEsFBgAAAAAEAAQA9QAAAIsDA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an4</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CL013</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385"/>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0..99</w:t>
            </w:r>
          </w:p>
        </w:tc>
        <w:tc>
          <w:tcPr>
            <w:tcW w:w="492" w:type="dxa"/>
            <w:gridSpan w:val="4"/>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32800" behindDoc="0" locked="1" layoutInCell="0" allowOverlap="1" wp14:anchorId="4A9D1CA2" wp14:editId="67D17F31">
                      <wp:simplePos x="0" y="0"/>
                      <wp:positionH relativeFrom="column">
                        <wp:posOffset>361315</wp:posOffset>
                      </wp:positionH>
                      <wp:positionV relativeFrom="paragraph">
                        <wp:posOffset>0</wp:posOffset>
                      </wp:positionV>
                      <wp:extent cx="312420" cy="244475"/>
                      <wp:effectExtent l="0" t="0" r="5715" b="0"/>
                      <wp:wrapNone/>
                      <wp:docPr id="1126"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44475"/>
                                <a:chOff x="569" y="0"/>
                                <a:chExt cx="492" cy="385"/>
                              </a:xfrm>
                            </wpg:grpSpPr>
                            <wps:wsp>
                              <wps:cNvPr id="1127" name="Rectangle 1077"/>
                              <wps:cNvSpPr>
                                <a:spLocks noChangeArrowheads="1"/>
                              </wps:cNvSpPr>
                              <wps:spPr bwMode="auto">
                                <a:xfrm>
                                  <a:off x="611" y="0"/>
                                  <a:ext cx="15" cy="3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8" name="Rectangle 1078"/>
                              <wps:cNvSpPr>
                                <a:spLocks noChangeArrowheads="1"/>
                              </wps:cNvSpPr>
                              <wps:spPr bwMode="auto">
                                <a:xfrm>
                                  <a:off x="809" y="0"/>
                                  <a:ext cx="15" cy="3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9" name="Rectangle 1079"/>
                              <wps:cNvSpPr>
                                <a:spLocks noChangeArrowheads="1"/>
                              </wps:cNvSpPr>
                              <wps:spPr bwMode="auto">
                                <a:xfrm>
                                  <a:off x="908" y="0"/>
                                  <a:ext cx="15" cy="3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0" name="Rectangle 1080"/>
                              <wps:cNvSpPr>
                                <a:spLocks noChangeArrowheads="1"/>
                              </wps:cNvSpPr>
                              <wps:spPr bwMode="auto">
                                <a:xfrm>
                                  <a:off x="90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1" name="Rectangle 1081"/>
                              <wps:cNvSpPr>
                                <a:spLocks noChangeArrowheads="1"/>
                              </wps:cNvSpPr>
                              <wps:spPr bwMode="auto">
                                <a:xfrm>
                                  <a:off x="1007" y="103"/>
                                  <a:ext cx="15" cy="28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706AA" id="Group 1126" o:spid="_x0000_s1026" style="position:absolute;margin-left:28.45pt;margin-top:0;width:24.6pt;height:19.25pt;z-index:251532800" coordorigin="569" coordsize="49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" o:allowincell="f">
                      <v:rect id="Rectangle 1077" o:spid="_x0000_s1027" style="position:absolute;left:611;width:1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cTLMYA&#10;AADdAAAADwAAAGRycy9kb3ducmV2LnhtbESPT2vCQBDF7wW/wzKCt2bjv1RSV9GC0FPB6KW3MTtN&#10;gtnZNbvV9Nu7BcHbDO/N+71ZrnvTiit1vrGsYJykIIhLqxuuFBwPu9cFCB+QNbaWScEfeVivBi9L&#10;zLW98Z6uRahEDGGfo4I6BJdL6cuaDPrEOuKo/djOYIhrV0nd4S2Gm1ZO0jSTBhuOhBodfdRUnotf&#10;E7nf0yJ1i8u2YvM1258yNz1lc6VGw37zDiJQH57mx/WnjvXHkzf4/yaO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cTLMYAAADdAAAADwAAAAAAAAAAAAAAAACYAgAAZHJz&#10;L2Rvd25yZXYueG1sUEsFBgAAAAAEAAQA9QAAAIsDAAAAAA==&#10;" fillcolor="black" stroked="f" strokeweight="0"/>
                      <v:rect id="Rectangle 1078" o:spid="_x0000_s1028" style="position:absolute;left:809;width:1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HXsUA&#10;AADdAAAADwAAAGRycy9kb3ducmV2LnhtbESPTW/CMAyG75P2HyIjcRspMKqqI6AxCWmnSZRddjON&#10;11Y0Tmgy6P79fJjEzZbfj8fr7eh6daUhdp4NzGcZKOLa244bA5/H/VMBKiZki71nMvBLEbabx4c1&#10;ltbf+EDXKjVKQjiWaKBNKZRax7olh3HmA7Hcvv3gMMk6NNoOeJNw1+tFluXaYcfS0GKgt5bqc/Xj&#10;pPdrWWWhuOwadh/Ph1Melqd8Zcx0Mr6+gEo0prv43/1uBX++EFz5Rk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IdexQAAAN0AAAAPAAAAAAAAAAAAAAAAAJgCAABkcnMv&#10;ZG93bnJldi54bWxQSwUGAAAAAAQABAD1AAAAigMAAAAA&#10;" fillcolor="black" stroked="f" strokeweight="0"/>
                      <v:rect id="Rectangle 1079" o:spid="_x0000_s1029" style="position:absolute;left:908;width:1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ixcYA&#10;AADdAAAADwAAAGRycy9kb3ducmV2LnhtbESPQWvCQBCF70L/wzKF3nSjtkGjm9AKBU+CaS/exuyY&#10;hGZnt9lV47/vCgVvM7w373uzLgbTiQv1vrWsYDpJQBBXVrdcK/j++hwvQPiArLGzTApu5KHIn0Zr&#10;zLS98p4uZahFDGGfoYImBJdJ6auGDPqJdcRRO9neYIhrX0vd4zWGm07OkiSVBluOhAYdbRqqfsqz&#10;idzDvEzc4vejZrN73R9TNz+mb0q9PA/vKxCBhvAw/19vdaw/nS3h/k0cQ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QixcYAAADdAAAADwAAAAAAAAAAAAAAAACYAgAAZHJz&#10;L2Rvd25yZXYueG1sUEsFBgAAAAAEAAQA9QAAAIsDAAAAAA==&#10;" fillcolor="black" stroked="f" strokeweight="0"/>
                      <v:rect id="Rectangle 1080" o:spid="_x0000_s1030" style="position:absolute;left:90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hcUA&#10;AADdAAAADwAAAGRycy9kb3ducmV2LnhtbESPTW/CMAyG75P4D5GRdhsp61ahQkAMadJOk+h24WYa&#10;01Y0TmgCdP9+PkzazZbfj8erzeh6daMhdp4NzGcZKOLa244bA99f708LUDEhW+w9k4EfirBZTx5W&#10;WFp/5z3dqtQoCeFYooE2pVBqHeuWHMaZD8RyO/nBYZJ1aLQd8C7hrtfPWVZohx1LQ4uBdi3V5+rq&#10;pPeQV1lYXN4adp8v+2MR8mPxaszjdNwuQSUa07/4z/1hBX+eC7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x2FxQAAAN0AAAAPAAAAAAAAAAAAAAAAAJgCAABkcnMv&#10;ZG93bnJldi54bWxQSwUGAAAAAAQABAD1AAAAigMAAAAA&#10;" fillcolor="black" stroked="f" strokeweight="0"/>
                      <v:rect id="Rectangle 1081" o:spid="_x0000_s1031" style="position:absolute;left:1007;top:103;width:15;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4HsUA&#10;AADdAAAADwAAAGRycy9kb3ducmV2LnhtbESPQWvCQBCF7wX/wzJCb3WTxgaJrmILQk+C0Yu3MTsm&#10;wezsNrtq/PduodDbDO/N+94sVoPpxI1631pWkE4SEMSV1S3XCg77zdsMhA/IGjvLpOBBHlbL0csC&#10;C23vvKNbGWoRQ9gXqKAJwRVS+qohg35iHXHUzrY3GOLa11L3eI/hppPvSZJLgy1HQoOOvhqqLuXV&#10;RO4xKxM3+/ms2Wynu1PuslP+odTreFjPQQQawr/57/pbx/pplsLvN3EE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7gexQAAAN0AAAAPAAAAAAAAAAAAAAAAAJgCAABkcnMv&#10;ZG93bnJldi54bWxQSwUGAAAAAAQABAD1AAAAigMAAAAA&#10;" fillcolor="black" stroked="f" strokeweight="0"/>
                      <w10:anchorlock/>
                    </v:group>
                  </w:pict>
                </mc:Fallback>
              </mc:AlternateContent>
            </w:r>
          </w:p>
        </w:tc>
        <w:tc>
          <w:tcPr>
            <w:tcW w:w="3619"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Additional information</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spacing w:line="185" w:lineRule="exact"/>
              <w:ind w:left="58"/>
              <w:rPr>
                <w:sz w:val="16"/>
                <w:szCs w:val="16"/>
              </w:rPr>
            </w:pPr>
            <w:r>
              <w:rPr>
                <w:color w:val="000000"/>
                <w:sz w:val="16"/>
                <w:szCs w:val="16"/>
              </w:rPr>
              <w:t>R3001</w:t>
            </w:r>
          </w:p>
          <w:p w:rsidR="001E76B5" w:rsidRDefault="001E76B5" w:rsidP="00B33494">
            <w:pPr>
              <w:pStyle w:val="GEFEG"/>
              <w:spacing w:line="185" w:lineRule="exact"/>
              <w:ind w:left="58"/>
              <w:rPr>
                <w:sz w:val="16"/>
                <w:szCs w:val="16"/>
              </w:rPr>
            </w:pPr>
            <w:r>
              <w:rPr>
                <w:color w:val="000000"/>
                <w:sz w:val="16"/>
                <w:szCs w:val="16"/>
              </w:rPr>
              <w:t>R3023</w:t>
            </w: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33824" behindDoc="0" locked="1" layoutInCell="0" allowOverlap="1" wp14:anchorId="726AC876" wp14:editId="6B0958C2">
                      <wp:simplePos x="0" y="0"/>
                      <wp:positionH relativeFrom="column">
                        <wp:posOffset>361315</wp:posOffset>
                      </wp:positionH>
                      <wp:positionV relativeFrom="paragraph">
                        <wp:posOffset>9525</wp:posOffset>
                      </wp:positionV>
                      <wp:extent cx="374650" cy="127000"/>
                      <wp:effectExtent l="0" t="1270" r="635" b="0"/>
                      <wp:wrapNone/>
                      <wp:docPr id="1120" name="Grou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121" name="Rectangle 1083"/>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2" name="Rectangle 1084"/>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3" name="Rectangle 1085"/>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4" name="Rectangle 1086"/>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5" name="Rectangle 1087"/>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0CA58" id="Group 1120" o:spid="_x0000_s1026" style="position:absolute;margin-left:28.45pt;margin-top:.75pt;width:29.5pt;height:10pt;z-index:251533824"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" o:allowincell="f">
                      <v:rect id="Rectangle 1083"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uw8UA&#10;AADdAAAADwAAAGRycy9kb3ducmV2LnhtbESPQWvCQBCF7wX/wzKCt7qJtkGiq9iC4Klg2ou3MTsm&#10;wezsml01/ntXEHqb4b1535vFqjetuFLnG8sK0nECgri0uuFKwd/v5n0Gwgdkja1lUnAnD6vl4G2B&#10;ubY33tG1CJWIIexzVFCH4HIpfVmTQT+2jjhqR9sZDHHtKqk7vMVw08pJkmTSYMORUKOj75rKU3Ex&#10;kbufFombnb8qNj8fu0PmpofsU6nRsF/PQQTqw7/5db3VsX46SeH5TR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i7DxQAAAN0AAAAPAAAAAAAAAAAAAAAAAJgCAABkcnMv&#10;ZG93bnJldi54bWxQSwUGAAAAAAQABAD1AAAAigMAAAAA&#10;" fillcolor="black" stroked="f" strokeweight="0"/>
                      <v:rect id="Rectangle 1084"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wtMYA&#10;AADdAAAADwAAAGRycy9kb3ducmV2LnhtbESPQWvCQBCF7wX/wzKCt7ox2iBpNqKC4Ekw7aW3MTtN&#10;QrOza3bV9N93C4XeZnhv3vem2IymF3cafGdZwWKegCCure64UfD+dnheg/ABWWNvmRR8k4dNOXkq&#10;MNf2wWe6V6ERMYR9jgraEFwupa9bMujn1hFH7dMOBkNch0bqAR8x3PQyTZJMGuw4Elp0tG+p/qpu&#10;JnI/llXi1tddw+a0Ol8yt7xkL0rNpuP2FUSgMfyb/66POtZfpCn8fhNH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CwtMYAAADdAAAADwAAAAAAAAAAAAAAAACYAgAAZHJz&#10;L2Rvd25yZXYueG1sUEsFBgAAAAAEAAQA9QAAAIsDAAAAAA==&#10;" fillcolor="black" stroked="f" strokeweight="0"/>
                      <v:rect id="Rectangle 1085"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VL8YA&#10;AADdAAAADwAAAGRycy9kb3ducmV2LnhtbESPQWvDMAyF74P+B6NCb6vTZgshi1O6QaGnQdNedlNj&#10;LQmLZTd22+zfz4PBbhLv6X1P5WYyg7jR6HvLClbLBARxY3XPrYLTcfeYg/ABWeNgmRR8k4dNNXso&#10;sdD2zge61aEVMYR9gQq6EFwhpW86MuiX1hFH7dOOBkNcx1bqEe8x3AxynSSZNNhzJHTo6K2j5qu+&#10;msj9SOvE5ZfXls370+GcufScPSu1mE/bFxCBpvBv/rve61h/tU7h95s4gq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wVL8YAAADdAAAADwAAAAAAAAAAAAAAAACYAgAAZHJz&#10;L2Rvd25yZXYueG1sUEsFBgAAAAAEAAQA9QAAAIsDAAAAAA==&#10;" fillcolor="black" stroked="f" strokeweight="0"/>
                      <v:rect id="Rectangle 1086"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NW8YA&#10;AADdAAAADwAAAGRycy9kb3ducmV2LnhtbESPQWvDMAyF74P+B6PBbovTNgshq1u6wqCnQdNeelNj&#10;LQmLZS92m/Tfz4PBbhLv6X1Pq81kenGjwXeWFcyTFARxbXXHjYLT8f25AOEDssbeMim4k4fNevaw&#10;wlLbkQ90q0IjYgj7EhW0IbhSSl+3ZNAn1hFH7dMOBkNch0bqAccYbnq5SNNcGuw4Elp0tGup/qqu&#10;JnLPyyp1xfdbw+YjO1xyt7zkL0o9PU7bVxCBpvBv/rve61h/vsjg95s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WNW8YAAADdAAAADwAAAAAAAAAAAAAAAACYAgAAZHJz&#10;L2Rvd25yZXYueG1sUEsFBgAAAAAEAAQA9QAAAIsDAAAAAA==&#10;" fillcolor="black" stroked="f" strokeweight="0"/>
                      <v:rect id="Rectangle 1087"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owMUA&#10;AADdAAAADwAAAGRycy9kb3ducmV2LnhtbESPT4vCMBDF78J+hzCCN039V6QaZV0Q9iRY97K3sRnb&#10;YjOJTVa7394IgrcZ3pv3e7PadKYRN2p9bVnBeJSAIC6srrlU8HPcDRcgfEDW2FgmBf/kYbP+6K0w&#10;0/bOB7rloRQxhH2GCqoQXCalLyoy6EfWEUftbFuDIa5tKXWL9xhuGjlJklQarDkSKnT0VVFxyf9M&#10;5P5O88QtrtuSzX52OKVuekrnSg363ecSRKAuvM2v628d648nc3h+E0e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SjAxQAAAN0AAAAPAAAAAAAAAAAAAAAAAJgCAABkcnMv&#10;ZG93bnJldi54bWxQSwUGAAAAAAQABAD1AAAAigM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Code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CL701</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34848" behindDoc="0" locked="1" layoutInCell="0" allowOverlap="1" wp14:anchorId="6363E540" wp14:editId="609F0223">
                      <wp:simplePos x="0" y="0"/>
                      <wp:positionH relativeFrom="column">
                        <wp:posOffset>361315</wp:posOffset>
                      </wp:positionH>
                      <wp:positionV relativeFrom="paragraph">
                        <wp:posOffset>9525</wp:posOffset>
                      </wp:positionV>
                      <wp:extent cx="374650" cy="127000"/>
                      <wp:effectExtent l="0" t="3810" r="635" b="2540"/>
                      <wp:wrapNone/>
                      <wp:docPr id="1114"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115" name="Rectangle 1089"/>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6" name="Rectangle 1090"/>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7" name="Rectangle 1091"/>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8" name="Rectangle 1092"/>
                              <wps:cNvSpPr>
                                <a:spLocks noChangeArrowheads="1"/>
                              </wps:cNvSpPr>
                              <wps:spPr bwMode="auto">
                                <a:xfrm>
                                  <a:off x="100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9" name="Rectangle 1093"/>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BFE3D" id="Group 1114" o:spid="_x0000_s1026" style="position:absolute;margin-left:28.45pt;margin-top:.75pt;width:29.5pt;height:10pt;z-index:251534848"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" o:allowincell="f">
                      <v:rect id="Rectangle 1089"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ifcYA&#10;AADdAAAADwAAAGRycy9kb3ducmV2LnhtbESPQWvCQBCF7wX/wzKCt7pJrUHSbMQKQk+C0UtvY3aa&#10;hGZn1+yq6b93C4XeZnhv3vemWI+mFzcafGdZQTpPQBDXVnfcKDgdd88rED4ga+wtk4If8rAuJ08F&#10;5tre+UC3KjQihrDPUUEbgsul9HVLBv3cOuKofdnBYIjr0Eg94D2Gm16+JEkmDXYcCS062rZUf1dX&#10;E7mfiypxq8t7w2b/ejhnbnHOlkrNpuPmDUSgMfyb/64/dKyfpkv4/SaOI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XifcYAAADdAAAADwAAAAAAAAAAAAAAAACYAgAAZHJz&#10;L2Rvd25yZXYueG1sUEsFBgAAAAAEAAQA9QAAAIsDAAAAAA==&#10;" fillcolor="black" stroked="f" strokeweight="0"/>
                      <v:rect id="Rectangle 1090"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8CsUA&#10;AADdAAAADwAAAGRycy9kb3ducmV2LnhtbESPQWvCQBCF7wX/wzKCt7pJbYPEbMQWBE8FoxdvY3ZM&#10;gtnZbXbV9N93C4XeZnhv3vemWI+mF3cafGdZQTpPQBDXVnfcKDgets9LED4ga+wtk4Jv8rAuJ08F&#10;5to+eE/3KjQihrDPUUEbgsul9HVLBv3cOuKoXexgMMR1aKQe8BHDTS9fkiSTBjuOhBYdfbRUX6ub&#10;idzTokrc8uu9YfP5uj9nbnHO3pSaTcfNCkSgMfyb/653OtZP0wx+v4kj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3wKxQAAAN0AAAAPAAAAAAAAAAAAAAAAAJgCAABkcnMv&#10;ZG93bnJldi54bWxQSwUGAAAAAAQABAD1AAAAigMAAAAA&#10;" fillcolor="black" stroked="f" strokeweight="0"/>
                      <v:rect id="Rectangle 1091"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vZkcYA&#10;AADdAAAADwAAAGRycy9kb3ducmV2LnhtbESPT2vCQBDF70K/wzKF3nQT/0SJrlILhZ4EYy+9jdkx&#10;CWZnt9mtpt/eFQRvM7w37/dmtelNKy7U+caygnSUgCAurW64UvB9+BwuQPiArLG1TAr+ycNm/TJY&#10;Ya7tlfd0KUIlYgj7HBXUIbhcSl/WZNCPrCOO2sl2BkNcu0rqDq8x3LRynCSZNNhwJNTo6KOm8lz8&#10;mcj9mRSJW/xuKza76f6Yuckxmyn19tq/L0EE6sPT/Lj+0rF+ms7h/k0cQa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vZkcYAAADdAAAADwAAAAAAAAAAAAAAAACYAgAAZHJz&#10;L2Rvd25yZXYueG1sUEsFBgAAAAAEAAQA9QAAAIsDAAAAAA==&#10;" fillcolor="black" stroked="f" strokeweight="0"/>
                      <v:rect id="Rectangle 1092" o:spid="_x0000_s1030" style="position:absolute;left:100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N48UA&#10;AADdAAAADwAAAGRycy9kb3ducmV2LnhtbESPTW/CMAyG75P2HyJP4jbSjq1CHQFtk5A4IVG47GYa&#10;01Y0TtZkUP49PkzazZbfj8eL1eh6daEhdp4N5NMMFHHtbceNgcN+/TwHFROyxd4zGbhRhNXy8WGB&#10;pfVX3tGlSo2SEI4lGmhTCqXWsW7JYZz6QCy3kx8cJlmHRtsBrxLuev2SZYV22LE0tBjoq6X6XP06&#10;6f2eVVmY/3w27Lavu2MRZsfizZjJ0/jxDirRmP7Ff+6NFfw8F1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E3jxQAAAN0AAAAPAAAAAAAAAAAAAAAAAJgCAABkcnMv&#10;ZG93bnJldi54bWxQSwUGAAAAAAQABAD1AAAAigMAAAAA&#10;" fillcolor="black" stroked="f" strokeweight="0"/>
                      <v:rect id="Rectangle 1093"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oeMYA&#10;AADdAAAADwAAAGRycy9kb3ducmV2LnhtbESPT2vCQBDF70K/wzKF3nQT/wSNrlILhZ4EYy+9jdkx&#10;CWZnt9mtpt/eFQRvM7w37/dmtelNKy7U+caygnSUgCAurW64UvB9+BzOQfiArLG1TAr+ycNm/TJY&#10;Ya7tlfd0KUIlYgj7HBXUIbhcSl/WZNCPrCOO2sl2BkNcu0rqDq8x3LRynCSZNNhwJNTo6KOm8lz8&#10;mcj9mRSJm/9uKza76f6Yuckxmyn19tq/L0EE6sPT/Lj+0rF+mi7g/k0cQa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joeMYAAADdAAAADwAAAAAAAAAAAAAAAACYAgAAZHJz&#10;L2Rvd25yZXYueG1sUEsFBgAAAAAEAAQA9QAAAIsDA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Text</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an..512</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w:t>
            </w:r>
          </w:p>
        </w:tc>
        <w:tc>
          <w:tcPr>
            <w:tcW w:w="492" w:type="dxa"/>
            <w:gridSpan w:val="4"/>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35872" behindDoc="0" locked="1" layoutInCell="0" allowOverlap="1" wp14:anchorId="703D0752" wp14:editId="4F21D5B3">
                      <wp:simplePos x="0" y="0"/>
                      <wp:positionH relativeFrom="column">
                        <wp:posOffset>361315</wp:posOffset>
                      </wp:positionH>
                      <wp:positionV relativeFrom="paragraph">
                        <wp:posOffset>0</wp:posOffset>
                      </wp:positionV>
                      <wp:extent cx="312420" cy="131445"/>
                      <wp:effectExtent l="0" t="0" r="5715" b="0"/>
                      <wp:wrapNone/>
                      <wp:docPr id="1108"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1445"/>
                                <a:chOff x="569" y="0"/>
                                <a:chExt cx="492" cy="207"/>
                              </a:xfrm>
                            </wpg:grpSpPr>
                            <wps:wsp>
                              <wps:cNvPr id="1109" name="Rectangle 1095"/>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0" name="Rectangle 1096"/>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1" name="Rectangle 1097"/>
                              <wps:cNvSpPr>
                                <a:spLocks noChangeArrowheads="1"/>
                              </wps:cNvSpPr>
                              <wps:spPr bwMode="auto">
                                <a:xfrm>
                                  <a:off x="908"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2" name="Rectangle 1098"/>
                              <wps:cNvSpPr>
                                <a:spLocks noChangeArrowheads="1"/>
                              </wps:cNvSpPr>
                              <wps:spPr bwMode="auto">
                                <a:xfrm>
                                  <a:off x="90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3" name="Rectangle 1099"/>
                              <wps:cNvSpPr>
                                <a:spLocks noChangeArrowheads="1"/>
                              </wps:cNvSpPr>
                              <wps:spPr bwMode="auto">
                                <a:xfrm>
                                  <a:off x="1007"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0A7E0" id="Group 1108" o:spid="_x0000_s1026" style="position:absolute;margin-left:28.45pt;margin-top:0;width:24.6pt;height:10.35pt;z-index:251535872" coordorigin="569" coordsize="49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" o:allowincell="f">
                      <v:rect id="Rectangle 1095"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pcUA&#10;AADdAAAADwAAAGRycy9kb3ducmV2LnhtbESPQWsCMRCF7wX/Qxiht5pY20VXo1ih4Kng1ou3cTPu&#10;Lm4mcRN1/fdNodDbDO/N+94sVr1txY260DjWMB4pEMSlMw1XGvbfny9TECEiG2wdk4YHBVgtB08L&#10;zI27845uRaxECuGQo4Y6Rp9LGcqaLIaR88RJO7nOYkxrV0nT4T2F21a+KpVJiw0nQo2eNjWV5+Jq&#10;E/cwKZSfXj4qtl9vu2PmJ8fsXevnYb+eg4jUx3/z3/XWpPpjNYPfb9II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X6lxQAAAN0AAAAPAAAAAAAAAAAAAAAAAJgCAABkcnMv&#10;ZG93bnJldi54bWxQSwUGAAAAAAQABAD1AAAAigMAAAAA&#10;" fillcolor="black" stroked="f" strokeweight="0"/>
                      <v:rect id="Rectangle 1096"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B5cUA&#10;AADdAAAADwAAAGRycy9kb3ducmV2LnhtbESPTW/CMAyG75P2HyJP4jbSjq1CHQFtk5A4IVG47GYa&#10;01Y0TtZkUP49PkzazZbfj8eL1eh6daEhdp4N5NMMFHHtbceNgcN+/TwHFROyxd4zGbhRhNXy8WGB&#10;pfVX3tGlSo2SEI4lGmhTCqXWsW7JYZz6QCy3kx8cJlmHRtsBrxLuev2SZYV22LE0tBjoq6X6XP06&#10;6f2eVVmY/3w27Lavu2MRZsfizZjJ0/jxDirRmP7Ff+6NFfw8F3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kHlxQAAAN0AAAAPAAAAAAAAAAAAAAAAAJgCAABkcnMv&#10;ZG93bnJldi54bWxQSwUGAAAAAAQABAD1AAAAigMAAAAA&#10;" fillcolor="black" stroked="f" strokeweight="0"/>
                      <v:rect id="Rectangle 1097" o:spid="_x0000_s1029" style="position:absolute;left:908;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fsQA&#10;AADdAAAADwAAAGRycy9kb3ducmV2LnhtbERPwWrCQBC9F/yHZQRvdWO1QVJXsQXBk2DaS29jdpqE&#10;Zme32VXTv+8IQuc0j/fmvTerzeA6daE+tp4NzKYZKOLK25ZrAx/vu8clqJiQLXaeycAvRdisRw8r&#10;LKy/8pEuZaqVmHAs0ECTUii0jlVDDuPUB2LhvnzvMAnsa217vIq56/RTluXaYcuS0GCgt4aq7/Ls&#10;JPdzXmZh+fNaszssjqc8zE/5szGT8bB9AZVoSP/i+/XeSn0ZuH0jK+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e5H7EAAAA3QAAAA8AAAAAAAAAAAAAAAAAmAIAAGRycy9k&#10;b3ducmV2LnhtbFBLBQYAAAAABAAEAPUAAACJAwAAAAA=&#10;" fillcolor="black" stroked="f" strokeweight="0"/>
                      <v:rect id="Rectangle 1098" o:spid="_x0000_s1030" style="position:absolute;left:90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6CcUA&#10;AADdAAAADwAAAGRycy9kb3ducmV2LnhtbESPQWvCQBCF7wX/wzKCt7qJtkGiq9iC4Klg2ou3MTsm&#10;wezsml01/ntXEHqb4b1535vFqjetuFLnG8sK0nECgri0uuFKwd/v5n0Gwgdkja1lUnAnD6vl4G2B&#10;ubY33tG1CJWIIexzVFCH4HIpfVmTQT+2jjhqR9sZDHHtKqk7vMVw08pJkmTSYMORUKOj75rKU3Ex&#10;kbufFombnb8qNj8fu0PmpofsU6nRsF/PQQTqw7/5db3VsX6aTuD5TR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HoJxQAAAN0AAAAPAAAAAAAAAAAAAAAAAJgCAABkcnMv&#10;ZG93bnJldi54bWxQSwUGAAAAAAQABAD1AAAAigMAAAAA&#10;" fillcolor="black" stroked="f" strokeweight="0"/>
                      <v:rect id="Rectangle 1099" o:spid="_x0000_s1031" style="position:absolute;left:1007;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fksUA&#10;AADdAAAADwAAAGRycy9kb3ducmV2LnhtbESPQWvCQBCF7wX/wzJCb3WTxgaJrmILQk+C0Yu3MTsm&#10;wezsNrtq/PduodDbDO/N+94sVoPpxI1631pWkE4SEMSV1S3XCg77zdsMhA/IGjvLpOBBHlbL0csC&#10;C23vvKNbGWoRQ9gXqKAJwRVS+qohg35iHXHUzrY3GOLa11L3eI/hppPvSZJLgy1HQoOOvhqqLuXV&#10;RO4xKxM3+/ms2Wynu1PuslP+odTreFjPQQQawr/57/pbx/ppmsHvN3EE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N+SxQAAAN0AAAAPAAAAAAAAAAAAAAAAAJgCAABkcnMv&#10;ZG93bnJldi54bWxQSwUGAAAAAAQABAD1AAAAigMAAAAA&#10;" fillcolor="black" stroked="f" strokeweight="0"/>
                      <w10:anchorlock/>
                    </v:group>
                  </w:pict>
                </mc:Fallback>
              </mc:AlternateContent>
            </w:r>
          </w:p>
        </w:tc>
        <w:tc>
          <w:tcPr>
            <w:tcW w:w="3619"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Additional supply chain actor</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spacing w:line="185" w:lineRule="exact"/>
              <w:ind w:left="58"/>
              <w:rPr>
                <w:sz w:val="16"/>
                <w:szCs w:val="16"/>
              </w:rPr>
            </w:pPr>
            <w:r>
              <w:rPr>
                <w:color w:val="000000"/>
                <w:sz w:val="16"/>
                <w:szCs w:val="16"/>
              </w:rPr>
              <w:t>R3023</w:t>
            </w: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36896" behindDoc="0" locked="1" layoutInCell="0" allowOverlap="1" wp14:anchorId="18B5E3D3" wp14:editId="60101DD3">
                      <wp:simplePos x="0" y="0"/>
                      <wp:positionH relativeFrom="column">
                        <wp:posOffset>361315</wp:posOffset>
                      </wp:positionH>
                      <wp:positionV relativeFrom="paragraph">
                        <wp:posOffset>9525</wp:posOffset>
                      </wp:positionV>
                      <wp:extent cx="374650" cy="127000"/>
                      <wp:effectExtent l="0" t="4445" r="635" b="1905"/>
                      <wp:wrapNone/>
                      <wp:docPr id="1102"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103" name="Rectangle 1101"/>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4" name="Rectangle 1102"/>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5" name="Rectangle 1103"/>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6" name="Rectangle 1104"/>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7" name="Rectangle 1105"/>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B9AEE" id="Group 1102" o:spid="_x0000_s1026" style="position:absolute;margin-left:28.45pt;margin-top:.75pt;width:29.5pt;height:10pt;z-index:251536896"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" o:allowincell="f">
                      <v:rect id="Rectangle 1101"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JT8UA&#10;AADdAAAADwAAAGRycy9kb3ducmV2LnhtbESPQWsCMRCF7wX/Q5hCbzXRtYtsjWIFoSfB1Yu3cTPd&#10;XbqZpJuo23/fCEJvM7w373uzWA22E1fqQ+tYw2SsQBBXzrRcazgetq9zECEiG+wck4ZfCrBajp4W&#10;WBh34z1dy1iLFMKhQA1NjL6QMlQNWQxj54mT9uV6izGtfS1Nj7cUbjs5VSqXFltOhAY9bRqqvsuL&#10;TdxTVio///mo2e5m+3Pus3P+pvXL87B+BxFpiP/mx/WnSfUnKoP7N2k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UlPxQAAAN0AAAAPAAAAAAAAAAAAAAAAAJgCAABkcnMv&#10;ZG93bnJldi54bWxQSwUGAAAAAAQABAD1AAAAigMAAAAA&#10;" fillcolor="black" stroked="f" strokeweight="0"/>
                      <v:rect id="Rectangle 1102"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RO8UA&#10;AADdAAAADwAAAGRycy9kb3ducmV2LnhtbESPQWsCMRCF70L/Q5hCb5pYdZGtUaxQ6Elw9dLbuBl3&#10;FzeTuIm6/femUPA2w3vzvjeLVW9bcaMuNI41jEcKBHHpTMOVhsP+azgHESKywdYxafilAKvly2CB&#10;uXF33tGtiJVIIRxy1FDH6HMpQ1mTxTBynjhpJ9dZjGntKmk6vKdw28p3pTJpseFEqNHTpqbyXFxt&#10;4v5MCuXnl8+K7Xa6O2Z+csxmWr+99usPEJH6+DT/X3+bVH+spvD3TRp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NE7xQAAAN0AAAAPAAAAAAAAAAAAAAAAAJgCAABkcnMv&#10;ZG93bnJldi54bWxQSwUGAAAAAAQABAD1AAAAigMAAAAA&#10;" fillcolor="black" stroked="f" strokeweight="0"/>
                      <v:rect id="Rectangle 1103"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0oMUA&#10;AADdAAAADwAAAGRycy9kb3ducmV2LnhtbESPQWsCMRCF7wX/QxjBW02sdZHVKFYQPBXc9uJt3Iy7&#10;i5tJ3ERd/31TKPQ2w3vzvjfLdW9bcacuNI41TMYKBHHpTMOVhu+v3escRIjIBlvHpOFJAdarwcsS&#10;c+MefKB7ESuRQjjkqKGO0edShrImi2HsPHHSzq6zGNPaVdJ0+EjhtpVvSmXSYsOJUKOnbU3lpbjZ&#10;xD1OC+Xn14+K7ef74ZT56SmbaT0a9psFiEh9/Df/Xe9Nqj9RM/j9Jo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SgxQAAAN0AAAAPAAAAAAAAAAAAAAAAAJgCAABkcnMv&#10;ZG93bnJldi54bWxQSwUGAAAAAAQABAD1AAAAigMAAAAA&#10;" fillcolor="black" stroked="f" strokeweight="0"/>
                      <v:rect id="Rectangle 1104"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q18UA&#10;AADdAAAADwAAAGRycy9kb3ducmV2LnhtbESPQWsCMRCF7wX/QxjBW03UdpHVKFYQPBVcvXgbN+Pu&#10;4maSbqJu/31TKPQ2w3vzvjfLdW9b8aAuNI41TMYKBHHpTMOVhtNx9zoHESKywdYxafimAOvV4GWJ&#10;uXFPPtCjiJVIIRxy1FDH6HMpQ1mTxTB2njhpV9dZjGntKmk6fKZw28qpUpm02HAi1OhpW1N5K+42&#10;cc+zQvn510fF9vPtcMn87JK9az0a9psFiEh9/Df/Xe9Nqj9RGfx+k0a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LurXxQAAAN0AAAAPAAAAAAAAAAAAAAAAAJgCAABkcnMv&#10;ZG93bnJldi54bWxQSwUGAAAAAAQABAD1AAAAigMAAAAA&#10;" fillcolor="black" stroked="f" strokeweight="0"/>
                      <v:rect id="Rectangle 1105"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PTMUA&#10;AADdAAAADwAAAGRycy9kb3ducmV2LnhtbESPQWsCMRCF7wX/Qxiht5pY21VWo1ih4Kng1ou3cTPu&#10;Lm4mcRN1/fdNodDbDO/N+94sVr1txY260DjWMB4pEMSlMw1XGvbfny8zECEiG2wdk4YHBVgtB08L&#10;zI27845uRaxECuGQo4Y6Rp9LGcqaLIaR88RJO7nOYkxrV0nT4T2F21a+KpVJiw0nQo2eNjWV5+Jq&#10;E/cwKZSfXT4qtl9vu2PmJ8fsXevnYb+eg4jUx3/z3/XWpPpjNYXfb9II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k9MxQAAAN0AAAAPAAAAAAAAAAAAAAAAAJgCAABkcnMv&#10;ZG93bnJldi54bWxQSwUGAAAAAAQABAD1AAAAigM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37920" behindDoc="0" locked="1" layoutInCell="0" allowOverlap="1" wp14:anchorId="199E5598" wp14:editId="655513C6">
                      <wp:simplePos x="0" y="0"/>
                      <wp:positionH relativeFrom="column">
                        <wp:posOffset>361315</wp:posOffset>
                      </wp:positionH>
                      <wp:positionV relativeFrom="paragraph">
                        <wp:posOffset>9525</wp:posOffset>
                      </wp:positionV>
                      <wp:extent cx="374650" cy="127000"/>
                      <wp:effectExtent l="0" t="0" r="635" b="0"/>
                      <wp:wrapNone/>
                      <wp:docPr id="1096"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097" name="Rectangle 1107"/>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8" name="Rectangle 1108"/>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9" name="Rectangle 1109"/>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0" name="Rectangle 1110"/>
                              <wps:cNvSpPr>
                                <a:spLocks noChangeArrowheads="1"/>
                              </wps:cNvSpPr>
                              <wps:spPr bwMode="auto">
                                <a:xfrm>
                                  <a:off x="100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1" name="Rectangle 1111"/>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2FC00" id="Group 1096" o:spid="_x0000_s1026" style="position:absolute;margin-left:28.45pt;margin-top:.75pt;width:29.5pt;height:10pt;z-index:251537920"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" o:allowincell="f">
                      <v:rect id="Rectangle 1107"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VVsYA&#10;AADdAAAADwAAAGRycy9kb3ducmV2LnhtbESPQW/CMAyF75P2HyIj7TYSxlagEBCbNInTJAoXbqYx&#10;bUXjhCaD7t8vSJN2s/We3/e8WPW2FVfqQuNYw2ioQBCXzjRcadjvPp+nIEJENtg6Jg0/FGC1fHxY&#10;YG7cjbd0LWIlUgiHHDXUMfpcylDWZDEMnSdO2sl1FmNau0qaDm8p3LbyRalMWmw4EWr09FFTeS6+&#10;beIexoXy08t7xfbrdXvM/PiYvWn9NOjXcxCR+vhv/rvemFRfzSZw/ya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nVVsYAAADdAAAADwAAAAAAAAAAAAAAAACYAgAAZHJz&#10;L2Rvd25yZXYueG1sUEsFBgAAAAAEAAQA9QAAAIsDAAAAAA==&#10;" fillcolor="black" stroked="f" strokeweight="0"/>
                      <v:rect id="Rectangle 1108"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BJMUA&#10;AADdAAAADwAAAGRycy9kb3ducmV2LnhtbESPTU/DMAyG70j8h8hIu7GEDapRlk1s0qSdkFa4cPMa&#10;01Y0Tmiyrfv3+IDEzZbfj8fL9eh7daYhdYEtPEwNKOI6uI4bCx/vu/sFqJSRHfaBycKVEqxXtzdL&#10;LF248IHOVW6UhHAq0UKbcyy1TnVLHtM0RGK5fYXBY5Z1aLQb8CLhvtczYwrtsWNpaDHStqX6uzp5&#10;6f2cVyYufjYN+7fHw7GI82PxZO3kbnx9AZVpzP/iP/feCb55Flz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kEkxQAAAN0AAAAPAAAAAAAAAAAAAAAAAJgCAABkcnMv&#10;ZG93bnJldi54bWxQSwUGAAAAAAQABAD1AAAAigMAAAAA&#10;" fillcolor="black" stroked="f" strokeweight="0"/>
                      <v:rect id="Rectangle 1109"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kv8UA&#10;AADdAAAADwAAAGRycy9kb3ducmV2LnhtbESPQWsCMRCF7wX/Qxiht5pY20VXo1ih4Kng1ou3cTPu&#10;Lm4mcRN1/fdNodDbDO/N+94sVr1txY260DjWMB4pEMSlMw1XGvbfny9TECEiG2wdk4YHBVgtB08L&#10;zI27845uRaxECuGQo4Y6Rp9LGcqaLIaR88RJO7nOYkxrV0nT4T2F21a+KpVJiw0nQo2eNjWV5+Jq&#10;E/cwKZSfXj4qtl9vu2PmJ8fsXevnYb+eg4jUx3/z3/XWpPpqNoPfb9II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uS/xQAAAN0AAAAPAAAAAAAAAAAAAAAAAJgCAABkcnMv&#10;ZG93bnJldi54bWxQSwUGAAAAAAQABAD1AAAAigMAAAAA&#10;" fillcolor="black" stroked="f" strokeweight="0"/>
                      <v:rect id="Rectangle 1110" o:spid="_x0000_s1030" style="position:absolute;left:100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XOMQA&#10;AADdAAAADwAAAGRycy9kb3ducmV2LnhtbESPTU/DMAyG70j8h8hI3Fiyr2oqyyaGhLQT0goXbl5j&#10;2orGCU3Yun+PD5N2s+X34/F6O/penWhIXWAL04kBRVwH13Fj4fPj7WkFKmVkh31gsnChBNvN/d0a&#10;SxfOfKBTlRslIZxKtNDmHEutU92SxzQJkVhu32HwmGUdGu0GPEu47/XMmEJ77FgaWoz02lL9U/15&#10;6f2aVyaufncN+/fF4VjE+bFYWvv4ML48g8o05pv46t47wZ8a4Zd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L1zjEAAAA3QAAAA8AAAAAAAAAAAAAAAAAmAIAAGRycy9k&#10;b3ducmV2LnhtbFBLBQYAAAAABAAEAPUAAACJAwAAAAA=&#10;" fillcolor="black" stroked="f" strokeweight="0"/>
                      <v:rect id="Rectangle 1111"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yo8UA&#10;AADdAAAADwAAAGRycy9kb3ducmV2LnhtbESPQWsCMRCF7wX/Q5iCt5pstYtsjWILgifB1Yu3cTPd&#10;XbqZpJuo23/fCEJvM7w373uzWA22E1fqQ+tYQzZRIIgrZ1quNRwPm5c5iBCRDXaOScMvBVgtR08L&#10;LIy78Z6uZaxFCuFQoIYmRl9IGaqGLIaJ88RJ+3K9xZjWvpamx1sKt518VSqXFltOhAY9fTZUfZcX&#10;m7inaan8/OejZrub7c+5n57zN63Hz8P6HUSkIf6bH9dbk+pnKoP7N2k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3KjxQAAAN0AAAAPAAAAAAAAAAAAAAAAAJgCAABkcnMv&#10;ZG93bnJldi54bWxQSwUGAAAAAAQABAD1AAAAigM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Role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CL704</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492" w:type="dxa"/>
            <w:gridSpan w:val="4"/>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38944" behindDoc="0" locked="1" layoutInCell="0" allowOverlap="1" wp14:anchorId="2C6B9CF8" wp14:editId="0BE470E5">
                      <wp:simplePos x="0" y="0"/>
                      <wp:positionH relativeFrom="column">
                        <wp:posOffset>361315</wp:posOffset>
                      </wp:positionH>
                      <wp:positionV relativeFrom="paragraph">
                        <wp:posOffset>0</wp:posOffset>
                      </wp:positionV>
                      <wp:extent cx="312420" cy="131445"/>
                      <wp:effectExtent l="0" t="0" r="5715" b="1905"/>
                      <wp:wrapNone/>
                      <wp:docPr id="1090"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1445"/>
                                <a:chOff x="569" y="0"/>
                                <a:chExt cx="492" cy="207"/>
                              </a:xfrm>
                            </wpg:grpSpPr>
                            <wps:wsp>
                              <wps:cNvPr id="1091" name="Rectangle 1113"/>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2" name="Rectangle 1114"/>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3" name="Rectangle 1115"/>
                              <wps:cNvSpPr>
                                <a:spLocks noChangeArrowheads="1"/>
                              </wps:cNvSpPr>
                              <wps:spPr bwMode="auto">
                                <a:xfrm>
                                  <a:off x="908"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4" name="Rectangle 1116"/>
                              <wps:cNvSpPr>
                                <a:spLocks noChangeArrowheads="1"/>
                              </wps:cNvSpPr>
                              <wps:spPr bwMode="auto">
                                <a:xfrm>
                                  <a:off x="90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5" name="Rectangle 1117"/>
                              <wps:cNvSpPr>
                                <a:spLocks noChangeArrowheads="1"/>
                              </wps:cNvSpPr>
                              <wps:spPr bwMode="auto">
                                <a:xfrm>
                                  <a:off x="1007"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61FCE" id="Group 1090" o:spid="_x0000_s1026" style="position:absolute;margin-left:28.45pt;margin-top:0;width:24.6pt;height:10.35pt;z-index:251538944" coordorigin="569" coordsize="49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" o:allowincell="f">
                      <v:rect id="Rectangle 1113"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oucUA&#10;AADdAAAADwAAAGRycy9kb3ducmV2LnhtbESPQWsCMRCF7wX/Qxiht5pY20VXo1ih4Kng1ou3cTPu&#10;Lm4mcRN1/fdNodDbDO/N+94sVr1txY260DjWMB4pEMSlMw1XGvbfny9TECEiG2wdk4YHBVgtB08L&#10;zI27845uRaxECuGQo4Y6Rp9LGcqaLIaR88RJO7nOYkxrV0nT4T2F21a+KpVJiw0nQo2eNjWV5+Jq&#10;E/cwKZSfXj4qtl9vu2PmJ8fsXevnYb+eg4jUx3/z3/XWpPpqNobfb9II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Oi5xQAAAN0AAAAPAAAAAAAAAAAAAAAAAJgCAABkcnMv&#10;ZG93bnJldi54bWxQSwUGAAAAAAQABAD1AAAAigMAAAAA&#10;" fillcolor="black" stroked="f" strokeweight="0"/>
                      <v:rect id="Rectangle 1114"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52zsYA&#10;AADdAAAADwAAAGRycy9kb3ducmV2LnhtbESPT2sCMRDF70K/QxjBmyb+6aJbo7QFwVPBtZfexs24&#10;u3QzSTeprt/eFAreZnhv3u/NetvbVlyoC41jDdOJAkFcOtNwpeHzuBsvQYSIbLB1TBpuFGC7eRqs&#10;MTfuyge6FLESKYRDjhrqGH0uZShrshgmzhMn7ew6izGtXSVNh9cUbls5UyqTFhtOhBo9vddUfhe/&#10;NnG/5oXyy5+3iu3H4nDK/PyUPWs9GvavLyAi9fFh/r/em1RfrWbw900aQW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52zsYAAADdAAAADwAAAAAAAAAAAAAAAACYAgAAZHJz&#10;L2Rvd25yZXYueG1sUEsFBgAAAAAEAAQA9QAAAIsDAAAAAA==&#10;" fillcolor="black" stroked="f" strokeweight="0"/>
                      <v:rect id="Rectangle 1115" o:spid="_x0000_s1029" style="position:absolute;left:908;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TVcYA&#10;AADdAAAADwAAAGRycy9kb3ducmV2LnhtbESPQW/CMAyF75P2HyJP4jaSUVaxjoAGEhInJLpddjON&#10;11ZrnKwJUP49QZrEzdZ7ft/zfDnYTpyoD61jDS9jBYK4cqblWsPX5+Z5BiJEZIOdY9JwoQDLxePD&#10;HAvjzrynUxlrkUI4FKihidEXUoaqIYth7Dxx0n5cbzGmta+l6fGcwm0nJ0rl0mLLidCgp3VD1W95&#10;tIn7nZXKz/5WNdvddH/IfXbIX7UePQ0f7yAiDfFu/r/emlRfvWVw+ya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LTVcYAAADdAAAADwAAAAAAAAAAAAAAAACYAgAAZHJz&#10;L2Rvd25yZXYueG1sUEsFBgAAAAAEAAQA9QAAAIsDAAAAAA==&#10;" fillcolor="black" stroked="f" strokeweight="0"/>
                      <v:rect id="Rectangle 1116" o:spid="_x0000_s1030" style="position:absolute;left:90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LIcYA&#10;AADdAAAADwAAAGRycy9kb3ducmV2LnhtbESPzWrDMBCE74W+g9hAbrWUn5rEjRLSQCCnQtxeettY&#10;G9vUWqmWmjhvHxUKve0ys/PNrjaD7cSF+tA61jDJFAjiypmWaw0f7/unBYgQkQ12jknDjQJs1o8P&#10;KyyMu/KRLmWsRQrhUKCGJkZfSBmqhiyGzHnipJ1dbzGmta+l6fGawm0np0rl0mLLidCgp11D1Vf5&#10;YxP3c1Yqv/h+rdm+zY+n3M9O+bPW49GwfQERaYj/5r/rg0n11XIOv9+kE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tLIcYAAADdAAAADwAAAAAAAAAAAAAAAACYAgAAZHJz&#10;L2Rvd25yZXYueG1sUEsFBgAAAAAEAAQA9QAAAIsDAAAAAA==&#10;" fillcolor="black" stroked="f" strokeweight="0"/>
                      <v:rect id="Rectangle 1117" o:spid="_x0000_s1031" style="position:absolute;left:1007;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uusUA&#10;AADdAAAADwAAAGRycy9kb3ducmV2LnhtbESPQWsCMRCF7wX/QxjBW02sddHVKFUo9FRw68XbuBl3&#10;FzeTuIm6/fdNodDbDO/N+96sNr1txZ260DjWMBkrEMSlMw1XGg5f789zECEiG2wdk4ZvCrBZD55W&#10;mBv34D3di1iJFMIhRw11jD6XMpQ1WQxj54mTdnadxZjWrpKmw0cKt618USqTFhtOhBo97WoqL8XN&#10;Ju5xWig/v24rtp+v+1Pmp6dspvVo2L8tQUTq47/57/rDpPpqMYPfb9II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66xQAAAN0AAAAPAAAAAAAAAAAAAAAAAJgCAABkcnMv&#10;ZG93bnJldi54bWxQSwUGAAAAAAQABAD1AAAAigMAAAAA&#10;" fillcolor="black" stroked="f" strokeweight="0"/>
                      <w10:anchorlock/>
                    </v:group>
                  </w:pict>
                </mc:Fallback>
              </mc:AlternateContent>
            </w:r>
          </w:p>
        </w:tc>
        <w:tc>
          <w:tcPr>
            <w:tcW w:w="3619"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Commodity</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39968" behindDoc="0" locked="1" layoutInCell="0" allowOverlap="1" wp14:anchorId="1E6341EA" wp14:editId="55CBAC20">
                      <wp:simplePos x="0" y="0"/>
                      <wp:positionH relativeFrom="column">
                        <wp:posOffset>361315</wp:posOffset>
                      </wp:positionH>
                      <wp:positionV relativeFrom="paragraph">
                        <wp:posOffset>9525</wp:posOffset>
                      </wp:positionV>
                      <wp:extent cx="374650" cy="127000"/>
                      <wp:effectExtent l="0" t="0" r="635" b="0"/>
                      <wp:wrapNone/>
                      <wp:docPr id="1084"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085" name="Rectangle 1119"/>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6" name="Rectangle 1120"/>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7" name="Rectangle 1121"/>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8" name="Rectangle 1122"/>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9" name="Rectangle 1123"/>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E4565" id="Group 1084" o:spid="_x0000_s1026" style="position:absolute;margin-left:28.45pt;margin-top:.75pt;width:29.5pt;height:10pt;z-index:251539968"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" o:allowincell="f">
                      <v:rect id="Rectangle 1119"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4Z8YA&#10;AADdAAAADwAAAGRycy9kb3ducmV2LnhtbESPT2sCMRDF7wW/Qxiht5rUP8uyNYoKhZ4Krl68jZvp&#10;7tLNJG6ibr99IxR6m+G9eb83y/VgO3GjPrSONbxOFAjiypmWaw3Hw/tLDiJEZIOdY9LwQwHWq9HT&#10;Egvj7rynWxlrkUI4FKihidEXUoaqIYth4jxx0r5cbzGmta+l6fGewm0np0pl0mLLidCgp11D1Xd5&#10;tYl7mpXK55dtzfZzvj9nfnbOFlo/j4fNG4hIQ/w3/11/mFRf5Qt4fJNG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54Z8YAAADdAAAADwAAAAAAAAAAAAAAAACYAgAAZHJz&#10;L2Rvd25yZXYueG1sUEsFBgAAAAAEAAQA9QAAAIsDAAAAAA==&#10;" fillcolor="black" stroked="f" strokeweight="0"/>
                      <v:rect id="Rectangle 1120"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zmEMUA&#10;AADdAAAADwAAAGRycy9kb3ducmV2LnhtbESPQWsCMRCF7wX/QxjBW03UdllWo1hB8FRw24u3cTPu&#10;Lm4m6Sbq9t83hUJvM7w373uz2gy2E3fqQ+tYw2yqQBBXzrRca/j82D/nIEJENtg5Jg3fFGCzHj2t&#10;sDDuwUe6l7EWKYRDgRqaGH0hZagashimzhMn7eJ6izGtfS1Nj48Ubjs5VyqTFltOhAY97RqqruXN&#10;Ju5pUSqff73VbN9fjufML87Zq9aT8bBdgog0xH/z3/XBpPoqz+D3mzS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OYQxQAAAN0AAAAPAAAAAAAAAAAAAAAAAJgCAABkcnMv&#10;ZG93bnJldi54bWxQSwUGAAAAAAQABAD1AAAAigMAAAAA&#10;" fillcolor="black" stroked="f" strokeweight="0"/>
                      <v:rect id="Rectangle 1121"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Di8YA&#10;AADdAAAADwAAAGRycy9kb3ducmV2LnhtbESPQW/CMAyF75P4D5GRdhsJY+uqjoAY0iROkyhcdjON&#10;11Y0TmgClH+/TJrEzdZ7ft/zfDnYTlyoD61jDdOJAkFcOdNyrWG/+3zKQYSIbLBzTBpuFGC5GD3M&#10;sTDuylu6lLEWKYRDgRqaGH0hZagashgmzhMn7cf1FmNa+1qaHq8p3HbyWalMWmw5ERr0tG6oOpZn&#10;m7jfs1L5/PRRs/162R4yPztkr1o/jofVO4hIQ7yb/683JtVX+Rv8fZNG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BDi8YAAADdAAAADwAAAAAAAAAAAAAAAACYAgAAZHJz&#10;L2Rvd25yZXYueG1sUEsFBgAAAAAEAAQA9QAAAIsDAAAAAA==&#10;" fillcolor="black" stroked="f" strokeweight="0"/>
                      <v:rect id="Rectangle 1122"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cQA&#10;AADdAAAADwAAAGRycy9kb3ducmV2LnhtbESPTU/DMAyG70j8h8hI3FgyBlVVlk0DCYkT0rpddvMa&#10;01ZrnKwJW/n3+IDEzZbfj8fL9eQHdaEx9YEtzGcGFHETXM+thf3u/aEElTKywyEwWfihBOvV7c0S&#10;KxeuvKVLnVslIZwqtNDlHCutU9ORxzQLkVhuX2H0mGUdW+1GvEq4H/SjMYX22LM0dBjpraPmVH97&#10;6T0sahPL82vL/vNpeyzi4lg8W3t/N21eQGWa8r/4z/3hBN+Ugiv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P1/nEAAAA3QAAAA8AAAAAAAAAAAAAAAAAmAIAAGRycy9k&#10;b3ducmV2LnhtbFBLBQYAAAAABAAEAPUAAACJAwAAAAA=&#10;" fillcolor="black" stroked="f" strokeweight="0"/>
                      <v:rect id="Rectangle 1123"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yYsYA&#10;AADdAAAADwAAAGRycy9kb3ducmV2LnhtbESPQW/CMAyF75P4D5GRdhsJY6u6joAY0iROkyhcdjON&#10;11Y0TmgClH+/TJrEzdZ7ft/zfDnYTlyoD61jDdOJAkFcOdNyrWG/+3zKQYSIbLBzTBpuFGC5GD3M&#10;sTDuylu6lLEWKYRDgRqaGH0hZagashgmzhMn7cf1FmNa+1qaHq8p3HbyWalMWmw5ERr0tG6oOpZn&#10;m7jfs1L5/PRRs/162R4yPztkr1o/jofVO4hIQ7yb/683JtVX+Rv8fZNG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NyYsYAAADdAAAADwAAAAAAAAAAAAAAAACYAgAAZHJz&#10;L2Rvd25yZXYueG1sUEsFBgAAAAAEAAQA9QAAAIsDA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Description of goods</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an..512</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590" w:type="dxa"/>
            <w:gridSpan w:val="5"/>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40992" behindDoc="0" locked="1" layoutInCell="0" allowOverlap="1" wp14:anchorId="36374FCE" wp14:editId="0197248A">
                      <wp:simplePos x="0" y="0"/>
                      <wp:positionH relativeFrom="column">
                        <wp:posOffset>361315</wp:posOffset>
                      </wp:positionH>
                      <wp:positionV relativeFrom="paragraph">
                        <wp:posOffset>0</wp:posOffset>
                      </wp:positionV>
                      <wp:extent cx="374650" cy="131445"/>
                      <wp:effectExtent l="0" t="635" r="635" b="1270"/>
                      <wp:wrapNone/>
                      <wp:docPr id="1077"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1445"/>
                                <a:chOff x="569" y="0"/>
                                <a:chExt cx="590" cy="207"/>
                              </a:xfrm>
                            </wpg:grpSpPr>
                            <wps:wsp>
                              <wps:cNvPr id="1078" name="Rectangle 1125"/>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9" name="Rectangle 1126"/>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0" name="Rectangle 1127"/>
                              <wps:cNvSpPr>
                                <a:spLocks noChangeArrowheads="1"/>
                              </wps:cNvSpPr>
                              <wps:spPr bwMode="auto">
                                <a:xfrm>
                                  <a:off x="908"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1" name="Rectangle 1128"/>
                              <wps:cNvSpPr>
                                <a:spLocks noChangeArrowheads="1"/>
                              </wps:cNvSpPr>
                              <wps:spPr bwMode="auto">
                                <a:xfrm>
                                  <a:off x="100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2" name="Rectangle 1129"/>
                              <wps:cNvSpPr>
                                <a:spLocks noChangeArrowheads="1"/>
                              </wps:cNvSpPr>
                              <wps:spPr bwMode="auto">
                                <a:xfrm>
                                  <a:off x="100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3" name="Rectangle 1130"/>
                              <wps:cNvSpPr>
                                <a:spLocks noChangeArrowheads="1"/>
                              </wps:cNvSpPr>
                              <wps:spPr bwMode="auto">
                                <a:xfrm>
                                  <a:off x="1106"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5A2B0" id="Group 1077" o:spid="_x0000_s1026" style="position:absolute;margin-left:28.45pt;margin-top:0;width:29.5pt;height:10.35pt;z-index:251540992" coordorigin="569" coordsize="59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" o:allowincell="f">
                      <v:rect id="Rectangle 1125"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n3sUA&#10;AADdAAAADwAAAGRycy9kb3ducmV2LnhtbESPTU/DMAyG70j8h8hIu7GEDcpUlk1s0qSdkFa4cPMa&#10;01Y0Tmiyrfv3+IDEzZbfj8fL9eh7daYhdYEtPEwNKOI6uI4bCx/vu/sFqJSRHfaBycKVEqxXtzdL&#10;LF248IHOVW6UhHAq0UKbcyy1TnVLHtM0RGK5fYXBY5Z1aLQb8CLhvtczYwrtsWNpaDHStqX6uzp5&#10;6f2cVyYufjYN+7fHw7GI82PxZO3kbnx9AZVpzP/iP/feCb55Flz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qfexQAAAN0AAAAPAAAAAAAAAAAAAAAAAJgCAABkcnMv&#10;ZG93bnJldi54bWxQSwUGAAAAAAQABAD1AAAAigMAAAAA&#10;" fillcolor="black" stroked="f" strokeweight="0"/>
                      <v:rect id="Rectangle 1126"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CRcYA&#10;AADdAAAADwAAAGRycy9kb3ducmV2LnhtbESPQW/CMAyF75P2HyIj7TYSxlagEBCbNInTJAoXbqYx&#10;bUXjhCaD7t8vSJN2s/We3/e8WPW2FVfqQuNYw2ioQBCXzjRcadjvPp+nIEJENtg6Jg0/FGC1fHxY&#10;YG7cjbd0LWIlUgiHHDXUMfpcylDWZDEMnSdO2sl1FmNau0qaDm8p3LbyRalMWmw4EWr09FFTeS6+&#10;beIexoXy08t7xfbrdXvM/PiYvWn9NOjXcxCR+vhv/rvemFRfTWZw/ya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YCRcYAAADdAAAADwAAAAAAAAAAAAAAAACYAgAAZHJz&#10;L2Rvd25yZXYueG1sUEsFBgAAAAAEAAQA9QAAAIsDAAAAAA==&#10;" fillcolor="black" stroked="f" strokeweight="0"/>
                      <v:rect id="Rectangle 1127" o:spid="_x0000_s1029" style="position:absolute;left:908;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b/8QA&#10;AADdAAAADwAAAGRycy9kb3ducmV2LnhtbESPTU/DMAyG70j8h8hI3FgyBlVVlk0DCYkT0rpddvMa&#10;01ZrnKwJW/n3+IDEzZbfj8fL9eQHdaEx9YEtzGcGFHETXM+thf3u/aEElTKywyEwWfihBOvV7c0S&#10;KxeuvKVLnVslIZwqtNDlHCutU9ORxzQLkVhuX2H0mGUdW+1GvEq4H/SjMYX22LM0dBjpraPmVH97&#10;6T0sahPL82vL/vNpeyzi4lg8W3t/N21eQGWa8r/4z/3hBN+Uwi/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52//EAAAA3QAAAA8AAAAAAAAAAAAAAAAAmAIAAGRycy9k&#10;b3ducmV2LnhtbFBLBQYAAAAABAAEAPUAAACJAwAAAAA=&#10;" fillcolor="black" stroked="f" strokeweight="0"/>
                      <v:rect id="Rectangle 1128" o:spid="_x0000_s1030" style="position:absolute;left:100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ZMUA&#10;AADdAAAADwAAAGRycy9kb3ducmV2LnhtbESPQWsCMRCF7wX/Q5iCt5pY7bJsjWILgifB1Yu3cTPd&#10;XbqZpJuo23/fCEJvM7w373uzWA22E1fqQ+tYw3SiQBBXzrRcazgeNi85iBCRDXaOScMvBVgtR08L&#10;LIy78Z6uZaxFCuFQoIYmRl9IGaqGLIaJ88RJ+3K9xZjWvpamx1sKt518VSqTFltOhAY9fTZUfZcX&#10;m7inWal8/vNRs93N9+fMz87Zm9bj52H9DiLSEP/Nj+utSfVVPoX7N2k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X5kxQAAAN0AAAAPAAAAAAAAAAAAAAAAAJgCAABkcnMv&#10;ZG93bnJldi54bWxQSwUGAAAAAAQABAD1AAAAigMAAAAA&#10;" fillcolor="black" stroked="f" strokeweight="0"/>
                      <v:rect id="Rectangle 1129" o:spid="_x0000_s1031" style="position:absolute;left:100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gE8UA&#10;AADdAAAADwAAAGRycy9kb3ducmV2LnhtbESPQWsCMRCF7wX/QxjBW02q7bJsjaKC4Kng6sXbuJnu&#10;Lt1M4ibq9t83hUJvM7w373uzWA22E3fqQ+tYw8tUgSCunGm51nA67p5zECEiG+wck4ZvCrBajp4W&#10;WBj34APdy1iLFMKhQA1NjL6QMlQNWQxT54mT9ul6izGtfS1Nj48Ubjs5UyqTFltOhAY9bRuqvsqb&#10;TdzzvFQ+v25qth+vh0vm55fsTevJeFi/g4g0xH/z3/XepPoqn8HvN2k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ATxQAAAN0AAAAPAAAAAAAAAAAAAAAAAJgCAABkcnMv&#10;ZG93bnJldi54bWxQSwUGAAAAAAQABAD1AAAAigMAAAAA&#10;" fillcolor="black" stroked="f" strokeweight="0"/>
                      <v:rect id="Rectangle 1130" o:spid="_x0000_s1032" style="position:absolute;left:1106;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iMUA&#10;AADdAAAADwAAAGRycy9kb3ducmV2LnhtbESPQWvCQBCF7wX/wzJCb3VXY0NIXcUKQk+CaS+9jdlp&#10;Epqd3WZXTf99VxB6m+G9ed+b1Wa0vbjQEDrHGuYzBYK4dqbjRsPH+/6pABEissHeMWn4pQCb9eRh&#10;haVxVz7SpYqNSCEcStTQxuhLKUPdksUwc544aV9usBjTOjTSDHhN4baXC6VyabHjRGjR066l+rs6&#10;28T9zCrli5/Xhu1heTzlPjvlz1o/TsftC4hIY/w336/fTKqvigxu36QR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WIxQAAAN0AAAAPAAAAAAAAAAAAAAAAAJgCAABkcnMv&#10;ZG93bnJldi54bWxQSwUGAAAAAAQABAD1AAAAigMAAAAA&#10;" fillcolor="black" stroked="f" strokeweight="0"/>
                      <w10:anchorlock/>
                    </v:group>
                  </w:pict>
                </mc:Fallback>
              </mc:AlternateContent>
            </w:r>
          </w:p>
        </w:tc>
        <w:tc>
          <w:tcPr>
            <w:tcW w:w="3521" w:type="dxa"/>
            <w:gridSpan w:val="3"/>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Commodity code</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C</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spacing w:line="185" w:lineRule="exact"/>
              <w:ind w:left="170"/>
              <w:rPr>
                <w:sz w:val="16"/>
                <w:szCs w:val="16"/>
              </w:rPr>
            </w:pPr>
            <w:r>
              <w:rPr>
                <w:color w:val="333333"/>
                <w:sz w:val="16"/>
                <w:szCs w:val="16"/>
              </w:rPr>
              <w:t>CL706</w:t>
            </w: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spacing w:line="185" w:lineRule="exact"/>
              <w:ind w:left="170"/>
              <w:rPr>
                <w:sz w:val="16"/>
                <w:szCs w:val="16"/>
              </w:rPr>
            </w:pPr>
            <w:r>
              <w:rPr>
                <w:color w:val="000000"/>
                <w:sz w:val="16"/>
                <w:szCs w:val="16"/>
              </w:rPr>
              <w:t>Cxxxx</w:t>
            </w: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689" w:type="dxa"/>
            <w:gridSpan w:val="6"/>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42016" behindDoc="0" locked="1" layoutInCell="0" allowOverlap="1" wp14:anchorId="4BE8423F" wp14:editId="1E617E9A">
                      <wp:simplePos x="0" y="0"/>
                      <wp:positionH relativeFrom="column">
                        <wp:posOffset>361315</wp:posOffset>
                      </wp:positionH>
                      <wp:positionV relativeFrom="paragraph">
                        <wp:posOffset>9525</wp:posOffset>
                      </wp:positionV>
                      <wp:extent cx="437515" cy="127000"/>
                      <wp:effectExtent l="0" t="0" r="4445" b="0"/>
                      <wp:wrapNone/>
                      <wp:docPr id="1071"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127000"/>
                                <a:chOff x="569" y="15"/>
                                <a:chExt cx="689" cy="200"/>
                              </a:xfrm>
                            </wpg:grpSpPr>
                            <wps:wsp>
                              <wps:cNvPr id="1072" name="Rectangle 1132"/>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3" name="Rectangle 1133"/>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4" name="Rectangle 1134"/>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5" name="Rectangle 1135"/>
                              <wps:cNvSpPr>
                                <a:spLocks noChangeArrowheads="1"/>
                              </wps:cNvSpPr>
                              <wps:spPr bwMode="auto">
                                <a:xfrm>
                                  <a:off x="1106"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6" name="Rectangle 1136"/>
                              <wps:cNvSpPr>
                                <a:spLocks noChangeArrowheads="1"/>
                              </wps:cNvSpPr>
                              <wps:spPr bwMode="auto">
                                <a:xfrm>
                                  <a:off x="1106"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6D2B4" id="Group 1071" o:spid="_x0000_s1026" style="position:absolute;margin-left:28.45pt;margin-top:.75pt;width:34.45pt;height:10pt;z-index:251542016" coordorigin="569,15" coordsize="68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" o:allowincell="f">
                      <v:rect id="Rectangle 1132"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QNMYA&#10;AADdAAAADwAAAGRycy9kb3ducmV2LnhtbESPT2sCMRDF70K/QxjBmyb+6Spbo7QFwVPBtZfexs24&#10;u3QzSTeprt/eFAreZnhv3u/NetvbVlyoC41jDdOJAkFcOtNwpeHzuBuvQISIbLB1TBpuFGC7eRqs&#10;MTfuyge6FLESKYRDjhrqGH0uZShrshgmzhMn7ew6izGtXSVNh9cUbls5UyqTFhtOhBo9vddUfhe/&#10;NnG/5oXyq5+3iu3H4nDK/PyUPWs9GvavLyAi9fFh/r/em1RfLWfw900aQW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KQNMYAAADdAAAADwAAAAAAAAAAAAAAAACYAgAAZHJz&#10;L2Rvd25yZXYueG1sUEsFBgAAAAAEAAQA9QAAAIsDAAAAAA==&#10;" fillcolor="black" stroked="f" strokeweight="0"/>
                      <v:rect id="Rectangle 1133"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41r8YA&#10;AADdAAAADwAAAGRycy9kb3ducmV2LnhtbESPQW/CMAyF70j7D5En7QbJ6CioENBAmrTTJLpduJnG&#10;tNUaJ2sCdP9+mYTEzdZ7ft/zajPYTlyoD61jDc8TBYK4cqblWsPX59t4ASJEZIOdY9LwSwE264fR&#10;CgvjrrynSxlrkUI4FKihidEXUoaqIYth4jxx0k6utxjT2tfS9HhN4baTU6VyabHlRGjQ066h6rs8&#10;28Q9ZKXyi59tzfbjZX/MfXbMZ1o/PQ6vSxCRhng3367fTaqv5hn8f5NG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41r8YAAADdAAAADwAAAAAAAAAAAAAAAACYAgAAZHJz&#10;L2Rvd25yZXYueG1sUEsFBgAAAAAEAAQA9QAAAIsDAAAAAA==&#10;" fillcolor="black" stroked="f" strokeweight="0"/>
                      <v:rect id="Rectangle 1134"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t28YA&#10;AADdAAAADwAAAGRycy9kb3ducmV2LnhtbESPzWrDMBCE74W+g9hAbrWUnzrBjRLSQCCnQtxeettY&#10;G9vUWqmWmjhvHxUKve0ys/PNrjaD7cSF+tA61jDJFAjiypmWaw0f7/unJYgQkQ12jknDjQJs1o8P&#10;KyyMu/KRLmWsRQrhUKCGJkZfSBmqhiyGzHnipJ1dbzGmta+l6fGawm0np0rl0mLLidCgp11D1Vf5&#10;YxP3c1Yqv/x+rdm+zY+n3M9O+bPW49GwfQERaYj/5r/rg0n11WIOv9+kE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et28YAAADdAAAADwAAAAAAAAAAAAAAAACYAgAAZHJz&#10;L2Rvd25yZXYueG1sUEsFBgAAAAAEAAQA9QAAAIsDAAAAAA==&#10;" fillcolor="black" stroked="f" strokeweight="0"/>
                      <v:rect id="Rectangle 1135" o:spid="_x0000_s1030" style="position:absolute;left:1106;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IQMUA&#10;AADdAAAADwAAAGRycy9kb3ducmV2LnhtbESPQWsCMRCF7wX/QxjBW02sdZXVKFUo9FRw68XbuBl3&#10;FzeTuIm6/fdNodDbDO/N+96sNr1txZ260DjWMBkrEMSlMw1XGg5f788LECEiG2wdk4ZvCrBZD55W&#10;mBv34D3di1iJFMIhRw11jD6XMpQ1WQxj54mTdnadxZjWrpKmw0cKt618USqTFhtOhBo97WoqL8XN&#10;Ju5xWii/uG4rtp+v+1Pmp6dspvVo2L8tQUTq47/57/rDpPpqPoPfb9II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whAxQAAAN0AAAAPAAAAAAAAAAAAAAAAAJgCAABkcnMv&#10;ZG93bnJldi54bWxQSwUGAAAAAAQABAD1AAAAigMAAAAA&#10;" fillcolor="black" stroked="f" strokeweight="0"/>
                      <v:rect id="Rectangle 1136" o:spid="_x0000_s1031" style="position:absolute;left:1106;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mWN8YA&#10;AADdAAAADwAAAGRycy9kb3ducmV2LnhtbESPzWrDMBCE74W+g9hCb7XU/LjBiRKSQqGnQpxcettY&#10;G9vUWimWmrhvHxUCue0ys/PNLlaD7cSZ+tA61vCaKRDElTMt1xr2u4+XGYgQkQ12jknDHwVYLR8f&#10;FlgYd+EtnctYixTCoUANTYy+kDJUDVkMmfPESTu63mJMa19L0+MlhdtOjpTKpcWWE6FBT+8NVT/l&#10;r03c73Gp/Oy0qdl+TbaH3I8P+VTr56dhPQcRaYh38+3606T66i2H/2/SCH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mWN8YAAADdAAAADwAAAAAAAAAAAAAAAACYAgAAZHJz&#10;L2Rvd25yZXYueG1sUEsFBgAAAAAEAAQA9QAAAIsDAAAAAA==&#10;" fillcolor="black" stroked="f" strokeweight="0"/>
                      <w10:anchorlock/>
                    </v:group>
                  </w:pict>
                </mc:Fallback>
              </mc:AlternateContent>
            </w:r>
          </w:p>
        </w:tc>
        <w:tc>
          <w:tcPr>
            <w:tcW w:w="3422"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Harmonized System sub-heading code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an6</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689" w:type="dxa"/>
            <w:gridSpan w:val="6"/>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43040" behindDoc="0" locked="1" layoutInCell="0" allowOverlap="1" wp14:anchorId="142D9B66" wp14:editId="1D42A3D4">
                      <wp:simplePos x="0" y="0"/>
                      <wp:positionH relativeFrom="column">
                        <wp:posOffset>361315</wp:posOffset>
                      </wp:positionH>
                      <wp:positionV relativeFrom="paragraph">
                        <wp:posOffset>9525</wp:posOffset>
                      </wp:positionV>
                      <wp:extent cx="437515" cy="127000"/>
                      <wp:effectExtent l="0" t="635" r="4445" b="0"/>
                      <wp:wrapNone/>
                      <wp:docPr id="1065"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127000"/>
                                <a:chOff x="569" y="15"/>
                                <a:chExt cx="689" cy="200"/>
                              </a:xfrm>
                            </wpg:grpSpPr>
                            <wps:wsp>
                              <wps:cNvPr id="1066" name="Rectangle 1138"/>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7" name="Rectangle 1139"/>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8" name="Rectangle 1140"/>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9" name="Rectangle 1141"/>
                              <wps:cNvSpPr>
                                <a:spLocks noChangeArrowheads="1"/>
                              </wps:cNvSpPr>
                              <wps:spPr bwMode="auto">
                                <a:xfrm>
                                  <a:off x="1106"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0" name="Rectangle 1142"/>
                              <wps:cNvSpPr>
                                <a:spLocks noChangeArrowheads="1"/>
                              </wps:cNvSpPr>
                              <wps:spPr bwMode="auto">
                                <a:xfrm>
                                  <a:off x="1106"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23472" id="Group 1065" o:spid="_x0000_s1026" style="position:absolute;margin-left:28.45pt;margin-top:.75pt;width:34.45pt;height:10pt;z-index:251543040" coordorigin="569,15" coordsize="68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" o:allowincell="f">
                      <v:rect id="Rectangle 1138"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A6sUA&#10;AADdAAAADwAAAGRycy9kb3ducmV2LnhtbESPQWsCMRCF7wX/QxjBW02sNsjWKLYgeBLc9tLbuJnu&#10;Lt1M0k3U7b9vBKG3Gd6b971ZbQbXiQv1sfVsYDZVIIgrb1uuDXy87x6XIGJCtth5JgO/FGGzHj2s&#10;sLD+yke6lKkWOYRjgQaalEIhZawachinPhBn7cv3DlNe+1raHq853HXySSktHbacCQ0Gemuo+i7P&#10;LnM/56UKy5/Xmt1hcTzpMD/pZ2Mm42H7AiLRkP7N9+u9zfWV1nD7Jo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ADqxQAAAN0AAAAPAAAAAAAAAAAAAAAAAJgCAABkcnMv&#10;ZG93bnJldi54bWxQSwUGAAAAAAQABAD1AAAAigMAAAAA&#10;" fillcolor="black" stroked="f" strokeweight="0"/>
                      <v:rect id="Rectangle 1139"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lccYA&#10;AADdAAAADwAAAGRycy9kb3ducmV2LnhtbESPzWrDMBCE74W+g9hCb7XU/LjBiRKSQqGnQpxcettY&#10;G9vUWimWmrhvHxUCue0ys/PNLlaD7cSZ+tA61vCaKRDElTMt1xr2u4+XGYgQkQ12jknDHwVYLR8f&#10;FlgYd+EtnctYixTCoUANTYy+kDJUDVkMmfPESTu63mJMa19L0+MlhdtOjpTKpcWWE6FBT+8NVT/l&#10;r03c73Gp/Oy0qdl+TbaH3I8P+VTr56dhPQcRaYh38+3606T6Kn+D/2/SCH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ylccYAAADdAAAADwAAAAAAAAAAAAAAAACYAgAAZHJz&#10;L2Rvd25yZXYueG1sUEsFBgAAAAAEAAQA9QAAAIsDAAAAAA==&#10;" fillcolor="black" stroked="f" strokeweight="0"/>
                      <v:rect id="Rectangle 1140"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xA8QA&#10;AADdAAAADwAAAGRycy9kb3ducmV2LnhtbESPTU/DMAyG75P4D5GRuG0J+6imsmxiSEickNZx4eY1&#10;pq1onNCErfx7fJi0my2/H483u9H36kxD6gJbeJwZUMR1cB03Fj6Or9M1qJSRHfaBycIfJdht7yYb&#10;LF248IHOVW6UhHAq0UKbcyy1TnVLHtMsRGK5fYXBY5Z1aLQb8CLhvtdzYwrtsWNpaDHSS0v1d/Xr&#10;pfdzUZm4/tk37N+Xh1MRF6diZe3D/fj8BCrTmG/iq/vNCb4pBFe+kRH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DMQPEAAAA3QAAAA8AAAAAAAAAAAAAAAAAmAIAAGRycy9k&#10;b3ducmV2LnhtbFBLBQYAAAAABAAEAPUAAACJAwAAAAA=&#10;" fillcolor="black" stroked="f" strokeweight="0"/>
                      <v:rect id="Rectangle 1141" o:spid="_x0000_s1030" style="position:absolute;left:1106;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mMYA&#10;AADdAAAADwAAAGRycy9kb3ducmV2LnhtbESPzWrDMBCE74W+g9hCb7XU/JjUiRKSQqGnQpxcettY&#10;G9vUWimWmrhvHxUCue0ys/PNLlaD7cSZ+tA61vCaKRDElTMt1xr2u4+XGYgQkQ12jknDHwVYLR8f&#10;FlgYd+EtnctYixTCoUANTYy+kDJUDVkMmfPESTu63mJMa19L0+MlhdtOjpTKpcWWE6FBT+8NVT/l&#10;r03c73Gp/Oy0qdl+TbaH3I8P+VTr56dhPQcRaYh38+3606T6Kn+D/2/SCH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UmMYAAADdAAAADwAAAAAAAAAAAAAAAACYAgAAZHJz&#10;L2Rvd25yZXYueG1sUEsFBgAAAAAEAAQA9QAAAIsDAAAAAA==&#10;" fillcolor="black" stroked="f" strokeweight="0"/>
                      <v:rect id="Rectangle 1142" o:spid="_x0000_s1031" style="position:absolute;left:1106;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yr2MUA&#10;AADdAAAADwAAAGRycy9kb3ducmV2LnhtbESPTU/DMAyG70j8h8hIu7GEDcpUlk1s0qSdkFa4cPMa&#10;01Y0Tmiyrfv3+IDEzZbfj8fL9eh7daYhdYEtPEwNKOI6uI4bCx/vu/sFqJSRHfaBycKVEqxXtzdL&#10;LF248IHOVW6UhHAq0UKbcyy1TnVLHtM0RGK5fYXBY5Z1aLQb8CLhvtczYwrtsWNpaDHStqX6uzp5&#10;6f2cVyYufjYN+7fHw7GI82PxZO3kbnx9AZVpzP/iP/feCb55Fn7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KvYxQAAAN0AAAAPAAAAAAAAAAAAAAAAAJgCAABkcnMv&#10;ZG93bnJldi54bWxQSwUGAAAAAAQABAD1AAAAigMAAAAA&#10;" fillcolor="black" stroked="f" strokeweight="0"/>
                      <w10:anchorlock/>
                    </v:group>
                  </w:pict>
                </mc:Fallback>
              </mc:AlternateContent>
            </w:r>
          </w:p>
        </w:tc>
        <w:tc>
          <w:tcPr>
            <w:tcW w:w="3422"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Combined nomenclature code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an2</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492" w:type="dxa"/>
            <w:gridSpan w:val="4"/>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44064" behindDoc="0" locked="1" layoutInCell="0" allowOverlap="1" wp14:anchorId="46A0732B" wp14:editId="2093BEBE">
                      <wp:simplePos x="0" y="0"/>
                      <wp:positionH relativeFrom="column">
                        <wp:posOffset>361315</wp:posOffset>
                      </wp:positionH>
                      <wp:positionV relativeFrom="paragraph">
                        <wp:posOffset>0</wp:posOffset>
                      </wp:positionV>
                      <wp:extent cx="312420" cy="131445"/>
                      <wp:effectExtent l="0" t="3175" r="5715" b="0"/>
                      <wp:wrapNone/>
                      <wp:docPr id="1059"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1445"/>
                                <a:chOff x="569" y="0"/>
                                <a:chExt cx="492" cy="207"/>
                              </a:xfrm>
                            </wpg:grpSpPr>
                            <wps:wsp>
                              <wps:cNvPr id="1060" name="Rectangle 1144"/>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1" name="Rectangle 1145"/>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2" name="Rectangle 1146"/>
                              <wps:cNvSpPr>
                                <a:spLocks noChangeArrowheads="1"/>
                              </wps:cNvSpPr>
                              <wps:spPr bwMode="auto">
                                <a:xfrm>
                                  <a:off x="908"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3" name="Rectangle 1147"/>
                              <wps:cNvSpPr>
                                <a:spLocks noChangeArrowheads="1"/>
                              </wps:cNvSpPr>
                              <wps:spPr bwMode="auto">
                                <a:xfrm>
                                  <a:off x="90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4" name="Rectangle 1148"/>
                              <wps:cNvSpPr>
                                <a:spLocks noChangeArrowheads="1"/>
                              </wps:cNvSpPr>
                              <wps:spPr bwMode="auto">
                                <a:xfrm>
                                  <a:off x="1007"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FF1BB" id="Group 1059" o:spid="_x0000_s1026" style="position:absolute;margin-left:28.45pt;margin-top:0;width:24.6pt;height:10.35pt;z-index:251544064" coordorigin="569" coordsize="49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" o:allowincell="f">
                      <v:rect id="Rectangle 1144"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9BcQA&#10;AADdAAAADwAAAGRycy9kb3ducmV2LnhtbESPTU/DMAyG75P4D5GRuG0J+6imsmxiSEickNZx4eY1&#10;pq1onNCErfx7fJi0my2/H483u9H36kxD6gJbeJwZUMR1cB03Fj6Or9M1qJSRHfaBycIfJdht7yYb&#10;LF248IHOVW6UhHAq0UKbcyy1TnVLHtMsRGK5fYXBY5Z1aLQb8CLhvtdzYwrtsWNpaDHSS0v1d/Xr&#10;pfdzUZm4/tk37N+Xh1MRF6diZe3D/fj8BCrTmG/iq/vNCb4phF++kRH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1PQXEAAAA3QAAAA8AAAAAAAAAAAAAAAAAmAIAAGRycy9k&#10;b3ducmV2LnhtbFBLBQYAAAAABAAEAPUAAACJAwAAAAA=&#10;" fillcolor="black" stroked="f" strokeweight="0"/>
                      <v:rect id="Rectangle 1145"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YnsUA&#10;AADdAAAADwAAAGRycy9kb3ducmV2LnhtbESPQWsCMRCF7wX/QxjBW03UdpHVKFYQPBVcvXgbN+Pu&#10;4maSbqJu/31TKPQ2w3vzvjfLdW9b8aAuNI41TMYKBHHpTMOVhtNx9zoHESKywdYxafimAOvV4GWJ&#10;uXFPPtCjiJVIIRxy1FDH6HMpQ1mTxTB2njhpV9dZjGntKmk6fKZw28qpUpm02HAi1OhpW1N5K+42&#10;cc+zQvn510fF9vPtcMn87JK9az0a9psFiEh9/Df/Xe9Nqq+yCfx+k0a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iexQAAAN0AAAAPAAAAAAAAAAAAAAAAAJgCAABkcnMv&#10;ZG93bnJldi54bWxQSwUGAAAAAAQABAD1AAAAigMAAAAA&#10;" fillcolor="black" stroked="f" strokeweight="0"/>
                      <v:rect id="Rectangle 1146" o:spid="_x0000_s1029" style="position:absolute;left:908;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G6cUA&#10;AADdAAAADwAAAGRycy9kb3ducmV2LnhtbESPQWsCMRCF70L/Q5iCN03UusjWKLZQ8FRw7aW3cTPd&#10;XdxM4ibV9d8bQfA2w3vzvjfLdW9bcaYuNI41TMYKBHHpTMOVhp/912gBIkRkg61j0nClAOvVy2CJ&#10;uXEX3tG5iJVIIRxy1FDH6HMpQ1mTxTB2njhpf66zGNPaVdJ0eEnhtpVTpTJpseFEqNHTZ03lsfi3&#10;ifs7K5RfnD4qtt9vu0PmZ4dsrvXwtd+8g4jUx6f5cb01qb7KpnD/Jo0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bpxQAAAN0AAAAPAAAAAAAAAAAAAAAAAJgCAABkcnMv&#10;ZG93bnJldi54bWxQSwUGAAAAAAQABAD1AAAAigMAAAAA&#10;" fillcolor="black" stroked="f" strokeweight="0"/>
                      <v:rect id="Rectangle 1147" o:spid="_x0000_s1030" style="position:absolute;left:90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jcsUA&#10;AADdAAAADwAAAGRycy9kb3ducmV2LnhtbESPQWsCMRCF7wX/Qxiht5rYtYusRrEFoSfBbS/exs24&#10;u7iZpJuo6783hUJvM7w373uzXA+2E1fqQ+tYw3SiQBBXzrRca/j+2r7MQYSIbLBzTBruFGC9Gj0t&#10;sTDuxnu6lrEWKYRDgRqaGH0hZagashgmzhMn7eR6izGtfS1Nj7cUbjv5qlQuLbacCA16+mioOpcX&#10;m7iHrFR+/vNes93N9sfcZ8f8Tevn8bBZgIg0xH/z3/WnSfVVnsHvN2kE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6NyxQAAAN0AAAAPAAAAAAAAAAAAAAAAAJgCAABkcnMv&#10;ZG93bnJldi54bWxQSwUGAAAAAAQABAD1AAAAigMAAAAA&#10;" fillcolor="black" stroked="f" strokeweight="0"/>
                      <v:rect id="Rectangle 1148" o:spid="_x0000_s1031" style="position:absolute;left:1007;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7BsUA&#10;AADdAAAADwAAAGRycy9kb3ducmV2LnhtbESPQWsCMRCF7wX/QxjBW02sdpHVKFYQeiq4evE2bsbd&#10;xc0kbqJu/31TKPQ2w3vzvjfLdW9b8aAuNI41TMYKBHHpTMOVhuNh9zoHESKywdYxafimAOvV4GWJ&#10;uXFP3tOjiJVIIRxy1FDH6HMpQ1mTxTB2njhpF9dZjGntKmk6fKZw28o3pTJpseFEqNHTtqbyWtxt&#10;4p6mhfLz20fF9mu2P2d+es7etR4N+80CRKQ+/pv/rj9Nqq+yGfx+k0a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jsGxQAAAN0AAAAPAAAAAAAAAAAAAAAAAJgCAABkcnMv&#10;ZG93bnJldi54bWxQSwUGAAAAAAQABAD1AAAAigMAAAAA&#10;" fillcolor="black" stroked="f" strokeweight="0"/>
                      <w10:anchorlock/>
                    </v:group>
                  </w:pict>
                </mc:Fallback>
              </mc:AlternateContent>
            </w:r>
          </w:p>
        </w:tc>
        <w:tc>
          <w:tcPr>
            <w:tcW w:w="3619"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Weight</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45088" behindDoc="0" locked="1" layoutInCell="0" allowOverlap="1" wp14:anchorId="05F2D5B9" wp14:editId="5F093C20">
                      <wp:simplePos x="0" y="0"/>
                      <wp:positionH relativeFrom="column">
                        <wp:posOffset>361315</wp:posOffset>
                      </wp:positionH>
                      <wp:positionV relativeFrom="paragraph">
                        <wp:posOffset>9525</wp:posOffset>
                      </wp:positionV>
                      <wp:extent cx="374650" cy="127000"/>
                      <wp:effectExtent l="0" t="1270" r="635" b="0"/>
                      <wp:wrapNone/>
                      <wp:docPr id="1053"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054" name="Rectangle 1150"/>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5" name="Rectangle 1151"/>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6" name="Rectangle 1152"/>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7" name="Rectangle 1153"/>
                              <wps:cNvSpPr>
                                <a:spLocks noChangeArrowheads="1"/>
                              </wps:cNvSpPr>
                              <wps:spPr bwMode="auto">
                                <a:xfrm>
                                  <a:off x="100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8" name="Rectangle 1154"/>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35847" id="Group 1053" o:spid="_x0000_s1026" style="position:absolute;margin-left:28.45pt;margin-top:.75pt;width:29.5pt;height:10pt;z-index:251545088"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" o:allowincell="f">
                      <v:rect id="Rectangle 1150"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u8YA&#10;AADdAAAADwAAAGRycy9kb3ducmV2LnhtbESPQWvCQBCF74L/YRmhN921apDUTdBCoaeCaS+9jdkx&#10;CWZn1+xW03/fLRR6m+G9ed+bXTnaXtxoCJ1jDcuFAkFcO9Nxo+Hj/WW+BREissHeMWn4pgBlMZ3s&#10;MDfuzke6VbERKYRDjhraGH0uZahbshgWzhMn7ewGizGtQyPNgPcUbnv5qFQmLXacCC16em6pvlRf&#10;NnE/V5Xy2+uhYfu2Pp4yvzplG60fZuP+CUSkMf6b/65fTaqvNmv4/Sa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xu8YAAADdAAAADwAAAAAAAAAAAAAAAACYAgAAZHJz&#10;L2Rvd25yZXYueG1sUEsFBgAAAAAEAAQA9QAAAIsDAAAAAA==&#10;" fillcolor="black" stroked="f" strokeweight="0"/>
                      <v:rect id="Rectangle 1151"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UIMUA&#10;AADdAAAADwAAAGRycy9kb3ducmV2LnhtbESPQWsCMRCF74L/IYzgTZPW7iJbo9iC4Kng2ktv42a6&#10;u3QziZtU13/fFARvM7w373uz2gy2ExfqQ+tYw9NcgSCunGm51vB53M2WIEJENtg5Jg03CrBZj0cr&#10;LIy78oEuZaxFCuFQoIYmRl9IGaqGLIa588RJ+3a9xZjWvpamx2sKt518ViqXFltOhAY9vTdU/ZS/&#10;NnG/FqXyy/Nbzfbj5XDK/eKUZ1pPJ8P2FUSkIT7M9+u9SfVVlsH/N2k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lQgxQAAAN0AAAAPAAAAAAAAAAAAAAAAAJgCAABkcnMv&#10;ZG93bnJldi54bWxQSwUGAAAAAAQABAD1AAAAigMAAAAA&#10;" fillcolor="black" stroked="f" strokeweight="0"/>
                      <v:rect id="Rectangle 1152"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KV8UA&#10;AADdAAAADwAAAGRycy9kb3ducmV2LnhtbESPQWsCMRCF7wX/QxjBW02sdZHVKFYQeiq4evE2bsbd&#10;xc0kbqJu/31TKPQ2w3vzvjfLdW9b8aAuNI41TMYKBHHpTMOVhuNh9zoHESKywdYxafimAOvV4GWJ&#10;uXFP3tOjiJVIIRxy1FDH6HMpQ1mTxTB2njhpF9dZjGntKmk6fKZw28o3pTJpseFEqNHTtqbyWtxt&#10;4p6mhfLz20fF9ut9f8789JzNtB4N+80CRKQ+/pv/rj9Nqq9mGfx+k0a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MpXxQAAAN0AAAAPAAAAAAAAAAAAAAAAAJgCAABkcnMv&#10;ZG93bnJldi54bWxQSwUGAAAAAAQABAD1AAAAigMAAAAA&#10;" fillcolor="black" stroked="f" strokeweight="0"/>
                      <v:rect id="Rectangle 1153" o:spid="_x0000_s1030" style="position:absolute;left:100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zMUA&#10;AADdAAAADwAAAGRycy9kb3ducmV2LnhtbESPQWsCMRCF7wX/QxjBW02sdZXVKFUo9FRw68XbuBl3&#10;FzeTuIm6/fdNodDbDO/N+96sNr1txZ260DjWMBkrEMSlMw1XGg5f788LECEiG2wdk4ZvCrBZD55W&#10;mBv34D3di1iJFMIhRw11jD6XMpQ1WQxj54mTdnadxZjWrpKmw0cKt618USqTFhtOhBo97WoqL8XN&#10;Ju5xWii/uG4rtp+v+1Pmp6dspvVo2L8tQUTq47/57/rDpPpqNoffb9II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MxQAAAN0AAAAPAAAAAAAAAAAAAAAAAJgCAABkcnMv&#10;ZG93bnJldi54bWxQSwUGAAAAAAQABAD1AAAAigMAAAAA&#10;" fillcolor="black" stroked="f" strokeweight="0"/>
                      <v:rect id="Rectangle 1154"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7vsQA&#10;AADdAAAADwAAAGRycy9kb3ducmV2LnhtbESPTU/DMAyG70j8h8hI3FgC26qqLJsYEhKnSStcuHmN&#10;aSsaJ2vCVv49PkzazZbfj8erzeQHdaIx9YEtPM4MKOImuJ5bC58fbw8lqJSRHQ6BycIfJdisb29W&#10;WLlw5j2d6twqCeFUoYUu51hpnZqOPKZZiMRy+w6jxyzr2Go34lnC/aCfjCm0x56locNIrx01P/Wv&#10;l96veW1iedy27HeL/aGI80OxtPb+bnp5BpVpylfxxf3uBN8sBV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v+77EAAAA3QAAAA8AAAAAAAAAAAAAAAAAmAIAAGRycy9k&#10;b3ducmV2LnhtbFBLBQYAAAAABAAEAPUAAACJAw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Gross mass</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n..16,6</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492" w:type="dxa"/>
            <w:gridSpan w:val="4"/>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46112" behindDoc="0" locked="1" layoutInCell="0" allowOverlap="1" wp14:anchorId="5505388D" wp14:editId="0054898F">
                      <wp:simplePos x="0" y="0"/>
                      <wp:positionH relativeFrom="column">
                        <wp:posOffset>361315</wp:posOffset>
                      </wp:positionH>
                      <wp:positionV relativeFrom="paragraph">
                        <wp:posOffset>0</wp:posOffset>
                      </wp:positionV>
                      <wp:extent cx="312420" cy="131445"/>
                      <wp:effectExtent l="0" t="3810" r="5715" b="0"/>
                      <wp:wrapNone/>
                      <wp:docPr id="104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1445"/>
                                <a:chOff x="569" y="0"/>
                                <a:chExt cx="492" cy="207"/>
                              </a:xfrm>
                            </wpg:grpSpPr>
                            <wps:wsp>
                              <wps:cNvPr id="1048" name="Rectangle 1156"/>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9" name="Rectangle 1157"/>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0" name="Rectangle 1158"/>
                              <wps:cNvSpPr>
                                <a:spLocks noChangeArrowheads="1"/>
                              </wps:cNvSpPr>
                              <wps:spPr bwMode="auto">
                                <a:xfrm>
                                  <a:off x="90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1" name="Rectangle 1159"/>
                              <wps:cNvSpPr>
                                <a:spLocks noChangeArrowheads="1"/>
                              </wps:cNvSpPr>
                              <wps:spPr bwMode="auto">
                                <a:xfrm>
                                  <a:off x="90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2" name="Rectangle 1160"/>
                              <wps:cNvSpPr>
                                <a:spLocks noChangeArrowheads="1"/>
                              </wps:cNvSpPr>
                              <wps:spPr bwMode="auto">
                                <a:xfrm>
                                  <a:off x="1007"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73519" id="Group 1047" o:spid="_x0000_s1026" style="position:absolute;margin-left:28.45pt;margin-top:0;width:24.6pt;height:10.35pt;z-index:251546112" coordorigin="569" coordsize="49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" o:allowincell="f">
                      <v:rect id="Rectangle 1156"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tY8QA&#10;AADdAAAADwAAAGRycy9kb3ducmV2LnhtbESPTU/DMAyG70j8h8hI3FgC26qqLJsYEhKnSStcuHmN&#10;aSsaJ2vCVv49PkzazZbfj8erzeQHdaIx9YEtPM4MKOImuJ5bC58fbw8lqJSRHQ6BycIfJdisb29W&#10;WLlw5j2d6twqCeFUoYUu51hpnZqOPKZZiMRy+w6jxyzr2Go34lnC/aCfjCm0x56locNIrx01P/Wv&#10;l96veW1iedy27HeL/aGI80OxtPb+bnp5BpVpylfxxf3uBN8sBF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2bWPEAAAA3QAAAA8AAAAAAAAAAAAAAAAAmAIAAGRycy9k&#10;b3ducmV2LnhtbFBLBQYAAAAABAAEAPUAAACJAwAAAAA=&#10;" fillcolor="black" stroked="f" strokeweight="0"/>
                      <v:rect id="Rectangle 1157"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I+MYA&#10;AADdAAAADwAAAGRycy9kb3ducmV2LnhtbESPzWrDMBCE74W+g9hAbrWUn5rEjRLSQCCnQtxeettY&#10;G9vUWqmWmjhvHxUKve0ys/PNrjaD7cSF+tA61jDJFAjiypmWaw0f7/unBYgQkQ12jknDjQJs1o8P&#10;KyyMu/KRLmWsRQrhUKCGJkZfSBmqhiyGzHnipJ1dbzGmta+l6fGawm0np0rl0mLLidCgp11D1Vf5&#10;YxP3c1Yqv/h+rdm+zY+n3M9O+bPW49GwfQERaYj/5r/rg0n11XwJv9+kE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rI+MYAAADdAAAADwAAAAAAAAAAAAAAAACYAgAAZHJz&#10;L2Rvd25yZXYueG1sUEsFBgAAAAAEAAQA9QAAAIsDAAAAAA==&#10;" fillcolor="black" stroked="f" strokeweight="0"/>
                      <v:rect id="Rectangle 1158" o:spid="_x0000_s1029" style="position:absolute;left:90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3uMQA&#10;AADdAAAADwAAAGRycy9kb3ducmV2LnhtbESPTU/DMAyG70j8h8hI3FgC26qqLJsYEhKnSStcuHmN&#10;aSsaJ2vCVv49PkzazZbfj8erzeQHdaIx9YEtPM4MKOImuJ5bC58fbw8lqJSRHQ6BycIfJdisb29W&#10;WLlw5j2d6twqCeFUoYUu51hpnZqOPKZZiMRy+w6jxyzr2Go34lnC/aCfjCm0x56locNIrx01P/Wv&#10;l96veW1iedy27HeL/aGI80OxtPb+bnp5BpVpylfxxf3uBN8shV++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Z97jEAAAA3QAAAA8AAAAAAAAAAAAAAAAAmAIAAGRycy9k&#10;b3ducmV2LnhtbFBLBQYAAAAABAAEAPUAAACJAwAAAAA=&#10;" fillcolor="black" stroked="f" strokeweight="0"/>
                      <v:rect id="Rectangle 1159" o:spid="_x0000_s1030" style="position:absolute;left:90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SI8UA&#10;AADdAAAADwAAAGRycy9kb3ducmV2LnhtbESPQWsCMRCF7wX/QxjBW02sdZHVKFYQPBXc9uJt3Iy7&#10;i5tJ3ERd/31TKPQ2w3vzvjfLdW9bcacuNI41TMYKBHHpTMOVhu+v3escRIjIBlvHpOFJAdarwcsS&#10;c+MefKB7ESuRQjjkqKGO0edShrImi2HsPHHSzq6zGNPaVdJ0+EjhtpVvSmXSYsOJUKOnbU3lpbjZ&#10;xD1OC+Xn14+K7ef74ZT56SmbaT0a9psFiEh9/Df/Xe9Nqq9mE/j9Jo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IjxQAAAN0AAAAPAAAAAAAAAAAAAAAAAJgCAABkcnMv&#10;ZG93bnJldi54bWxQSwUGAAAAAAQABAD1AAAAigMAAAAA&#10;" fillcolor="black" stroked="f" strokeweight="0"/>
                      <v:rect id="Rectangle 1160" o:spid="_x0000_s1031" style="position:absolute;left:1007;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fMVMUA&#10;AADdAAAADwAAAGRycy9kb3ducmV2LnhtbESPQWsCMRCF7wX/Qxiht5qodZHVKFYo9FRw9eJt3Iy7&#10;i5tJuom6/fdNQfA2w3vzvjfLdW9bcaMuNI41jEcKBHHpTMOVhsP+820OIkRkg61j0vBLAdarwcsS&#10;c+PuvKNbESuRQjjkqKGO0edShrImi2HkPHHSzq6zGNPaVdJ0eE/htpUTpTJpseFEqNHTtqbyUlxt&#10;4h6nhfLzn4+K7ff77pT56Smbaf067DcLEJH6+DQ/rr9Mqq9mE/j/Jo0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8xUxQAAAN0AAAAPAAAAAAAAAAAAAAAAAJgCAABkcnMv&#10;ZG93bnJldi54bWxQSwUGAAAAAAQABAD1AAAAigMAAAAA&#10;" fillcolor="black" stroked="f" strokeweight="0"/>
                      <w10:anchorlock/>
                    </v:group>
                  </w:pict>
                </mc:Fallback>
              </mc:AlternateContent>
            </w:r>
          </w:p>
        </w:tc>
        <w:tc>
          <w:tcPr>
            <w:tcW w:w="3619"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Packages</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47136" behindDoc="0" locked="1" layoutInCell="0" allowOverlap="1" wp14:anchorId="6442C82F" wp14:editId="462DDA5D">
                      <wp:simplePos x="0" y="0"/>
                      <wp:positionH relativeFrom="column">
                        <wp:posOffset>361315</wp:posOffset>
                      </wp:positionH>
                      <wp:positionV relativeFrom="paragraph">
                        <wp:posOffset>9525</wp:posOffset>
                      </wp:positionV>
                      <wp:extent cx="374650" cy="127000"/>
                      <wp:effectExtent l="0" t="1270" r="635" b="0"/>
                      <wp:wrapNone/>
                      <wp:docPr id="1042"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043" name="Rectangle 1162"/>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 name="Rectangle 1163"/>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5" name="Rectangle 1164"/>
                              <wps:cNvSpPr>
                                <a:spLocks noChangeArrowheads="1"/>
                              </wps:cNvSpPr>
                              <wps:spPr bwMode="auto">
                                <a:xfrm>
                                  <a:off x="100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6" name="Rectangle 1165"/>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99CFE" id="Group 1042" o:spid="_x0000_s1026" style="position:absolute;margin-left:28.45pt;margin-top:.75pt;width:29.5pt;height:10pt;z-index:251547136"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" o:allowincell="f">
                      <v:rect id="Rectangle 1162"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EsUA&#10;AADdAAAADwAAAGRycy9kb3ducmV2LnhtbESPQWsCMRCF74L/IYzQmybt6iJbo1ih0FPB1Yu3cTPd&#10;XbqZxE3U7b9vCgVvM7w373uz2gy2EzfqQ+tYw/NMgSCunGm51nA8vE+XIEJENtg5Jg0/FGCzHo9W&#10;WBh35z3dyliLFMKhQA1NjL6QMlQNWQwz54mT9uV6izGtfS1Nj/cUbjv5olQuLbacCA162jVUfZdX&#10;m7inrFR+eXmr2X7O9+fcZ+d8ofXTZNi+gog0xIf5//rDpPpqnsHfN2k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v8SxQAAAN0AAAAPAAAAAAAAAAAAAAAAAJgCAABkcnMv&#10;ZG93bnJldi54bWxQSwUGAAAAAAQABAD1AAAAigMAAAAA&#10;" fillcolor="black" stroked="f" strokeweight="0"/>
                      <v:rect id="Rectangle 1163"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nZsUA&#10;AADdAAAADwAAAGRycy9kb3ducmV2LnhtbESPQWsCMRCF74L/IYzgTZPWdZGtUWxB8FRw7aW3cTPd&#10;XbqZxE2q679vCgVvM7w373uz3g62E1fqQ+tYw9NcgSCunGm51vBx2s9WIEJENtg5Jg13CrDdjEdr&#10;LIy78ZGuZaxFCuFQoIYmRl9IGaqGLIa588RJ+3K9xZjWvpamx1sKt518ViqXFltOhAY9vTVUfZc/&#10;NnE/F6Xyq8trzfY9O55zvzjnS62nk2H3AiLSEB/m/+uDSfVVlsHfN2kE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2dmxQAAAN0AAAAPAAAAAAAAAAAAAAAAAJgCAABkcnMv&#10;ZG93bnJldi54bWxQSwUGAAAAAAQABAD1AAAAigMAAAAA&#10;" fillcolor="black" stroked="f" strokeweight="0"/>
                      <v:rect id="Rectangle 1164" o:spid="_x0000_s1029" style="position:absolute;left:100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fC/cYA&#10;AADdAAAADwAAAGRycy9kb3ducmV2LnhtbESPQWvCQBCF74L/YRmhN921apDUTdBCoaeCaS+9jdkx&#10;CWZn1+xW03/fLRR6m+G9ed+bXTnaXtxoCJ1jDcuFAkFcO9Nxo+Hj/WW+BREissHeMWn4pgBlMZ3s&#10;MDfuzke6VbERKYRDjhraGH0uZahbshgWzhMn7ewGizGtQyPNgPcUbnv5qFQmLXacCC16em6pvlRf&#10;NnE/V5Xy2+uhYfu2Pp4yvzplG60fZuP+CUSkMf6b/65fTaqv1hv4/Sa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fC/cYAAADdAAAADwAAAAAAAAAAAAAAAACYAgAAZHJz&#10;L2Rvd25yZXYueG1sUEsFBgAAAAAEAAQA9QAAAIsDAAAAAA==&#10;" fillcolor="black" stroked="f" strokeweight="0"/>
                      <v:rect id="Rectangle 1165" o:spid="_x0000_s1030"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cisUA&#10;AADdAAAADwAAAGRycy9kb3ducmV2LnhtbESPQWsCMRCF7wX/QxjBW02sdpHVKFYQeiq4evE2bsbd&#10;xc0kbqJu/31TKPQ2w3vzvjfLdW9b8aAuNI41TMYKBHHpTMOVhuNh9zoHESKywdYxafimAOvV4GWJ&#10;uXFP3tOjiJVIIRxy1FDH6HMpQ1mTxTB2njhpF9dZjGntKmk6fKZw28o3pTJpseFEqNHTtqbyWtxt&#10;4p6mhfLz20fF9mu2P2d+es7etR4N+80CRKQ+/pv/rj9Nqq9mGfx+k0a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VyKxQAAAN0AAAAPAAAAAAAAAAAAAAAAAJgCAABkcnMv&#10;ZG93bnJldi54bWxQSwUGAAAAAAQABAD1AAAAigM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Number of packages</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n..8</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394" w:type="dxa"/>
            <w:gridSpan w:val="3"/>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48160" behindDoc="0" locked="1" layoutInCell="0" allowOverlap="1" wp14:anchorId="239ADBB5" wp14:editId="681EEA17">
                      <wp:simplePos x="0" y="0"/>
                      <wp:positionH relativeFrom="column">
                        <wp:posOffset>361315</wp:posOffset>
                      </wp:positionH>
                      <wp:positionV relativeFrom="paragraph">
                        <wp:posOffset>0</wp:posOffset>
                      </wp:positionV>
                      <wp:extent cx="250190" cy="131445"/>
                      <wp:effectExtent l="0" t="4445" r="1270" b="0"/>
                      <wp:wrapNone/>
                      <wp:docPr id="1037"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1445"/>
                                <a:chOff x="569" y="0"/>
                                <a:chExt cx="394" cy="207"/>
                              </a:xfrm>
                            </wpg:grpSpPr>
                            <wps:wsp>
                              <wps:cNvPr id="1038" name="Rectangle 1167"/>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9" name="Rectangle 1168"/>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0" name="Rectangle 1169"/>
                              <wps:cNvSpPr>
                                <a:spLocks noChangeArrowheads="1"/>
                              </wps:cNvSpPr>
                              <wps:spPr bwMode="auto">
                                <a:xfrm>
                                  <a:off x="80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1" name="Rectangle 1170"/>
                              <wps:cNvSpPr>
                                <a:spLocks noChangeArrowheads="1"/>
                              </wps:cNvSpPr>
                              <wps:spPr bwMode="auto">
                                <a:xfrm>
                                  <a:off x="908"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12B12" id="Group 1037" o:spid="_x0000_s1026" style="position:absolute;margin-left:28.45pt;margin-top:0;width:19.7pt;height:10.35pt;z-index:251548160" coordorigin="569" coordsize="39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" o:allowincell="f">
                      <v:rect id="Rectangle 1167"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eHsQA&#10;AADdAAAADwAAAGRycy9kb3ducmV2LnhtbESPTU/DMAyG70j8h8hI3FgyCtVUlk0DCYkT0rpddvMa&#10;01ZrnKwJW/n3+IDEzZbfj8fL9eQHdaEx9YEtzGcGFHETXM+thf3u/WEBKmVkh0NgsvBDCdar25sl&#10;Vi5ceUuXOrdKQjhVaKHLOVZap6Yjj2kWIrHcvsLoMcs6ttqNeJVwP+hHY0rtsWdp6DDSW0fNqf72&#10;0nsoahMX59eW/efT9ljG4lg+W3t/N21eQGWa8r/4z/3hBN8Ugiv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wHh7EAAAA3QAAAA8AAAAAAAAAAAAAAAAAmAIAAGRycy9k&#10;b3ducmV2LnhtbFBLBQYAAAAABAAEAPUAAACJAwAAAAA=&#10;" fillcolor="black" stroked="f" strokeweight="0"/>
                      <v:rect id="Rectangle 1168"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7hcYA&#10;AADdAAAADwAAAGRycy9kb3ducmV2LnhtbESPQW/CMAyF75P2HyJP4jaSUVaxjoAGEhInJLpddjON&#10;11ZrnKwJUP49QZrEzdZ7ft/zfDnYTpyoD61jDS9jBYK4cqblWsPX5+Z5BiJEZIOdY9JwoQDLxePD&#10;HAvjzrynUxlrkUI4FKihidEXUoaqIYth7Dxx0n5cbzGmta+l6fGcwm0nJ0rl0mLLidCgp3VD1W95&#10;tIn7nZXKz/5WNdvddH/IfXbIX7UePQ0f7yAiDfFu/r/emlRfZW9w+ya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y7hcYAAADdAAAADwAAAAAAAAAAAAAAAACYAgAAZHJz&#10;L2Rvd25yZXYueG1sUEsFBgAAAAAEAAQA9QAAAIsDAAAAAA==&#10;" fillcolor="black" stroked="f" strokeweight="0"/>
                      <v:rect id="Rectangle 1169" o:spid="_x0000_s1029" style="position:absolute;left:80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hZcQA&#10;AADdAAAADwAAAGRycy9kb3ducmV2LnhtbESPTU/DMAyG70j8h8hI3FgC26qqLJsYEhKnSStcuHmN&#10;aSsaJ2vCVv49PkzazZbfj8erzeQHdaIx9YEtPM4MKOImuJ5bC58fbw8lqJSRHQ6BycIfJdisb29W&#10;WLlw5j2d6twqCeFUoYUu51hpnZqOPKZZiMRy+w6jxyzr2Go34lnC/aCfjCm0x56locNIrx01P/Wv&#10;l96veW1iedy27HeL/aGI80OxtPb+bnp5BpVpylfxxf3uBN8shF++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AYWXEAAAA3QAAAA8AAAAAAAAAAAAAAAAAmAIAAGRycy9k&#10;b3ducmV2LnhtbFBLBQYAAAAABAAEAPUAAACJAwAAAAA=&#10;" fillcolor="black" stroked="f" strokeweight="0"/>
                      <v:rect id="Rectangle 1170" o:spid="_x0000_s1030" style="position:absolute;left:908;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E/sUA&#10;AADdAAAADwAAAGRycy9kb3ducmV2LnhtbESPQWsCMRCF70L/Q5hCb5pYdZGtUaxQ6Elw9dLbuBl3&#10;FzeTuIm6/femUPA2w3vzvjeLVW9bcaMuNI41jEcKBHHpTMOVhsP+azgHESKywdYxafilAKvly2CB&#10;uXF33tGtiJVIIRxy1FDH6HMpQ1mTxTBynjhpJ9dZjGntKmk6vKdw28p3pTJpseFEqNHTpqbyXFxt&#10;4v5MCuXnl8+K7Xa6O2Z+csxmWr+99usPEJH6+DT/X3+bVF9Nx/D3TRp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MT+xQAAAN0AAAAPAAAAAAAAAAAAAAAAAJgCAABkcnMv&#10;ZG93bnJldi54bWxQSwUGAAAAAAQABAD1AAAAigMAAAAA&#10;" fillcolor="black" stroked="f" strokeweight="0"/>
                      <w10:anchorlock/>
                    </v:group>
                  </w:pict>
                </mc:Fallback>
              </mc:AlternateContent>
            </w:r>
          </w:p>
        </w:tc>
        <w:tc>
          <w:tcPr>
            <w:tcW w:w="3717"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Consignor</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49184" behindDoc="0" locked="1" layoutInCell="0" allowOverlap="1" wp14:anchorId="1220E0B5" wp14:editId="05076773">
                      <wp:simplePos x="0" y="0"/>
                      <wp:positionH relativeFrom="column">
                        <wp:posOffset>361315</wp:posOffset>
                      </wp:positionH>
                      <wp:positionV relativeFrom="paragraph">
                        <wp:posOffset>9525</wp:posOffset>
                      </wp:positionV>
                      <wp:extent cx="312420" cy="127000"/>
                      <wp:effectExtent l="0" t="1905" r="5715" b="4445"/>
                      <wp:wrapNone/>
                      <wp:docPr id="1032"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033" name="Rectangle 1172"/>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4" name="Rectangle 1173"/>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5" name="Rectangle 1174"/>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6" name="Rectangle 1175"/>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5967D" id="Group 1032" o:spid="_x0000_s1026" style="position:absolute;margin-left:28.45pt;margin-top:.75pt;width:24.6pt;height:10pt;z-index:251549184"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" o:allowincell="f">
                      <v:rect id="Rectangle 1172"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Mb8UA&#10;AADdAAAADwAAAGRycy9kb3ducmV2LnhtbESPQWsCMRCF74L/IUyhN03arYtsjaIFoaeC2156Gzfj&#10;7uJmEjdRt/++EQRvM7w373uzWA22ExfqQ+tYw8tUgSCunGm51vDzvZ3MQYSIbLBzTBr+KMBqOR4t&#10;sDDuyju6lLEWKYRDgRqaGH0hZagashimzhMn7eB6izGtfS1Nj9cUbjv5qlQuLbacCA16+mioOpZn&#10;m7i/Wan8/LSp2X697fa5z/b5TOvnp2H9DiLSEB/m+/WnSfVVlsHtmzS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IxvxQAAAN0AAAAPAAAAAAAAAAAAAAAAAJgCAABkcnMv&#10;ZG93bnJldi54bWxQSwUGAAAAAAQABAD1AAAAigMAAAAA&#10;" fillcolor="black" stroked="f" strokeweight="0"/>
                      <v:rect id="Rectangle 1173"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0UG8UA&#10;AADdAAAADwAAAGRycy9kb3ducmV2LnhtbESPQWsCMRCF74L/IYzQmybt6iJbo1ih0FPB1Yu3cTPd&#10;XbqZxE3U7b9vCgVvM7w373uz2gy2EzfqQ+tYw/NMgSCunGm51nA8vE+XIEJENtg5Jg0/FGCzHo9W&#10;WBh35z3dyliLFMKhQA1NjL6QMlQNWQwz54mT9uV6izGtfS1Nj/cUbjv5olQuLbacCA162jVUfZdX&#10;m7inrFR+eXmr2X7O9+fcZ+d8ofXTZNi+gog0xIf5//rDpPoqm8PfN2k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RQbxQAAAN0AAAAPAAAAAAAAAAAAAAAAAJgCAABkcnMv&#10;ZG93bnJldi54bWxQSwUGAAAAAAQABAD1AAAAigMAAAAA&#10;" fillcolor="black" stroked="f" strokeweight="0"/>
                      <v:rect id="Rectangle 1174"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xgMUA&#10;AADdAAAADwAAAGRycy9kb3ducmV2LnhtbESPQWsCMRCF7wX/Qxiht5rU1UW2RlGh0FPB1Yu3cTPd&#10;XbqZxE3U7b9vhEJvM7w373uzXA+2EzfqQ+tYw+tEgSCunGm51nA8vL8sQISIbLBzTBp+KMB6NXpa&#10;YmHcnfd0K2MtUgiHAjU0MfpCylA1ZDFMnCdO2pfrLca09rU0Pd5TuO3kVKlcWmw5ERr0tGuo+i6v&#10;NnFPWan84rKt2X7O9ufcZ+d8rvXzeNi8gYg0xH/z3/WHSfVVNofHN2k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bGAxQAAAN0AAAAPAAAAAAAAAAAAAAAAAJgCAABkcnMv&#10;ZG93bnJldi54bWxQSwUGAAAAAAQABAD1AAAAigMAAAAA&#10;" fillcolor="black" stroked="f" strokeweight="0"/>
                      <v:rect id="Rectangle 1175"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v98UA&#10;AADdAAAADwAAAGRycy9kb3ducmV2LnhtbESPQWsCMRCF7wX/Qxiht5rYtYusRrEFoSfBbS/exs24&#10;u7iZpJuo6783hUJvM7w373uzXA+2E1fqQ+tYw3SiQBBXzrRca/j+2r7MQYSIbLBzTBruFGC9Gj0t&#10;sTDuxnu6lrEWKYRDgRqaGH0hZagashgmzhMn7eR6izGtfS1Nj7cUbjv5qlQuLbacCA16+mioOpcX&#10;m7iHrFR+/vNes93N9sfcZ8f8Tevn8bBZgIg0xH/z3/WnSfVVlsPvN2kE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y/3xQAAAN0AAAAPAAAAAAAAAAAAAAAAAJgCAABkcnMv&#10;ZG93bnJldi54bWxQSwUGAAAAAAQABAD1AAAAigM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Name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50208" behindDoc="0" locked="1" layoutInCell="0" allowOverlap="1" wp14:anchorId="057094B1" wp14:editId="08185A42">
                      <wp:simplePos x="0" y="0"/>
                      <wp:positionH relativeFrom="column">
                        <wp:posOffset>361315</wp:posOffset>
                      </wp:positionH>
                      <wp:positionV relativeFrom="paragraph">
                        <wp:posOffset>9525</wp:posOffset>
                      </wp:positionV>
                      <wp:extent cx="312420" cy="127000"/>
                      <wp:effectExtent l="0" t="4445" r="5715" b="1905"/>
                      <wp:wrapNone/>
                      <wp:docPr id="1027"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028" name="Rectangle 1177"/>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9" name="Rectangle 1178"/>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0" name="Rectangle 1179"/>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1" name="Rectangle 1180"/>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507F0" id="Group 1027" o:spid="_x0000_s1026" style="position:absolute;margin-left:28.45pt;margin-top:.75pt;width:24.6pt;height:10pt;z-index:251550208"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" o:allowincell="f">
                      <v:rect id="Rectangle 1177"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Iw8UA&#10;AADdAAAADwAAAGRycy9kb3ducmV2LnhtbESPTW/CMAyG75P2HyJP2m0kg1GhQkBj0qSdJtHtws00&#10;pq1onNBk0P37+TCJmy2/H49Xm9H36kJD6gJbeJ4YUMR1cB03Fr6/3p8WoFJGdtgHJgu/lGCzvr9b&#10;YenClXd0qXKjJIRTiRbanGOpdapb8pgmIRLL7RgGj1nWodFuwKuE+15PjSm0x46locVIby3Vp+rH&#10;S+9+Vpm4OG8b9p8vu0MRZ4dibu3jw/i6BJVpzDfxv/vDCb6ZCq5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YjDxQAAAN0AAAAPAAAAAAAAAAAAAAAAAJgCAABkcnMv&#10;ZG93bnJldi54bWxQSwUGAAAAAAQABAD1AAAAigMAAAAA&#10;" fillcolor="black" stroked="f" strokeweight="0"/>
                      <v:rect id="Rectangle 1178"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tWMYA&#10;AADdAAAADwAAAGRycy9kb3ducmV2LnhtbESPT2sCMRDF70K/QxjBmyb+6aJbo7QFwVPBtZfexs24&#10;u3QzSTeprt/eFAreZnhv3u/NetvbVlyoC41jDdOJAkFcOtNwpeHzuBsvQYSIbLB1TBpuFGC7eRqs&#10;MTfuyge6FLESKYRDjhrqGH0uZShrshgmzhMn7ew6izGtXSVNh9cUbls5UyqTFhtOhBo9vddUfhe/&#10;NnG/5oXyy5+3iu3H4nDK/PyUPWs9GvavLyAi9fFh/r/em1RfzVbw900aQW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UtWMYAAADdAAAADwAAAAAAAAAAAAAAAACYAgAAZHJz&#10;L2Rvd25yZXYueG1sUEsFBgAAAAAEAAQA9QAAAIsDAAAAAA==&#10;" fillcolor="black" stroked="f" strokeweight="0"/>
                      <v:rect id="Rectangle 1179"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SGMQA&#10;AADdAAAADwAAAGRycy9kb3ducmV2LnhtbESPTU/DMAyG70j8h8hI3FgyCtVUlk0DCYkT0rpddvMa&#10;01ZrnKwJW/n3+IDEzZbfj8fL9eQHdaEx9YEtzGcGFHETXM+thf3u/WEBKmVkh0NgsvBDCdar25sl&#10;Vi5ceUuXOrdKQjhVaKHLOVZap6Yjj2kWIrHcvsLoMcs6ttqNeJVwP+hHY0rtsWdp6DDSW0fNqf72&#10;0nsoahMX59eW/efT9ljG4lg+W3t/N21eQGWa8r/4z/3hBN8Uwi/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GEhjEAAAA3QAAAA8AAAAAAAAAAAAAAAAAmAIAAGRycy9k&#10;b3ducmV2LnhtbFBLBQYAAAAABAAEAPUAAACJAwAAAAA=&#10;" fillcolor="black" stroked="f" strokeweight="0"/>
                      <v:rect id="Rectangle 1180"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3g8UA&#10;AADdAAAADwAAAGRycy9kb3ducmV2LnhtbESPQWsCMRCF7wX/Q5hCbzXRtYtsjWIFoSfB1Yu3cTPd&#10;XbqZpJuo23/fCEJvM7w373uzWA22E1fqQ+tYw2SsQBBXzrRcazgetq9zECEiG+wck4ZfCrBajp4W&#10;WBh34z1dy1iLFMKhQA1NjL6QMlQNWQxj54mT9uV6izGtfS1Nj7cUbjs5VSqXFltOhAY9bRqqvsuL&#10;TdxTVio///mo2e5m+3Pus3P+pvXL87B+BxFpiP/mx/WnSfVVNoH7N2k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reDxQAAAN0AAAAPAAAAAAAAAAAAAAAAAJgCAABkcnMv&#10;ZG93bnJldi54bWxQSwUGAAAAAAQABAD1AAAAigM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51232" behindDoc="0" locked="1" layoutInCell="0" allowOverlap="1" wp14:anchorId="1AC4BEBE" wp14:editId="294B4149">
                      <wp:simplePos x="0" y="0"/>
                      <wp:positionH relativeFrom="column">
                        <wp:posOffset>361315</wp:posOffset>
                      </wp:positionH>
                      <wp:positionV relativeFrom="paragraph">
                        <wp:posOffset>9525</wp:posOffset>
                      </wp:positionV>
                      <wp:extent cx="312420" cy="127000"/>
                      <wp:effectExtent l="0" t="0" r="5715" b="0"/>
                      <wp:wrapNone/>
                      <wp:docPr id="1022"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023" name="Rectangle 1182"/>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4" name="Rectangle 1183"/>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5" name="Rectangle 1184"/>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6" name="Rectangle 1185"/>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0420C" id="Group 1022" o:spid="_x0000_s1026" style="position:absolute;margin-left:28.45pt;margin-top:.75pt;width:24.6pt;height:10pt;z-index:251551232"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" o:allowincell="f">
                      <v:rect id="Rectangle 1182"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0assUA&#10;AADdAAAADwAAAGRycy9kb3ducmV2LnhtbESPQWsCMRCF7wX/Qxiht5rotousRrEFoaeCqxdv42bc&#10;XdxM4ibq9t83hUJvM7w373uzXA+2E3fqQ+tYw3SiQBBXzrRcazjsty9zECEiG+wck4ZvCrBejZ6W&#10;WBj34B3dy1iLFMKhQA1NjL6QMlQNWQwT54mTdna9xZjWvpamx0cKt52cKZVLiy0nQoOePhqqLuXN&#10;Ju4xK5WfX99rtl+vu1Pus1P+pvXzeNgsQEQa4r/57/rTpPpqlsHvN2k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RqyxQAAAN0AAAAPAAAAAAAAAAAAAAAAAJgCAABkcnMv&#10;ZG93bnJldi54bWxQSwUGAAAAAAQABAD1AAAAigMAAAAA&#10;" fillcolor="black" stroked="f" strokeweight="0"/>
                      <v:rect id="Rectangle 1183"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xsUA&#10;AADdAAAADwAAAGRycy9kb3ducmV2LnhtbESPQWsCMRCF74L/IUzBmyZVu8jWKFYQehJcvfQ2bsbd&#10;xc0k3UTd/ntTKPQ2w3vzvjfLdW9bcacuNI41vE4UCOLSmYYrDafjbrwAESKywdYxafihAOvVcLDE&#10;3LgHH+hexEqkEA45aqhj9LmUoazJYpg4T5y0i+ssxrR2lTQdPlK4beVUqUxabDgRavS0ram8Fjeb&#10;uF+zQvnF90fFdj8/nDM/O2dvWo9e+s07iEh9/Df/XX+aVF9N5/D7TRpB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ILGxQAAAN0AAAAPAAAAAAAAAAAAAAAAAJgCAABkcnMv&#10;ZG93bnJldi54bWxQSwUGAAAAAAQABAD1AAAAigMAAAAA&#10;" fillcolor="black" stroked="f" strokeweight="0"/>
                      <v:rect id="Rectangle 1184"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nXcUA&#10;AADdAAAADwAAAGRycy9kb3ducmV2LnhtbESPQWsCMRCF7wX/Qxiht5qodZHVKFYo9FRw9eJt3Iy7&#10;i5tJuom6/fdNQfA2w3vzvjfLdW9bcaMuNI41jEcKBHHpTMOVhsP+820OIkRkg61j0vBLAdarwcsS&#10;c+PuvKNbESuRQjjkqKGO0edShrImi2HkPHHSzq6zGNPaVdJ0eE/htpUTpTJpseFEqNHTtqbyUlxt&#10;4h6nhfLzn4+K7ff77pT56Smbaf067DcLEJH6+DQ/rr9Mqq8mM/j/Jo0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CddxQAAAN0AAAAPAAAAAAAAAAAAAAAAAJgCAABkcnMv&#10;ZG93bnJldi54bWxQSwUGAAAAAAQABAD1AAAAigMAAAAA&#10;" fillcolor="black" stroked="f" strokeweight="0"/>
                      <v:rect id="Rectangle 1185"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5KsUA&#10;AADdAAAADwAAAGRycy9kb3ducmV2LnhtbESPQWsCMRCF70L/Q5iCN03UusjWKLZQ8FRw7aW3cTPd&#10;XdxM4ibV9d8bQfA2w3vzvjfLdW9bcaYuNI41TMYKBHHpTMOVhp/912gBIkRkg61j0nClAOvVy2CJ&#10;uXEX3tG5iJVIIRxy1FDH6HMpQ1mTxTB2njhpf66zGNPaVdJ0eEnhtpVTpTJpseFEqNHTZ03lsfi3&#10;ifs7K5RfnD4qtt9vu0PmZ4dsrvXwtd+8g4jUx6f5cb01qb6aZnD/Jo0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rkqxQAAAN0AAAAPAAAAAAAAAAAAAAAAAJgCAABkcnMv&#10;ZG93bnJldi54bWxQSwUGAAAAAAQABAD1AAAAigM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 of person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n1</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CL729</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492" w:type="dxa"/>
            <w:gridSpan w:val="4"/>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52256" behindDoc="0" locked="1" layoutInCell="0" allowOverlap="1" wp14:anchorId="1D591ECB" wp14:editId="471466E9">
                      <wp:simplePos x="0" y="0"/>
                      <wp:positionH relativeFrom="column">
                        <wp:posOffset>361315</wp:posOffset>
                      </wp:positionH>
                      <wp:positionV relativeFrom="paragraph">
                        <wp:posOffset>0</wp:posOffset>
                      </wp:positionV>
                      <wp:extent cx="312420" cy="131445"/>
                      <wp:effectExtent l="0" t="635" r="5715" b="1270"/>
                      <wp:wrapNone/>
                      <wp:docPr id="1016"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1445"/>
                                <a:chOff x="569" y="0"/>
                                <a:chExt cx="492" cy="207"/>
                              </a:xfrm>
                            </wpg:grpSpPr>
                            <wps:wsp>
                              <wps:cNvPr id="1017" name="Rectangle 1187"/>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8" name="Rectangle 1188"/>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9" name="Rectangle 1189"/>
                              <wps:cNvSpPr>
                                <a:spLocks noChangeArrowheads="1"/>
                              </wps:cNvSpPr>
                              <wps:spPr bwMode="auto">
                                <a:xfrm>
                                  <a:off x="908"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0" name="Rectangle 1190"/>
                              <wps:cNvSpPr>
                                <a:spLocks noChangeArrowheads="1"/>
                              </wps:cNvSpPr>
                              <wps:spPr bwMode="auto">
                                <a:xfrm>
                                  <a:off x="90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1" name="Rectangle 1191"/>
                              <wps:cNvSpPr>
                                <a:spLocks noChangeArrowheads="1"/>
                              </wps:cNvSpPr>
                              <wps:spPr bwMode="auto">
                                <a:xfrm>
                                  <a:off x="1007"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FE549" id="Group 1016" o:spid="_x0000_s1026" style="position:absolute;margin-left:28.45pt;margin-top:0;width:24.6pt;height:10.35pt;z-index:251552256" coordorigin="569" coordsize="49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" o:allowincell="f">
                      <v:rect id="Rectangle 1187"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WDMUA&#10;AADdAAAADwAAAGRycy9kb3ducmV2LnhtbESPQWsCMRCF7wX/Qxiht5pY21VWo1ih4Kng1ou3cTPu&#10;Lm4mcRN1/fdNodDbDO/N+94sVr1txY260DjWMB4pEMSlMw1XGvbfny8zECEiG2wdk4YHBVgtB08L&#10;zI27845uRaxECuGQo4Y6Rp9LGcqaLIaR88RJO7nOYkxrV0nT4T2F21a+KpVJiw0nQo2eNjWV5+Jq&#10;E/cwKZSfXT4qtl9vu2PmJ8fsXevnYb+eg4jUx3/z3/XWpPpqPIXfb9II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tYMxQAAAN0AAAAPAAAAAAAAAAAAAAAAAJgCAABkcnMv&#10;ZG93bnJldi54bWxQSwUGAAAAAAQABAD1AAAAigMAAAAA&#10;" fillcolor="black" stroked="f" strokeweight="0"/>
                      <v:rect id="Rectangle 1188"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CfsQA&#10;AADdAAAADwAAAGRycy9kb3ducmV2LnhtbESPTU/DMAyG70j8h8hI3Fiyr2oqyyaGhLQT0goXbl5j&#10;2orGCU3Yun+PD5N2s+X34/F6O/penWhIXWAL04kBRVwH13Fj4fPj7WkFKmVkh31gsnChBNvN/d0a&#10;SxfOfKBTlRslIZxKtNDmHEutU92SxzQJkVhu32HwmGUdGu0GPEu47/XMmEJ77FgaWoz02lL9U/15&#10;6f2aVyaufncN+/fF4VjE+bFYWvv4ML48g8o05pv46t47wTdTwZV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Qn7EAAAA3QAAAA8AAAAAAAAAAAAAAAAAmAIAAGRycy9k&#10;b3ducmV2LnhtbFBLBQYAAAAABAAEAPUAAACJAwAAAAA=&#10;" fillcolor="black" stroked="f" strokeweight="0"/>
                      <v:rect id="Rectangle 1189" o:spid="_x0000_s1029" style="position:absolute;left:908;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n5cUA&#10;AADdAAAADwAAAGRycy9kb3ducmV2LnhtbESPQWsCMRCF7wX/Qxiht5pY20VXo1ih4Kng1ou3cTPu&#10;Lm4mcRN1/fdNodDbDO/N+94sVr1txY260DjWMB4pEMSlMw1XGvbfny9TECEiG2wdk4YHBVgtB08L&#10;zI27845uRaxECuGQo4Y6Rp9LGcqaLIaR88RJO7nOYkxrV0nT4T2F21a+KpVJiw0nQo2eNjWV5+Jq&#10;E/cwKZSfXj4qtl9vu2PmJ8fsXevnYb+eg4jUx3/z3/XWpPpqPIPfb9II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eflxQAAAN0AAAAPAAAAAAAAAAAAAAAAAJgCAABkcnMv&#10;ZG93bnJldi54bWxQSwUGAAAAAAQABAD1AAAAigMAAAAA&#10;" fillcolor="black" stroked="f" strokeweight="0"/>
                      <v:rect id="Rectangle 1190" o:spid="_x0000_s1030" style="position:absolute;left:90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xcUA&#10;AADdAAAADwAAAGRycy9kb3ducmV2LnhtbESPTW/CMAyG75P2HyJP2m0kg1GhQkBj0qSdJtHtws00&#10;pq1onNBk0P37+TCJmy2/H49Xm9H36kJD6gJbeJ4YUMR1cB03Fr6/3p8WoFJGdtgHJgu/lGCzvr9b&#10;YenClXd0qXKjJIRTiRbanGOpdapb8pgmIRLL7RgGj1nWodFuwKuE+15PjSm0x46locVIby3Vp+rH&#10;S+9+Vpm4OG8b9p8vu0MRZ4dibu3jw/i6BJVpzDfxv/vDCb6ZCr9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4TFxQAAAN0AAAAPAAAAAAAAAAAAAAAAAJgCAABkcnMv&#10;ZG93bnJldi54bWxQSwUGAAAAAAQABAD1AAAAigMAAAAA&#10;" fillcolor="black" stroked="f" strokeweight="0"/>
                      <v:rect id="Rectangle 1191" o:spid="_x0000_s1031" style="position:absolute;left:1007;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MhXsYA&#10;AADdAAAADwAAAGRycy9kb3ducmV2LnhtbESPQWvCQBCF74L/YRmhN92NtkFSN2ILhZ4Kpr30NmbH&#10;JJidXbNbjf/eLRR6m+G9ed+bzXa0vbjQEDrHGrKFAkFcO9Nxo+Hr822+BhEissHeMWm4UYBtOZ1s&#10;sDDuynu6VLERKYRDgRraGH0hZahbshgWzhMn7egGizGtQyPNgNcUbnu5VCqXFjtOhBY9vbZUn6of&#10;m7jfq0r59fmlYfvxuD/kfnXIn7R+mI27ZxCRxvhv/rt+N6m+Wmbw+00aQZ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MhXsYAAADdAAAADwAAAAAAAAAAAAAAAACYAgAAZHJz&#10;L2Rvd25yZXYueG1sUEsFBgAAAAAEAAQA9QAAAIsDAAAAAA==&#10;" fillcolor="black" stroked="f" strokeweight="0"/>
                      <w10:anchorlock/>
                    </v:group>
                  </w:pict>
                </mc:Fallback>
              </mc:AlternateContent>
            </w:r>
          </w:p>
        </w:tc>
        <w:tc>
          <w:tcPr>
            <w:tcW w:w="3619"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Address</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spacing w:line="185" w:lineRule="exact"/>
              <w:ind w:left="58"/>
              <w:rPr>
                <w:sz w:val="16"/>
                <w:szCs w:val="16"/>
              </w:rPr>
            </w:pPr>
            <w:r>
              <w:rPr>
                <w:color w:val="000000"/>
                <w:sz w:val="16"/>
                <w:szCs w:val="16"/>
              </w:rPr>
              <w:t>R3002</w:t>
            </w: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53280" behindDoc="0" locked="1" layoutInCell="0" allowOverlap="1" wp14:anchorId="1B8BC9F2" wp14:editId="74BCC6DE">
                      <wp:simplePos x="0" y="0"/>
                      <wp:positionH relativeFrom="column">
                        <wp:posOffset>361315</wp:posOffset>
                      </wp:positionH>
                      <wp:positionV relativeFrom="paragraph">
                        <wp:posOffset>9525</wp:posOffset>
                      </wp:positionV>
                      <wp:extent cx="374650" cy="127000"/>
                      <wp:effectExtent l="0" t="0" r="635" b="0"/>
                      <wp:wrapNone/>
                      <wp:docPr id="1010"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011" name="Rectangle 1193"/>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2" name="Rectangle 1194"/>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3" name="Rectangle 1195"/>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4" name="Rectangle 1196"/>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5" name="Rectangle 1197"/>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EA201" id="Group 1010" o:spid="_x0000_s1026" style="position:absolute;margin-left:28.45pt;margin-top:.75pt;width:29.5pt;height:10pt;z-index:251553280"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" o:allowincell="f">
                      <v:rect id="Rectangle 1193"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48UA&#10;AADdAAAADwAAAGRycy9kb3ducmV2LnhtbESPQWsCMRCF7wX/Q5iCt5pstYtsjWILgifB1Yu3cTPd&#10;XbqZpJuo23/fCEJvM7w373uzWA22E1fqQ+tYQzZRIIgrZ1quNRwPm5c5iBCRDXaOScMvBVgtR08L&#10;LIy78Z6uZaxFCuFQoIYmRl9IGaqGLIaJ88RJ+3K9xZjWvpamx1sKt518VSqXFltOhAY9fTZUfZcX&#10;m7inaan8/OejZrub7c+5n57zN63Hz8P6HUSkIf6bH9dbk+qrLIP7N2k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jxQAAAN0AAAAPAAAAAAAAAAAAAAAAAJgCAABkcnMv&#10;ZG93bnJldi54bWxQSwUGAAAAAAQABAD1AAAAigMAAAAA&#10;" fillcolor="black" stroked="f" strokeweight="0"/>
                      <v:rect id="Rectangle 1194"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1lMYA&#10;AADdAAAADwAAAGRycy9kb3ducmV2LnhtbESPQWvCQBCF74L/YRmhN92NtkFSN2ILhZ4Kpr30NmbH&#10;JJidXbNbjf/eLRR6m+G9ed+bzXa0vbjQEDrHGrKFAkFcO9Nxo+Hr822+BhEissHeMWm4UYBtOZ1s&#10;sDDuynu6VLERKYRDgRraGH0hZahbshgWzhMn7egGizGtQyPNgNcUbnu5VCqXFjtOhBY9vbZUn6of&#10;m7jfq0r59fmlYfvxuD/kfnXIn7R+mI27ZxCRxvhv/rt+N6m+ypbw+00aQZ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11lMYAAADdAAAADwAAAAAAAAAAAAAAAACYAgAAZHJz&#10;L2Rvd25yZXYueG1sUEsFBgAAAAAEAAQA9QAAAIsDAAAAAA==&#10;" fillcolor="black" stroked="f" strokeweight="0"/>
                      <v:rect id="Rectangle 1195"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QD8UA&#10;AADdAAAADwAAAGRycy9kb3ducmV2LnhtbESPQWsCMRCF7wX/Q5hCbzXRtYtsjWIFoSfB1Yu3cTPd&#10;XbqZpJuo23/fCEJvM7w373uzWA22E1fqQ+tYw2SsQBBXzrRcazgetq9zECEiG+wck4ZfCrBajp4W&#10;WBh34z1dy1iLFMKhQA1NjL6QMlQNWQxj54mT9uV6izGtfS1Nj7cUbjs5VSqXFltOhAY9bRqqvsuL&#10;TdxTVio///mo2e5m+3Pus3P+pvXL87B+BxFpiP/mx/WnSfXVJIP7N2k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dAPxQAAAN0AAAAPAAAAAAAAAAAAAAAAAJgCAABkcnMv&#10;ZG93bnJldi54bWxQSwUGAAAAAAQABAD1AAAAigMAAAAA&#10;" fillcolor="black" stroked="f" strokeweight="0"/>
                      <v:rect id="Rectangle 1196"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Ie8UA&#10;AADdAAAADwAAAGRycy9kb3ducmV2LnhtbESPQWsCMRCF70L/Q5hCb5pYdZGtUaxQ6Elw9dLbuBl3&#10;FzeTuIm6/femUPA2w3vzvjeLVW9bcaMuNI41jEcKBHHpTMOVhsP+azgHESKywdYxafilAKvly2CB&#10;uXF33tGtiJVIIRxy1FDH6HMpQ1mTxTBynjhpJ9dZjGntKmk6vKdw28p3pTJpseFEqNHTpqbyXFxt&#10;4v5MCuXnl8+K7Xa6O2Z+csxmWr+99usPEJH6+DT/X3+bVF+Np/D3TRp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Eh7xQAAAN0AAAAPAAAAAAAAAAAAAAAAAJgCAABkcnMv&#10;ZG93bnJldi54bWxQSwUGAAAAAAQABAD1AAAAigMAAAAA&#10;" fillcolor="black" stroked="f" strokeweight="0"/>
                      <v:rect id="Rectangle 1197"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t4MUA&#10;AADdAAAADwAAAGRycy9kb3ducmV2LnhtbESPQWsCMRCF7wX/QxjBW02sdZHVKFYQPBXc9uJt3Iy7&#10;i5tJ3ERd/31TKPQ2w3vzvjfLdW9bcacuNI41TMYKBHHpTMOVhu+v3escRIjIBlvHpOFJAdarwcsS&#10;c+MefKB7ESuRQjjkqKGO0edShrImi2HsPHHSzq6zGNPaVdJ0+EjhtpVvSmXSYsOJUKOnbU3lpbjZ&#10;xD1OC+Xn14+K7ef74ZT56SmbaT0a9psFiEh9/Df/Xe9Nqq8mM/j9Jo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O3gxQAAAN0AAAAPAAAAAAAAAAAAAAAAAJgCAABkcnMv&#10;ZG93bnJldi54bWxQSwUGAAAAAAQABAD1AAAAigM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City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54304" behindDoc="0" locked="1" layoutInCell="0" allowOverlap="1" wp14:anchorId="0EE5B546" wp14:editId="092624C5">
                      <wp:simplePos x="0" y="0"/>
                      <wp:positionH relativeFrom="column">
                        <wp:posOffset>361315</wp:posOffset>
                      </wp:positionH>
                      <wp:positionV relativeFrom="paragraph">
                        <wp:posOffset>9525</wp:posOffset>
                      </wp:positionV>
                      <wp:extent cx="374650" cy="127000"/>
                      <wp:effectExtent l="0" t="635" r="635" b="0"/>
                      <wp:wrapNone/>
                      <wp:docPr id="1004"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005" name="Rectangle 1199"/>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6" name="Rectangle 1200"/>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7" name="Rectangle 1201"/>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8" name="Rectangle 1202"/>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9" name="Rectangle 1203"/>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98A9E" id="Group 1004" o:spid="_x0000_s1026" style="position:absolute;margin-left:28.45pt;margin-top:.75pt;width:29.5pt;height:10pt;z-index:251554304"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" o:allowincell="f">
                      <v:rect id="Rectangle 1199"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17PcUA&#10;AADdAAAADwAAAGRycy9kb3ducmV2LnhtbESPQWsCMRCF7wX/QxjBW02sdZHVKFYQeiq4evE2bsbd&#10;xc0kbqJu/31TKPQ2w3vzvjfLdW9b8aAuNI41TMYKBHHpTMOVhuNh9zoHESKywdYxafimAOvV4GWJ&#10;uXFP3tOjiJVIIRxy1FDH6HMpQ1mTxTB2njhpF9dZjGntKmk6fKZw28o3pTJpseFEqNHTtqbyWtxt&#10;4p6mhfLz20fF9ut9f8789JzNtB4N+80CRKQ+/pv/rj9Nqq/UDH6/SSP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Xs9xQAAAN0AAAAPAAAAAAAAAAAAAAAAAJgCAABkcnMv&#10;ZG93bnJldi54bWxQSwUGAAAAAAQABAD1AAAAigMAAAAA&#10;" fillcolor="black" stroked="f" strokeweight="0"/>
                      <v:rect id="Rectangle 1200"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SsQA&#10;AADdAAAADwAAAGRycy9kb3ducmV2LnhtbESPQWvCQBCF7wX/wzKCt7qx2iCpq9iC4Ekw7aW3MTtN&#10;QrOz2+yq6b/vCEJvb5g335u32gyuUxfqY+vZwGyagSKuvG25NvDxvntcgooJ2WLnmQz8UoTNevSw&#10;wsL6Kx/pUqZaCYRjgQaalEKhdawachinPhDL7sv3DpOMfa1tj1eBu04/ZVmuHbYsCQ0Gemuo+i7P&#10;TnI/52UWlj+vNbvD4njKw/yUPxszGQ/bF1CJhvRvvl/vrbwvRLi1EQl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P5UrEAAAA3QAAAA8AAAAAAAAAAAAAAAAAmAIAAGRycy9k&#10;b3ducmV2LnhtbFBLBQYAAAAABAAEAPUAAACJAwAAAAA=&#10;" fillcolor="black" stroked="f" strokeweight="0"/>
                      <v:rect id="Rectangle 1201"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A0cUA&#10;AADdAAAADwAAAGRycy9kb3ducmV2LnhtbESPQWsCMRCF74X+hzAFbzWxtltZjWIFwVPB1Utv42bc&#10;XdxM4ibq+u+bQsHbDO/N+97MFr1txZW60DjWMBoqEMSlMw1XGva79esERIjIBlvHpOFOARbz56cZ&#10;5sbdeEvXIlYihXDIUUMdo8+lDGVNFsPQeeKkHV1nMaa1q6Tp8JbCbSvflMqkxYYToUZPq5rKU3Gx&#10;ifszLpSfnL8qtt/v20Pmx4fsQ+vBS7+cgojUx4f5/3pjUn2lPuHvmzS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0DRxQAAAN0AAAAPAAAAAAAAAAAAAAAAAJgCAABkcnMv&#10;ZG93bnJldi54bWxQSwUGAAAAAAQABAD1AAAAigMAAAAA&#10;" fillcolor="black" stroked="f" strokeweight="0"/>
                      <v:rect id="Rectangle 1202"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Uo8QA&#10;AADdAAAADwAAAGRycy9kb3ducmV2LnhtbESPTU/DMAyG75P4D5GRuG0J+6imsmxiSEickNZx4eY1&#10;pq1onNCErfx7fJi0my2/H483u9H36kxD6gJbeJwZUMR1cB03Fj6Or9M1qJSRHfaBycIfJdht7yYb&#10;LF248IHOVW6UhHAq0UKbcyy1TnVLHtMsRGK5fYXBY5Z1aLQb8CLhvtdzYwrtsWNpaDHSS0v1d/Xr&#10;pfdzUZm4/tk37N+Xh1MRF6diZe3D/fj8BCrTmG/iq/vNCb4xgivfyAh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c1KPEAAAA3QAAAA8AAAAAAAAAAAAAAAAAmAIAAGRycy9k&#10;b3ducmV2LnhtbFBLBQYAAAAABAAEAPUAAACJAwAAAAA=&#10;" fillcolor="black" stroked="f" strokeweight="0"/>
                      <v:rect id="Rectangle 1203"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xOMYA&#10;AADdAAAADwAAAGRycy9kb3ducmV2LnhtbESPzWrDMBCE74W+g9hCb7XU/JjUiRKSQqGnQpxcettY&#10;G9vUWimWmrhvHxUCue0ys/PNLlaD7cSZ+tA61vCaKRDElTMt1xr2u4+XGYgQkQ12jknDHwVYLR8f&#10;FlgYd+EtnctYixTCoUANTYy+kDJUDVkMmfPESTu63mJMa19L0+MlhdtOjpTKpcWWE6FBT+8NVT/l&#10;r03c73Gp/Oy0qdl+TbaH3I8P+VTr56dhPQcRaYh38+3606T6Sr3B/zdpBL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BxOMYAAADdAAAADwAAAAAAAAAAAAAAAACYAgAAZHJz&#10;L2Rvd25yZXYueG1sUEsFBgAAAAAEAAQA9QAAAIsDA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Country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a2</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CL718</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55328" behindDoc="0" locked="1" layoutInCell="0" allowOverlap="1" wp14:anchorId="3A7B4324" wp14:editId="175D3F42">
                      <wp:simplePos x="0" y="0"/>
                      <wp:positionH relativeFrom="column">
                        <wp:posOffset>361315</wp:posOffset>
                      </wp:positionH>
                      <wp:positionV relativeFrom="paragraph">
                        <wp:posOffset>9525</wp:posOffset>
                      </wp:positionV>
                      <wp:extent cx="374650" cy="127000"/>
                      <wp:effectExtent l="0" t="3175" r="635" b="3175"/>
                      <wp:wrapNone/>
                      <wp:docPr id="998"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999" name="Rectangle 1205"/>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0" name="Rectangle 1206"/>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1" name="Rectangle 1207"/>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2" name="Rectangle 1208"/>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3" name="Rectangle 1209"/>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FD2EC" id="Group 998" o:spid="_x0000_s1026" style="position:absolute;margin-left:28.45pt;margin-top:.75pt;width:29.5pt;height:10pt;z-index:251555328"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" o:allowincell="f">
                      <v:rect id="Rectangle 1205"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WyMQA&#10;AADcAAAADwAAAGRycy9kb3ducmV2LnhtbESPS2vCQBSF94L/YbhCdzrxFUzqKFoouCqYdtPdNXOb&#10;BDN3xsxU4793CkKXh/P4OOttb1pxpc43lhVMJwkI4tLqhisFX5/v4xUIH5A1tpZJwZ08bDfDwRpz&#10;bW98pGsRKhFH2OeooA7B5VL6siaDfmIdcfR+bGcwRNlVUnd4i+OmlbMkSaXBhiOhRkdvNZXn4tdE&#10;7ve8SNzqsq/YfCyOp9TNT+lSqZdRv3sFEagP/+Fn+6AVZFkGf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U1sjEAAAA3AAAAA8AAAAAAAAAAAAAAAAAmAIAAGRycy9k&#10;b3ducmV2LnhtbFBLBQYAAAAABAAEAPUAAACJAwAAAAA=&#10;" fillcolor="black" stroked="f" strokeweight="0"/>
                      <v:rect id="Rectangle 1206"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YpcQA&#10;AADdAAAADwAAAGRycy9kb3ducmV2LnhtbESPTU/DMAyG75P4D5GRuG0J+6imsmxiSEickNZx4eY1&#10;pq1onNCErfx7fJi0my2/H483u9H36kxD6gJbeJwZUMR1cB03Fj6Or9M1qJSRHfaBycIfJdht7yYb&#10;LF248IHOVW6UhHAq0UKbcyy1TnVLHtMsRGK5fYXBY5Z1aLQb8CLhvtdzYwrtsWNpaDHSS0v1d/Xr&#10;pfdzUZm4/tk37N+Xh1MRF6diZe3D/fj8BCrTmG/iq/vNCb4xwi/fyAh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q2KXEAAAA3QAAAA8AAAAAAAAAAAAAAAAAmAIAAGRycy9k&#10;b3ducmV2LnhtbFBLBQYAAAAABAAEAPUAAACJAwAAAAA=&#10;" fillcolor="black" stroked="f" strokeweight="0"/>
                      <v:rect id="Rectangle 1207"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9PsUA&#10;AADdAAAADwAAAGRycy9kb3ducmV2LnhtbESPQWsCMRCF7wX/QxjBW03UdpHVKFYQPBVcvXgbN+Pu&#10;4maSbqJu/31TKPQ2w3vzvjfLdW9b8aAuNI41TMYKBHHpTMOVhtNx9zoHESKywdYxafimAOvV4GWJ&#10;uXFPPtCjiJVIIRxy1FDH6HMpQ1mTxTB2njhpV9dZjGntKmk6fKZw28qpUpm02HAi1OhpW1N5K+42&#10;cc+zQvn510fF9vPtcMn87JK9az0a9psFiEh9/Df/Xe9Nqq/UBH6/SSP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n0+xQAAAN0AAAAPAAAAAAAAAAAAAAAAAJgCAABkcnMv&#10;ZG93bnJldi54bWxQSwUGAAAAAAQABAD1AAAAigMAAAAA&#10;" fillcolor="black" stroked="f" strokeweight="0"/>
                      <v:rect id="Rectangle 1208"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ScUA&#10;AADdAAAADwAAAGRycy9kb3ducmV2LnhtbESPQWsCMRCF7wX/QxjBW03UdpHVKLYgeCq4evE2bsbd&#10;xc0kbqJu/31TKPQ2w3vzvjfLdW9b8aAuNI41TMYKBHHpTMOVhuNh+zoHESKywdYxafimAOvV4GWJ&#10;uXFP3tOjiJVIIRxy1FDH6HMpQ1mTxTB2njhpF9dZjGntKmk6fKZw28qpUpm02HAi1Ojps6byWtxt&#10;4p5mhfLz20fF9uttf8787Jy9az0a9psFiEh9/Df/Xe9Mqq/UFH6/SSP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9ONJxQAAAN0AAAAPAAAAAAAAAAAAAAAAAJgCAABkcnMv&#10;ZG93bnJldi54bWxQSwUGAAAAAAQABAD1AAAAigMAAAAA&#10;" fillcolor="black" stroked="f" strokeweight="0"/>
                      <v:rect id="Rectangle 1209"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G0sUA&#10;AADdAAAADwAAAGRycy9kb3ducmV2LnhtbESPQWsCMRCF7wX/Qxiht5rYtYusRrEFoSfBbS/exs24&#10;u7iZpJuo6783hUJvM7w373uzXA+2E1fqQ+tYw3SiQBBXzrRca/j+2r7MQYSIbLBzTBruFGC9Gj0t&#10;sTDuxnu6lrEWKYRDgRqaGH0hZagashgmzhMn7eR6izGtfS1Nj7cUbjv5qlQuLbacCA16+mioOpcX&#10;m7iHrFR+/vNes93N9sfcZ8f8Tevn8bBZgIg0xH/z3/WnSfWVyuD3mzSC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EbSxQAAAN0AAAAPAAAAAAAAAAAAAAAAAJgCAABkcnMv&#10;ZG93bnJldi54bWxQSwUGAAAAAAQABAD1AAAAigM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Sub-division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56352" behindDoc="0" locked="1" layoutInCell="0" allowOverlap="1" wp14:anchorId="0BBF4704" wp14:editId="6F508876">
                      <wp:simplePos x="0" y="0"/>
                      <wp:positionH relativeFrom="column">
                        <wp:posOffset>361315</wp:posOffset>
                      </wp:positionH>
                      <wp:positionV relativeFrom="paragraph">
                        <wp:posOffset>9525</wp:posOffset>
                      </wp:positionV>
                      <wp:extent cx="374650" cy="127000"/>
                      <wp:effectExtent l="0" t="0" r="635" b="0"/>
                      <wp:wrapNone/>
                      <wp:docPr id="992"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993" name="Rectangle 1211"/>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4" name="Rectangle 1212"/>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5" name="Rectangle 1213"/>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6" name="Rectangle 1214"/>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7" name="Rectangle 1215"/>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BEECD" id="Group 992" o:spid="_x0000_s1026" style="position:absolute;margin-left:28.45pt;margin-top:.75pt;width:29.5pt;height:10pt;z-index:251556352"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" o:allowincell="f">
                      <v:rect id="Rectangle 1211"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hIsQA&#10;AADcAAAADwAAAGRycy9kb3ducmV2LnhtbESPzWrCQBSF94LvMFyhO53Y1KDRUaxQ6Kpg6sbdNXNN&#10;gpk7Y2bU9O07BaHLw/n5OKtNb1pxp843lhVMJwkI4tLqhisFh++P8RyED8gaW8uk4Ic8bNbDwQpz&#10;bR+8p3sRKhFH2OeooA7B5VL6siaDfmIdcfTOtjMYouwqqTt8xHHTytckyaTBhiOhRke7mspLcTOR&#10;e0yLxM2v7xWbr7f9KXPpKZsp9TLqt0sQgfrwH362P7WCxSKFv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4SLEAAAA3AAAAA8AAAAAAAAAAAAAAAAAmAIAAGRycy9k&#10;b3ducmV2LnhtbFBLBQYAAAAABAAEAPUAAACJAwAAAAA=&#10;" fillcolor="black" stroked="f" strokeweight="0"/>
                      <v:rect id="Rectangle 1212"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5VsQA&#10;AADcAAAADwAAAGRycy9kb3ducmV2LnhtbESPzWrCQBSF94W+w3CF7pqJ1QaTZpS2ILgSjG66u2Zu&#10;k9DMnWlmqvHtHaHg8nB+Pk65Gk0vTjT4zrKCaZKCIK6t7rhRcNivnxcgfEDW2FsmBRfysFo+PpRY&#10;aHvmHZ2q0Ig4wr5ABW0IrpDS1y0Z9Il1xNH7toPBEOXQSD3gOY6bXr6kaSYNdhwJLTr6bKn+qf5M&#10;5H7NqtQtfj8aNtv57pi52TF7VeppMr6/gQg0hnv4v73RCvJ8Drcz8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VeVbEAAAA3AAAAA8AAAAAAAAAAAAAAAAAmAIAAGRycy9k&#10;b3ducmV2LnhtbFBLBQYAAAAABAAEAPUAAACJAwAAAAA=&#10;" fillcolor="black" stroked="f" strokeweight="0"/>
                      <v:rect id="Rectangle 1213"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czcMA&#10;AADcAAAADwAAAGRycy9kb3ducmV2LnhtbESPzYrCMBSF94LvEO7A7DSdUYtWo4wDA64EO7Nxd22u&#10;bbG5iU3UztsbQXB5OD8fZ7HqTCOu1PrasoKPYQKCuLC65lLB3+/PYArCB2SNjWVS8E8eVst+b4GZ&#10;tjfe0TUPpYgj7DNUUIXgMil9UZFBP7SOOHpH2xoMUbal1C3e4rhp5GeSpNJgzZFQoaPviopTfjGR&#10;ux/liZue1yWb7Xh3SN3okE6Uen/rvuYgAnXhFX62N1rBbDaB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nczcMAAADcAAAADwAAAAAAAAAAAAAAAACYAgAAZHJzL2Rv&#10;d25yZXYueG1sUEsFBgAAAAAEAAQA9QAAAIgDAAAAAA==&#10;" fillcolor="black" stroked="f" strokeweight="0"/>
                      <v:rect id="Rectangle 1214"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CusQA&#10;AADcAAAADwAAAGRycy9kb3ducmV2LnhtbESPzWrCQBSF90LfYbgFd2ZSrcHEjFILQlcFYzfdXTPX&#10;JDRzZ5qZavr2nYLg8nB+Pk65HU0vLjT4zrKCpyQFQVxb3XGj4OO4n61A+ICssbdMCn7Jw3bzMCmx&#10;0PbKB7pUoRFxhH2BCtoQXCGlr1sy6BPriKN3toPBEOXQSD3gNY6bXs7TNJMGO46EFh29tlR/VT8m&#10;cj8XVepW37uGzfvz4ZS5xSlbKjV9HF/WIAKN4R6+td+0gjzP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QrrEAAAA3AAAAA8AAAAAAAAAAAAAAAAAmAIAAGRycy9k&#10;b3ducmV2LnhtbFBLBQYAAAAABAAEAPUAAACJAwAAAAA=&#10;" fillcolor="black" stroked="f" strokeweight="0"/>
                      <v:rect id="Rectangle 1215"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nIcUA&#10;AADcAAAADwAAAGRycy9kb3ducmV2LnhtbESPzWrCQBSF90LfYbhCdzqxttFER7GFQlcFUzfubjLX&#10;JJi5M2ammr59pyB0eTg/H2e9HUwnrtT71rKC2TQBQVxZ3XKt4PD1PlmC8AFZY2eZFPyQh+3mYbTG&#10;XNsb7+lahFrEEfY5KmhCcLmUvmrIoJ9aRxy9k+0Nhij7Wuoeb3HcdPIpSVJpsOVIaNDRW0PVufg2&#10;kXucF4lbXl5rNp/P+zJ18zJ9UepxPOxWIAIN4T98b39oBVm2g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chxQAAANwAAAAPAAAAAAAAAAAAAAAAAJgCAABkcnMv&#10;ZG93bnJldi54bWxQSwUGAAAAAAQABAD1AAAAigM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Street name line 1</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57376" behindDoc="0" locked="1" layoutInCell="0" allowOverlap="1" wp14:anchorId="523193C5" wp14:editId="7F900DA0">
                      <wp:simplePos x="0" y="0"/>
                      <wp:positionH relativeFrom="column">
                        <wp:posOffset>361315</wp:posOffset>
                      </wp:positionH>
                      <wp:positionV relativeFrom="paragraph">
                        <wp:posOffset>9525</wp:posOffset>
                      </wp:positionV>
                      <wp:extent cx="374650" cy="127000"/>
                      <wp:effectExtent l="0" t="0" r="635" b="0"/>
                      <wp:wrapNone/>
                      <wp:docPr id="986"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987" name="Rectangle 1217"/>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8" name="Rectangle 1218"/>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9" name="Rectangle 1219"/>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0" name="Rectangle 1220"/>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1" name="Rectangle 1221"/>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2A1E8" id="Group 986" o:spid="_x0000_s1026" style="position:absolute;margin-left:28.45pt;margin-top:.75pt;width:29.5pt;height:10pt;z-index:251557376"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" o:allowincell="f">
                      <v:rect id="Rectangle 1217"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x/MQA&#10;AADcAAAADwAAAGRycy9kb3ducmV2LnhtbESPS2vCQBSF9wX/w3CF7pqJrzSNjtIWhK4Eo5vurpnb&#10;JJi5M81MNf33nYLg8nAeH2e1GUwnLtT71rKCSZKCIK6sbrlWcDxsn3IQPiBr7CyTgl/ysFmPHlZY&#10;aHvlPV3KUIs4wr5ABU0IrpDSVw0Z9Il1xNH7sr3BEGVfS93jNY6bTk7TNJMGW46EBh29N1Sdyx8T&#10;uZ+zMnX591vNZjffnzI3O2ULpR7Hw+sSRKAh3MO39odW8JI/w/+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ecfzEAAAA3AAAAA8AAAAAAAAAAAAAAAAAmAIAAGRycy9k&#10;b3ducmV2LnhtbFBLBQYAAAAABAAEAPUAAACJAwAAAAA=&#10;" fillcolor="black" stroked="f" strokeweight="0"/>
                      <v:rect id="Rectangle 1218"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ljsIA&#10;AADcAAAADwAAAGRycy9kb3ducmV2LnhtbERPTU/CQBC9m/AfNkPiTbaKNqWwEDUx4URC9cJt6A5t&#10;Y3d27a5Q/r1zIPH48r5Xm9H16kxD7DwbeJxloIhrbztuDHx9fjwUoGJCtth7JgNXirBZT+5WWFp/&#10;4T2dq9QoCeFYooE2pVBqHeuWHMaZD8TCnfzgMAkcGm0HvEi46/VTluXaYcfS0GKg95bq7+rXSe9h&#10;XmWh+Hlr2O2e98c8zI/5izH30/F1CSrRmP7FN/fWGlgUslbOyBH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eWOwgAAANwAAAAPAAAAAAAAAAAAAAAAAJgCAABkcnMvZG93&#10;bnJldi54bWxQSwUGAAAAAAQABAD1AAAAhwMAAAAA&#10;" fillcolor="black" stroked="f" strokeweight="0"/>
                      <v:rect id="Rectangle 1219"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1AFcQA&#10;AADcAAAADwAAAGRycy9kb3ducmV2LnhtbESPzWrCQBSF9wXfYbiCuzqxtiGmjmIFwZVg7Ka7a+Y2&#10;CWbujJlR49t3hILLw/n5OPNlb1pxpc43lhVMxgkI4tLqhisF34fNawbCB2SNrWVScCcPy8XgZY65&#10;tjfe07UIlYgj7HNUUIfgcil9WZNBP7aOOHq/tjMYouwqqTu8xXHTyrckSaXBhiOhRkfrmspTcTGR&#10;+zMtEpedvyo2u/f9MXXTY/qh1GjYrz5BBOrDM/zf3moFs2wGj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NQBXEAAAA3AAAAA8AAAAAAAAAAAAAAAAAmAIAAGRycy9k&#10;b3ducmV2LnhtbFBLBQYAAAAABAAEAPUAAACJAwAAAAA=&#10;" fillcolor="black" stroked="f" strokeweight="0"/>
                      <v:rect id="Rectangle 1220"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5/VcIA&#10;AADcAAAADwAAAGRycy9kb3ducmV2LnhtbERPTWvCQBC9F/wPywi91U1rGzS6SlsoeBKMXryN2TEJ&#10;zc5us1uN/75zEHp8vO/lenCdulAfW88GnicZKOLK25ZrA4f919MMVEzIFjvPZOBGEdar0cMSC+uv&#10;vKNLmWolIRwLNNCkFAqtY9WQwzjxgVi4s+8dJoF9rW2PVwl3nX7Jslw7bFkaGgz02VD1Xf466T1O&#10;yyzMfj5qdtvX3SkP01P+ZszjeHhfgEo0pH/x3b2xBuZzmS9n5Aj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n9VwgAAANwAAAAPAAAAAAAAAAAAAAAAAJgCAABkcnMvZG93&#10;bnJldi54bWxQSwUGAAAAAAQABAD1AAAAhwMAAAAA&#10;" fillcolor="black" stroked="f" strokeweight="0"/>
                      <v:rect id="Rectangle 1221"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azsQA&#10;AADcAAAADwAAAGRycy9kb3ducmV2LnhtbESPzWrCQBSF9wXfYbiCu2ZirUFTR7GC4KpgdNPdNXOb&#10;hGbujJlR49t3CoLLw/n5OItVb1pxpc43lhWMkxQEcWl1w5WC42H7OgPhA7LG1jIpuJOH1XLwssBc&#10;2xvv6VqESsQR9jkqqENwuZS+rMmgT6wjjt6P7QyGKLtK6g5vcdy08i1NM2mw4Uio0dGmpvK3uJjI&#10;/Z4UqZudPys2X+/7U+Ymp2yq1GjYrz9ABOrDM/xo77SC+XwM/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2s7EAAAA3AAAAA8AAAAAAAAAAAAAAAAAmAIAAGRycy9k&#10;b3ducmV2LnhtbFBLBQYAAAAABAAEAPUAAACJAw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Postcode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C</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000000"/>
                <w:sz w:val="16"/>
                <w:szCs w:val="16"/>
              </w:rPr>
              <w:t>C3034</w:t>
            </w: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58400" behindDoc="0" locked="1" layoutInCell="0" allowOverlap="1" wp14:anchorId="142DC886" wp14:editId="5467AF94">
                      <wp:simplePos x="0" y="0"/>
                      <wp:positionH relativeFrom="column">
                        <wp:posOffset>361315</wp:posOffset>
                      </wp:positionH>
                      <wp:positionV relativeFrom="paragraph">
                        <wp:posOffset>9525</wp:posOffset>
                      </wp:positionV>
                      <wp:extent cx="374650" cy="127000"/>
                      <wp:effectExtent l="0" t="1905" r="635" b="4445"/>
                      <wp:wrapNone/>
                      <wp:docPr id="980"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981" name="Rectangle 1223"/>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2" name="Rectangle 1224"/>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3" name="Rectangle 1225"/>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4" name="Rectangle 1226"/>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5" name="Rectangle 1227"/>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C92C2" id="Group 980" o:spid="_x0000_s1026" style="position:absolute;margin-left:28.45pt;margin-top:.75pt;width:29.5pt;height:10pt;z-index:251558400"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" o:allowincell="f">
                      <v:rect id="Rectangle 1223"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ME8QA&#10;AADcAAAADwAAAGRycy9kb3ducmV2LnhtbESPzWrCQBSF94W+w3AL3dVJahtizChtoeBKMLpxd81c&#10;k2DmzjQz1fj2HaHg8nB+Pk65HE0vzjT4zrKCdJKAIK6t7rhRsNt+v+QgfEDW2FsmBVfysFw8PpRY&#10;aHvhDZ2r0Ig4wr5ABW0IrpDS1y0Z9BPriKN3tIPBEOXQSD3gJY6bXr4mSSYNdhwJLTr6aqk+Vb8m&#10;cvfTKnH5z2fDZv22OWRuesjelXp+Gj/mIAKN4R7+b6+0glmewu1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7TBPEAAAA3AAAAA8AAAAAAAAAAAAAAAAAmAIAAGRycy9k&#10;b3ducmV2LnhtbFBLBQYAAAAABAAEAPUAAACJAwAAAAA=&#10;" fillcolor="black" stroked="f" strokeweight="0"/>
                      <v:rect id="Rectangle 1224"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SZMQA&#10;AADcAAAADwAAAGRycy9kb3ducmV2LnhtbESPzWrCQBSF94W+w3AL3dVJtQ0xZiKtUHAlGLvp7pq5&#10;JsHMnWlm1Pj2HaHg8nB+Pk6xHE0vzjT4zrKC10kCgri2uuNGwffu6yUD4QOyxt4yKbiSh2X5+FBg&#10;ru2Ft3SuQiPiCPscFbQhuFxKX7dk0E+sI47ewQ4GQ5RDI/WAlzhuejlNklQa7DgSWnS0aqk+VicT&#10;uT+zKnHZ72fDZvO23adutk/flXp+Gj8WIAKN4R7+b6+1gnk2hduZe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p0mTEAAAA3AAAAA8AAAAAAAAAAAAAAAAAmAIAAGRycy9k&#10;b3ducmV2LnhtbFBLBQYAAAAABAAEAPUAAACJAwAAAAA=&#10;" fillcolor="black" stroked="f" strokeweight="0"/>
                      <v:rect id="Rectangle 1225"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V3/8QA&#10;AADcAAAADwAAAGRycy9kb3ducmV2LnhtbESPzWrCQBSF94W+w3AL3TWTmhrS6ChaKLgqGN10d81c&#10;k9DMnTEz1fj2nYLg8nB+Ps58OZpenGnwnWUFr0kKgri2uuNGwX73+VKA8AFZY2+ZFFzJw3Lx+DDH&#10;UtsLb+lchUbEEfYlKmhDcKWUvm7JoE+sI47e0Q4GQ5RDI/WAlzhuejlJ01wa7DgSWnT00VL9U/2a&#10;yP3OqtQVp3XD5utte8hddsinSj0/jasZiEBjuIdv7Y1W8F5k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ld//EAAAA3AAAAA8AAAAAAAAAAAAAAAAAmAIAAGRycy9k&#10;b3ducmV2LnhtbFBLBQYAAAAABAAEAPUAAACJAwAAAAA=&#10;" fillcolor="black" stroked="f" strokeweight="0"/>
                      <v:rect id="Rectangle 1226"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vi8QA&#10;AADcAAAADwAAAGRycy9kb3ducmV2LnhtbESPzWrCQBSF94W+w3CF7urEqiFNM5G2ILgSTN24u2Zu&#10;k9DMnWlmqvHtHUHo8nB+Pk6xGk0vTjT4zrKC2TQBQVxb3XGjYP+1fs5A+ICssbdMCi7kYVU+PhSY&#10;a3vmHZ2q0Ig4wj5HBW0ILpfS1y0Z9FPriKP3bQeDIcqhkXrAcxw3vXxJklQa7DgSWnT02VL9U/2Z&#10;yD3Mq8Rlvx8Nm+1id0zd/JgulXqajO9vIAKN4T98b2+0gtdsAbcz8QjI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M74vEAAAA3AAAAA8AAAAAAAAAAAAAAAAAmAIAAGRycy9k&#10;b3ducmV2LnhtbFBLBQYAAAAABAAEAPUAAACJAwAAAAA=&#10;" fillcolor="black" stroked="f" strokeweight="0"/>
                      <v:rect id="Rectangle 1227"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KEMQA&#10;AADcAAAADwAAAGRycy9kb3ducmV2LnhtbESPy2rDMBBF94X8g5hAd42cl3FdyyEpFLIqxM0mu4k1&#10;tU2tkWIpifv3VaHQ5eU+DrfYjKYXNxp8Z1nBfJaAIK6t7rhRcPx4e8pA+ICssbdMCr7Jw6acPBSY&#10;a3vnA92q0Ig4wj5HBW0ILpfS1y0Z9DPriKP3aQeDIcqhkXrAexw3vVwkSSoNdhwJLTp6ban+qq4m&#10;ck/LKnHZZdeweV8dzqlbntO1Uo/TcfsCItAY/sN/7b1W8Jyt4f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AShDEAAAA3AAAAA8AAAAAAAAAAAAAAAAAmAIAAGRycy9k&#10;b3ducmV2LnhtbFBLBQYAAAAABAAEAPUAAACJAw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Street name line 2</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59424" behindDoc="0" locked="1" layoutInCell="0" allowOverlap="1" wp14:anchorId="31AFAFE9" wp14:editId="28C7B5BB">
                      <wp:simplePos x="0" y="0"/>
                      <wp:positionH relativeFrom="column">
                        <wp:posOffset>361315</wp:posOffset>
                      </wp:positionH>
                      <wp:positionV relativeFrom="paragraph">
                        <wp:posOffset>9525</wp:posOffset>
                      </wp:positionV>
                      <wp:extent cx="374650" cy="127000"/>
                      <wp:effectExtent l="0" t="4445" r="635" b="1905"/>
                      <wp:wrapNone/>
                      <wp:docPr id="974"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975" name="Rectangle 1229"/>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6" name="Rectangle 1230"/>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7" name="Rectangle 1231"/>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8" name="Rectangle 1232"/>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9" name="Rectangle 1233"/>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BCB80" id="Group 974" o:spid="_x0000_s1026" style="position:absolute;margin-left:28.45pt;margin-top:.75pt;width:29.5pt;height:10pt;z-index:251559424"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" o:allowincell="f">
                      <v:rect id="Rectangle 1229"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6N8UA&#10;AADcAAAADwAAAGRycy9kb3ducmV2LnhtbESPzWrCQBSF9wXfYbhCd3VSrVFjRmkLBVcFUzfubjLX&#10;JDRzZ8xMNX17pyB0eTg/HyffDqYTF+p9a1nB8yQBQVxZ3XKt4PD18bQE4QOyxs4yKfglD9vN6CHH&#10;TNsr7+lShFrEEfYZKmhCcJmUvmrIoJ9YRxy9k+0Nhij7Wuoer3HcdHKaJKk02HIkNOjovaHqu/gx&#10;kXucFYlbnt9qNp8v+zJ1szKdK/U4Hl7XIAIN4T98b++0gtViDn9n4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To3xQAAANwAAAAPAAAAAAAAAAAAAAAAAJgCAABkcnMv&#10;ZG93bnJldi54bWxQSwUGAAAAAAQABAD1AAAAigMAAAAA&#10;" fillcolor="black" stroked="f" strokeweight="0"/>
                      <v:rect id="Rectangle 1230"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QMQA&#10;AADcAAAADwAAAGRycy9kb3ducmV2LnhtbESPzWrCQBSF94LvMFyhO52obbTRUWyh4Kpg2o27a+Y2&#10;CWbujJmpxrd3BMHl4fx8nOW6M404U+trywrGowQEcWF1zaWC35+v4RyED8gaG8uk4Eoe1qt+b4mZ&#10;thfe0TkPpYgj7DNUUIXgMil9UZFBP7KOOHp/tjUYomxLqVu8xHHTyEmSpNJgzZFQoaPPiopj/m8i&#10;dz/NEzc/fZRsvl93h9RND+mbUi+DbrMAEagLz/CjvdUK3mc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EDEAAAA3AAAAA8AAAAAAAAAAAAAAAAAmAIAAGRycy9k&#10;b3ducmV2LnhtbFBLBQYAAAAABAAEAPUAAACJAwAAAAA=&#10;" fillcolor="black" stroked="f" strokeweight="0"/>
                      <v:rect id="Rectangle 1231"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B28UA&#10;AADcAAAADwAAAGRycy9kb3ducmV2LnhtbESPzWrCQBSF9wXfYbhCd3WitlFjJtIWCl0VTN24u2au&#10;STBzZ5qZanx7pyB0eTg/HyffDKYTZ+p9a1nBdJKAIK6sbrlWsPv+eFqC8AFZY2eZFFzJw6YYPeSY&#10;aXvhLZ3LUIs4wj5DBU0ILpPSVw0Z9BPriKN3tL3BEGVfS93jJY6bTs6SJJUGW46EBh29N1Sdyl8T&#10;uft5mbjlz1vN5ut5e0jd/JC+KPU4Hl7XIAIN4T98b39qBavFAv7Ox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wHbxQAAANwAAAAPAAAAAAAAAAAAAAAAAJgCAABkcnMv&#10;ZG93bnJldi54bWxQSwUGAAAAAAQABAD1AAAAigMAAAAA&#10;" fillcolor="black" stroked="f" strokeweight="0"/>
                      <v:rect id="Rectangle 1232"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SVqcIA&#10;AADcAAAADwAAAGRycy9kb3ducmV2LnhtbERPTU/CQBC9m/gfNmPiTbaKVKgsRElMPJG0evE2dIe2&#10;sTu7dhco/545mHB8ed/L9eh6daQhdp4NPE4yUMS1tx03Br6/Ph7moGJCtth7JgNnirBe3d4ssbD+&#10;xCUdq9QoCeFYoIE2pVBoHeuWHMaJD8TC7f3gMAkcGm0HPEm46/VTluXaYcfS0GKgTUv1b3Vw0vsz&#10;rbIw/3tv2G2fy10eprt8Zsz93fj2CirRmK7if/enNbB4kbVyRo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JWpwgAAANwAAAAPAAAAAAAAAAAAAAAAAJgCAABkcnMvZG93&#10;bnJldi54bWxQSwUGAAAAAAQABAD1AAAAhwMAAAAA&#10;" fillcolor="black" stroked="f" strokeweight="0"/>
                      <v:rect id="Rectangle 1233"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wMsUA&#10;AADcAAAADwAAAGRycy9kb3ducmV2LnhtbESPzWrCQBSF90LfYbhCdzqxttFER7GFQlcFUzfubjLX&#10;JJi5M2ammr59pyB0eTg/H2e9HUwnrtT71rKC2TQBQVxZ3XKt4PD1PlmC8AFZY2eZFPyQh+3mYbTG&#10;XNsb7+lahFrEEfY5KmhCcLmUvmrIoJ9aRxy9k+0Nhij7Wuoeb3HcdPIpSVJpsOVIaNDRW0PVufg2&#10;kXucF4lbXl5rNp/P+zJ18zJ9UepxPOxWIAIN4T98b39oBdkig7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DAyxQAAANwAAAAPAAAAAAAAAAAAAAAAAJgCAABkcnMv&#10;ZG93bnJldi54bWxQSwUGAAAAAAQABAD1AAAAigM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60448" behindDoc="0" locked="1" layoutInCell="0" allowOverlap="1" wp14:anchorId="579025EE" wp14:editId="10938F2B">
                      <wp:simplePos x="0" y="0"/>
                      <wp:positionH relativeFrom="column">
                        <wp:posOffset>361315</wp:posOffset>
                      </wp:positionH>
                      <wp:positionV relativeFrom="paragraph">
                        <wp:posOffset>9525</wp:posOffset>
                      </wp:positionV>
                      <wp:extent cx="374650" cy="127000"/>
                      <wp:effectExtent l="0" t="0" r="635" b="0"/>
                      <wp:wrapNone/>
                      <wp:docPr id="968"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969" name="Rectangle 1235"/>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0" name="Rectangle 1236"/>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1" name="Rectangle 1237"/>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2" name="Rectangle 1238"/>
                              <wps:cNvSpPr>
                                <a:spLocks noChangeArrowheads="1"/>
                              </wps:cNvSpPr>
                              <wps:spPr bwMode="auto">
                                <a:xfrm>
                                  <a:off x="100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3" name="Rectangle 1239"/>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0968A" id="Group 968" o:spid="_x0000_s1026" style="position:absolute;margin-left:28.45pt;margin-top:.75pt;width:29.5pt;height:10pt;z-index:251560448"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" o:allowincell="f">
                      <v:rect id="Rectangle 1235"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m78QA&#10;AADcAAAADwAAAGRycy9kb3ducmV2LnhtbESPzWrCQBSF90LfYbgFd2ZSrcHEjFILQlcFYzfdXTPX&#10;JDRzZ5qZavr2nYLg8nB+Pk65HU0vLjT4zrKCpyQFQVxb3XGj4OO4n61A+ICssbdMCn7Jw3bzMCmx&#10;0PbKB7pUoRFxhH2BCtoQXCGlr1sy6BPriKN3toPBEOXQSD3gNY6bXs7TNJMGO46EFh29tlR/VT8m&#10;cj8XVepW37uGzfvz4ZS5xSlbKjV9HF/WIAKN4R6+td+0gjzL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Bpu/EAAAA3AAAAA8AAAAAAAAAAAAAAAAAmAIAAGRycy9k&#10;b3ducmV2LnhtbFBLBQYAAAAABAAEAPUAAACJAwAAAAA=&#10;" fillcolor="black" stroked="f" strokeweight="0"/>
                      <v:rect id="Rectangle 1236"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Zr8IA&#10;AADcAAAADwAAAGRycy9kb3ducmV2LnhtbERPTU/CQBC9m/gfNmPiTbaKVKgsRElMPJG0evE2dIe2&#10;sTu7dhco/545mHB8ed/L9eh6daQhdp4NPE4yUMS1tx03Br6/Ph7moGJCtth7JgNnirBe3d4ssbD+&#10;xCUdq9QoCeFYoIE2pVBoHeuWHMaJD8TC7f3gMAkcGm0HPEm46/VTluXaYcfS0GKgTUv1b3Vw0vsz&#10;rbIw/3tv2G2fy10eprt8Zsz93fj2CirRmK7if/enNbB4kflyRo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pmvwgAAANwAAAAPAAAAAAAAAAAAAAAAAJgCAABkcnMvZG93&#10;bnJldi54bWxQSwUGAAAAAAQABAD1AAAAhwMAAAAA&#10;" fillcolor="black" stroked="f" strokeweight="0"/>
                      <v:rect id="Rectangle 1237"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8NMUA&#10;AADcAAAADwAAAGRycy9kb3ducmV2LnhtbESPzWrCQBSF9wXfYbhCd3WitlFjRmkLha4Kpm7c3WSu&#10;STBzZ5qZanx7pyB0eTg/HyffDqYTZ+p9a1nBdJKAIK6sbrlWsP/+eFqC8AFZY2eZFFzJw3Yzesgx&#10;0/bCOzoXoRZxhH2GCpoQXCalrxoy6CfWEUfvaHuDIcq+lrrHSxw3nZwlSSoNthwJDTp6b6g6Fb8m&#10;cg/zInHLn7eazdfzrkzdvExflHocD69rEIGG8B++tz+1gtViCn9n4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jw0xQAAANwAAAAPAAAAAAAAAAAAAAAAAJgCAABkcnMv&#10;ZG93bnJldi54bWxQSwUGAAAAAAQABAD1AAAAigMAAAAA&#10;" fillcolor="black" stroked="f" strokeweight="0"/>
                      <v:rect id="Rectangle 1238" o:spid="_x0000_s1030" style="position:absolute;left:100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iQ8UA&#10;AADcAAAADwAAAGRycy9kb3ducmV2LnhtbESPS2vCQBSF9wX/w3CF7uqkPqJNM4otCF0Jpm66u8nc&#10;JqGZO2NmqvHfOwWhy8N5fJx8M5hOnKn3rWUFz5MEBHFldcu1guPn7mkFwgdkjZ1lUnAlD5v16CHH&#10;TNsLH+hchFrEEfYZKmhCcJmUvmrIoJ9YRxy9b9sbDFH2tdQ9XuK46eQ0SVJpsOVIaNDRe0PVT/Fr&#10;IvdrViRudXqr2eznhzJ1szJdKPU4HravIAIN4T98b39oBS/LKfyd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JDxQAAANwAAAAPAAAAAAAAAAAAAAAAAJgCAABkcnMv&#10;ZG93bnJldi54bWxQSwUGAAAAAAQABAD1AAAAigMAAAAA&#10;" fillcolor="black" stroked="f" strokeweight="0"/>
                      <v:rect id="Rectangle 1239"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AH2MQA&#10;AADcAAAADwAAAGRycy9kb3ducmV2LnhtbESPzWrCQBSF90LfYbgFdzpp00ZNHUWFgquCaTfurplr&#10;Epq5M2ZGjW/vCIUuD+fn48yXvWnFhTrfWFbwMk5AEJdWN1wp+Pn+HE1B+ICssbVMCm7kYbl4Gswx&#10;1/bKO7oUoRJxhH2OCuoQXC6lL2sy6MfWEUfvaDuDIcqukrrDaxw3rXxNkkwabDgSanS0qan8Lc4m&#10;cvdpkbjpaV2x+XrbHTKXHrJ3pYbP/eoDRKA+/If/2lutYDZJ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B9jEAAAA3AAAAA8AAAAAAAAAAAAAAAAAmAIAAGRycy9k&#10;b3ducmV2LnhtbFBLBQYAAAAABAAEAPUAAACJAw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P.O. Box</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w:t>
            </w:r>
          </w:p>
        </w:tc>
        <w:tc>
          <w:tcPr>
            <w:tcW w:w="492" w:type="dxa"/>
            <w:gridSpan w:val="4"/>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61472" behindDoc="0" locked="1" layoutInCell="0" allowOverlap="1" wp14:anchorId="7630183F" wp14:editId="07E81BFF">
                      <wp:simplePos x="0" y="0"/>
                      <wp:positionH relativeFrom="column">
                        <wp:posOffset>361315</wp:posOffset>
                      </wp:positionH>
                      <wp:positionV relativeFrom="paragraph">
                        <wp:posOffset>0</wp:posOffset>
                      </wp:positionV>
                      <wp:extent cx="312420" cy="131445"/>
                      <wp:effectExtent l="0" t="635" r="5715" b="1270"/>
                      <wp:wrapNone/>
                      <wp:docPr id="962"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1445"/>
                                <a:chOff x="569" y="0"/>
                                <a:chExt cx="492" cy="207"/>
                              </a:xfrm>
                            </wpg:grpSpPr>
                            <wps:wsp>
                              <wps:cNvPr id="963" name="Rectangle 1241"/>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4" name="Rectangle 1242"/>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5" name="Rectangle 1243"/>
                              <wps:cNvSpPr>
                                <a:spLocks noChangeArrowheads="1"/>
                              </wps:cNvSpPr>
                              <wps:spPr bwMode="auto">
                                <a:xfrm>
                                  <a:off x="90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6" name="Rectangle 1244"/>
                              <wps:cNvSpPr>
                                <a:spLocks noChangeArrowheads="1"/>
                              </wps:cNvSpPr>
                              <wps:spPr bwMode="auto">
                                <a:xfrm>
                                  <a:off x="90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7" name="Rectangle 1245"/>
                              <wps:cNvSpPr>
                                <a:spLocks noChangeArrowheads="1"/>
                              </wps:cNvSpPr>
                              <wps:spPr bwMode="auto">
                                <a:xfrm>
                                  <a:off x="1007"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D14E9" id="Group 962" o:spid="_x0000_s1026" style="position:absolute;margin-left:28.45pt;margin-top:0;width:24.6pt;height:10.35pt;z-index:251561472" coordorigin="569" coordsize="49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" o:allowincell="f">
                      <v:rect id="Rectangle 1241"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RBcQA&#10;AADcAAAADwAAAGRycy9kb3ducmV2LnhtbESPzWrCQBSF94W+w3AL3dWJpg0aM4oKha4Kpt24u8lc&#10;k2DmzpgZNX37TqHg8nB+Pk6xHk0vrjT4zrKC6SQBQVxb3XGj4Pvr/WUOwgdkjb1lUvBDHtarx4cC&#10;c21vvKdrGRoRR9jnqKANweVS+rolg35iHXH0jnYwGKIcGqkHvMVx08tZkmTSYMeR0KKjXUv1qbyY&#10;yD2kZeLm523D5vN1X2UurbI3pZ6fxs0SRKAx3MP/7Q+tYJGl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pkQXEAAAA3AAAAA8AAAAAAAAAAAAAAAAAmAIAAGRycy9k&#10;b3ducmV2LnhtbFBLBQYAAAAABAAEAPUAAACJAwAAAAA=&#10;" fillcolor="black" stroked="f" strokeweight="0"/>
                      <v:rect id="Rectangle 1242"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AJccMA&#10;AADcAAAADwAAAGRycy9kb3ducmV2LnhtbESPS4vCMBSF9wP+h3CF2Y2pjylajaIDA7MSrG7cXZtr&#10;W2xuYhO18+8nwoDLw3l8nMWqM424U+trywqGgwQEcWF1zaWCw/77YwrCB2SNjWVS8EseVsve2wIz&#10;bR+8o3seShFH2GeooArBZVL6oiKDfmAdcfTOtjUYomxLqVt8xHHTyFGSpNJgzZFQoaOviopLfjOR&#10;exzniZteNyWb7WR3St34lH4q9d7v1nMQgbrwCv+3f7SCWTqB5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AJccMAAADcAAAADwAAAAAAAAAAAAAAAACYAgAAZHJzL2Rv&#10;d25yZXYueG1sUEsFBgAAAAAEAAQA9QAAAIgDAAAAAA==&#10;" fillcolor="black" stroked="f" strokeweight="0"/>
                      <v:rect id="Rectangle 1243" o:spid="_x0000_s1029" style="position:absolute;left:90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s6sUA&#10;AADcAAAADwAAAGRycy9kb3ducmV2LnhtbESPy2rDMBBF94H+g5hCd7HcPEziWg5pIZBVIG433U2s&#10;iW1qjVRLTZy/jwqFLi/3cbjFZjS9uNDgO8sKnpMUBHFtdceNgo/33XQFwgdkjb1lUnAjD5vyYVJg&#10;ru2Vj3SpQiPiCPscFbQhuFxKX7dk0CfWEUfvbAeDIcqhkXrAaxw3vZylaSYNdhwJLTp6a6n+qn5M&#10;5H7Oq9Stvl8bNofF8ZS5+SlbKvX0OG5fQAQaw3/4r73XCtbZEn7PxCM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KzqxQAAANwAAAAPAAAAAAAAAAAAAAAAAJgCAABkcnMv&#10;ZG93bnJldi54bWxQSwUGAAAAAAQABAD1AAAAigMAAAAA&#10;" fillcolor="black" stroked="f" strokeweight="0"/>
                      <v:rect id="Rectangle 1244" o:spid="_x0000_s1030" style="position:absolute;left:90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4yncMA&#10;AADcAAAADwAAAGRycy9kb3ducmV2LnhtbESPzWoCMRSF94W+Q7gFdzVjbYMdjWIFwVXB0U1318l1&#10;ZnByEydRx7dvCgWXh/PzcWaL3rbiSl1oHGsYDTMQxKUzDVca9rv16wREiMgGW8ek4U4BFvPnpxnm&#10;xt14S9ciViKNcMhRQx2jz6UMZU0Ww9B54uQdXWcxJtlV0nR4S+O2lW9ZpqTFhhOhRk+rmspTcbGJ&#10;+zMuMj85f1Vsv9+3B+XHB/Wh9eClX05BROrjI/zf3hgNn0rB35l0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4yncMAAADcAAAADwAAAAAAAAAAAAAAAACYAgAAZHJzL2Rv&#10;d25yZXYueG1sUEsFBgAAAAAEAAQA9QAAAIgDAAAAAA==&#10;" fillcolor="black" stroked="f" strokeweight="0"/>
                      <v:rect id="Rectangle 1245" o:spid="_x0000_s1031" style="position:absolute;left:1007;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XBsQA&#10;AADcAAAADwAAAGRycy9kb3ducmV2LnhtbESPzWrCQBSF94LvMFyhO52obbTRUWyh4Kpg2o27a+Y2&#10;CWbujJmpxrd3BMHl4fx8nOW6M404U+trywrGowQEcWF1zaWC35+v4RyED8gaG8uk4Eoe1qt+b4mZ&#10;thfe0TkPpYgj7DNUUIXgMil9UZFBP7KOOHp/tjUYomxLqVu8xHHTyEmSpNJgzZFQoaPPiopj/m8i&#10;dz/NEzc/fZRsvl93h9RND+mbUi+DbrMAEagLz/CjvdUK3tMZ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SlwbEAAAA3AAAAA8AAAAAAAAAAAAAAAAAmAIAAGRycy9k&#10;b3ducmV2LnhtbFBLBQYAAAAABAAEAPUAAACJAwAAAAA=&#10;" fillcolor="black" stroked="f" strokeweight="0"/>
                      <w10:anchorlock/>
                    </v:group>
                  </w:pict>
                </mc:Fallback>
              </mc:AlternateContent>
            </w:r>
          </w:p>
        </w:tc>
        <w:tc>
          <w:tcPr>
            <w:tcW w:w="3619"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Communication</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62496" behindDoc="0" locked="1" layoutInCell="0" allowOverlap="1" wp14:anchorId="78A6D512" wp14:editId="6E86C207">
                      <wp:simplePos x="0" y="0"/>
                      <wp:positionH relativeFrom="column">
                        <wp:posOffset>361315</wp:posOffset>
                      </wp:positionH>
                      <wp:positionV relativeFrom="paragraph">
                        <wp:posOffset>9525</wp:posOffset>
                      </wp:positionV>
                      <wp:extent cx="374650" cy="127000"/>
                      <wp:effectExtent l="0" t="0" r="635" b="0"/>
                      <wp:wrapNone/>
                      <wp:docPr id="95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958" name="Rectangle 1247"/>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9" name="Rectangle 1248"/>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0" name="Rectangle 1249"/>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1" name="Rectangle 1250"/>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5337A" id="Group 957" o:spid="_x0000_s1026" style="position:absolute;margin-left:28.45pt;margin-top:.75pt;width:29.5pt;height:10pt;z-index:251562496"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" o:allowincell="f">
                      <v:rect id="Rectangle 1247"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JycIA&#10;AADcAAAADwAAAGRycy9kb3ducmV2LnhtbERPTWvCQBC9C/0PyxS86aa1Bo2u0gqFngrGXnobs2MS&#10;zM5us1tN/33nIHh8vO/1dnCdulAfW88GnqYZKOLK25ZrA1+H98kCVEzIFjvPZOCPImw3D6M1FtZf&#10;eU+XMtVKQjgWaKBJKRRax6ohh3HqA7FwJ987TAL7WtserxLuOv2cZbl22LI0NBho11B1Ln+d9H7P&#10;yiwsft5qdp8v+2MeZsd8bsz4cXhdgUo0pLv45v6wBpZzWStn5Ajo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cnJwgAAANwAAAAPAAAAAAAAAAAAAAAAAJgCAABkcnMvZG93&#10;bnJldi54bWxQSwUGAAAAAAQABAD1AAAAhwMAAAAA&#10;" fillcolor="black" stroked="f" strokeweight="0"/>
                      <v:rect id="Rectangle 1248"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sUsMA&#10;AADcAAAADwAAAGRycy9kb3ducmV2LnhtbESPzYrCMBSF94LvEO7A7DSdUYtWo4wDA64EO7Nxd22u&#10;bbG5iU3UztsbQXB5OD8fZ7HqTCOu1PrasoKPYQKCuLC65lLB3+/PYArCB2SNjWVS8E8eVst+b4GZ&#10;tjfe0TUPpYgj7DNUUIXgMil9UZFBP7SOOHpH2xoMUbal1C3e4rhp5GeSpNJgzZFQoaPviopTfjGR&#10;ux/liZue1yWb7Xh3SN3okE6Uen/rvuYgAnXhFX62N1rBbDK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1sUsMAAADcAAAADwAAAAAAAAAAAAAAAACYAgAAZHJzL2Rv&#10;d25yZXYueG1sUEsFBgAAAAAEAAQA9QAAAIgDAAAAAA==&#10;" fillcolor="black" stroked="f" strokeweight="0"/>
                      <v:rect id="Rectangle 1249" o:spid="_x0000_s1029"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PcsIA&#10;AADcAAAADwAAAGRycy9kb3ducmV2LnhtbERPS2vCQBC+F/wPywi91Y2PBpu6ihYKngqmvfQ2ZqdJ&#10;MDu7Zrca/71zKPT48b1Xm8F16kJ9bD0bmE4yUMSVty3XBr4+35+WoGJCtth5JgM3irBZjx5WWFh/&#10;5QNdylQrCeFYoIEmpVBoHauGHMaJD8TC/fjeYRLY19r2eJVw1+lZluXaYcvS0GCgt4aqU/nrpPd7&#10;XmZhed7V7D4Wh2Me5sf82ZjH8bB9BZVoSP/iP/feGnjJZb6ckSO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w9ywgAAANwAAAAPAAAAAAAAAAAAAAAAAJgCAABkcnMvZG93&#10;bnJldi54bWxQSwUGAAAAAAQABAD1AAAAhwMAAAAA&#10;" fillcolor="black" stroked="f" strokeweight="0"/>
                      <v:rect id="Rectangle 1250" o:spid="_x0000_s1030"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q6cMA&#10;AADcAAAADwAAAGRycy9kb3ducmV2LnhtbESPzYrCMBSF9wO+Q7jC7MbU0SlajeIIA64EO27cXZtr&#10;W2xuYhO1vr0RBmZ5OD8fZ77sTCNu1PrasoLhIAFBXFhdc6lg//vzMQHhA7LGxjIpeJCH5aL3NsdM&#10;2zvv6JaHUsQR9hkqqEJwmZS+qMigH1hHHL2TbQ2GKNtS6hbvcdw08jNJUmmw5kio0NG6ouKcX03k&#10;HkZ54iaX75LNdrw7pm50TL+Ueu93qxmIQF34D/+1N1rBNB3C6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eq6cMAAADcAAAADwAAAAAAAAAAAAAAAACYAgAAZHJzL2Rv&#10;d25yZXYueG1sUEsFBgAAAAAEAAQA9QAAAIgDA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an..50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58"/>
              <w:rPr>
                <w:sz w:val="16"/>
                <w:szCs w:val="16"/>
              </w:rPr>
            </w:pPr>
            <w:r>
              <w:rPr>
                <w:color w:val="000000"/>
                <w:sz w:val="16"/>
                <w:szCs w:val="16"/>
              </w:rPr>
              <w:t>R3006</w:t>
            </w: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63520" behindDoc="0" locked="1" layoutInCell="0" allowOverlap="1" wp14:anchorId="13C3E627" wp14:editId="42CE6FD1">
                      <wp:simplePos x="0" y="0"/>
                      <wp:positionH relativeFrom="column">
                        <wp:posOffset>361315</wp:posOffset>
                      </wp:positionH>
                      <wp:positionV relativeFrom="paragraph">
                        <wp:posOffset>9525</wp:posOffset>
                      </wp:positionV>
                      <wp:extent cx="374650" cy="127000"/>
                      <wp:effectExtent l="0" t="635" r="635" b="0"/>
                      <wp:wrapNone/>
                      <wp:docPr id="952"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953" name="Rectangle 1252"/>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4" name="Rectangle 1253"/>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5" name="Rectangle 1254"/>
                              <wps:cNvSpPr>
                                <a:spLocks noChangeArrowheads="1"/>
                              </wps:cNvSpPr>
                              <wps:spPr bwMode="auto">
                                <a:xfrm>
                                  <a:off x="100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6" name="Rectangle 1255"/>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CB33B" id="Group 952" o:spid="_x0000_s1026" style="position:absolute;margin-left:28.45pt;margin-top:.75pt;width:29.5pt;height:10pt;z-index:251563520"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" o:allowincell="f">
                      <v:rect id="Rectangle 1252"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buMQA&#10;AADcAAAADwAAAGRycy9kb3ducmV2LnhtbESPzWrCQBSF9wXfYbhCd3Wi0WBTJ0ELBVcFUzfurpnb&#10;JDRzZ8yMmr59p1Do8nB+Ps6mHE0vbjT4zrKC+SwBQVxb3XGj4Pjx9rQG4QOyxt4yKfgmD2Uxedhg&#10;ru2dD3SrQiPiCPscFbQhuFxKX7dk0M+sI47epx0MhiiHRuoB73Hc9HKRJJk02HEktOjotaX6q7qa&#10;yD2lVeLWl13D5n15OGcuPWcrpR6n4/YFRKAx/If/2nut4HmVwu+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FW7jEAAAA3AAAAA8AAAAAAAAAAAAAAAAAmAIAAGRycy9k&#10;b3ducmV2LnhtbFBLBQYAAAAABAAEAPUAAACJAwAAAAA=&#10;" fillcolor="black" stroked="f" strokeweight="0"/>
                      <v:rect id="Rectangle 1253"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zMQA&#10;AADcAAAADwAAAGRycy9kb3ducmV2LnhtbESPS2vCQBSF9wX/w3AFd3VSH8GmjqEWBFeCaTfdXTO3&#10;SWjmzjQzjfHfO4Lg8nAeH2edD6YVPXW+sazgZZqAIC6tbrhS8PW5e16B8AFZY2uZFFzIQ74ZPa0x&#10;0/bMR+qLUIk4wj5DBXUILpPSlzUZ9FPriKP3YzuDIcqukrrDcxw3rZwlSSoNNhwJNTr6qKn8Lf5N&#10;5H7Pi8St/rYVm8PieErd/JQulZqMh/c3EIGG8Ajf23ut4HW5gNuZe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sw8zEAAAA3AAAAA8AAAAAAAAAAAAAAAAAmAIAAGRycy9k&#10;b3ducmV2LnhtbFBLBQYAAAAABAAEAPUAAACJAwAAAAA=&#10;" fillcolor="black" stroked="f" strokeweight="0"/>
                      <v:rect id="Rectangle 1254" o:spid="_x0000_s1029" style="position:absolute;left:100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mV8QA&#10;AADcAAAADwAAAGRycy9kb3ducmV2LnhtbESPzWrCQBSF90LfYbgFdzppNUGjk9AKgquCaTfdXTPX&#10;JJi5M81MNb59p1Do8nB+Ps62HE0vrjT4zrKCp3kCgri2uuNGwcf7frYC4QOyxt4yKbiTh7J4mGwx&#10;1/bGR7pWoRFxhH2OCtoQXC6lr1sy6OfWEUfvbAeDIcqhkXrAWxw3vXxOkkwa7DgSWnS0a6m+VN8m&#10;cj8XVeJWX68Nm7fl8ZS5xSlLlZo+ji8bEIHG8B/+ax+0gnWawu+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gZlfEAAAA3AAAAA8AAAAAAAAAAAAAAAAAmAIAAGRycy9k&#10;b3ducmV2LnhtbFBLBQYAAAAABAAEAPUAAACJAwAAAAA=&#10;" fillcolor="black" stroked="f" strokeweight="0"/>
                      <v:rect id="Rectangle 1255" o:spid="_x0000_s1030"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4IMUA&#10;AADcAAAADwAAAGRycy9kb3ducmV2LnhtbESPy2rDMBBF94H+g5hCd7HcPEziWg5pIZBVIG433U2s&#10;iW1qjVRLTZy/jwqFLi/3cbjFZjS9uNDgO8sKnpMUBHFtdceNgo/33XQFwgdkjb1lUnAjD5vyYVJg&#10;ru2Vj3SpQiPiCPscFbQhuFxKX7dk0CfWEUfvbAeDIcqhkXrAaxw3vZylaSYNdhwJLTp6a6n+qn5M&#10;5H7Oq9Stvl8bNofF8ZS5+SlbKvX0OG5fQAQaw3/4r73XCtbLDH7PxCM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vggxQAAANwAAAAPAAAAAAAAAAAAAAAAAJgCAABkcnMv&#10;ZG93bnJldi54bWxQSwUGAAAAAAQABAD1AAAAigMAAAAA&#10;" fillcolor="black" stroked="f" strokeweight="0"/>
                      <w10:anchorlock/>
                    </v:group>
                  </w:pict>
                </mc:Fallback>
              </mc:AlternateContent>
            </w:r>
          </w:p>
        </w:tc>
        <w:tc>
          <w:tcPr>
            <w:tcW w:w="3521"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CL707</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394" w:type="dxa"/>
            <w:gridSpan w:val="3"/>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64544" behindDoc="0" locked="1" layoutInCell="0" allowOverlap="1" wp14:anchorId="7260B241" wp14:editId="04A486B6">
                      <wp:simplePos x="0" y="0"/>
                      <wp:positionH relativeFrom="column">
                        <wp:posOffset>361315</wp:posOffset>
                      </wp:positionH>
                      <wp:positionV relativeFrom="paragraph">
                        <wp:posOffset>0</wp:posOffset>
                      </wp:positionV>
                      <wp:extent cx="250190" cy="131445"/>
                      <wp:effectExtent l="0" t="3175" r="1270" b="0"/>
                      <wp:wrapNone/>
                      <wp:docPr id="947"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1445"/>
                                <a:chOff x="569" y="0"/>
                                <a:chExt cx="394" cy="207"/>
                              </a:xfrm>
                            </wpg:grpSpPr>
                            <wps:wsp>
                              <wps:cNvPr id="948" name="Rectangle 1257"/>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9" name="Rectangle 1258"/>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0" name="Rectangle 1259"/>
                              <wps:cNvSpPr>
                                <a:spLocks noChangeArrowheads="1"/>
                              </wps:cNvSpPr>
                              <wps:spPr bwMode="auto">
                                <a:xfrm>
                                  <a:off x="80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1" name="Rectangle 1260"/>
                              <wps:cNvSpPr>
                                <a:spLocks noChangeArrowheads="1"/>
                              </wps:cNvSpPr>
                              <wps:spPr bwMode="auto">
                                <a:xfrm>
                                  <a:off x="908"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9012D" id="Group 947" o:spid="_x0000_s1026" style="position:absolute;margin-left:28.45pt;margin-top:0;width:19.7pt;height:10.35pt;z-index:251564544" coordorigin="569" coordsize="39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" o:allowincell="f">
                      <v:rect id="Rectangle 1257"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hfFMIA&#10;AADcAAAADwAAAGRycy9kb3ducmV2LnhtbERPTWvCQBC9C/0PyxS86aZqg0ZXsUKhp4Kxl97G7JgE&#10;s7Pb7FbTf985FHp8vO/NbnCdulEfW88GnqYZKOLK25ZrAx+n18kSVEzIFjvPZOCHIuy2D6MNFtbf&#10;+Ui3MtVKQjgWaKBJKRRax6ohh3HqA7FwF987TAL7Wtse7xLuOj3Lslw7bFkaGgx0aKi6lt9Oej/n&#10;ZRaWXy81u/fF8ZyH+Tl/Nmb8OOzXoBIN6V/8536zBlYLWStn5Aj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F8UwgAAANwAAAAPAAAAAAAAAAAAAAAAAJgCAABkcnMvZG93&#10;bnJldi54bWxQSwUGAAAAAAQABAD1AAAAhwMAAAAA&#10;" fillcolor="black" stroked="f" strokeweight="0"/>
                      <v:rect id="Rectangle 1258"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6j8QA&#10;AADcAAAADwAAAGRycy9kb3ducmV2LnhtbESPzWrCQBSF94W+w3CF7pqJ1QaTZpS2ILgSjG66u2Zu&#10;k9DMnWlmqvHtHaHg8nB+Pk65Gk0vTjT4zrKCaZKCIK6t7rhRcNivnxcgfEDW2FsmBRfysFo+PpRY&#10;aHvmHZ2q0Ig4wr5ABW0IrpDS1y0Z9Il1xNH7toPBEOXQSD3gOY6bXr6kaSYNdhwJLTr6bKn+qf5M&#10;5H7NqtQtfj8aNtv57pi52TF7VeppMr6/gQg0hnv4v73RCvJ5Drcz8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0+o/EAAAA3AAAAA8AAAAAAAAAAAAAAAAAmAIAAGRycy9k&#10;b3ducmV2LnhtbFBLBQYAAAAABAAEAPUAAACJAwAAAAA=&#10;" fillcolor="black" stroked="f" strokeweight="0"/>
                      <v:rect id="Rectangle 1259" o:spid="_x0000_s1029" style="position:absolute;left:80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Fz8IA&#10;AADcAAAADwAAAGRycy9kb3ducmV2LnhtbERPTWvCQBC9C/0PyxS86aa1Bo2u0gqFngrGXnobs2MS&#10;zM5us1tN/33nIHh8vO/1dnCdulAfW88GnqYZKOLK25ZrA1+H98kCVEzIFjvPZOCPImw3D6M1FtZf&#10;eU+XMtVKQjgWaKBJKRRax6ohh3HqA7FwJ987TAL7WtserxLuOv2cZbl22LI0NBho11B1Ln+d9H7P&#10;yiwsft5qdp8v+2MeZsd8bsz4cXhdgUo0pLv45v6wBpZzmS9n5Ajo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8XPwgAAANwAAAAPAAAAAAAAAAAAAAAAAJgCAABkcnMvZG93&#10;bnJldi54bWxQSwUGAAAAAAQABAD1AAAAhwMAAAAA&#10;" fillcolor="black" stroked="f" strokeweight="0"/>
                      <v:rect id="Rectangle 1260" o:spid="_x0000_s1030" style="position:absolute;left:908;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tgVMQA&#10;AADcAAAADwAAAGRycy9kb3ducmV2LnhtbESPzWrCQBSF94LvMFyhO52katCYUdpCwVXBtBt318w1&#10;CWbujJmppm/fKRRcHs7Pxyl2g+nEjXrfWlaQzhIQxJXVLdcKvj7fpysQPiBr7CyTgh/ysNuORwXm&#10;2t75QLcy1CKOsM9RQROCy6X0VUMG/cw64uidbW8wRNnXUvd4j+Omk89JkkmDLUdCg47eGqou5beJ&#10;3OO8TNzq+lqz+VgcTpmbn7KlUk+T4WUDItAQHuH/9l4rWC9T+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YFTEAAAA3AAAAA8AAAAAAAAAAAAAAAAAmAIAAGRycy9k&#10;b3ducmV2LnhtbFBLBQYAAAAABAAEAPUAAACJAwAAAAA=&#10;" fillcolor="black" stroked="f" strokeweight="0"/>
                      <w10:anchorlock/>
                    </v:group>
                  </w:pict>
                </mc:Fallback>
              </mc:AlternateContent>
            </w:r>
          </w:p>
        </w:tc>
        <w:tc>
          <w:tcPr>
            <w:tcW w:w="3717"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Transport document (House level)</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65568" behindDoc="0" locked="1" layoutInCell="0" allowOverlap="1" wp14:anchorId="52316A54" wp14:editId="36D0A92B">
                      <wp:simplePos x="0" y="0"/>
                      <wp:positionH relativeFrom="column">
                        <wp:posOffset>361315</wp:posOffset>
                      </wp:positionH>
                      <wp:positionV relativeFrom="paragraph">
                        <wp:posOffset>9525</wp:posOffset>
                      </wp:positionV>
                      <wp:extent cx="312420" cy="127000"/>
                      <wp:effectExtent l="0" t="1270" r="5715" b="0"/>
                      <wp:wrapNone/>
                      <wp:docPr id="942"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943" name="Rectangle 1262"/>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4" name="Rectangle 1263"/>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5" name="Rectangle 1264"/>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6" name="Rectangle 1265"/>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F67F2" id="Group 942" o:spid="_x0000_s1026" style="position:absolute;margin-left:28.45pt;margin-top:.75pt;width:24.6pt;height:10pt;z-index:251565568"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" o:allowincell="f">
                      <v:rect id="Rectangle 1262"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NZcQA&#10;AADcAAAADwAAAGRycy9kb3ducmV2LnhtbESPzWrCQBSF9wXfYbiCuzrR2GBTJ0GFQlcFUzfurpnb&#10;JDRzZ8yMmr59p1Do8nB+Ps6mHE0vbjT4zrKCxTwBQVxb3XGj4Pjx+rgG4QOyxt4yKfgmD2Uxedhg&#10;ru2dD3SrQiPiCPscFbQhuFxKX7dk0M+tI47epx0MhiiHRuoB73Hc9HKZJJk02HEktOho31L9VV1N&#10;5J7SKnHry65h8746nDOXnrMnpWbTcfsCItAY/sN/7Tet4HmVwu+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czWXEAAAA3AAAAA8AAAAAAAAAAAAAAAAAmAIAAGRycy9k&#10;b3ducmV2LnhtbFBLBQYAAAAABAAEAPUAAACJAwAAAAA=&#10;" fillcolor="black" stroked="f" strokeweight="0"/>
                      <v:rect id="Rectangle 1263"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VEcQA&#10;AADcAAAADwAAAGRycy9kb3ducmV2LnhtbESPzWrCQBSF94W+w3AL7uqkNQaNTkIrCK4Kpt10d81c&#10;k2DmzjQz1fj2TkHo8nB+Ps66HE0vzjT4zrKCl2kCgri2uuNGwdfn9nkBwgdkjb1lUnAlD2Xx+LDG&#10;XNsL7+lchUbEEfY5KmhDcLmUvm7JoJ9aRxy9ox0MhiiHRuoBL3Hc9PI1STJpsONIaNHRpqX6VP2a&#10;yP2eVYlb/Lw3bD7S/SFzs0M2V2ryNL6tQAQaw3/43t5pBcs0hb8z8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1VRHEAAAA3AAAAA8AAAAAAAAAAAAAAAAAmAIAAGRycy9k&#10;b3ducmV2LnhtbFBLBQYAAAAABAAEAPUAAACJAwAAAAA=&#10;" fillcolor="black" stroked="f" strokeweight="0"/>
                      <v:rect id="Rectangle 1264"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wisQA&#10;AADcAAAADwAAAGRycy9kb3ducmV2LnhtbESPS2vCQBSF9wX/w3AFd3VSH8GmjqEWBFeCaTfdXTO3&#10;SWjmzjQzjfHfO4Lg8nAeH2edD6YVPXW+sazgZZqAIC6tbrhS8PW5e16B8AFZY2uZFFzIQ74ZPa0x&#10;0/bMR+qLUIk4wj5DBXUILpPSlzUZ9FPriKP3YzuDIcqukrrDcxw3rZwlSSoNNhwJNTr6qKn8Lf5N&#10;5H7Pi8St/rYVm8PieErd/JQulZqMh/c3EIGG8Ajf23ut4HWxhNuZe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58IrEAAAA3AAAAA8AAAAAAAAAAAAAAAAAmAIAAGRycy9k&#10;b3ducmV2LnhtbFBLBQYAAAAABAAEAPUAAACJAwAAAAA=&#10;" fillcolor="black" stroked="f" strokeweight="0"/>
                      <v:rect id="Rectangle 1265"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u/cMA&#10;AADcAAAADwAAAGRycy9kb3ducmV2LnhtbESPS4vCMBSF9wP+h3CF2Y2pjylajaIDA7MSrG7cXZtr&#10;W2xuYhO18+8nwoDLw3l8nMWqM424U+trywqGgwQEcWF1zaWCw/77YwrCB2SNjWVS8EseVsve2wIz&#10;bR+8o3seShFH2GeooArBZVL6oiKDfmAdcfTOtjUYomxLqVt8xHHTyFGSpNJgzZFQoaOviopLfjOR&#10;exzniZteNyWb7WR3St34lH4q9d7v1nMQgbrwCv+3f7SC2SSF5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tu/cMAAADcAAAADwAAAAAAAAAAAAAAAACYAgAAZHJzL2Rv&#10;d25yZXYueG1sUEsFBgAAAAAEAAQA9QAAAIgDA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Reference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66592" behindDoc="0" locked="1" layoutInCell="0" allowOverlap="1" wp14:anchorId="5692F860" wp14:editId="7DF6A12C">
                      <wp:simplePos x="0" y="0"/>
                      <wp:positionH relativeFrom="column">
                        <wp:posOffset>361315</wp:posOffset>
                      </wp:positionH>
                      <wp:positionV relativeFrom="paragraph">
                        <wp:posOffset>9525</wp:posOffset>
                      </wp:positionV>
                      <wp:extent cx="312420" cy="127000"/>
                      <wp:effectExtent l="0" t="3810" r="5715" b="2540"/>
                      <wp:wrapNone/>
                      <wp:docPr id="937"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938" name="Rectangle 1267"/>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9" name="Rectangle 1268"/>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0" name="Rectangle 1269"/>
                              <wps:cNvSpPr>
                                <a:spLocks noChangeArrowheads="1"/>
                              </wps:cNvSpPr>
                              <wps:spPr bwMode="auto">
                                <a:xfrm>
                                  <a:off x="90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1" name="Rectangle 1270"/>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8DF2E" id="Group 937" o:spid="_x0000_s1026" style="position:absolute;margin-left:28.45pt;margin-top:.75pt;width:24.6pt;height:10pt;z-index:251566592"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" o:allowincell="f">
                      <v:rect id="Rectangle 1267"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4sacIA&#10;AADcAAAADwAAAGRycy9kb3ducmV2LnhtbERPTU/CQBC9m/AfNkPCTbZabaCwEDUh8URC9cJt6A5t&#10;Y3d27a5Q/71zIPH48r7X29H16kJD7DwbeJhnoIhrbztuDHx+7O4XoGJCtth7JgO/FGG7mdytsbT+&#10;yge6VKlREsKxRANtSqHUOtYtOYxzH4iFO/vBYRI4NNoOeJVw1+vHLCu0w46locVAby3VX9WPk95j&#10;XmVh8f3asNs/HU5FyE/FszGz6fiyApVoTP/im/vdGljmslbOyBH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fixpwgAAANwAAAAPAAAAAAAAAAAAAAAAAJgCAABkcnMvZG93&#10;bnJldi54bWxQSwUGAAAAAAQABAD1AAAAhwMAAAAA&#10;" fillcolor="black" stroked="f" strokeweight="0"/>
                      <v:rect id="Rectangle 1268"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J8sQA&#10;AADcAAAADwAAAGRycy9kb3ducmV2LnhtbESPzWrCQBSF94LvMFyhO53Y1KDRUaxQ6Kpg6sbdNXNN&#10;gpk7Y2bU9O07BaHLw/n5OKtNb1pxp843lhVMJwkI4tLqhisFh++P8RyED8gaW8uk4Ic8bNbDwQpz&#10;bR+8p3sRKhFH2OeooA7B5VL6siaDfmIdcfTOtjMYouwqqTt8xHHTytckyaTBhiOhRke7mspLcTOR&#10;e0yLxM2v7xWbr7f9KXPpKZsp9TLqt0sQgfrwH362P7WCRbqAv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yifLEAAAA3AAAAA8AAAAAAAAAAAAAAAAAmAIAAGRycy9k&#10;b3ducmV2LnhtbFBLBQYAAAAABAAEAPUAAACJAwAAAAA=&#10;" fillcolor="black" stroked="f" strokeweight="0"/>
                      <v:rect id="Rectangle 1269" o:spid="_x0000_s1029" style="position:absolute;left:90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5TEsIA&#10;AADcAAAADwAAAGRycy9kb3ducmV2LnhtbERPTWvCQBC9C/0PyxS86aZqg0ZXsUKhp4Kxl97G7JgE&#10;s7Pb7FbTf985FHp8vO/NbnCdulEfW88GnqYZKOLK25ZrAx+n18kSVEzIFjvPZOCHIuy2D6MNFtbf&#10;+Ui3MtVKQjgWaKBJKRRax6ohh3HqA7FwF987TAL7Wtse7xLuOj3Lslw7bFkaGgx0aKi6lt9Oej/n&#10;ZRaWXy81u/fF8ZyH+Tl/Nmb8OOzXoBIN6V/8536zBlYLmS9n5Aj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lMSwgAAANwAAAAPAAAAAAAAAAAAAAAAAJgCAABkcnMvZG93&#10;bnJldi54bWxQSwUGAAAAAAQABAD1AAAAhwMAAAAA&#10;" fillcolor="black" stroked="f" strokeweight="0"/>
                      <v:rect id="Rectangle 1270"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2icQA&#10;AADcAAAADwAAAGRycy9kb3ducmV2LnhtbESPzWrCQBSF90LfYbiF7szEqkGjo7QFwZVg2o27a+aa&#10;hGbuTDNTjW/vCILLw/n5OMt1b1pxps43lhWMkhQEcWl1w5WCn+/NcAbCB2SNrWVScCUP69XLYIm5&#10;thfe07kIlYgj7HNUUIfgcil9WZNBn1hHHL2T7QyGKLtK6g4vcdy08j1NM2mw4Uio0dFXTeVv8W8i&#10;9zAuUjf7+6zY7Cb7Y+bGx2yq1Ntr/7EAEagPz/CjvdUK5pM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C9onEAAAA3AAAAA8AAAAAAAAAAAAAAAAAmAIAAGRycy9k&#10;b3ducmV2LnhtbFBLBQYAAAAABAAEAPUAAACJAw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an4</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CL754</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394" w:type="dxa"/>
            <w:gridSpan w:val="3"/>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67616" behindDoc="0" locked="1" layoutInCell="0" allowOverlap="1" wp14:anchorId="038E29D8" wp14:editId="79920AEB">
                      <wp:simplePos x="0" y="0"/>
                      <wp:positionH relativeFrom="column">
                        <wp:posOffset>361315</wp:posOffset>
                      </wp:positionH>
                      <wp:positionV relativeFrom="paragraph">
                        <wp:posOffset>0</wp:posOffset>
                      </wp:positionV>
                      <wp:extent cx="250190" cy="131445"/>
                      <wp:effectExtent l="0" t="0" r="1270" b="0"/>
                      <wp:wrapNone/>
                      <wp:docPr id="932"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1445"/>
                                <a:chOff x="569" y="0"/>
                                <a:chExt cx="394" cy="207"/>
                              </a:xfrm>
                            </wpg:grpSpPr>
                            <wps:wsp>
                              <wps:cNvPr id="933" name="Rectangle 1272"/>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4" name="Rectangle 1273"/>
                              <wps:cNvSpPr>
                                <a:spLocks noChangeArrowheads="1"/>
                              </wps:cNvSpPr>
                              <wps:spPr bwMode="auto">
                                <a:xfrm>
                                  <a:off x="80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5" name="Rectangle 1274"/>
                              <wps:cNvSpPr>
                                <a:spLocks noChangeArrowheads="1"/>
                              </wps:cNvSpPr>
                              <wps:spPr bwMode="auto">
                                <a:xfrm>
                                  <a:off x="80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6" name="Rectangle 1275"/>
                              <wps:cNvSpPr>
                                <a:spLocks noChangeArrowheads="1"/>
                              </wps:cNvSpPr>
                              <wps:spPr bwMode="auto">
                                <a:xfrm>
                                  <a:off x="908"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CA784" id="Group 932" o:spid="_x0000_s1026" style="position:absolute;margin-left:28.45pt;margin-top:0;width:19.7pt;height:10.35pt;z-index:251567616" coordorigin="569" coordsize="39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" o:allowincell="f">
                      <v:rect id="Rectangle 1272"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GMMA&#10;AADcAAAADwAAAGRycy9kb3ducmV2LnhtbESPzWrCQBSF90LfYbgFdzrR1GBTR1FBcFUw7aa7a+Y2&#10;CWbujJlR49t3CoLLw/n5OItVb1pxpc43lhVMxgkI4tLqhisF31+70RyED8gaW8uk4E4eVsuXwQJz&#10;bW98oGsRKhFH2OeooA7B5VL6siaDfmwdcfR+bWcwRNlVUnd4i+OmldMkyaTBhiOhRkfbmspTcTGR&#10;+5MWiZufNxWbz7fDMXPpMZspNXzt1x8gAvXhGX6091rBe5rC/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q+GMMAAADcAAAADwAAAAAAAAAAAAAAAACYAgAAZHJzL2Rv&#10;d25yZXYueG1sUEsFBgAAAAAEAAQA9QAAAIgDAAAAAA==&#10;" fillcolor="black" stroked="f" strokeweight="0"/>
                      <v:rect id="Rectangle 1273" o:spid="_x0000_s1028" style="position:absolute;left:80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mbMQA&#10;AADcAAAADwAAAGRycy9kb3ducmV2LnhtbESPzWrCQBSF9wXfYbiCuzrR2GBTJ0GFQlcFUzfurpnb&#10;JDRzZ8yMmr59p1Do8nB+Ps6mHE0vbjT4zrKCxTwBQVxb3XGj4Pjx+rgG4QOyxt4yKfgmD2Uxedhg&#10;ru2dD3SrQiPiCPscFbQhuFxKX7dk0M+tI47epx0MhiiHRuoB73Hc9HKZJJk02HEktOho31L9VV1N&#10;5J7SKnHry65h8746nDOXnrMnpWbTcfsCItAY/sN/7Tet4Dldwe+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zJmzEAAAA3AAAAA8AAAAAAAAAAAAAAAAAmAIAAGRycy9k&#10;b3ducmV2LnhtbFBLBQYAAAAABAAEAPUAAACJAwAAAAA=&#10;" fillcolor="black" stroked="f" strokeweight="0"/>
                      <v:rect id="Rectangle 1274" o:spid="_x0000_s1029" style="position:absolute;left:80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98QA&#10;AADcAAAADwAAAGRycy9kb3ducmV2LnhtbESPzWrCQBSF9wXfYbhCd3Wi0WBTJ0ELBVcFUzfurpnb&#10;JDRzZ8yMmr59p1Do8nB+Ps6mHE0vbjT4zrKC+SwBQVxb3XGj4Pjx9rQG4QOyxt4yKfgmD2Uxedhg&#10;ru2dD3SrQiPiCPscFbQhuFxKX7dk0M+sI47epx0MhiiHRuoB73Hc9HKRJJk02HEktOjotaX6q7qa&#10;yD2lVeLWl13D5n15OGcuPWcrpR6n4/YFRKAx/If/2nut4Dldwe+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fEAAAA3AAAAA8AAAAAAAAAAAAAAAAAmAIAAGRycy9k&#10;b3ducmV2LnhtbFBLBQYAAAAABAAEAPUAAACJAwAAAAA=&#10;" fillcolor="black" stroked="f" strokeweight="0"/>
                      <v:rect id="Rectangle 1275" o:spid="_x0000_s1030" style="position:absolute;left:908;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dgMQA&#10;AADcAAAADwAAAGRycy9kb3ducmV2LnhtbESPzWrCQBSF94W+w3AL3dWJpg0aM4oKha4Kpt24u8lc&#10;k2DmzpgZNX37TqHg8nB+Pk6xHk0vrjT4zrKC6SQBQVxb3XGj4Pvr/WUOwgdkjb1lUvBDHtarx4cC&#10;c21vvKdrGRoRR9jnqKANweVS+rolg35iHXH0jnYwGKIcGqkHvMVx08tZkmTSYMeR0KKjXUv1qbyY&#10;yD2kZeLm523D5vN1X2UurbI3pZ6fxs0SRKAx3MP/7Q+tYJF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tHYDEAAAA3AAAAA8AAAAAAAAAAAAAAAAAmAIAAGRycy9k&#10;b3ducmV2LnhtbFBLBQYAAAAABAAEAPUAAACJAwAAAAA=&#10;" fillcolor="black" stroked="f" strokeweight="0"/>
                      <w10:anchorlock/>
                    </v:group>
                  </w:pict>
                </mc:Fallback>
              </mc:AlternateContent>
            </w:r>
          </w:p>
        </w:tc>
        <w:tc>
          <w:tcPr>
            <w:tcW w:w="3717"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Reference number/UCR</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spacing w:line="185" w:lineRule="exact"/>
              <w:ind w:left="58"/>
              <w:rPr>
                <w:sz w:val="16"/>
                <w:szCs w:val="16"/>
              </w:rPr>
            </w:pPr>
            <w:r>
              <w:rPr>
                <w:color w:val="000000"/>
                <w:sz w:val="16"/>
                <w:szCs w:val="16"/>
              </w:rPr>
              <w:t>R3023</w:t>
            </w: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68640" behindDoc="0" locked="1" layoutInCell="0" allowOverlap="1" wp14:anchorId="7FC8C14A" wp14:editId="72B9D5F9">
                      <wp:simplePos x="0" y="0"/>
                      <wp:positionH relativeFrom="column">
                        <wp:posOffset>361315</wp:posOffset>
                      </wp:positionH>
                      <wp:positionV relativeFrom="paragraph">
                        <wp:posOffset>9525</wp:posOffset>
                      </wp:positionV>
                      <wp:extent cx="312420" cy="127000"/>
                      <wp:effectExtent l="0" t="4445" r="5715" b="1905"/>
                      <wp:wrapNone/>
                      <wp:docPr id="928"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929" name="Rectangle 1277"/>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0" name="Rectangle 1278"/>
                              <wps:cNvSpPr>
                                <a:spLocks noChangeArrowheads="1"/>
                              </wps:cNvSpPr>
                              <wps:spPr bwMode="auto">
                                <a:xfrm>
                                  <a:off x="90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1" name="Rectangle 1279"/>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BFE5E" id="Group 928" o:spid="_x0000_s1026" style="position:absolute;margin-left:28.45pt;margin-top:.75pt;width:24.6pt;height:10pt;z-index:251568640"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" o:allowincell="f">
                      <v:rect id="Rectangle 1277"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fL8MA&#10;AADcAAAADwAAAGRycy9kb3ducmV2LnhtbESPzYrCMBSF94LvEO6AO01HnaIdo6gguBLszGZ21+ZO&#10;W6a5iU3U+vZGGHB5OD8fZ7HqTCOu1PrasoL3UQKCuLC65lLB99duOAPhA7LGxjIpuJOH1bLfW2Cm&#10;7Y2PdM1DKeII+wwVVCG4TEpfVGTQj6wjjt6vbQ2GKNtS6hZvcdw0cpwkqTRYcyRU6GhbUfGXX0zk&#10;/kzyxM3Om5LNYXo8pW5ySj+UGrx1608QgbrwCv+391rBfDyH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sfL8MAAADcAAAADwAAAAAAAAAAAAAAAACYAgAAZHJzL2Rv&#10;d25yZXYueG1sUEsFBgAAAAAEAAQA9QAAAIgDAAAAAA==&#10;" fillcolor="black" stroked="f" strokeweight="0"/>
                      <v:rect id="Rectangle 1278" o:spid="_x0000_s1028" style="position:absolute;left:90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gb8IA&#10;AADcAAAADwAAAGRycy9kb3ducmV2LnhtbERPTU/CQBC9m/AfNkPCTbZabaCwEDUh8URC9cJt6A5t&#10;Y3d27a5Q/71zIPH48r7X29H16kJD7DwbeJhnoIhrbztuDHx+7O4XoGJCtth7JgO/FGG7mdytsbT+&#10;yge6VKlREsKxRANtSqHUOtYtOYxzH4iFO/vBYRI4NNoOeJVw1+vHLCu0w46locVAby3VX9WPk95j&#10;XmVh8f3asNs/HU5FyE/FszGz6fiyApVoTP/im/vdGljmMl/OyBH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CBvwgAAANwAAAAPAAAAAAAAAAAAAAAAAJgCAABkcnMvZG93&#10;bnJldi54bWxQSwUGAAAAAAQABAD1AAAAhwMAAAAA&#10;" fillcolor="black" stroked="f" strokeweight="0"/>
                      <v:rect id="Rectangle 1279"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F9MQA&#10;AADcAAAADwAAAGRycy9kb3ducmV2LnhtbESPzWrCQBSF94W+w3AL7uokxgabOpFaEFwJxm66u2Zu&#10;k9DMnWlmqvHtHaHg8nB+Ps5yNZpenGjwnWUF6TQBQVxb3XGj4POweV6A8AFZY2+ZFFzIw6p8fFhi&#10;oe2Z93SqQiPiCPsCFbQhuEJKX7dk0E+tI47etx0MhiiHRuoBz3Hc9HKWJLk02HEktOjoo6X6p/oz&#10;kfuVVYlb/K4bNrv5/pi77Ji/KDV5Gt/fQAQawz38395qBa9ZCrcz8QjI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EhfTEAAAA3AAAAA8AAAAAAAAAAAAAAAAAmAIAAGRycy9k&#10;b3ducmV2LnhtbFBLBQYAAAAABAAEAPUAAACJAw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Reference number/UCR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69664" behindDoc="0" locked="1" layoutInCell="0" allowOverlap="1" wp14:anchorId="127EE8E9" wp14:editId="5E52B45B">
                      <wp:simplePos x="0" y="0"/>
                      <wp:positionH relativeFrom="column">
                        <wp:posOffset>361315</wp:posOffset>
                      </wp:positionH>
                      <wp:positionV relativeFrom="paragraph">
                        <wp:posOffset>0</wp:posOffset>
                      </wp:positionV>
                      <wp:extent cx="125095" cy="131445"/>
                      <wp:effectExtent l="0" t="0" r="2540" b="4445"/>
                      <wp:wrapNone/>
                      <wp:docPr id="924"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925" name="Rectangle 1281"/>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6" name="Rectangle 1282"/>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7" name="Rectangle 1283"/>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DD06E" id="Group 924" o:spid="_x0000_s1026" style="position:absolute;margin-left:28.45pt;margin-top:0;width:9.85pt;height:10.35pt;z-index:251569664"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" o:allowincell="f">
                      <v:rect id="Rectangle 1281"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VKsQA&#10;AADcAAAADwAAAGRycy9kb3ducmV2LnhtbESPzWrCQBSF9wXfYbhCd82kWoPGTKQtFLoSjG7cXTPX&#10;JDRzZ5qZavr2TqHg8nB+Pk6xGU0vLjT4zrKC5yQFQVxb3XGj4LD/eFqC8AFZY2+ZFPySh005eSgw&#10;1/bKO7pUoRFxhH2OCtoQXC6lr1sy6BPriKN3toPBEOXQSD3gNY6bXs7SNJMGO46EFh29t1R/VT8m&#10;co/zKnXL77eGzfZld8rc/JQtlHqcjq9rEIHGcA//tz+1gtVsAX9n4hG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mFSrEAAAA3AAAAA8AAAAAAAAAAAAAAAAAmAIAAGRycy9k&#10;b3ducmV2LnhtbFBLBQYAAAAABAAEAPUAAACJAwAAAAA=&#10;" fillcolor="black" stroked="f" strokeweight="0"/>
                      <v:rect id="Rectangle 1282"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LXcQA&#10;AADcAAAADwAAAGRycy9kb3ducmV2LnhtbESPzWrCQBSF90LfYbgFd2ZSrUHTTKQtCK4Kxm66u2au&#10;SWjmzjQz1fj2nYLg8nB+Pk6xGU0vzjT4zrKCpyQFQVxb3XGj4POwna1A+ICssbdMCq7kYVM+TArM&#10;tb3wns5VaEQcYZ+jgjYEl0vp65YM+sQ64uid7GAwRDk0Ug94ieOml/M0zaTBjiOhRUfvLdXf1a+J&#10;3K9FlbrVz1vD5uN5f8zc4pgtlZo+jq8vIAKN4R6+tXdawXqewf+Ze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0i13EAAAA3AAAAA8AAAAAAAAAAAAAAAAAmAIAAGRycy9k&#10;b3ducmV2LnhtbFBLBQYAAAAABAAEAPUAAACJAwAAAAA=&#10;" fillcolor="black" stroked="f" strokeweight="0"/>
                      <v:rect id="Rectangle 1283"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uxsUA&#10;AADcAAAADwAAAGRycy9kb3ducmV2LnhtbESPS2vCQBSF9wX/w3CF7uqkPqJNM4otCF0Jpm66u8nc&#10;JqGZO2NmqvHfOwWhy8N5fJx8M5hOnKn3rWUFz5MEBHFldcu1guPn7mkFwgdkjZ1lUnAlD5v16CHH&#10;TNsLH+hchFrEEfYZKmhCcJmUvmrIoJ9YRxy9b9sbDFH2tdQ9XuK46eQ0SVJpsOVIaNDRe0PVT/Fr&#10;IvdrViRudXqr2eznhzJ1szJdKPU4HravIAIN4T98b39oBS/TJfyd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C7GxQAAANwAAAAPAAAAAAAAAAAAAAAAAJgCAABkcnMv&#10;ZG93bnJldi54bWxQSwUGAAAAAAQABAD1AAAAigMAAAAA&#10;" fillcolor="black" stroked="f" strokeweight="0"/>
                      <w10:anchorlock/>
                    </v:group>
                  </w:pict>
                </mc:Fallback>
              </mc:AlternateContent>
            </w:r>
          </w:p>
        </w:tc>
        <w:tc>
          <w:tcPr>
            <w:tcW w:w="3914" w:type="dxa"/>
            <w:gridSpan w:val="7"/>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Declarant</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70688" behindDoc="0" locked="1" layoutInCell="0" allowOverlap="1" wp14:anchorId="5EE000DA" wp14:editId="25DDED7D">
                      <wp:simplePos x="0" y="0"/>
                      <wp:positionH relativeFrom="column">
                        <wp:posOffset>361315</wp:posOffset>
                      </wp:positionH>
                      <wp:positionV relativeFrom="paragraph">
                        <wp:posOffset>9525</wp:posOffset>
                      </wp:positionV>
                      <wp:extent cx="187325" cy="127000"/>
                      <wp:effectExtent l="0" t="4445" r="0" b="1905"/>
                      <wp:wrapNone/>
                      <wp:docPr id="920"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921" name="Rectangle 1285"/>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2" name="Rectangle 1286"/>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3" name="Rectangle 1287"/>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A0A4B" id="Group 920" o:spid="_x0000_s1026" style="position:absolute;margin-left:28.45pt;margin-top:.75pt;width:14.75pt;height:10pt;z-index:251570688"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" o:allowincell="f">
                      <v:rect id="Rectangle 1285"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0TKcQA&#10;AADcAAAADwAAAGRycy9kb3ducmV2LnhtbESPS2vCQBSF9wX/w3AFd83EV7Cpo2hB6KpgdNPdNXOb&#10;BDN3xsxU03/vFASXh/P4OMt1b1pxpc43lhWMkxQEcWl1w5WC42H3ugDhA7LG1jIp+CMP69XgZYm5&#10;tjfe07UIlYgj7HNUUIfgcil9WZNBn1hHHL0f2xkMUXaV1B3e4rhp5SRNM2mw4Uio0dFHTeW5+DWR&#10;+z0tUre4bCs2X7P9KXPTUzZXajTsN+8gAvXhGX60P7WCt8kY/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EynEAAAA3AAAAA8AAAAAAAAAAAAAAAAAmAIAAGRycy9k&#10;b3ducmV2LnhtbFBLBQYAAAAABAAEAPUAAACJAwAAAAA=&#10;" fillcolor="black" stroked="f" strokeweight="0"/>
                      <v:rect id="Rectangle 1286"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XsQA&#10;AADcAAAADwAAAGRycy9kb3ducmV2LnhtbESPzWrCQBSF94W+w3AFd3VibINNnQQtCF0JRjfurpnb&#10;JDRzZ5qZavr2HaHg8nB+Ps6qHE0vLjT4zrKC+SwBQVxb3XGj4HjYPi1B+ICssbdMCn7JQ1k8Pqww&#10;1/bKe7pUoRFxhH2OCtoQXC6lr1sy6GfWEUfv0w4GQ5RDI/WA1zhuepkmSSYNdhwJLTp6b6n+qn5M&#10;5J4WVeKW35uGze55f87c4py9KDWdjOs3EIHGcA//tz+0gtc0hduZe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PjV7EAAAA3AAAAA8AAAAAAAAAAAAAAAAAmAIAAGRycy9k&#10;b3ducmV2LnhtbFBLBQYAAAAABAAEAPUAAACJAwAAAAA=&#10;" fillcolor="black" stroked="f" strokeweight="0"/>
                      <v:rect id="Rectangle 1287"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xcQA&#10;AADcAAAADwAAAGRycy9kb3ducmV2LnhtbESPzWrCQBSF94W+w3AL3dVJTRs0OgmtUHAlGLvp7pq5&#10;JsHMnWlm1Pj2HaHg8nB+Ps6yHE0vzjT4zrKC10kCgri2uuNGwffu62UGwgdkjb1lUnAlD2Xx+LDE&#10;XNsLb+lchUbEEfY5KmhDcLmUvm7JoJ9YRxy9gx0MhiiHRuoBL3Hc9HKaJJk02HEktOho1VJ9rE4m&#10;cn/SKnGz38+GzeZtu89cus/elXp+Gj8WIAKN4R7+b6+1gvk0hduZe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DKMXEAAAA3AAAAA8AAAAAAAAAAAAAAAAAmAIAAGRycy9k&#10;b3ducmV2LnhtbFBLBQYAAAAABAAEAPUAAACJAwAAAAA=&#10;" fillcolor="black" stroked="f" strokeweight="0"/>
                      <w10:anchorlock/>
                    </v:group>
                  </w:pict>
                </mc:Fallback>
              </mc:AlternateContent>
            </w:r>
          </w:p>
        </w:tc>
        <w:tc>
          <w:tcPr>
            <w:tcW w:w="3816" w:type="dxa"/>
            <w:gridSpan w:val="6"/>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Name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71712" behindDoc="0" locked="1" layoutInCell="0" allowOverlap="1" wp14:anchorId="1A4F5AC8" wp14:editId="4DEC9380">
                      <wp:simplePos x="0" y="0"/>
                      <wp:positionH relativeFrom="column">
                        <wp:posOffset>361315</wp:posOffset>
                      </wp:positionH>
                      <wp:positionV relativeFrom="paragraph">
                        <wp:posOffset>9525</wp:posOffset>
                      </wp:positionV>
                      <wp:extent cx="187325" cy="127000"/>
                      <wp:effectExtent l="0" t="0" r="0" b="0"/>
                      <wp:wrapNone/>
                      <wp:docPr id="916"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917" name="Rectangle 1289"/>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8" name="Rectangle 1290"/>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9" name="Rectangle 1291"/>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EDBC5" id="Group 916" o:spid="_x0000_s1026" style="position:absolute;margin-left:28.45pt;margin-top:.75pt;width:14.75pt;height:10pt;z-index:251571712"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" o:allowincell="f">
                      <v:rect id="Rectangle 1289"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ke8UA&#10;AADcAAAADwAAAGRycy9kb3ducmV2LnhtbESPzWrCQBSF9wXfYbhCd3WitlFjRmkLha4Kpm7c3WSu&#10;STBzZ5qZanx7pyB0eTg/HyffDqYTZ+p9a1nBdJKAIK6sbrlWsP/+eFqC8AFZY2eZFFzJw3Yzesgx&#10;0/bCOzoXoRZxhH2GCpoQXCalrxoy6CfWEUfvaHuDIcq+lrrHSxw3nZwlSSoNthwJDTp6b6g6Fb8m&#10;cg/zInHLn7eazdfzrkzdvExflHocD69rEIGG8B++tz+1gtV0AX9n4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OR7xQAAANwAAAAPAAAAAAAAAAAAAAAAAJgCAABkcnMv&#10;ZG93bnJldi54bWxQSwUGAAAAAAQABAD1AAAAigMAAAAA&#10;" fillcolor="black" stroked="f" strokeweight="0"/>
                      <v:rect id="Rectangle 1290"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wCcIA&#10;AADcAAAADwAAAGRycy9kb3ducmV2LnhtbERPTWvCQBC9F/wPywi91Y21DRpdpS0UPAnGXnobs2MS&#10;zM5us1uN/75zEHp8vO/VZnCdulAfW88GppMMFHHlbcu1ga/D59McVEzIFjvPZOBGETbr0cMKC+uv&#10;vKdLmWolIRwLNNCkFAqtY9WQwzjxgVi4k+8dJoF9rW2PVwl3nX7Oslw7bFkaGgz00VB1Ln+d9H7P&#10;yizMf95rdruX/TEPs2P+aszjeHhbgko0pH/x3b21BhZTWStn5Aj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3AJwgAAANwAAAAPAAAAAAAAAAAAAAAAAJgCAABkcnMvZG93&#10;bnJldi54bWxQSwUGAAAAAAQABAD1AAAAhwMAAAAA&#10;" fillcolor="black" stroked="f" strokeweight="0"/>
                      <v:rect id="Rectangle 1291"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VksQA&#10;AADcAAAADwAAAGRycy9kb3ducmV2LnhtbESPzWrCQBSF9wXfYbiCu2ZirUFTR7GC4KpgdNPdNXOb&#10;hGbujJlR49t3CoLLw/n5OItVb1pxpc43lhWMkxQEcWl1w5WC42H7OgPhA7LG1jIpuJOH1XLwssBc&#10;2xvv6VqESsQR9jkqqENwuZS+rMmgT6wjjt6P7QyGKLtK6g5vcdy08i1NM2mw4Uio0dGmpvK3uJjI&#10;/Z4UqZudPys2X+/7U+Ymp2yq1GjYrz9ABOrDM/xo77SC+XgO/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H1ZLEAAAA3AAAAA8AAAAAAAAAAAAAAAAAmAIAAGRycy9k&#10;b3ducmV2LnhtbFBLBQYAAAAABAAEAPUAAACJAwAAAAA=&#10;" fillcolor="black" stroked="f" strokeweight="0"/>
                      <w10:anchorlock/>
                    </v:group>
                  </w:pict>
                </mc:Fallback>
              </mc:AlternateContent>
            </w:r>
          </w:p>
        </w:tc>
        <w:tc>
          <w:tcPr>
            <w:tcW w:w="3816" w:type="dxa"/>
            <w:gridSpan w:val="6"/>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58"/>
              <w:rPr>
                <w:sz w:val="16"/>
                <w:szCs w:val="16"/>
              </w:rPr>
            </w:pPr>
            <w:r>
              <w:rPr>
                <w:color w:val="000000"/>
                <w:sz w:val="16"/>
                <w:szCs w:val="16"/>
              </w:rPr>
              <w:t>R3005</w:t>
            </w: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72736" behindDoc="0" locked="1" layoutInCell="0" allowOverlap="1" wp14:anchorId="32F9AE9A" wp14:editId="07E36D18">
                      <wp:simplePos x="0" y="0"/>
                      <wp:positionH relativeFrom="column">
                        <wp:posOffset>361315</wp:posOffset>
                      </wp:positionH>
                      <wp:positionV relativeFrom="paragraph">
                        <wp:posOffset>0</wp:posOffset>
                      </wp:positionV>
                      <wp:extent cx="187325" cy="131445"/>
                      <wp:effectExtent l="0" t="635" r="0" b="1270"/>
                      <wp:wrapNone/>
                      <wp:docPr id="91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912" name="Rectangle 1293"/>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3" name="Rectangle 1294"/>
                              <wps:cNvSpPr>
                                <a:spLocks noChangeArrowheads="1"/>
                              </wps:cNvSpPr>
                              <wps:spPr bwMode="auto">
                                <a:xfrm>
                                  <a:off x="710"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4" name="Rectangle 1295"/>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5" name="Rectangle 1296"/>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026C1" id="Group 911" o:spid="_x0000_s1026" style="position:absolute;margin-left:28.45pt;margin-top:0;width:14.75pt;height:10.35pt;z-index:251572736"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" o:allowincell="f">
                      <v:rect id="Rectangle 1293"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H48QA&#10;AADcAAAADwAAAGRycy9kb3ducmV2LnhtbESPS2vCQBSF9wX/w3AFd83EV7Cpo2hB6KpgdNPdNXOb&#10;BDN3xsxU03/vFASXh/P4OMt1b1pxpc43lhWMkxQEcWl1w5WC42H3ugDhA7LG1jIp+CMP69XgZYm5&#10;tjfe07UIlYgj7HNUUIfgcil9WZNBn1hHHL0f2xkMUXaV1B3e4rhp5SRNM2mw4Uio0dFHTeW5+DWR&#10;+z0tUre4bCs2X7P9KXPTUzZXajTsN+8gAvXhGX60P7WCt/EE/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jR+PEAAAA3AAAAA8AAAAAAAAAAAAAAAAAmAIAAGRycy9k&#10;b3ducmV2LnhtbFBLBQYAAAAABAAEAPUAAACJAwAAAAA=&#10;" fillcolor="black" stroked="f" strokeweight="0"/>
                      <v:rect id="Rectangle 1294" o:spid="_x0000_s1028" style="position:absolute;left:71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eMQA&#10;AADcAAAADwAAAGRycy9kb3ducmV2LnhtbESPzWrCQBSF94W+w3AL7uokxgabOpFaEFwJxm66u2Zu&#10;k9DMnWlmqvHtHaHg8nB+Ps5yNZpenGjwnWUF6TQBQVxb3XGj4POweV6A8AFZY2+ZFFzIw6p8fFhi&#10;oe2Z93SqQiPiCPsCFbQhuEJKX7dk0E+tI47etx0MhiiHRuoBz3Hc9HKWJLk02HEktOjoo6X6p/oz&#10;kfuVVYlb/K4bNrv5/pi77Ji/KDV5Gt/fQAQawz38395qBa9pBrcz8QjI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v4njEAAAA3AAAAA8AAAAAAAAAAAAAAAAAmAIAAGRycy9k&#10;b3ducmV2LnhtbFBLBQYAAAAABAAEAPUAAACJAwAAAAA=&#10;" fillcolor="black" stroked="f" strokeweight="0"/>
                      <v:rect id="Rectangle 1295" o:spid="_x0000_s1029"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6DMQA&#10;AADcAAAADwAAAGRycy9kb3ducmV2LnhtbESPzWrCQBSF90LfYbiF7szEqkGjo7QFwZVg2o27a+aa&#10;hGbuTDNTjW/vCILLw/n5OMt1b1pxps43lhWMkhQEcWl1w5WCn+/NcAbCB2SNrWVScCUP69XLYIm5&#10;thfe07kIlYgj7HNUUIfgcil9WZNBn1hHHL2T7QyGKLtK6g4vcdy08j1NM2mw4Uio0dFXTeVv8W8i&#10;9zAuUjf7+6zY7Cb7Y+bGx2yq1Ntr/7EAEagPz/CjvdUK5qMJ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GegzEAAAA3AAAAA8AAAAAAAAAAAAAAAAAmAIAAGRycy9k&#10;b3ducmV2LnhtbFBLBQYAAAAABAAEAPUAAACJAwAAAAA=&#10;" fillcolor="black" stroked="f" strokeweight="0"/>
                      <v:rect id="Rectangle 1296" o:spid="_x0000_s1030"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fl8QA&#10;AADcAAAADwAAAGRycy9kb3ducmV2LnhtbESPzWrCQBSF94LvMFyhO52katCYUdpCwVXBtBt318w1&#10;CWbujJmppm/fKRRcHs7Pxyl2g+nEjXrfWlaQzhIQxJXVLdcKvj7fpysQPiBr7CyTgh/ysNuORwXm&#10;2t75QLcy1CKOsM9RQROCy6X0VUMG/cw64uidbW8wRNnXUvd4j+Omk89JkkmDLUdCg47eGqou5beJ&#10;3OO8TNzq+lqz+VgcTpmbn7KlUk+T4WUDItAQHuH/9l4rWKdL+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35fEAAAA3AAAAA8AAAAAAAAAAAAAAAAAmAIAAGRycy9k&#10;b3ducmV2LnhtbFBLBQYAAAAABAAEAPUAAACJAwAAAAA=&#10;" fillcolor="black" stroked="f" strokeweight="0"/>
                      <w10:anchorlock/>
                    </v:group>
                  </w:pict>
                </mc:Fallback>
              </mc:AlternateContent>
            </w:r>
          </w:p>
        </w:tc>
        <w:tc>
          <w:tcPr>
            <w:tcW w:w="3816" w:type="dxa"/>
            <w:gridSpan w:val="6"/>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Address</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spacing w:line="185" w:lineRule="exact"/>
              <w:ind w:left="58"/>
              <w:rPr>
                <w:sz w:val="16"/>
                <w:szCs w:val="16"/>
              </w:rPr>
            </w:pPr>
            <w:r>
              <w:rPr>
                <w:color w:val="000000"/>
                <w:sz w:val="16"/>
                <w:szCs w:val="16"/>
              </w:rPr>
              <w:t>R3002</w:t>
            </w: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73760" behindDoc="0" locked="1" layoutInCell="0" allowOverlap="1" wp14:anchorId="78CBF45D" wp14:editId="3ADCF228">
                      <wp:simplePos x="0" y="0"/>
                      <wp:positionH relativeFrom="column">
                        <wp:posOffset>361315</wp:posOffset>
                      </wp:positionH>
                      <wp:positionV relativeFrom="paragraph">
                        <wp:posOffset>9525</wp:posOffset>
                      </wp:positionV>
                      <wp:extent cx="250190" cy="127000"/>
                      <wp:effectExtent l="0" t="0" r="1270" b="0"/>
                      <wp:wrapNone/>
                      <wp:docPr id="906"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907" name="Rectangle 1298"/>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8" name="Rectangle 1299"/>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9" name="Rectangle 1300"/>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0" name="Rectangle 1301"/>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9A66C" id="Group 906" o:spid="_x0000_s1026" style="position:absolute;margin-left:28.45pt;margin-top:.75pt;width:19.7pt;height:10pt;z-index:251573760"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" o:allowincell="f">
                      <v:rect id="Rectangle 1298"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ypsQA&#10;AADcAAAADwAAAGRycy9kb3ducmV2LnhtbESPzWoCMRSF94W+Q7hCdzWxtqOORrGFgquCoxt318l1&#10;ZnByEyepTt++EQpdHs7Px1msetuKK3WhcaxhNFQgiEtnGq407Hefz1MQISIbbB2Thh8KsFo+Piww&#10;N+7GW7oWsRJphEOOGuoYfS5lKGuyGIbOEyfv5DqLMcmukqbDWxq3rXxRKpMWG06EGj191FSei2+b&#10;uIdxofz08l6x/XrdHjM/PmZvWj8N+vUcRKQ+/of/2hujYaYmcD+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NcqbEAAAA3AAAAA8AAAAAAAAAAAAAAAAAmAIAAGRycy9k&#10;b3ducmV2LnhtbFBLBQYAAAAABAAEAPUAAACJAwAAAAA=&#10;" fillcolor="black" stroked="f" strokeweight="0"/>
                      <v:rect id="Rectangle 1299"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m1MIA&#10;AADcAAAADwAAAGRycy9kb3ducmV2LnhtbERPTU8CMRC9m/gfmjHhJq2gG1wpREhIOJmwevE2bMfd&#10;jdtp3RZY/r1zMPH48r6X69H36kxD6gJbeJgaUMR1cB03Fj7ed/cLUCkjO+wDk4UrJVivbm+WWLpw&#10;4QOdq9woCeFUooU251hqneqWPKZpiMTCfYXBYxY4NNoNeJFw3+uZMYX22LE0tBhp21L9XZ289H7O&#10;KxMXP5uG/dvj4VjE+bF4snZyN76+gMo05n/xn3vvLDwbWStn5A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ubUwgAAANwAAAAPAAAAAAAAAAAAAAAAAJgCAABkcnMvZG93&#10;bnJldi54bWxQSwUGAAAAAAQABAD1AAAAhwMAAAAA&#10;" fillcolor="black" stroked="f" strokeweight="0"/>
                      <v:rect id="Rectangle 1300"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5DT8QA&#10;AADcAAAADwAAAGRycy9kb3ducmV2LnhtbESPzWoCMRSF9wXfIVyhu5pY20FHo1ih4Krg1I276+Q6&#10;Mzi5iZOo49s3hUKXh/PzcRar3rbiRl1oHGsYjxQI4tKZhisN++/PlymIEJENto5Jw4MCrJaDpwXm&#10;xt15R7ciViKNcMhRQx2jz6UMZU0Ww8h54uSdXGcxJtlV0nR4T+O2la9KZdJiw4lQo6dNTeW5uNrE&#10;PUwK5aeXj4rt19vumPnJMXvX+nnYr+cgIvXxP/zX3hoNMzWD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eQ0/EAAAA3AAAAA8AAAAAAAAAAAAAAAAAmAIAAGRycy9k&#10;b3ducmV2LnhtbFBLBQYAAAAABAAEAPUAAACJAwAAAAA=&#10;" fillcolor="black" stroked="f" strokeweight="0"/>
                      <v:rect id="Rectangle 1301"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18D8IA&#10;AADcAAAADwAAAGRycy9kb3ducmV2LnhtbERPTWvCQBC9F/wPywi91Y21DRpdpS0UPAnGXnobs2MS&#10;zM5us1uN/75zEHp8vO/VZnCdulAfW88GppMMFHHlbcu1ga/D59McVEzIFjvPZOBGETbr0cMKC+uv&#10;vKdLmWolIRwLNNCkFAqtY9WQwzjxgVi4k+8dJoF9rW2PVwl3nX7Oslw7bFkaGgz00VB1Ln+d9H7P&#10;yizMf95rdruX/TEPs2P+aszjeHhbgko0pH/x3b21BhZTmS9n5Aj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vXwPwgAAANwAAAAPAAAAAAAAAAAAAAAAAJgCAABkcnMvZG93&#10;bnJldi54bWxQSwUGAAAAAAQABAD1AAAAhwM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City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74784" behindDoc="0" locked="1" layoutInCell="0" allowOverlap="1" wp14:anchorId="67F342BA" wp14:editId="4942CA76">
                      <wp:simplePos x="0" y="0"/>
                      <wp:positionH relativeFrom="column">
                        <wp:posOffset>361315</wp:posOffset>
                      </wp:positionH>
                      <wp:positionV relativeFrom="paragraph">
                        <wp:posOffset>9525</wp:posOffset>
                      </wp:positionV>
                      <wp:extent cx="250190" cy="127000"/>
                      <wp:effectExtent l="0" t="635" r="1270" b="0"/>
                      <wp:wrapNone/>
                      <wp:docPr id="901"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902" name="Rectangle 1303"/>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3" name="Rectangle 1304"/>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4" name="Rectangle 1305"/>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5" name="Rectangle 1306"/>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2270B" id="Group 901" o:spid="_x0000_s1026" style="position:absolute;margin-left:28.45pt;margin-top:.75pt;width:19.7pt;height:10pt;z-index:251574784"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" o:allowincell="f">
                      <v:rect id="Rectangle 1303"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RPsQA&#10;AADcAAAADwAAAGRycy9kb3ducmV2LnhtbESPS2sCMRSF90L/Q7iCO018dNCpUdqC4Krg2E1318l1&#10;ZujkJp2kOv57Uyi4PJzHx1lve9uKC3WhcaxhOlEgiEtnGq40fB534yWIEJENto5Jw40CbDdPgzXm&#10;xl35QJciViKNcMhRQx2jz6UMZU0Ww8R54uSdXWcxJtlV0nR4TeO2lTOlMmmx4USo0dN7TeV38WsT&#10;92teKL/8eavYfiwOp8zPT9mz1qNh//oCIlIfH+H/9t5oWKkZ/J1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60T7EAAAA3AAAAA8AAAAAAAAAAAAAAAAAmAIAAGRycy9k&#10;b3ducmV2LnhtbFBLBQYAAAAABAAEAPUAAACJAwAAAAA=&#10;" fillcolor="black" stroked="f" strokeweight="0"/>
                      <v:rect id="Rectangle 1304"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Z0pcQA&#10;AADcAAAADwAAAGRycy9kb3ducmV2LnhtbESPX2vCMBTF3wf7DuEOfJvJrCuuM8oUBJ8Eu73s7drc&#10;tWXNTdZErd/eCAMfD+fPjzNfDrYTJ+pD61jDy1iBIK6cabnW8PW5eZ6BCBHZYOeYNFwowHLx+DDH&#10;wrgz7+lUxlqkEQ4Famhi9IWUoWrIYhg7T5y8H9dbjEn2tTQ9ntO47eREqVxabDkRGvS0bqj6LY82&#10;cb+zUvnZ36pmu5vuD7nPDvmr1qOn4eMdRKQh3sP/7a3R8KYyuJ1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2dKXEAAAA3AAAAA8AAAAAAAAAAAAAAAAAmAIAAGRycy9k&#10;b3ducmV2LnhtbFBLBQYAAAAABAAEAPUAAACJAwAAAAA=&#10;" fillcolor="black" stroked="f" strokeweight="0"/>
                      <v:rect id="Rectangle 1305"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0cQA&#10;AADcAAAADwAAAGRycy9kb3ducmV2LnhtbESPS2sCMRSF94X+h3AFd53ERwedGsUKgquC0266u06u&#10;M0MnN+kk1fHfm0Khy8N5fJzVZrCduFAfWscaJpkCQVw503Kt4eN9/7QAESKywc4xabhRgM368WGF&#10;hXFXPtKljLVIIxwK1NDE6AspQ9WQxZA5T5y8s+stxiT7Wpoer2ncdnKqVC4ttpwIDXraNVR9lT82&#10;cT9npfKL79ea7dv8eMr97JQ/az0eDdsXEJGG+B/+ax+MhqWaw++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f7NHEAAAA3AAAAA8AAAAAAAAAAAAAAAAAmAIAAGRycy9k&#10;b3ducmV2LnhtbFBLBQYAAAAABAAEAPUAAACJAwAAAAA=&#10;" fillcolor="black" stroked="f" strokeweight="0"/>
                      <v:rect id="Rectangle 1306"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JSsQA&#10;AADcAAAADwAAAGRycy9kb3ducmV2LnhtbESPzWoCMRSF9wXfIVzBXU2sddDRKFUodFVw6sbddXKd&#10;GZzcxEnU6ds3hUKXh/PzcVab3rbiTl1oHGuYjBUI4tKZhisNh6/35zmIEJENto5JwzcF2KwHTyvM&#10;jXvwnu5FrEQa4ZCjhjpGn0sZyposhrHzxMk7u85iTLKrpOnwkcZtK1+UyqTFhhOhRk+7mspLcbOJ&#10;e5wWys+v24rt5+v+lPnpKZtpPRr2b0sQkfr4H/5rfxgNCzWD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TSUrEAAAA3AAAAA8AAAAAAAAAAAAAAAAAmAIAAGRycy9k&#10;b3ducmV2LnhtbFBLBQYAAAAABAAEAPUAAACJAw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Country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a2</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CL718</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75808" behindDoc="0" locked="1" layoutInCell="0" allowOverlap="1" wp14:anchorId="7CBF7F25" wp14:editId="225DFA38">
                      <wp:simplePos x="0" y="0"/>
                      <wp:positionH relativeFrom="column">
                        <wp:posOffset>361315</wp:posOffset>
                      </wp:positionH>
                      <wp:positionV relativeFrom="paragraph">
                        <wp:posOffset>9525</wp:posOffset>
                      </wp:positionV>
                      <wp:extent cx="250190" cy="127000"/>
                      <wp:effectExtent l="0" t="3175" r="1270" b="3175"/>
                      <wp:wrapNone/>
                      <wp:docPr id="896"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897" name="Rectangle 1308"/>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8" name="Rectangle 1309"/>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9" name="Rectangle 1310"/>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0" name="Rectangle 1311"/>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3F7A7" id="Group 896" o:spid="_x0000_s1026" style="position:absolute;margin-left:28.45pt;margin-top:.75pt;width:19.7pt;height:10pt;z-index:251575808"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" o:allowincell="f">
                      <v:rect id="Rectangle 1308"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ovMQA&#10;AADcAAAADwAAAGRycy9kb3ducmV2LnhtbESPS2vCQBSF9wX/w3CF7pqJrzSNjtIWhK4Eo5vurpnb&#10;JJi5M81MNf33nYLg8nAeH2e1GUwnLtT71rKCSZKCIK6sbrlWcDxsn3IQPiBr7CyTgl/ysFmPHlZY&#10;aHvlPV3KUIs4wr5ABU0IrpDSVw0Z9Il1xNH7sr3BEGVfS93jNY6bTk7TNJMGW46EBh29N1Sdyx8T&#10;uZ+zMnX591vNZjffnzI3O2ULpR7Hw+sSRKAh3MO39odWkL88w/+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m6LzEAAAA3AAAAA8AAAAAAAAAAAAAAAAAmAIAAGRycy9k&#10;b3ducmV2LnhtbFBLBQYAAAAABAAEAPUAAACJAwAAAAA=&#10;" fillcolor="black" stroked="f" strokeweight="0"/>
                      <v:rect id="Rectangle 1309"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zsIA&#10;AADcAAAADwAAAGRycy9kb3ducmV2LnhtbERPTU/CQBC9m/AfNkPiTbaKNqWwEDUx4URC9cJt6A5t&#10;Y3d27a5Q/r1zIPH48r5Xm9H16kxD7DwbeJxloIhrbztuDHx9fjwUoGJCtth7JgNXirBZT+5WWFp/&#10;4T2dq9QoCeFYooE2pVBqHeuWHMaZD8TCnfzgMAkcGm0HvEi46/VTluXaYcfS0GKg95bq7+rXSe9h&#10;XmWh+Hlr2O2e98c8zI/5izH30/F1CSrRmP7FN/fWGigWslbOyBH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zOwgAAANwAAAAPAAAAAAAAAAAAAAAAAJgCAABkcnMvZG93&#10;bnJldi54bWxQSwUGAAAAAAQABAD1AAAAhwMAAAAA&#10;" fillcolor="black" stroked="f" strokeweight="0"/>
                      <v:rect id="Rectangle 1310"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ZVcQA&#10;AADcAAAADwAAAGRycy9kb3ducmV2LnhtbESPzWrCQBSF9wXfYbiCuzqxtiGmjmIFwZVg7Ka7a+Y2&#10;CWbujJlR49t3hILLw/n5OPNlb1pxpc43lhVMxgkI4tLqhisF34fNawbCB2SNrWVScCcPy8XgZY65&#10;tjfe07UIlYgj7HNUUIfgcil9WZNBP7aOOHq/tjMYouwqqTu8xXHTyrckSaXBhiOhRkfrmspTcTGR&#10;+zMtEpedvyo2u/f9MXXTY/qh1GjYrz5BBOrDM/zf3moF2WwGj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12VXEAAAA3AAAAA8AAAAAAAAAAAAAAAAAmAIAAGRycy9k&#10;b3ducmV2LnhtbFBLBQYAAAAABAAEAPUAAACJAwAAAAA=&#10;" fillcolor="black" stroked="f" strokeweight="0"/>
                      <v:rect id="Rectangle 1311"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q0sIA&#10;AADcAAAADwAAAGRycy9kb3ducmV2LnhtbERPTU8CMRC9m/gfmjHhJq2gG1wpREhIOJmwevE2bMfd&#10;jdtp3RZY/r1zMPH48r6X69H36kxD6gJbeJgaUMR1cB03Fj7ed/cLUCkjO+wDk4UrJVivbm+WWLpw&#10;4QOdq9woCeFUooU251hqneqWPKZpiMTCfYXBYxY4NNoNeJFw3+uZMYX22LE0tBhp21L9XZ289H7O&#10;KxMXP5uG/dvj4VjE+bF4snZyN76+gMo05n/xn3vvLDwbmS9n5A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OrSwgAAANwAAAAPAAAAAAAAAAAAAAAAAJgCAABkcnMvZG93&#10;bnJldi54bWxQSwUGAAAAAAQABAD1AAAAhwM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Sub-division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Ο</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76832" behindDoc="0" locked="1" layoutInCell="0" allowOverlap="1" wp14:anchorId="423DA8BF" wp14:editId="0A54F8A9">
                      <wp:simplePos x="0" y="0"/>
                      <wp:positionH relativeFrom="column">
                        <wp:posOffset>361315</wp:posOffset>
                      </wp:positionH>
                      <wp:positionV relativeFrom="paragraph">
                        <wp:posOffset>9525</wp:posOffset>
                      </wp:positionV>
                      <wp:extent cx="250190" cy="127000"/>
                      <wp:effectExtent l="0" t="0" r="1270" b="0"/>
                      <wp:wrapNone/>
                      <wp:docPr id="891"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892" name="Rectangle 1313"/>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3" name="Rectangle 1314"/>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4" name="Rectangle 1315"/>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5" name="Rectangle 1316"/>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293C7" id="Group 891" o:spid="_x0000_s1026" style="position:absolute;margin-left:28.45pt;margin-top:.75pt;width:19.7pt;height:10pt;z-index:251576832"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" o:allowincell="f">
                      <v:rect id="Rectangle 1313"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LJMQA&#10;AADcAAAADwAAAGRycy9kb3ducmV2LnhtbESPzWrCQBSF94W+w3AL3dVJtQ0xZiKtUHAlGLvp7pq5&#10;JsHMnWlm1Pj2HaHg8nB+Pk6xHE0vzjT4zrKC10kCgri2uuNGwffu6yUD4QOyxt4yKbiSh2X5+FBg&#10;ru2Ft3SuQiPiCPscFbQhuFxKX7dk0E+sI47ewQ4GQ5RDI/WAlzhuejlNklQa7DgSWnS0aqk+VicT&#10;uT+zKnHZ72fDZvO23adutk/flXp+Gj8WIAKN4R7+b6+1gmw+hduZe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RSyTEAAAA3AAAAA8AAAAAAAAAAAAAAAAAmAIAAGRycy9k&#10;b3ducmV2LnhtbFBLBQYAAAAABAAEAPUAAACJAwAAAAA=&#10;" fillcolor="black" stroked="f" strokeweight="0"/>
                      <v:rect id="Rectangle 1314"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uv8QA&#10;AADcAAAADwAAAGRycy9kb3ducmV2LnhtbESPzWrCQBSF94W+w3AL3TWTmhrS6ChaKLgqGN10d81c&#10;k9DMnTEz1fj2nYLg8nB+Ps58OZpenGnwnWUFr0kKgri2uuNGwX73+VKA8AFZY2+ZFFzJw3Lx+DDH&#10;UtsLb+lchUbEEfYlKmhDcKWUvm7JoE+sI47e0Q4GQ5RDI/WAlzhuejlJ01wa7DgSWnT00VL9U/2a&#10;yP3OqtQVp3XD5utte8hddsinSj0/jasZiEBjuIdv7Y1WULx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7r/EAAAA3AAAAA8AAAAAAAAAAAAAAAAAmAIAAGRycy9k&#10;b3ducmV2LnhtbFBLBQYAAAAABAAEAPUAAACJAwAAAAA=&#10;" fillcolor="black" stroked="f" strokeweight="0"/>
                      <v:rect id="Rectangle 1315"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2y8QA&#10;AADcAAAADwAAAGRycy9kb3ducmV2LnhtbESPzWrCQBSF94W+w3CF7urEqiFNM5G2ILgSTN24u2Zu&#10;k9DMnWlmqvHtHUHo8nB+Pk6xGk0vTjT4zrKC2TQBQVxb3XGjYP+1fs5A+ICssbdMCi7kYVU+PhSY&#10;a3vmHZ2q0Ig4wj5HBW0ILpfS1y0Z9FPriKP3bQeDIcqhkXrAcxw3vXxJklQa7DgSWnT02VL9U/2Z&#10;yD3Mq8Rlvx8Nm+1id0zd/JgulXqajO9vIAKN4T98b2+0gux1Abcz8QjI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0dsvEAAAA3AAAAA8AAAAAAAAAAAAAAAAAmAIAAGRycy9k&#10;b3ducmV2LnhtbFBLBQYAAAAABAAEAPUAAACJAwAAAAA=&#10;" fillcolor="black" stroked="f" strokeweight="0"/>
                      <v:rect id="Rectangle 1316"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TUMQA&#10;AADcAAAADwAAAGRycy9kb3ducmV2LnhtbESPy2rDMBBF94X8g5hAd42cl3FdyyEpFLIqxM0mu4k1&#10;tU2tkWIpifv3VaHQ5eU+DrfYjKYXNxp8Z1nBfJaAIK6t7rhRcPx4e8pA+ICssbdMCr7Jw6acPBSY&#10;a3vnA92q0Ig4wj5HBW0ILpfS1y0Z9DPriKP3aQeDIcqhkXrAexw3vVwkSSoNdhwJLTp6ban+qq4m&#10;ck/LKnHZZdeweV8dzqlbntO1Uo/TcfsCItAY/sN/7b1WkD2v4f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401DEAAAA3AAAAA8AAAAAAAAAAAAAAAAAmAIAAGRycy9k&#10;b3ducmV2LnhtbFBLBQYAAAAABAAEAPUAAACJAw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Street name line 1</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77856" behindDoc="0" locked="1" layoutInCell="0" allowOverlap="1" wp14:anchorId="7E515979" wp14:editId="78D4155A">
                      <wp:simplePos x="0" y="0"/>
                      <wp:positionH relativeFrom="column">
                        <wp:posOffset>361315</wp:posOffset>
                      </wp:positionH>
                      <wp:positionV relativeFrom="paragraph">
                        <wp:posOffset>9525</wp:posOffset>
                      </wp:positionV>
                      <wp:extent cx="250190" cy="127000"/>
                      <wp:effectExtent l="0" t="0" r="1270" b="0"/>
                      <wp:wrapNone/>
                      <wp:docPr id="886"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887" name="Rectangle 1318"/>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8" name="Rectangle 1319"/>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9" name="Rectangle 1320"/>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0" name="Rectangle 1321"/>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8B6AA" id="Group 886" o:spid="_x0000_s1026" style="position:absolute;margin-left:28.45pt;margin-top:.75pt;width:19.7pt;height:10pt;z-index:251577856"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" o:allowincell="f">
                      <v:rect id="Rectangle 1318"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9+YcQA&#10;AADcAAAADwAAAGRycy9kb3ducmV2LnhtbESPzWrCQBSF94W+w3AL7upEbdOQZiIqCK4Kpt10d83c&#10;JsHMnTEzanz7TqHg8nB+Pk6xHE0vLjT4zrKC2TQBQVxb3XGj4Otz+5yB8AFZY2+ZFNzIw7J8fCgw&#10;1/bKe7pUoRFxhH2OCtoQXC6lr1sy6KfWEUfvxw4GQ5RDI/WA1zhuejlPklQa7DgSWnS0aak+VmcT&#10;ud+LKnHZad2w+XjZH1K3OKSvSk2extU7iEBjuIf/2zutIMve4O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fmHEAAAA3AAAAA8AAAAAAAAAAAAAAAAAmAIAAGRycy9k&#10;b3ducmV2LnhtbFBLBQYAAAAABAAEAPUAAACJAwAAAAA=&#10;" fillcolor="black" stroked="f" strokeweight="0"/>
                      <v:rect id="Rectangle 1319"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qE8EA&#10;AADcAAAADwAAAGRycy9kb3ducmV2LnhtbERPTWvCQBC9F/oflil4qxurhpC6SisIPRWMvfQ2ZqdJ&#10;MDu7za6a/vvOQfD4eN+rzeh6daEhdp4NzKYZKOLa244bA1+H3XMBKiZki71nMvBHETbrx4cVltZf&#10;eU+XKjVKQjiWaKBNKZRax7olh3HqA7FwP35wmAQOjbYDXiXc9foly3LtsGNpaDHQtqX6VJ2d9H7P&#10;qywUv+8Nu8/F/piH+TFfGjN5Gt9eQSUa0118c39YA0Uha+WMHA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g6hPBAAAA3AAAAA8AAAAAAAAAAAAAAAAAmAIAAGRycy9kb3du&#10;cmV2LnhtbFBLBQYAAAAABAAEAPUAAACGAwAAAAA=&#10;" fillcolor="black" stroked="f" strokeweight="0"/>
                      <v:rect id="Rectangle 1320"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PiMMA&#10;AADcAAAADwAAAGRycy9kb3ducmV2LnhtbESPzWrCQBSF9wXfYbhCd3VitSFNHcUKBVeC0U1318xt&#10;EszcGTOjxrd3hILLw/n5OLNFb1pxoc43lhWMRwkI4tLqhisF+93PWwbCB2SNrWVScCMPi/ngZYa5&#10;tlfe0qUIlYgj7HNUUIfgcil9WZNBP7KOOHp/tjMYouwqqTu8xnHTyvckSaXBhiOhRkermspjcTaR&#10;+zspEpedvis2m+n2kLrJIf1Q6nXYL79ABOrDM/zfXmsFWfYJ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xPiMMAAADcAAAADwAAAAAAAAAAAAAAAACYAgAAZHJzL2Rv&#10;d25yZXYueG1sUEsFBgAAAAAEAAQA9QAAAIgDAAAAAA==&#10;" fillcolor="black" stroked="f" strokeweight="0"/>
                      <v:rect id="Rectangle 1321"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9wyMIA&#10;AADcAAAADwAAAGRycy9kb3ducmV2LnhtbERPTU/CQBC9m/AfNkPiTbaKNqWwEDUx4URC9cJt6A5t&#10;Y3d27a5Q/r1zIPH48r5Xm9H16kxD7DwbeJxloIhrbztuDHx9fjwUoGJCtth7JgNXirBZT+5WWFp/&#10;4T2dq9QoCeFYooE2pVBqHeuWHMaZD8TCnfzgMAkcGm0HvEi46/VTluXaYcfS0GKg95bq7+rXSe9h&#10;XmWh+Hlr2O2e98c8zI/5izH30/F1CSrRmP7FN/fWGigWMl/OyBH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3DIwgAAANwAAAAPAAAAAAAAAAAAAAAAAJgCAABkcnMvZG93&#10;bnJldi54bWxQSwUGAAAAAAQABAD1AAAAhwM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Postcode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C</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000000"/>
                <w:sz w:val="16"/>
                <w:szCs w:val="16"/>
              </w:rPr>
              <w:t>C3034</w:t>
            </w: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78880" behindDoc="0" locked="1" layoutInCell="0" allowOverlap="1" wp14:anchorId="3A1BB988" wp14:editId="7B44131B">
                      <wp:simplePos x="0" y="0"/>
                      <wp:positionH relativeFrom="column">
                        <wp:posOffset>361315</wp:posOffset>
                      </wp:positionH>
                      <wp:positionV relativeFrom="paragraph">
                        <wp:posOffset>9525</wp:posOffset>
                      </wp:positionV>
                      <wp:extent cx="250190" cy="127000"/>
                      <wp:effectExtent l="0" t="1905" r="1270" b="4445"/>
                      <wp:wrapNone/>
                      <wp:docPr id="881"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882" name="Rectangle 1323"/>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3" name="Rectangle 1324"/>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4" name="Rectangle 1325"/>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5" name="Rectangle 1326"/>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7CFD3" id="Group 881" o:spid="_x0000_s1026" style="position:absolute;margin-left:28.45pt;margin-top:.75pt;width:19.7pt;height:10pt;z-index:251578880"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" o:allowincell="f">
                      <v:rect id="Rectangle 1323"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d+cQA&#10;AADcAAAADwAAAGRycy9kb3ducmV2LnhtbESPzWrCQBSF90LfYbgFdzqp2hBSJ6EtFFwJRjfurpnb&#10;JDRzZ5qZanx7RxC6PJyfj7MuR9OLMw2+s6zgZZ6AIK6t7rhRcNh/zTIQPiBr7C2Tgit5KIunyRpz&#10;bS+8o3MVGhFH2OeooA3B5VL6uiWDfm4dcfS+7WAwRDk0Ug94ieOml4skSaXBjiOhRUefLdU/1Z+J&#10;3OOySlz2+9Gw2a52p9QtT+mrUtPn8f0NRKAx/Icf7Y1WkGULuJ+JR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I3fnEAAAA3AAAAA8AAAAAAAAAAAAAAAAAmAIAAGRycy9k&#10;b3ducmV2LnhtbFBLBQYAAAAABAAEAPUAAACJAwAAAAA=&#10;" fillcolor="black" stroked="f" strokeweight="0"/>
                      <v:rect id="Rectangle 1324"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4YsMA&#10;AADcAAAADwAAAGRycy9kb3ducmV2LnhtbESPzWrCQBSF94W+w3AL7uqkjYYQHaUtFFwJRjfurplr&#10;EszcmWamGt/eEQSXh/PzcebLwXTiTL1vLSv4GCcgiCurW64V7La/7zkIH5A1dpZJwZU8LBevL3Ms&#10;tL3whs5lqEUcYV+ggiYEV0jpq4YM+rF1xNE72t5giLKvpe7xEsdNJz+TJJMGW46EBh39NFSdyn8T&#10;ufu0TFz+912zWU82h8ylh2yq1Oht+JqBCDSEZ/jRXmkFeZ7C/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R4YsMAAADcAAAADwAAAAAAAAAAAAAAAACYAgAAZHJzL2Rv&#10;d25yZXYueG1sUEsFBgAAAAAEAAQA9QAAAIgDAAAAAA==&#10;" fillcolor="black" stroked="f" strokeweight="0"/>
                      <v:rect id="Rectangle 1325"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3gFsQA&#10;AADcAAAADwAAAGRycy9kb3ducmV2LnhtbESPzWrCQBSF94W+w3AL7pqJ1YYQnYS2IHQlGLvp7pq5&#10;JsHMnWlmqunbO4LQ5eH8fJx1NZlBnGn0vWUF8yQFQdxY3XOr4Gu/ec5B+ICscbBMCv7IQ1U+Pqyx&#10;0PbCOzrXoRVxhH2BCroQXCGlbzoy6BPriKN3tKPBEOXYSj3iJY6bQb6kaSYN9hwJHTr66Kg51b8m&#10;cr8Xderyn/eWzXa5O2RucchelZo9TW8rEIGm8B++tz+1gjxfwu1MPAK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t4BbEAAAA3AAAAA8AAAAAAAAAAAAAAAAAmAIAAGRycy9k&#10;b3ducmV2LnhtbFBLBQYAAAAABAAEAPUAAACJAwAAAAA=&#10;" fillcolor="black" stroked="f" strokeweight="0"/>
                      <v:rect id="Rectangle 1326"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FjcQA&#10;AADcAAAADwAAAGRycy9kb3ducmV2LnhtbESPzWrCQBSF9wXfYbhCd3VirSFEJ8EKha4KRjfurplr&#10;EszcGTOjpm/fKRS6PJyfj7MuR9OLOw2+s6xgPktAENdWd9woOOw/XjIQPiBr7C2Tgm/yUBaTpzXm&#10;2j54R/cqNCKOsM9RQRuCy6X0dUsG/cw64uid7WAwRDk0Ug/4iOOml69JkkqDHUdCi462LdWX6mYi&#10;97ioEpdd3xs2X2+7U+oWp3Sp1PN03KxABBrDf/iv/akVZNkS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hRY3EAAAA3AAAAA8AAAAAAAAAAAAAAAAAmAIAAGRycy9k&#10;b3ducmV2LnhtbFBLBQYAAAAABAAEAPUAAACJAw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Street name line 2</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79904" behindDoc="0" locked="1" layoutInCell="0" allowOverlap="1" wp14:anchorId="04C8011A" wp14:editId="7D9DE4EC">
                      <wp:simplePos x="0" y="0"/>
                      <wp:positionH relativeFrom="column">
                        <wp:posOffset>361315</wp:posOffset>
                      </wp:positionH>
                      <wp:positionV relativeFrom="paragraph">
                        <wp:posOffset>9525</wp:posOffset>
                      </wp:positionV>
                      <wp:extent cx="250190" cy="127000"/>
                      <wp:effectExtent l="0" t="4445" r="1270" b="1905"/>
                      <wp:wrapNone/>
                      <wp:docPr id="876"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877" name="Rectangle 1328"/>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8" name="Rectangle 1329"/>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9" name="Rectangle 1330"/>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0" name="Rectangle 1331"/>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E25BD" id="Group 876" o:spid="_x0000_s1026" style="position:absolute;margin-left:28.45pt;margin-top:.75pt;width:19.7pt;height:10pt;z-index:251579904"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" o:allowincell="f">
                      <v:rect id="Rectangle 1328"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oORsQA&#10;AADcAAAADwAAAGRycy9kb3ducmV2LnhtbESPS2vCQBSF94L/YbhCdzrxFUPqKFoouCqYdtPdNXOb&#10;BDN3xsxU4793CkKXh/P4OOttb1pxpc43lhVMJwkI4tLqhisFX5/v4wyED8gaW8uk4E4etpvhYI25&#10;tjc+0rUIlYgj7HNUUIfgcil9WZNBP7GOOHo/tjMYouwqqTu8xXHTylmSpNJgw5FQo6O3mspz8Wsi&#10;93teJC677Cs2H4vjKXXzU7pU6mXU715BBOrDf/jZPmgF2WoFf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DkbEAAAA3AAAAA8AAAAAAAAAAAAAAAAAmAIAAGRycy9k&#10;b3ducmV2LnhtbFBLBQYAAAAABAAEAPUAAACJAwAAAAA=&#10;" fillcolor="black" stroked="f" strokeweight="0"/>
                      <v:rect id="Rectangle 1329"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NMIA&#10;AADcAAAADwAAAGRycy9kb3ducmV2LnhtbERPTU/CQBC9m/AfNkPiTbaKlqawEDUx4URC9cJt6A5t&#10;Y3d27a5Q/r1zIPH48r5Xm9H16kxD7DwbeJxloIhrbztuDHx9fjwUoGJCtth7JgNXirBZT+5WWFp/&#10;4T2dq9QoCeFYooE2pVBqHeuWHMaZD8TCnfzgMAkcGm0HvEi46/VTluXaYcfS0GKg95bq7+rXSe9h&#10;XmWh+Hlr2O2e98c8zI/5izH30/F1CSrRmP7FN/fWGigWslbOyBH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Zo0wgAAANwAAAAPAAAAAAAAAAAAAAAAAJgCAABkcnMvZG93&#10;bnJldi54bWxQSwUGAAAAAAQABAD1AAAAhwMAAAAA&#10;" fillcolor="black" stroked="f" strokeweight="0"/>
                      <v:rect id="Rectangle 1330"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8QA&#10;AADcAAAADwAAAGRycy9kb3ducmV2LnhtbESPS2vCQBSF9wX/w3CF7pqJrzSNjtIWhK4Eo5vurpnb&#10;JJi5M81MNf33nYLg8nAeH2e1GUwnLtT71rKCSZKCIK6sbrlWcDxsn3IQPiBr7CyTgl/ysFmPHlZY&#10;aHvlPV3KUIs4wr5ABU0IrpDSVw0Z9Il1xNH7sr3BEGVfS93jNY6bTk7TNJMGW46EBh29N1Sdyx8T&#10;uZ+zMnX591vNZjffnzI3O2ULpR7Hw+sSRKAh3MO39odWkD+/wP+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5P6/EAAAA3AAAAA8AAAAAAAAAAAAAAAAAmAIAAGRycy9k&#10;b3ducmV2LnhtbFBLBQYAAAAABAAEAPUAAACJAwAAAAA=&#10;" fillcolor="black" stroked="f" strokeweight="0"/>
                      <v:rect id="Rectangle 1331"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mFcEA&#10;AADcAAAADwAAAGRycy9kb3ducmV2LnhtbERPTWvCQBC9F/oflil4qxurhpC6SisIPRWMvfQ2ZqdJ&#10;MDu7za6a/vvOQfD4eN+rzeh6daEhdp4NzKYZKOLa244bA1+H3XMBKiZki71nMvBHETbrx4cVltZf&#10;eU+XKjVKQjiWaKBNKZRax7olh3HqA7FwP35wmAQOjbYDXiXc9foly3LtsGNpaDHQtqX6VJ2d9H7P&#10;qywUv+8Nu8/F/piH+TFfGjN5Gt9eQSUa0118c39YA0Uh8+WMHA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W5hXBAAAA3AAAAA8AAAAAAAAAAAAAAAAAmAIAAGRycy9kb3du&#10;cmV2LnhtbFBLBQYAAAAABAAEAPUAAACGAw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80928" behindDoc="0" locked="1" layoutInCell="0" allowOverlap="1" wp14:anchorId="1258F035" wp14:editId="2D642427">
                      <wp:simplePos x="0" y="0"/>
                      <wp:positionH relativeFrom="column">
                        <wp:posOffset>361315</wp:posOffset>
                      </wp:positionH>
                      <wp:positionV relativeFrom="paragraph">
                        <wp:posOffset>9525</wp:posOffset>
                      </wp:positionV>
                      <wp:extent cx="250190" cy="127000"/>
                      <wp:effectExtent l="0" t="0" r="1270" b="0"/>
                      <wp:wrapNone/>
                      <wp:docPr id="871"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872" name="Rectangle 1333"/>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3" name="Rectangle 1334"/>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4" name="Rectangle 1335"/>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5" name="Rectangle 1336"/>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0358A" id="Group 871" o:spid="_x0000_s1026" style="position:absolute;margin-left:28.45pt;margin-top:.75pt;width:19.7pt;height:10pt;z-index:251580928"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" o:allowincell="f">
                      <v:rect id="Rectangle 1333"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2t3sQA&#10;AADcAAAADwAAAGRycy9kb3ducmV2LnhtbESPzWrCQBSF94W+w3AL3dVJtY0hZiKtUHAlGLvp7pq5&#10;JsHMnWlm1Pj2HaHg8nB+Pk6xHE0vzjT4zrKC10kCgri2uuNGwffu6yUD4QOyxt4yKbiSh2X5+FBg&#10;ru2Ft3SuQiPiCPscFbQhuFxKX7dk0E+sI47ewQ4GQ5RDI/WAlzhuejlNklQa7DgSWnS0aqk+VicT&#10;uT+zKnHZ72fDZvO23adutk/flXp+Gj8WIAKN4R7+b6+1gmw+hduZe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drd7EAAAA3AAAAA8AAAAAAAAAAAAAAAAAmAIAAGRycy9k&#10;b3ducmV2LnhtbFBLBQYAAAAABAAEAPUAAACJAwAAAAA=&#10;" fillcolor="black" stroked="f" strokeweight="0"/>
                      <v:rect id="Rectangle 1334"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IRcQA&#10;AADcAAAADwAAAGRycy9kb3ducmV2LnhtbESPzWrCQBSF9wXfYbhCd3Vi08YQHcUKha4KRjfurplr&#10;EszcGTOjpm/fKRRcHs7Px1msBtOJG/W+taxgOklAEFdWt1wr2O8+X3IQPiBr7CyTgh/ysFqOnhZY&#10;aHvnLd3KUIs4wr5ABU0IrpDSVw0Z9BPriKN3sr3BEGVfS93jPY6bTr4mSSYNthwJDTraNFSdy6uJ&#10;3ENaJi6/fNRsvt+2x8ylx+xdqefxsJ6DCDSER/i//aUV5LMU/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RCEXEAAAA3AAAAA8AAAAAAAAAAAAAAAAAmAIAAGRycy9k&#10;b3ducmV2LnhtbFBLBQYAAAAABAAEAPUAAACJAwAAAAA=&#10;" fillcolor="black" stroked="f" strokeweight="0"/>
                      <v:rect id="Rectangle 1335" o:spid="_x0000_s1029"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QMcQA&#10;AADcAAAADwAAAGRycy9kb3ducmV2LnhtbESPS2vCQBSF9wX/w3AL7uqkPtKQOooKgivBtJvurpnb&#10;JDRzZ8yMGv+9IwhdHs7j48yXvWnFhTrfWFbwPkpAEJdWN1wp+P7avmUgfEDW2FomBTfysFwMXuaY&#10;a3vlA12KUIk4wj5HBXUILpfSlzUZ9CPriKP3azuDIcqukrrDaxw3rRwnSSoNNhwJNTra1FT+FWcT&#10;uT+TInHZaV2x2U8Px9RNjulMqeFrv/oEEagP/+Fne6cVZB9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4kDHEAAAA3AAAAA8AAAAAAAAAAAAAAAAAmAIAAGRycy9k&#10;b3ducmV2LnhtbFBLBQYAAAAABAAEAPUAAACJAwAAAAA=&#10;" fillcolor="black" stroked="f" strokeweight="0"/>
                      <v:rect id="Rectangle 1336"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1qsUA&#10;AADcAAAADwAAAGRycy9kb3ducmV2LnhtbESPy2rDMBBF94X+g5hCdo3cPFzjWg5pIJBVIE433U2s&#10;qW1qjVRLTZy/jwqFLC/3cbjFajS9ONPgO8sKXqYJCOLa6o4bBR/H7XMGwgdkjb1lUnAlD6vy8aHA&#10;XNsLH+hchUbEEfY5KmhDcLmUvm7JoJ9aRxy9LzsYDFEOjdQDXuK46eUsSVJpsONIaNHRpqX6u/o1&#10;kfs5rxKX/bw3bPaLwyl181O6VGryNK7fQAQawz38395pBdnrEv7OxCM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9DWqxQAAANwAAAAPAAAAAAAAAAAAAAAAAJgCAABkcnMv&#10;ZG93bnJldi54bWxQSwUGAAAAAAQABAD1AAAAigM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P.O. Box</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1..9</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81952" behindDoc="0" locked="1" layoutInCell="0" allowOverlap="1" wp14:anchorId="24666BB3" wp14:editId="75CBADBA">
                      <wp:simplePos x="0" y="0"/>
                      <wp:positionH relativeFrom="column">
                        <wp:posOffset>361315</wp:posOffset>
                      </wp:positionH>
                      <wp:positionV relativeFrom="paragraph">
                        <wp:posOffset>0</wp:posOffset>
                      </wp:positionV>
                      <wp:extent cx="187325" cy="131445"/>
                      <wp:effectExtent l="0" t="635" r="0" b="1270"/>
                      <wp:wrapNone/>
                      <wp:docPr id="866"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867" name="Rectangle 1338"/>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8" name="Rectangle 1339"/>
                              <wps:cNvSpPr>
                                <a:spLocks noChangeArrowheads="1"/>
                              </wps:cNvSpPr>
                              <wps:spPr bwMode="auto">
                                <a:xfrm>
                                  <a:off x="710"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9" name="Rectangle 1340"/>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0" name="Rectangle 1341"/>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9C8FF" id="Group 866" o:spid="_x0000_s1026" style="position:absolute;margin-left:28.45pt;margin-top:0;width:14.75pt;height:10.35pt;z-index:251581952"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" o:allowincell="f">
                      <v:rect id="Rectangle 1338"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OYm8MA&#10;AADcAAAADwAAAGRycy9kb3ducmV2LnhtbESPzWrCQBSF94LvMFyhO520agzRUdpCoSvB6MbdNXNN&#10;QjN3ppmppm/vCILLw/n5OKtNb1pxoc43lhW8ThIQxKXVDVcKDvuvcQbCB2SNrWVS8E8eNuvhYIW5&#10;tlfe0aUIlYgj7HNUUIfgcil9WZNBP7GOOHpn2xkMUXaV1B1e47hp5VuSpNJgw5FQo6PPmsqf4s9E&#10;7nFaJC77/ajYbGe7U+qmp3Su1Muof1+CCNSHZ/jR/tYKsnQB9zPx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OYm8MAAADcAAAADwAAAAAAAAAAAAAAAACYAgAAZHJzL2Rv&#10;d25yZXYueG1sUEsFBgAAAAAEAAQA9QAAAIgDAAAAAA==&#10;" fillcolor="black" stroked="f" strokeweight="0"/>
                      <v:rect id="Rectangle 1339" o:spid="_x0000_s1028" style="position:absolute;left:710;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M6cEA&#10;AADcAAAADwAAAGRycy9kb3ducmV2LnhtbERPTWvCQBC9F/oflil4qxurhpC6SisIPRWMvfQ2ZqdJ&#10;MDu7za6a/vvOQfD4eN+rzeh6daEhdp4NzKYZKOLa244bA1+H3XMBKiZki71nMvBHETbrx4cVltZf&#10;eU+XKjVKQjiWaKBNKZRax7olh3HqA7FwP35wmAQOjbYDXiXc9foly3LtsGNpaDHQtqX6VJ2d9H7P&#10;qywUv+8Nu8/F/piH+TFfGjN5Gt9eQSUa0118c39YA0Uua+WMHA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sDOnBAAAA3AAAAA8AAAAAAAAAAAAAAAAAmAIAAGRycy9kb3du&#10;cmV2LnhtbFBLBQYAAAAABAAEAPUAAACGAwAAAAA=&#10;" fillcolor="black" stroked="f" strokeweight="0"/>
                      <v:rect id="Rectangle 1340" o:spid="_x0000_s1029"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pcsQA&#10;AADcAAAADwAAAGRycy9kb3ducmV2LnhtbESPzWrCQBSF94W+w3AL7upEbUOaZiIqCK4Kpt10d83c&#10;JsHMnTEzanz7TqHg8nB+Pk6xHE0vLjT4zrKC2TQBQVxb3XGj4Otz+5yB8AFZY2+ZFNzIw7J8fCgw&#10;1/bKe7pUoRFxhH2OCtoQXC6lr1sy6KfWEUfvxw4GQ5RDI/WA1zhuejlPklQa7DgSWnS0aak+VmcT&#10;ud+LKnHZad2w+XjZH1K3OKSvSk2extU7iEBjuIf/2zutIEvf4O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gqXLEAAAA3AAAAA8AAAAAAAAAAAAAAAAAmAIAAGRycy9k&#10;b3ducmV2LnhtbFBLBQYAAAAABAAEAPUAAACJAwAAAAA=&#10;" fillcolor="black" stroked="f" strokeweight="0"/>
                      <v:rect id="Rectangle 1341" o:spid="_x0000_s1030"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WMsIA&#10;AADcAAAADwAAAGRycy9kb3ducmV2LnhtbERPTU/CQBC9m/AfNkPiTbaKlqawEDUx4URC9cJt6A5t&#10;Y3d27a5Q/r1zIPH48r5Xm9H16kxD7DwbeJxloIhrbztuDHx9fjwUoGJCtth7JgNXirBZT+5WWFp/&#10;4T2dq9QoCeFYooE2pVBqHeuWHMaZD8TCnfzgMAkcGm0HvEi46/VTluXaYcfS0GKg95bq7+rXSe9h&#10;XmWh+Hlr2O2e98c8zI/5izH30/F1CSrRmP7FN/fWGigWMl/OyBH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5YywgAAANwAAAAPAAAAAAAAAAAAAAAAAJgCAABkcnMvZG93&#10;bnJldi54bWxQSwUGAAAAAAQABAD1AAAAhwMAAAAA&#10;" fillcolor="black" stroked="f" strokeweight="0"/>
                      <w10:anchorlock/>
                    </v:group>
                  </w:pict>
                </mc:Fallback>
              </mc:AlternateContent>
            </w:r>
          </w:p>
        </w:tc>
        <w:tc>
          <w:tcPr>
            <w:tcW w:w="3816" w:type="dxa"/>
            <w:gridSpan w:val="6"/>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Communication</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82976" behindDoc="0" locked="1" layoutInCell="0" allowOverlap="1" wp14:anchorId="6140E410" wp14:editId="21D4B64D">
                      <wp:simplePos x="0" y="0"/>
                      <wp:positionH relativeFrom="column">
                        <wp:posOffset>361315</wp:posOffset>
                      </wp:positionH>
                      <wp:positionV relativeFrom="paragraph">
                        <wp:posOffset>9525</wp:posOffset>
                      </wp:positionV>
                      <wp:extent cx="250190" cy="127000"/>
                      <wp:effectExtent l="0" t="0" r="1270" b="0"/>
                      <wp:wrapNone/>
                      <wp:docPr id="86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863" name="Rectangle 1343"/>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4" name="Rectangle 1344"/>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5" name="Rectangle 1345"/>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3537F" id="Group 862" o:spid="_x0000_s1026" style="position:absolute;margin-left:28.45pt;margin-top:.75pt;width:19.7pt;height:10pt;z-index:251582976"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" o:allowincell="f">
                      <v:rect id="Rectangle 1343"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emMMA&#10;AADcAAAADwAAAGRycy9kb3ducmV2LnhtbESPzWrCQBSF94W+w3AL7uqkjYYQHaUtFFwJRjfurplr&#10;EszcmWamGt/eEQSXh/PzcebLwXTiTL1vLSv4GCcgiCurW64V7La/7zkIH5A1dpZJwZU8LBevL3Ms&#10;tL3whs5lqEUcYV+ggiYEV0jpq4YM+rF1xNE72t5giLKvpe7xEsdNJz+TJJMGW46EBh39NFSdyn8T&#10;ufu0TFz+912zWU82h8ylh2yq1Oht+JqBCDSEZ/jRXmkFeZbC/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iemMMAAADcAAAADwAAAAAAAAAAAAAAAACYAgAAZHJzL2Rv&#10;d25yZXYueG1sUEsFBgAAAAAEAAQA9QAAAIgDAAAAAA==&#10;" fillcolor="black" stroked="f" strokeweight="0"/>
                      <v:rect id="Rectangle 1344"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G7MQA&#10;AADcAAAADwAAAGRycy9kb3ducmV2LnhtbESPzWrCQBSF94W+w3AL7pqJ1YYQnYS2IHQlGLvp7pq5&#10;JsHMnWlmqunbO4LQ5eH8fJx1NZlBnGn0vWUF8yQFQdxY3XOr4Gu/ec5B+ICscbBMCv7IQ1U+Pqyx&#10;0PbCOzrXoRVxhH2BCroQXCGlbzoy6BPriKN3tKPBEOXYSj3iJY6bQb6kaSYN9hwJHTr66Kg51b8m&#10;cr8Xderyn/eWzXa5O2RucchelZo9TW8rEIGm8B++tz+1gjxbwu1MPAK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hBuzEAAAA3AAAAA8AAAAAAAAAAAAAAAAAmAIAAGRycy9k&#10;b3ducmV2LnhtbFBLBQYAAAAABAAEAPUAAACJAwAAAAA=&#10;" fillcolor="black" stroked="f" strokeweight="0"/>
                      <v:rect id="Rectangle 1345"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d8QA&#10;AADcAAAADwAAAGRycy9kb3ducmV2LnhtbESPzWrCQBSF9wXfYbhCd3VirSFEJ8EKha4KRjfurplr&#10;EszcGTOjpm/fKRS6PJyfj7MuR9OLOw2+s6xgPktAENdWd9woOOw/XjIQPiBr7C2Tgm/yUBaTpzXm&#10;2j54R/cqNCKOsM9RQRuCy6X0dUsG/cw64uid7WAwRDk0Ug/4iOOml69JkkqDHUdCi462LdWX6mYi&#10;97ioEpdd3xs2X2+7U+oWp3Sp1PN03KxABBrDf/iv/akVZOkS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to3fEAAAA3AAAAA8AAAAAAAAAAAAAAAAAmAIAAGRycy9k&#10;b3ducmV2LnhtbFBLBQYAAAAABAAEAPUAAACJAw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an..50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58"/>
              <w:rPr>
                <w:sz w:val="16"/>
                <w:szCs w:val="16"/>
              </w:rPr>
            </w:pPr>
            <w:r>
              <w:rPr>
                <w:color w:val="000000"/>
                <w:sz w:val="16"/>
                <w:szCs w:val="16"/>
              </w:rPr>
              <w:t>R3006</w:t>
            </w: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84000" behindDoc="0" locked="1" layoutInCell="0" allowOverlap="1" wp14:anchorId="14A9AFD3" wp14:editId="78627A04">
                      <wp:simplePos x="0" y="0"/>
                      <wp:positionH relativeFrom="column">
                        <wp:posOffset>361315</wp:posOffset>
                      </wp:positionH>
                      <wp:positionV relativeFrom="paragraph">
                        <wp:posOffset>9525</wp:posOffset>
                      </wp:positionV>
                      <wp:extent cx="250190" cy="127000"/>
                      <wp:effectExtent l="0" t="635" r="1270" b="0"/>
                      <wp:wrapNone/>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859" name="Rectangle 1347"/>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0" name="Rectangle 1348"/>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1" name="Rectangle 1349"/>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86AF5" id="Group 858" o:spid="_x0000_s1026" style="position:absolute;margin-left:28.45pt;margin-top:.75pt;width:19.7pt;height:10pt;z-index:251584000"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" o:allowincell="f">
                      <v:rect id="Rectangle 1347"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jz8QA&#10;AADcAAAADwAAAGRycy9kb3ducmV2LnhtbESPy2rDMBBF94X8g5hAd42cl3FdyyEpFLIqxM0mu4k1&#10;tU2tkWIpifv3VaHQ5eU+DrfYjKYXNxp8Z1nBfJaAIK6t7rhRcPx4e8pA+ICssbdMCr7Jw6acPBSY&#10;a3vnA92q0Ig4wj5HBW0ILpfS1y0Z9DPriKP3aQeDIcqhkXrAexw3vVwkSSoNdhwJLTp6ban+qq4m&#10;ck/LKnHZZdeweV8dzqlbntO1Uo/TcfsCItAY/sN/7b1WkK2f4f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Y8/EAAAA3AAAAA8AAAAAAAAAAAAAAAAAmAIAAGRycy9k&#10;b3ducmV2LnhtbFBLBQYAAAAABAAEAPUAAACJAwAAAAA=&#10;" fillcolor="black" stroked="f" strokeweight="0"/>
                      <v:rect id="Rectangle 1348" o:spid="_x0000_s1028"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A78EA&#10;AADcAAAADwAAAGRycy9kb3ducmV2LnhtbERPTWvCQBC9F/oflil4qxurhpC6SisIPRWMvfQ2ZqdJ&#10;MDu7za6a/vvOQfD4eN+rzeh6daEhdp4NzKYZKOLa244bA1+H3XMBKiZki71nMvBHETbrx4cVltZf&#10;eU+XKjVKQjiWaKBNKZRax7olh3HqA7FwP35wmAQOjbYDXiXc9foly3LtsGNpaDHQtqX6VJ2d9H7P&#10;qywUv+8Nu8/F/piH+TFfGjN5Gt9eQSUa0118c39YA0Uu8+WMHA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aAO/BAAAA3AAAAA8AAAAAAAAAAAAAAAAAmAIAAGRycy9kb3du&#10;cmV2LnhtbFBLBQYAAAAABAAEAPUAAACGAwAAAAA=&#10;" fillcolor="black" stroked="f" strokeweight="0"/>
                      <v:rect id="Rectangle 1349"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ldMQA&#10;AADcAAAADwAAAGRycy9kb3ducmV2LnhtbESPzWrCQBSF9wXfYbiCuzpJbUOITsQWBFcFoxt318w1&#10;CWbuTDOjpm/fKRS6PJyfj7Naj6YXdxp8Z1lBOk9AENdWd9woOB62zzkIH5A19pZJwTd5WJeTpxUW&#10;2j54T/cqNCKOsC9QQRuCK6T0dUsG/dw64uhd7GAwRDk0Ug/4iOOmly9JkkmDHUdCi44+Wqqv1c1E&#10;7mlRJS7/em/YfL7uz5lbnLM3pWbTcbMEEWgM/+G/9k4ryLMUfs/E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WpXTEAAAA3AAAAA8AAAAAAAAAAAAAAAAAmAIAAGRycy9k&#10;b3ducmV2LnhtbFBLBQYAAAAABAAEAPUAAACJAw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CL707</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0..99</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85024" behindDoc="0" locked="1" layoutInCell="0" allowOverlap="1" wp14:anchorId="1F54AE32" wp14:editId="74EFE7AE">
                      <wp:simplePos x="0" y="0"/>
                      <wp:positionH relativeFrom="column">
                        <wp:posOffset>361315</wp:posOffset>
                      </wp:positionH>
                      <wp:positionV relativeFrom="paragraph">
                        <wp:posOffset>0</wp:posOffset>
                      </wp:positionV>
                      <wp:extent cx="125095" cy="131445"/>
                      <wp:effectExtent l="0" t="3175" r="2540" b="0"/>
                      <wp:wrapNone/>
                      <wp:docPr id="854"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855" name="Rectangle 1351"/>
                              <wps:cNvSpPr>
                                <a:spLocks noChangeArrowheads="1"/>
                              </wps:cNvSpPr>
                              <wps:spPr bwMode="auto">
                                <a:xfrm>
                                  <a:off x="611"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6" name="Rectangle 1352"/>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7" name="Rectangle 1353"/>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CE272" id="Group 854" o:spid="_x0000_s1026" style="position:absolute;margin-left:28.45pt;margin-top:0;width:9.85pt;height:10.35pt;z-index:251585024"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" o:allowincell="f">
                      <v:rect id="Rectangle 1351" o:spid="_x0000_s1027" style="position:absolute;left:611;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pysQA&#10;AADcAAAADwAAAGRycy9kb3ducmV2LnhtbESPS2vCQBSF94X+h+EWuqsTHwkhdRQtFFwVjG7cXTO3&#10;STBzZ8xMNf77jiC4PJzHx5kvB9OJC/W+taxgPEpAEFdWt1wr2O++P3IQPiBr7CyTght5WC5eX+ZY&#10;aHvlLV3KUIs4wr5ABU0IrpDSVw0Z9CPriKP3a3uDIcq+lrrHaxw3nZwkSSYNthwJDTr6aqg6lX8m&#10;cg/TMnH5eV2z+Zltj5mbHrNUqfe3YfUJItAQnuFHe6MV5GkK9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acrEAAAA3AAAAA8AAAAAAAAAAAAAAAAAmAIAAGRycy9k&#10;b3ducmV2LnhtbFBLBQYAAAAABAAEAPUAAACJAwAAAAA=&#10;" fillcolor="black" stroked="f" strokeweight="0"/>
                      <v:rect id="Rectangle 1352"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3vcQA&#10;AADcAAAADwAAAGRycy9kb3ducmV2LnhtbESPzWrCQBSF9wXfYbhCd3VirSFEJ8EKha4KRjfurplr&#10;EszcGTOjpm/fKRS6PJyfj7MuR9OLOw2+s6xgPktAENdWd9woOOw/XjIQPiBr7C2Tgm/yUBaTpzXm&#10;2j54R/cqNCKOsM9RQRuCy6X0dUsG/cw64uid7WAwRDk0Ug/4iOOml69JkkqDHUdCi462LdWX6mYi&#10;97ioEpdd3xs2X2+7U+oWp3Sp1PN03KxABBrDf/iv/akVZMsU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T973EAAAA3AAAAA8AAAAAAAAAAAAAAAAAmAIAAGRycy9k&#10;b3ducmV2LnhtbFBLBQYAAAAABAAEAPUAAACJAwAAAAA=&#10;" fillcolor="black" stroked="f" strokeweight="0"/>
                      <v:rect id="Rectangle 1353"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SJsUA&#10;AADcAAAADwAAAGRycy9kb3ducmV2LnhtbESPy2rDMBBF94X+g5hCdo3cPFzjWg5pIJBVIE433U2s&#10;qW1qjVRLTZy/jwqFLC/3cbjFajS9ONPgO8sKXqYJCOLa6o4bBR/H7XMGwgdkjb1lUnAlD6vy8aHA&#10;XNsLH+hchUbEEfY5KmhDcLmUvm7JoJ9aRxy9LzsYDFEOjdQDXuK46eUsSVJpsONIaNHRpqX6u/o1&#10;kfs5rxKX/bw3bPaLwyl181O6VGryNK7fQAQawz38395pBdnyFf7OxCM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1ImxQAAANwAAAAPAAAAAAAAAAAAAAAAAJgCAABkcnMv&#10;ZG93bnJldi54bWxQSwUGAAAAAAQABAD1AAAAigMAAAAA&#10;" fillcolor="black" stroked="f" strokeweight="0"/>
                      <w10:anchorlock/>
                    </v:group>
                  </w:pict>
                </mc:Fallback>
              </mc:AlternateContent>
            </w:r>
          </w:p>
        </w:tc>
        <w:tc>
          <w:tcPr>
            <w:tcW w:w="3914" w:type="dxa"/>
            <w:gridSpan w:val="7"/>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HRCM screening results</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86048" behindDoc="0" locked="1" layoutInCell="0" allowOverlap="1" wp14:anchorId="64402762" wp14:editId="329804B5">
                      <wp:simplePos x="0" y="0"/>
                      <wp:positionH relativeFrom="column">
                        <wp:posOffset>361315</wp:posOffset>
                      </wp:positionH>
                      <wp:positionV relativeFrom="paragraph">
                        <wp:posOffset>9525</wp:posOffset>
                      </wp:positionV>
                      <wp:extent cx="187325" cy="127000"/>
                      <wp:effectExtent l="0" t="1270" r="0" b="0"/>
                      <wp:wrapNone/>
                      <wp:docPr id="851"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852" name="Rectangle 1355"/>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3" name="Rectangle 1356"/>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F7321" id="Group 851" o:spid="_x0000_s1026" style="position:absolute;margin-left:28.45pt;margin-top:.75pt;width:14.75pt;height:10pt;z-index:251586048"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" o:allowincell="f">
                      <v:rect id="Rectangle 1355"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xvsQA&#10;AADcAAAADwAAAGRycy9kb3ducmV2LnhtbESPS2vCQBSF90L/w3AL7sykPkKIjlILQlcF027cXTPX&#10;JJi5M2ammv77jiC4PJzHx1ltBtOJK/W+tazgLUlBEFdWt1wr+PneTXIQPiBr7CyTgj/ysFm/jFZY&#10;aHvjPV3LUIs4wr5ABU0IrpDSVw0Z9Il1xNE72d5giLKvpe7xFsdNJ6dpmkmDLUdCg44+GqrO5a+J&#10;3MOsTF1+2dZsvub7Y+Zmx2yh1Ph1eF+CCDSEZ/jR/tQK8sUU7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o8b7EAAAA3AAAAA8AAAAAAAAAAAAAAAAAmAIAAGRycy9k&#10;b3ducmV2LnhtbFBLBQYAAAAABAAEAPUAAACJAwAAAAA=&#10;" fillcolor="black" stroked="f" strokeweight="0"/>
                      <v:rect id="Rectangle 1356" o:spid="_x0000_s1028"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RUJcMA&#10;AADcAAAADwAAAGRycy9kb3ducmV2LnhtbESPzWrCQBSF9wXfYbiCuzqxqSFER7GC0FXB6MbdNXNN&#10;gpk7Y2bU9O07hUKXh/PzcZbrwXTiQb1vLSuYTRMQxJXVLdcKjofdaw7CB2SNnWVS8E0e1qvRyxIL&#10;bZ+8p0cZahFH2BeooAnBFVL6qiGDfmodcfQutjcYouxrqXt8xnHTybckyaTBliOhQUfbhqpreTeR&#10;e0rLxOW3j5rN1/v+nLn0nM2VmoyHzQJEoCH8h//an1pBPk/h90w8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RUJcMAAADcAAAADwAAAAAAAAAAAAAAAACYAgAAZHJzL2Rv&#10;d25yZXYueG1sUEsFBgAAAAAEAAQA9QAAAIgDAAAAAA==&#10;" fillcolor="black" stroked="f" strokeweight="0"/>
                      <w10:anchorlock/>
                    </v:group>
                  </w:pict>
                </mc:Fallback>
              </mc:AlternateContent>
            </w:r>
          </w:p>
        </w:tc>
        <w:tc>
          <w:tcPr>
            <w:tcW w:w="3816" w:type="dxa"/>
            <w:gridSpan w:val="6"/>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Result</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CL726</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2..9</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87072" behindDoc="0" locked="1" layoutInCell="0" allowOverlap="1" wp14:anchorId="36DD61E1" wp14:editId="0CF96F65">
                      <wp:simplePos x="0" y="0"/>
                      <wp:positionH relativeFrom="column">
                        <wp:posOffset>361315</wp:posOffset>
                      </wp:positionH>
                      <wp:positionV relativeFrom="paragraph">
                        <wp:posOffset>0</wp:posOffset>
                      </wp:positionV>
                      <wp:extent cx="187325" cy="131445"/>
                      <wp:effectExtent l="0" t="3810" r="0" b="0"/>
                      <wp:wrapNone/>
                      <wp:docPr id="8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848" name="Rectangle 1358"/>
                              <wps:cNvSpPr>
                                <a:spLocks noChangeArrowheads="1"/>
                              </wps:cNvSpPr>
                              <wps:spPr bwMode="auto">
                                <a:xfrm>
                                  <a:off x="710"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9" name="Rectangle 1359"/>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0" name="Rectangle 1360"/>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AC299" id="Group 847" o:spid="_x0000_s1026" style="position:absolute;margin-left:28.45pt;margin-top:0;width:14.75pt;height:10.35pt;z-index:251587072"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" o:allowincell="f">
                      <v:rect id="Rectangle 1358" o:spid="_x0000_s1027" style="position:absolute;left:71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QicEA&#10;AADcAAAADwAAAGRycy9kb3ducmV2LnhtbERPTWvCQBC9F/oflin0VjdVG0LqKq0g9CQYvfQ2Zsck&#10;mJ3dZldN/33nIPT4eN+L1eh6daUhdp4NvE4yUMS1tx03Bg77zUsBKiZki71nMvBLEVbLx4cFltbf&#10;eEfXKjVKQjiWaKBNKZRax7olh3HiA7FwJz84TAKHRtsBbxLuej3Nslw77FgaWgy0bqk+Vxcnvd+z&#10;KgvFz2fDbjvfHfMwO+Zvxjw/jR/voBKN6V98d39ZA8Vc1soZOQ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ZUInBAAAA3AAAAA8AAAAAAAAAAAAAAAAAmAIAAGRycy9kb3du&#10;cmV2LnhtbFBLBQYAAAAABAAEAPUAAACGAwAAAAA=&#10;" fillcolor="black" stroked="f" strokeweight="0"/>
                      <v:rect id="Rectangle 1359" o:spid="_x0000_s1028"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1EsQA&#10;AADcAAAADwAAAGRycy9kb3ducmV2LnhtbESPzWrCQBSF94W+w3CF7urEqiFNM5G2ILgSTN24u2Zu&#10;k9DMnWlmqvHtHUHo8nB+Pk6xGk0vTjT4zrKC2TQBQVxb3XGjYP+1fs5A+ICssbdMCi7kYVU+PhSY&#10;a3vmHZ2q0Ig4wj5HBW0ILpfS1y0Z9FPriKP3bQeDIcqhkXrAcxw3vXxJklQa7DgSWnT02VL9U/2Z&#10;yD3Mq8Rlvx8Nm+1id0zd/JgulXqajO9vIAKN4T98b2+0gmzxCrcz8QjI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V9RLEAAAA3AAAAA8AAAAAAAAAAAAAAAAAmAIAAGRycy9k&#10;b3ducmV2LnhtbFBLBQYAAAAABAAEAPUAAACJAwAAAAA=&#10;" fillcolor="black" stroked="f" strokeweight="0"/>
                      <v:rect id="Rectangle 1360" o:spid="_x0000_s1029"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KUsEA&#10;AADcAAAADwAAAGRycy9kb3ducmV2LnhtbERPTWvCQBC9F/oflin0VjfVGkLqKq0g9FQweultzI5J&#10;MDu7za6a/vvOQfD4eN+L1eh6daEhdp4NvE4yUMS1tx03Bva7zUsBKiZki71nMvBHEVbLx4cFltZf&#10;eUuXKjVKQjiWaKBNKZRax7olh3HiA7FwRz84TAKHRtsBrxLuej3Nslw77FgaWgy0bqk+VWcnvT+z&#10;KgvF72fD7vtte8jD7JDPjXl+Gj/eQSUa0118c39ZA8Vc5ssZOQ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2ylLBAAAA3AAAAA8AAAAAAAAAAAAAAAAAmAIAAGRycy9kb3du&#10;cmV2LnhtbFBLBQYAAAAABAAEAPUAAACGAwAAAAA=&#10;" fillcolor="black" stroked="f" strokeweight="0"/>
                      <w10:anchorlock/>
                    </v:group>
                  </w:pict>
                </mc:Fallback>
              </mc:AlternateContent>
            </w:r>
          </w:p>
        </w:tc>
        <w:tc>
          <w:tcPr>
            <w:tcW w:w="3816" w:type="dxa"/>
            <w:gridSpan w:val="6"/>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Screening method</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88096" behindDoc="0" locked="1" layoutInCell="0" allowOverlap="1" wp14:anchorId="45D9EE45" wp14:editId="58332EC9">
                      <wp:simplePos x="0" y="0"/>
                      <wp:positionH relativeFrom="column">
                        <wp:posOffset>361315</wp:posOffset>
                      </wp:positionH>
                      <wp:positionV relativeFrom="paragraph">
                        <wp:posOffset>9525</wp:posOffset>
                      </wp:positionV>
                      <wp:extent cx="250190" cy="127000"/>
                      <wp:effectExtent l="0" t="1270" r="1270" b="0"/>
                      <wp:wrapNone/>
                      <wp:docPr id="843"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844" name="Rectangle 1362"/>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5" name="Rectangle 1363"/>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6" name="Rectangle 1364"/>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5715D" id="Group 843" o:spid="_x0000_s1026" style="position:absolute;margin-left:28.45pt;margin-top:.75pt;width:19.7pt;height:10pt;z-index:251588096"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" o:allowincell="f">
                      <v:rect id="Rectangle 1362"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ajMMA&#10;AADcAAAADwAAAGRycy9kb3ducmV2LnhtbESPzWrCQBSF94W+w3AL3dWJGkNIHUULBVcFoxt318xt&#10;EszcGTNTjW/fEQSXh/PzcebLwXTiQr1vLSsYjxIQxJXVLdcK9rvvjxyED8gaO8uk4EYelovXlzkW&#10;2l55S5cy1CKOsC9QQROCK6T0VUMG/cg64uj92t5giLKvpe7xGsdNJydJkkmDLUdCg46+GqpO5Z+J&#10;3MO0TFx+XtdsftLtMXPTYzZT6v1tWH2CCDSEZ/jR3mgFeZrC/U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RajMMAAADcAAAADwAAAAAAAAAAAAAAAACYAgAAZHJzL2Rv&#10;d25yZXYueG1sUEsFBgAAAAAEAAQA9QAAAIgDAAAAAA==&#10;" fillcolor="black" stroked="f" strokeweight="0"/>
                      <v:rect id="Rectangle 1363" o:spid="_x0000_s1028"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j/F8MA&#10;AADcAAAADwAAAGRycy9kb3ducmV2LnhtbESPS4vCMBSF98L8h3AHZqfp+CilGmVGGJiVYHXj7tpc&#10;22Jzk2kyWv+9EQSXh/P4OItVb1pxoc43lhV8jhIQxKXVDVcK9rufYQbCB2SNrWVScCMPq+XbYIG5&#10;tlfe0qUIlYgj7HNUUIfgcil9WZNBP7KOOHon2xkMUXaV1B1e47hp5ThJUmmw4Uio0dG6pvJc/JvI&#10;PUyKxGV/3xWbzXR7TN3kmM6U+njvv+YgAvXhFX62f7WCbDq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j/F8MAAADcAAAADwAAAAAAAAAAAAAAAACYAgAAZHJzL2Rv&#10;d25yZXYueG1sUEsFBgAAAAAEAAQA9QAAAIgDAAAAAA==&#10;" fillcolor="black" stroked="f" strokeweight="0"/>
                      <v:rect id="Rectangle 1364"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phYMQA&#10;AADcAAAADwAAAGRycy9kb3ducmV2LnhtbESPzWrCQBSF94W+w3AL7pqJ1YYQnYS2IHQlGLvp7pq5&#10;JsHMnWlmqunbO4LQ5eH8fJx1NZlBnGn0vWUF8yQFQdxY3XOr4Gu/ec5B+ICscbBMCv7IQ1U+Pqyx&#10;0PbCOzrXoRVxhH2BCroQXCGlbzoy6BPriKN3tKPBEOXYSj3iJY6bQb6kaSYN9hwJHTr66Kg51b8m&#10;cr8Xderyn/eWzXa5O2RucchelZo9TW8rEIGm8B++tz+1gnyZwe1MPAK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KYWDEAAAA3AAAAA8AAAAAAAAAAAAAAAAAmAIAAGRycy9k&#10;b3ducmV2LnhtbFBLBQYAAAAABAAEAPUAAACJAw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Method</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CL724</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0..99</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89120" behindDoc="0" locked="1" layoutInCell="0" allowOverlap="1" wp14:anchorId="3054BD90" wp14:editId="3E96BE98">
                      <wp:simplePos x="0" y="0"/>
                      <wp:positionH relativeFrom="column">
                        <wp:posOffset>361315</wp:posOffset>
                      </wp:positionH>
                      <wp:positionV relativeFrom="paragraph">
                        <wp:posOffset>0</wp:posOffset>
                      </wp:positionV>
                      <wp:extent cx="187325" cy="131445"/>
                      <wp:effectExtent l="0" t="4445" r="0" b="0"/>
                      <wp:wrapNone/>
                      <wp:docPr id="83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840" name="Rectangle 1366"/>
                              <wps:cNvSpPr>
                                <a:spLocks noChangeArrowheads="1"/>
                              </wps:cNvSpPr>
                              <wps:spPr bwMode="auto">
                                <a:xfrm>
                                  <a:off x="710"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1" name="Rectangle 1367"/>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2" name="Rectangle 1368"/>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B6B69" id="Group 839" o:spid="_x0000_s1026" style="position:absolute;margin-left:28.45pt;margin-top:0;width:14.75pt;height:10.35pt;z-index:251589120"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" o:allowincell="f">
                      <v:rect id="Rectangle 1366" o:spid="_x0000_s1027" style="position:absolute;left:71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j8EA&#10;AADcAAAADwAAAGRycy9kb3ducmV2LnhtbERPTWvCQBC9F/oflin0VjdVG0LqKq0g9CQYvfQ2Zsck&#10;mJ3dZldN/33nIPT4eN+L1eh6daUhdp4NvE4yUMS1tx03Bg77zUsBKiZki71nMvBLEVbLx4cFltbf&#10;eEfXKjVKQjiWaKBNKZRax7olh3HiA7FwJz84TAKHRtsBbxLuej3Nslw77FgaWgy0bqk+Vxcnvd+z&#10;KgvFz2fDbjvfHfMwO+Zvxjw/jR/voBKN6V98d39ZA8Vc5ssZOQ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vXI/BAAAA3AAAAA8AAAAAAAAAAAAAAAAAmAIAAGRycy9kb3du&#10;cmV2LnhtbFBLBQYAAAAABAAEAPUAAACGAwAAAAA=&#10;" fillcolor="black" stroked="f" strokeweight="0"/>
                      <v:rect id="Rectangle 1367" o:spid="_x0000_s1028"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5FMQA&#10;AADcAAAADwAAAGRycy9kb3ducmV2LnhtbESPzWrCQBSF9wXfYbiCuzpJtSFEJ2IFoauCaTfurplr&#10;EszcGTOjpm/fKRS6PJyfj7PejKYXdxp8Z1lBOk9AENdWd9wo+PrcP+cgfEDW2FsmBd/kYVNOntZY&#10;aPvgA92r0Ig4wr5ABW0IrpDS1y0Z9HPriKN3toPBEOXQSD3gI46bXr4kSSYNdhwJLTratVRfqpuJ&#10;3OOiSlx+fWvYfCwPp8wtTtmrUrPpuF2BCDSG//Bf+10ryJcp/J6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j+RTEAAAA3AAAAA8AAAAAAAAAAAAAAAAAmAIAAGRycy9k&#10;b3ducmV2LnhtbFBLBQYAAAAABAAEAPUAAACJAwAAAAA=&#10;" fillcolor="black" stroked="f" strokeweight="0"/>
                      <v:rect id="Rectangle 1368" o:spid="_x0000_s1029"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nY8QA&#10;AADcAAAADwAAAGRycy9kb3ducmV2LnhtbESPzWrCQBSF90LfYbiF7nRStSFEJ6EWCl0Jpt24u2au&#10;STBzZ8xMNX17RxC6PJyfj7MuR9OLCw2+s6zgdZaAIK6t7rhR8PP9Oc1A+ICssbdMCv7IQ1k8TdaY&#10;a3vlHV2q0Ig4wj5HBW0ILpfS1y0Z9DPriKN3tIPBEOXQSD3gNY6bXs6TJJUGO46EFh19tFSfql8T&#10;uftFlbjsvGnYbJe7Q+oWh/RNqZfn8X0FItAY/sOP9pdWkC3ncD8Tj4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xZ2PEAAAA3AAAAA8AAAAAAAAAAAAAAAAAmAIAAGRycy9k&#10;b3ducmV2LnhtbFBLBQYAAAAABAAEAPUAAACJAwAAAAA=&#10;" fillcolor="black" stroked="f" strokeweight="0"/>
                      <w10:anchorlock/>
                    </v:group>
                  </w:pict>
                </mc:Fallback>
              </mc:AlternateContent>
            </w:r>
          </w:p>
        </w:tc>
        <w:tc>
          <w:tcPr>
            <w:tcW w:w="3816" w:type="dxa"/>
            <w:gridSpan w:val="6"/>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Additional information</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90144" behindDoc="0" locked="1" layoutInCell="0" allowOverlap="1" wp14:anchorId="13B5B5FD" wp14:editId="381AA470">
                      <wp:simplePos x="0" y="0"/>
                      <wp:positionH relativeFrom="column">
                        <wp:posOffset>361315</wp:posOffset>
                      </wp:positionH>
                      <wp:positionV relativeFrom="paragraph">
                        <wp:posOffset>9525</wp:posOffset>
                      </wp:positionV>
                      <wp:extent cx="250190" cy="127000"/>
                      <wp:effectExtent l="0" t="1905" r="1270" b="4445"/>
                      <wp:wrapNone/>
                      <wp:docPr id="835"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836" name="Rectangle 1370"/>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7" name="Rectangle 1371"/>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8" name="Rectangle 1372"/>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9B36D" id="Group 835" o:spid="_x0000_s1026" style="position:absolute;margin-left:28.45pt;margin-top:.75pt;width:19.7pt;height:10pt;z-index:251590144"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" o:allowincell="f">
                      <v:rect id="Rectangle 1370"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SHcMA&#10;AADcAAAADwAAAGRycy9kb3ducmV2LnhtbESPzWrCQBSF94W+w3AL7uqkjYYQHaUtFFwJRjfurplr&#10;EszcmWamGt/eEQSXh/PzcebLwXTiTL1vLSv4GCcgiCurW64V7La/7zkIH5A1dpZJwZU8LBevL3Ms&#10;tL3whs5lqEUcYV+ggiYEV0jpq4YM+rF1xNE72t5giLKvpe7xEsdNJz+TJJMGW46EBh39NFSdyn8T&#10;ufu0TFz+912zWU82h8ylh2yq1Oht+JqBCDSEZ/jRXmkFeZrB/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wSHcMAAADcAAAADwAAAAAAAAAAAAAAAACYAgAAZHJzL2Rv&#10;d25yZXYueG1sUEsFBgAAAAAEAAQA9QAAAIgDAAAAAA==&#10;" fillcolor="black" stroked="f" strokeweight="0"/>
                      <v:rect id="Rectangle 1371"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3hsQA&#10;AADcAAAADwAAAGRycy9kb3ducmV2LnhtbESPzWrCQBSF9wXfYbhCd3Vi08YQHcUKha4KRjfurplr&#10;EszcGTOjpm/fKRRcHs7Px1msBtOJG/W+taxgOklAEFdWt1wr2O8+X3IQPiBr7CyTgh/ysFqOnhZY&#10;aHvnLd3KUIs4wr5ABU0IrpDSVw0Z9BPriKN3sr3BEGVfS93jPY6bTr4mSSYNthwJDTraNFSdy6uJ&#10;3ENaJi6/fNRsvt+2x8ylx+xdqefxsJ6DCDSER/i//aUV5Ok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t4bEAAAA3AAAAA8AAAAAAAAAAAAAAAAAmAIAAGRycy9k&#10;b3ducmV2LnhtbFBLBQYAAAAABAAEAPUAAACJAwAAAAA=&#10;" fillcolor="black" stroked="f" strokeweight="0"/>
                      <v:rect id="Rectangle 1372"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j9MEA&#10;AADcAAAADwAAAGRycy9kb3ducmV2LnhtbERPTUvDQBC9F/wPywje2o1NG0LstlhB8CQ09eJtmh2T&#10;YHZ2za5t/PfOodDj431vdpMb1JnG2Hs28LjIQBE33vbcGvg4vs5LUDEhWxw8k4E/irDb3s02WFl/&#10;4QOd69QqCeFYoYEupVBpHZuOHMaFD8TCffnRYRI4ttqOeJFwN+hllhXaYc/S0GGgl46a7/rXSe9n&#10;Xmeh/Nm37N5Xh1MR8lOxNubhfnp+ApVoSjfx1f1mDZS5rJUzcgT0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fI/TBAAAA3AAAAA8AAAAAAAAAAAAAAAAAmAIAAGRycy9kb3du&#10;cmV2LnhtbFBLBQYAAAAABAAEAPUAAACGAw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Code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CL752</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91168" behindDoc="0" locked="1" layoutInCell="0" allowOverlap="1" wp14:anchorId="29FF1A50" wp14:editId="712320A5">
                      <wp:simplePos x="0" y="0"/>
                      <wp:positionH relativeFrom="column">
                        <wp:posOffset>361315</wp:posOffset>
                      </wp:positionH>
                      <wp:positionV relativeFrom="paragraph">
                        <wp:posOffset>9525</wp:posOffset>
                      </wp:positionV>
                      <wp:extent cx="250190" cy="127000"/>
                      <wp:effectExtent l="0" t="4445" r="1270" b="1905"/>
                      <wp:wrapNone/>
                      <wp:docPr id="831"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832" name="Rectangle 1374"/>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3" name="Rectangle 1375"/>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4" name="Rectangle 1376"/>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6F0E5" id="Group 831" o:spid="_x0000_s1026" style="position:absolute;margin-left:28.45pt;margin-top:.75pt;width:19.7pt;height:10pt;z-index:251591168"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" o:allowincell="f">
                      <v:rect id="Rectangle 1374"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UHsMA&#10;AADcAAAADwAAAGRycy9kb3ducmV2LnhtbESPzWrCQBSF9wXfYbiCuzrRtCFER7EFwVXB6MbdNXNN&#10;gpk7Y2bU9O07hUKXh/PzcZbrwXTiQb1vLSuYTRMQxJXVLdcKjoftaw7CB2SNnWVS8E0e1qvRyxIL&#10;bZ+8p0cZahFH2BeooAnBFVL6qiGDfmodcfQutjcYouxrqXt8xnHTyXmSZNJgy5HQoKPPhqpreTeR&#10;e0rLxOW3j5rN19v+nLn0nL0rNRkPmwWIQEP4D/+1d1pBns7h90w8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cUHsMAAADcAAAADwAAAAAAAAAAAAAAAACYAgAAZHJzL2Rv&#10;d25yZXYueG1sUEsFBgAAAAAEAAQA9QAAAIgDAAAAAA==&#10;" fillcolor="black" stroked="f" strokeweight="0"/>
                      <v:rect id="Rectangle 1375"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xhcQA&#10;AADcAAAADwAAAGRycy9kb3ducmV2LnhtbESPzWrCQBSF94LvMFyhO51o2hDSTEQFoauCaTfdXTO3&#10;SWjmzpgZNX37TqHQ5eH8fJxyO5lB3Gj0vWUF61UCgrixuudWwfvbcZmD8AFZ42CZFHyTh201n5VY&#10;aHvnE93q0Io4wr5ABV0IrpDSNx0Z9CvriKP3aUeDIcqxlXrEexw3g9wkSSYN9hwJHTo6dNR81VcT&#10;uR9pnbj8sm/ZvD6ezplLz9mTUg+LafcMItAU/sN/7RetIE9T+D0Tj4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7sYXEAAAA3AAAAA8AAAAAAAAAAAAAAAAAmAIAAGRycy9k&#10;b3ducmV2LnhtbFBLBQYAAAAABAAEAPUAAACJAwAAAAA=&#10;" fillcolor="black" stroked="f" strokeweight="0"/>
                      <v:rect id="Rectangle 1376"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p8cMA&#10;AADcAAAADwAAAGRycy9kb3ducmV2LnhtbESPzWrCQBSF9wXfYbiCuzqxsSFER7GC0FXB6MbdNXNN&#10;gpk7Y2bU9O07hUKXh/PzcZbrwXTiQb1vLSuYTRMQxJXVLdcKjofdaw7CB2SNnWVS8E0e1qvRyxIL&#10;bZ+8p0cZahFH2BeooAnBFVL6qiGDfmodcfQutjcYouxrqXt8xnHTybckyaTBliOhQUfbhqpreTeR&#10;e0rLxOW3j5rN13x/zlx6zt6VmoyHzQJEoCH8h//an1pBns7h90w8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Ip8cMAAADcAAAADwAAAAAAAAAAAAAAAACYAgAAZHJzL2Rv&#10;d25yZXYueG1sUEsFBgAAAAAEAAQA9QAAAIgDA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Text</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an..512</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92192" behindDoc="0" locked="1" layoutInCell="0" allowOverlap="1" wp14:anchorId="55ADB7A9" wp14:editId="6BA8507A">
                      <wp:simplePos x="0" y="0"/>
                      <wp:positionH relativeFrom="column">
                        <wp:posOffset>361315</wp:posOffset>
                      </wp:positionH>
                      <wp:positionV relativeFrom="paragraph">
                        <wp:posOffset>9525</wp:posOffset>
                      </wp:positionV>
                      <wp:extent cx="250190" cy="127000"/>
                      <wp:effectExtent l="0" t="0" r="1270" b="0"/>
                      <wp:wrapNone/>
                      <wp:docPr id="827"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828" name="Rectangle 1378"/>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9" name="Rectangle 1379"/>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0" name="Rectangle 1380"/>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96F2B" id="Group 827" o:spid="_x0000_s1026" style="position:absolute;margin-left:28.45pt;margin-top:.75pt;width:19.7pt;height:10pt;z-index:251592192"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" o:allowincell="f">
                      <v:rect id="Rectangle 1378"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1KcIA&#10;AADcAAAADwAAAGRycy9kb3ducmV2LnhtbERPS2vCQBC+F/oflin0Vjf1EULqKq1Q8FQw7aW3MTsm&#10;wezsNrtq/Pedg+Dx43sv16Pr1ZmG2Hk28DrJQBHX3nbcGPj5/nwpQMWEbLH3TAauFGG9enxYYmn9&#10;hXd0rlKjJIRjiQbalEKpdaxbchgnPhALd/CDwyRwaLQd8CLhrtfTLMu1w46locVAm5bqY3Vy0vs7&#10;q7JQ/H007L7mu30eZvt8Yczz0/j+BirRmO7im3trDRRTWStn5Aj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rUpwgAAANwAAAAPAAAAAAAAAAAAAAAAAJgCAABkcnMvZG93&#10;bnJldi54bWxQSwUGAAAAAAQABAD1AAAAhwMAAAAA&#10;" fillcolor="black" stroked="f" strokeweight="0"/>
                      <v:rect id="Rectangle 1379" o:spid="_x0000_s1028"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QssQA&#10;AADcAAAADwAAAGRycy9kb3ducmV2LnhtbESPzWrCQBSF94W+w3AL3dVJtQ0xZiKtUHAlGLvp7pq5&#10;JsHMnWlm1Pj2HaHg8nB+Pk6xHE0vzjT4zrKC10kCgri2uuNGwffu6yUD4QOyxt4yKbiSh2X5+FBg&#10;ru2Ft3SuQiPiCPscFbQhuFxKX7dk0E+sI47ewQ4GQ5RDI/WAlzhuejlNklQa7DgSWnS0aqk+VicT&#10;uT+zKnHZ72fDZvO23adutk/flXp+Gj8WIAKN4R7+b6+1gmw6h9uZe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KELLEAAAA3AAAAA8AAAAAAAAAAAAAAAAAmAIAAGRycy9k&#10;b3ducmV2LnhtbFBLBQYAAAAABAAEAPUAAACJAwAAAAA=&#10;" fillcolor="black" stroked="f" strokeweight="0"/>
                      <v:rect id="Rectangle 1380"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sEA&#10;AADcAAAADwAAAGRycy9kb3ducmV2LnhtbERPTUvDQBC9F/wPywje2o1NG0LstlhB8CQ09eJtmh2T&#10;YHZ2za5t/PfOodDj431vdpMb1JnG2Hs28LjIQBE33vbcGvg4vs5LUDEhWxw8k4E/irDb3s02WFl/&#10;4QOd69QqCeFYoYEupVBpHZuOHMaFD8TCffnRYRI4ttqOeJFwN+hllhXaYc/S0GGgl46a7/rXSe9n&#10;Xmeh/Nm37N5Xh1MR8lOxNubhfnp+ApVoSjfx1f1mDZS5zJczcgT0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L/LBAAAA3AAAAA8AAAAAAAAAAAAAAAAAmAIAAGRycy9kb3du&#10;cmV2LnhtbFBLBQYAAAAABAAEAPUAAACGAw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CL703</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93216" behindDoc="0" locked="1" layoutInCell="0" allowOverlap="1" wp14:anchorId="34BF6DD4" wp14:editId="33243FF2">
                      <wp:simplePos x="0" y="0"/>
                      <wp:positionH relativeFrom="column">
                        <wp:posOffset>361315</wp:posOffset>
                      </wp:positionH>
                      <wp:positionV relativeFrom="paragraph">
                        <wp:posOffset>0</wp:posOffset>
                      </wp:positionV>
                      <wp:extent cx="187325" cy="131445"/>
                      <wp:effectExtent l="0" t="635" r="0" b="1270"/>
                      <wp:wrapNone/>
                      <wp:docPr id="823"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824" name="Rectangle 1382"/>
                              <wps:cNvSpPr>
                                <a:spLocks noChangeArrowheads="1"/>
                              </wps:cNvSpPr>
                              <wps:spPr bwMode="auto">
                                <a:xfrm>
                                  <a:off x="710"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5" name="Rectangle 1383"/>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6" name="Rectangle 1384"/>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21C8B" id="Group 823" o:spid="_x0000_s1026" style="position:absolute;margin-left:28.45pt;margin-top:0;width:14.75pt;height:10.35pt;z-index:251593216"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" o:allowincell="f">
                      <v:rect id="Rectangle 1382" o:spid="_x0000_s1027" style="position:absolute;left:71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LMQA&#10;AADcAAAADwAAAGRycy9kb3ducmV2LnhtbESPzWrCQBSF90LfYbiF7nRStSFEJ6EWCl0Jpt24u2au&#10;STBzZ8xMNX17RxC6PJyfj7MuR9OLCw2+s6zgdZaAIK6t7rhR8PP9Oc1A+ICssbdMCv7IQ1k8TdaY&#10;a3vlHV2q0Ig4wj5HBW0ILpfS1y0Z9DPriKN3tIPBEOXQSD3gNY6bXs6TJJUGO46EFh19tFSfql8T&#10;uftFlbjsvGnYbJe7Q+oWh/RNqZfn8X0FItAY/sOP9pdWkM2XcD8Tj4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LvyzEAAAA3AAAAA8AAAAAAAAAAAAAAAAAmAIAAGRycy9k&#10;b3ducmV2LnhtbFBLBQYAAAAABAAEAPUAAACJAwAAAAA=&#10;" fillcolor="black" stroked="f" strokeweight="0"/>
                      <v:rect id="Rectangle 1383" o:spid="_x0000_s1028"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at8QA&#10;AADcAAAADwAAAGRycy9kb3ducmV2LnhtbESPS2vCQBSF90L/w3AL7sykPkKIjlILQlcF027cXTPX&#10;JJi5M2ammv77jiC4PJzHx1ltBtOJK/W+tazgLUlBEFdWt1wr+PneTXIQPiBr7CyTgj/ysFm/jFZY&#10;aHvjPV3LUIs4wr5ABU0IrpDSVw0Z9Il1xNE72d5giLKvpe7xFsdNJ6dpmkmDLUdCg44+GqrO5a+J&#10;3MOsTF1+2dZsvub7Y+Zmx2yh1Ph1eF+CCDSEZ/jR/tQK8ukC7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HGrfEAAAA3AAAAA8AAAAAAAAAAAAAAAAAmAIAAGRycy9k&#10;b3ducmV2LnhtbFBLBQYAAAAABAAEAPUAAACJAwAAAAA=&#10;" fillcolor="black" stroked="f" strokeweight="0"/>
                      <v:rect id="Rectangle 1384" o:spid="_x0000_s1029"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EwMQA&#10;AADcAAAADwAAAGRycy9kb3ducmV2LnhtbESPzWrCQBSF90LfYbgFdzqp2hBSJ6EtFFwJRjfurpnb&#10;JDRzZ5qZanx7RxC6PJyfj7MuR9OLMw2+s6zgZZ6AIK6t7rhRcNh/zTIQPiBr7C2Tgit5KIunyRpz&#10;bS+8o3MVGhFH2OeooA3B5VL6uiWDfm4dcfS+7WAwRDk0Ug94ieOml4skSaXBjiOhRUefLdU/1Z+J&#10;3OOySlz2+9Gw2a52p9QtT+mrUtPn8f0NRKAx/Icf7Y1WkC1SuJ+JR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hMDEAAAA3AAAAA8AAAAAAAAAAAAAAAAAmAIAAGRycy9k&#10;b3ducmV2LnhtbFBLBQYAAAAABAAEAPUAAACJAwAAAAA=&#10;" fillcolor="black" stroked="f" strokeweight="0"/>
                      <w10:anchorlock/>
                    </v:group>
                  </w:pict>
                </mc:Fallback>
              </mc:AlternateContent>
            </w:r>
          </w:p>
        </w:tc>
        <w:tc>
          <w:tcPr>
            <w:tcW w:w="3816" w:type="dxa"/>
            <w:gridSpan w:val="6"/>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Authorized person</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94240" behindDoc="0" locked="1" layoutInCell="0" allowOverlap="1" wp14:anchorId="27274611" wp14:editId="10B608D9">
                      <wp:simplePos x="0" y="0"/>
                      <wp:positionH relativeFrom="column">
                        <wp:posOffset>361315</wp:posOffset>
                      </wp:positionH>
                      <wp:positionV relativeFrom="paragraph">
                        <wp:posOffset>9525</wp:posOffset>
                      </wp:positionV>
                      <wp:extent cx="250190" cy="127000"/>
                      <wp:effectExtent l="0" t="0" r="1270" b="0"/>
                      <wp:wrapNone/>
                      <wp:docPr id="819"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820" name="Rectangle 1386"/>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1" name="Rectangle 1387"/>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2" name="Rectangle 1388"/>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15076" id="Group 819" o:spid="_x0000_s1026" style="position:absolute;margin-left:28.45pt;margin-top:.75pt;width:19.7pt;height:10pt;z-index:251594240"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" o:allowincell="f">
                      <v:rect id="Rectangle 1386"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5L8IA&#10;AADcAAAADwAAAGRycy9kb3ducmV2LnhtbERPS2vCQBC+F/oflin0Vjf1EULqKq1Q8FQw7aW3MTsm&#10;wezsNrtq/Pedg+Dx43sv16Pr1ZmG2Hk28DrJQBHX3nbcGPj5/nwpQMWEbLH3TAauFGG9enxYYmn9&#10;hXd0rlKjJIRjiQbalEKpdaxbchgnPhALd/CDwyRwaLQd8CLhrtfTLMu1w46locVAm5bqY3Vy0vs7&#10;q7JQ/H007L7mu30eZvt8Yczz0/j+BirRmO7im3trDRRTmS9n5Aj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LkvwgAAANwAAAAPAAAAAAAAAAAAAAAAAJgCAABkcnMvZG93&#10;bnJldi54bWxQSwUGAAAAAAQABAD1AAAAhwMAAAAA&#10;" fillcolor="black" stroked="f" strokeweight="0"/>
                      <v:rect id="Rectangle 1387"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ctMQA&#10;AADcAAAADwAAAGRycy9kb3ducmV2LnhtbESPy2rDMBBF94H+g5hCd7HsPIxxI4cmUOgqECeb7ibW&#10;1Da1RqqlJu7fV4VClpf7ONzNdjKDuNLoe8sKsiQFQdxY3XOr4Hx6nRcgfEDWOFgmBT/kYVs9zDZY&#10;anvjI13r0Io4wr5EBV0IrpTSNx0Z9Il1xNH7sKPBEOXYSj3iLY6bQS7SNJcGe46EDh3tO2o+628T&#10;ue/LOnXF165lc1gdL7lbXvK1Uk+P08sziEBTuIf/229aQbHI4O9MPA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8HLTEAAAA3AAAAA8AAAAAAAAAAAAAAAAAmAIAAGRycy9k&#10;b3ducmV2LnhtbFBLBQYAAAAABAAEAPUAAACJAwAAAAA=&#10;" fillcolor="black" stroked="f" strokeweight="0"/>
                      <v:rect id="Rectangle 1388"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6Cw8MA&#10;AADcAAAADwAAAGRycy9kb3ducmV2LnhtbESPzWrCQBSF9wXfYbiCuzoxtiFER7EFwVXB6MbdNXNN&#10;gpk7Y2bU9O07hUKXh/PzcZbrwXTiQb1vLSuYTRMQxJXVLdcKjoftaw7CB2SNnWVS8E0e1qvRyxIL&#10;bZ+8p0cZahFH2BeooAnBFVL6qiGDfmodcfQutjcYouxrqXt8xnHTyTRJMmmw5Uho0NFnQ9W1vJvI&#10;Pc3LxOW3j5rN19v+nLn5OXtXajIeNgsQgYbwH/5r77SCPE3h90w8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6Cw8MAAADcAAAADwAAAAAAAAAAAAAAAACYAgAAZHJzL2Rv&#10;d25yZXYueG1sUEsFBgAAAAAEAAQA9QAAAIgDA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Name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95264" behindDoc="0" locked="1" layoutInCell="0" allowOverlap="1" wp14:anchorId="29FAEC6D" wp14:editId="327E2FD2">
                      <wp:simplePos x="0" y="0"/>
                      <wp:positionH relativeFrom="column">
                        <wp:posOffset>361315</wp:posOffset>
                      </wp:positionH>
                      <wp:positionV relativeFrom="paragraph">
                        <wp:posOffset>9525</wp:posOffset>
                      </wp:positionV>
                      <wp:extent cx="250190" cy="127000"/>
                      <wp:effectExtent l="0" t="635" r="1270" b="0"/>
                      <wp:wrapNone/>
                      <wp:docPr id="815"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816" name="Rectangle 1390"/>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7" name="Rectangle 1391"/>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8" name="Rectangle 1392"/>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D1F6D" id="Group 815" o:spid="_x0000_s1026" style="position:absolute;margin-left:28.45pt;margin-top:.75pt;width:19.7pt;height:10pt;z-index:251595264"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" o:allowincell="f">
                      <v:rect id="Rectangle 1390"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OfcQA&#10;AADcAAAADwAAAGRycy9kb3ducmV2LnhtbESPzWrCQBSF9wXfYbiCuzpJbUOITsQWBFcFoxt318w1&#10;CWbuTDOjpm/fKRS6PJyfj7Naj6YXdxp8Z1lBOk9AENdWd9woOB62zzkIH5A19pZJwTd5WJeTpxUW&#10;2j54T/cqNCKOsC9QQRuCK6T0dUsG/dw64uhd7GAwRDk0Ug/4iOOmly9JkkmDHUdCi44+Wqqv1c1E&#10;7mlRJS7/em/YfL7uz5lbnLM3pWbTcbMEEWgM/+G/9k4ryNMMfs/E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5Tn3EAAAA3AAAAA8AAAAAAAAAAAAAAAAAmAIAAGRycy9k&#10;b3ducmV2LnhtbFBLBQYAAAAABAAEAPUAAACJAwAAAAA=&#10;" fillcolor="black" stroked="f" strokeweight="0"/>
                      <v:rect id="Rectangle 1391"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Xr5sQA&#10;AADcAAAADwAAAGRycy9kb3ducmV2LnhtbESPzWrCQBSF9wXfYbiCuzpJbWOIGcUKQlcF0266u2au&#10;STBzZ8yMmr59p1Do8nB+Pk65GU0vbjT4zrKCdJ6AIK6t7rhR8Pmxf8xB+ICssbdMCr7Jw2Y9eSix&#10;0PbOB7pVoRFxhH2BCtoQXCGlr1sy6OfWEUfvZAeDIcqhkXrAexw3vXxKkkwa7DgSWnS0a6k+V1cT&#10;uV+LKnH55bVh8/58OGZuccxelJpNx+0KRKAx/If/2m9aQZ4u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16+bEAAAA3AAAAA8AAAAAAAAAAAAAAAAAmAIAAGRycy9k&#10;b3ducmV2LnhtbFBLBQYAAAAABAAEAPUAAACJAwAAAAA=&#10;" fillcolor="black" stroked="f" strokeweight="0"/>
                      <v:rect id="Rectangle 1392"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lMEA&#10;AADcAAAADwAAAGRycy9kb3ducmV2LnhtbERPO2vDMBDeA/0P4grdEjkvY9wooSkUOhXidul2sS62&#10;iXVSLTVx/31vCGT8+N6b3eh6daEhdp4NzGcZKOLa244bA1+fb9MCVEzIFnvPZOCPIuy2D5MNltZf&#10;+UCXKjVKQjiWaKBNKZRax7olh3HmA7FwJz84TAKHRtsBrxLuer3Islw77FgaWgz02lJ9rn6d9H4v&#10;qywUP/uG3cfqcMzD8pivjXl6HF+eQSUa0118c79bA8Vc1soZOQJ6+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qf5TBAAAA3AAAAA8AAAAAAAAAAAAAAAAAmAIAAGRycy9kb3du&#10;cmV2LnhtbFBLBQYAAAAABAAEAPUAAACGAw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96288" behindDoc="0" locked="1" layoutInCell="0" allowOverlap="1" wp14:anchorId="1366FF92" wp14:editId="2DFD4D9A">
                      <wp:simplePos x="0" y="0"/>
                      <wp:positionH relativeFrom="column">
                        <wp:posOffset>361315</wp:posOffset>
                      </wp:positionH>
                      <wp:positionV relativeFrom="paragraph">
                        <wp:posOffset>9525</wp:posOffset>
                      </wp:positionV>
                      <wp:extent cx="250190" cy="127000"/>
                      <wp:effectExtent l="0" t="3175" r="1270" b="3175"/>
                      <wp:wrapNone/>
                      <wp:docPr id="811"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812" name="Rectangle 1394"/>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3" name="Rectangle 1395"/>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4" name="Rectangle 1396"/>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B03E2" id="Group 811" o:spid="_x0000_s1026" style="position:absolute;margin-left:28.45pt;margin-top:.75pt;width:19.7pt;height:10pt;z-index:251596288"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" o:allowincell="f">
                      <v:rect id="Rectangle 1394"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JIfsQA&#10;AADcAAAADwAAAGRycy9kb3ducmV2LnhtbESPy2rDMBBF94H+g5hCd7HsPIxxI4cmUOgqECeb7ibW&#10;1Da1RqqlJu7fV4VClpf7ONzNdjKDuNLoe8sKsiQFQdxY3XOr4Hx6nRcgfEDWOFgmBT/kYVs9zDZY&#10;anvjI13r0Io4wr5EBV0IrpTSNx0Z9Il1xNH7sKPBEOXYSj3iLY6bQS7SNJcGe46EDh3tO2o+628T&#10;ue/LOnXF165lc1gdL7lbXvK1Uk+P08sziEBTuIf/229aQZEt4O9MPA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CSH7EAAAA3AAAAA8AAAAAAAAAAAAAAAAAmAIAAGRycy9k&#10;b3ducmV2LnhtbFBLBQYAAAAABAAEAPUAAACJAwAAAAA=&#10;" fillcolor="black" stroked="f" strokeweight="0"/>
                      <v:rect id="Rectangle 1395" o:spid="_x0000_s1028"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t5cMA&#10;AADcAAAADwAAAGRycy9kb3ducmV2LnhtbESPzWrCQBSF9wXfYbhCd3ViY0OIjmILQleC0Y27a+aa&#10;BDN3pplR49s7hUKXh/PzcRarwXTiRr1vLSuYThIQxJXVLdcKDvvNWw7CB2SNnWVS8CAPq+XoZYGF&#10;tnfe0a0MtYgj7AtU0ITgCil91ZBBP7GOOHpn2xsMUfa11D3e47jp5HuSZNJgy5HQoKOvhqpLeTWR&#10;e0zLxOU/nzWb7Wx3ylx6yj6Ueh0P6zmIQEP4D/+1v7WCfJrC7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7t5cMAAADcAAAADwAAAAAAAAAAAAAAAACYAgAAZHJzL2Rv&#10;d25yZXYueG1sUEsFBgAAAAAEAAQA9QAAAIgDAAAAAA==&#10;" fillcolor="black" stroked="f" strokeweight="0"/>
                      <v:rect id="Rectangle 1396"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1kcQA&#10;AADcAAAADwAAAGRycy9kb3ducmV2LnhtbESPzWrCQBSF9wXfYbiCuzpJtSFEJ2IFoauCaTfurplr&#10;EszcGTOjpm/fKRS6PJyfj7PejKYXdxp8Z1lBOk9AENdWd9wo+PrcP+cgfEDW2FsmBd/kYVNOntZY&#10;aPvgA92r0Ig4wr5ABW0IrpDS1y0Z9HPriKN3toPBEOXQSD3gI46bXr4kSSYNdhwJLTratVRfqpuJ&#10;3OOiSlx+fWvYfCwPp8wtTtmrUrPpuF2BCDSG//Bf+10ryNMl/J6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ndZHEAAAA3AAAAA8AAAAAAAAAAAAAAAAAmAIAAGRycy9k&#10;b3ducmV2LnhtbFBLBQYAAAAABAAEAPUAAACJAw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 of person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n1</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CL729</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97312" behindDoc="0" locked="1" layoutInCell="0" allowOverlap="1" wp14:anchorId="209E4B0F" wp14:editId="6996DD44">
                      <wp:simplePos x="0" y="0"/>
                      <wp:positionH relativeFrom="column">
                        <wp:posOffset>361315</wp:posOffset>
                      </wp:positionH>
                      <wp:positionV relativeFrom="paragraph">
                        <wp:posOffset>0</wp:posOffset>
                      </wp:positionV>
                      <wp:extent cx="187325" cy="131445"/>
                      <wp:effectExtent l="0" t="0" r="0" b="0"/>
                      <wp:wrapNone/>
                      <wp:docPr id="80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808" name="Rectangle 1398"/>
                              <wps:cNvSpPr>
                                <a:spLocks noChangeArrowheads="1"/>
                              </wps:cNvSpPr>
                              <wps:spPr bwMode="auto">
                                <a:xfrm>
                                  <a:off x="710"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9" name="Rectangle 1399"/>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0" name="Rectangle 1400"/>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5DD24" id="Group 807" o:spid="_x0000_s1026" style="position:absolute;margin-left:28.45pt;margin-top:0;width:14.75pt;height:10.35pt;z-index:251597312"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" o:allowincell="f">
                      <v:rect id="Rectangle 1398" o:spid="_x0000_s1027" style="position:absolute;left:71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ScEA&#10;AADcAAAADwAAAGRycy9kb3ducmV2LnhtbERPTUvDQBC9C/6HZQRvdrdWQ4jdlioInoSmvfQ2zY5J&#10;aHZ2m13b+O+dg+Dx8b6X68kP6kJj6gNbmM8MKOImuJ5bC/vd+0MJKmVkh0NgsvBDCdar25slVi5c&#10;eUuXOrdKQjhVaKHLOVZap6Yjj2kWIrFwX2H0mAWOrXYjXiXcD/rRmEJ77FkaOoz01lFzqr+99B4W&#10;tYnl+bVl//m0PRZxcSyerb2/mzYvoDJN+V/85/5wFkoja+WMHA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6UnBAAAA3AAAAA8AAAAAAAAAAAAAAAAAmAIAAGRycy9kb3du&#10;cmV2LnhtbFBLBQYAAAAABAAEAPUAAACGAwAAAAA=&#10;" fillcolor="black" stroked="f" strokeweight="0"/>
                      <v:rect id="Rectangle 1399" o:spid="_x0000_s1028"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M0sQA&#10;AADcAAAADwAAAGRycy9kb3ducmV2LnhtbESPX2vCMBTF3wf7DuEO9jYTpyu1GmUTBnsS7Pbi27W5&#10;tsXmJmuidt/eCAMfD+fPj7NYDbYTZ+pD61jDeKRAEFfOtFxr+Pn+fMlBhIhssHNMGv4owGr5+LDA&#10;wrgLb+lcxlqkEQ4Famhi9IWUoWrIYhg5T5y8g+stxiT7WpoeL2ncdvJVqUxabDkRGvS0bqg6lieb&#10;uLtJqXz++1Gz3Uy3+8xP9tmb1s9Pw/scRKQh3sP/7S+jIVczuJ1JR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TNLEAAAA3AAAAA8AAAAAAAAAAAAAAAAAmAIAAGRycy9k&#10;b3ducmV2LnhtbFBLBQYAAAAABAAEAPUAAACJAwAAAAA=&#10;" fillcolor="black" stroked="f" strokeweight="0"/>
                      <v:rect id="Rectangle 1400" o:spid="_x0000_s1029"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zksEA&#10;AADcAAAADwAAAGRycy9kb3ducmV2LnhtbERPO2vDMBDeA/0P4grdEjkvY9wooSkUOhXidul2sS62&#10;iXVSLTVx/31vCGT8+N6b3eh6daEhdp4NzGcZKOLa244bA1+fb9MCVEzIFnvPZOCPIuy2D5MNltZf&#10;+UCXKjVKQjiWaKBNKZRax7olh3HmA7FwJz84TAKHRtsBrxLuer3Islw77FgaWgz02lJ9rn6d9H4v&#10;qywUP/uG3cfqcMzD8pivjXl6HF+eQSUa0118c79bA8Vc5ssZOQJ6+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cc5LBAAAA3AAAAA8AAAAAAAAAAAAAAAAAmAIAAGRycy9kb3du&#10;cmV2LnhtbFBLBQYAAAAABAAEAPUAAACGAwAAAAA=&#10;" fillcolor="black" stroked="f" strokeweight="0"/>
                      <w10:anchorlock/>
                    </v:group>
                  </w:pict>
                </mc:Fallback>
              </mc:AlternateContent>
            </w:r>
          </w:p>
        </w:tc>
        <w:tc>
          <w:tcPr>
            <w:tcW w:w="3816" w:type="dxa"/>
            <w:gridSpan w:val="6"/>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Binary file</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599360" behindDoc="0" locked="1" layoutInCell="0" allowOverlap="1" wp14:anchorId="166BA030" wp14:editId="5BB36F1D">
                      <wp:simplePos x="0" y="0"/>
                      <wp:positionH relativeFrom="column">
                        <wp:posOffset>361315</wp:posOffset>
                      </wp:positionH>
                      <wp:positionV relativeFrom="paragraph">
                        <wp:posOffset>9525</wp:posOffset>
                      </wp:positionV>
                      <wp:extent cx="250190" cy="127000"/>
                      <wp:effectExtent l="0" t="3810" r="1270" b="2540"/>
                      <wp:wrapNone/>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804" name="Rectangle 1402"/>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5" name="Rectangle 1403"/>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6" name="Rectangle 1404"/>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0E0CB" id="Group 803" o:spid="_x0000_s1026" style="position:absolute;margin-left:28.45pt;margin-top:.75pt;width:19.7pt;height:10pt;z-index:251599360"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" o:allowincell="f">
                      <v:rect id="Rectangle 1402"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7jTMMA&#10;AADcAAAADwAAAGRycy9kb3ducmV2LnhtbESPX2vCMBTF3wW/Q7jC3jTZ1FI6ozhhsKeB1Rffrs1d&#10;W9bcxCZq9+2XwcDHw/nz46w2g+3EjfrQOtbwPFMgiCtnWq41HA/v0xxEiMgGO8ek4YcCbNbj0QoL&#10;4+68p1sZa5FGOBSooYnRF1KGqiGLYeY8cfK+XG8xJtnX0vR4T+O2ky9KZdJiy4nQoKddQ9V3ebWJ&#10;e5qXyueXt5rt52J/zvz8nC21fpoM21cQkYb4CP+3P4yGXC3g7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7jTMMAAADcAAAADwAAAAAAAAAAAAAAAACYAgAAZHJzL2Rv&#10;d25yZXYueG1sUEsFBgAAAAAEAAQA9QAAAIgDAAAAAA==&#10;" fillcolor="black" stroked="f" strokeweight="0"/>
                      <v:rect id="Rectangle 1403"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G18QA&#10;AADcAAAADwAAAGRycy9kb3ducmV2LnhtbESPS2sCMRSF9wX/Q7hCdzWpj2GYGkWFQlcFRzfurpPb&#10;maGTmziJOv33jVDo8nAeH2e5HmwnbtSH1rGG14kCQVw503Kt4Xh4f8lBhIhssHNMGn4owHo1elpi&#10;Ydyd93QrYy3SCIcCNTQx+kLKUDVkMUycJ07el+stxiT7Wpoe72ncdnKqVCYttpwIDXraNVR9l1eb&#10;uKdZqXx+2dZsP+f7c+Zn52yh9fN42LyBiDTE//Bf+8NoyNUCH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yRtfEAAAA3AAAAA8AAAAAAAAAAAAAAAAAmAIAAGRycy9k&#10;b3ducmV2LnhtbFBLBQYAAAAABAAEAPUAAACJAwAAAAA=&#10;" fillcolor="black" stroked="f" strokeweight="0"/>
                      <v:rect id="Rectangle 1404"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YoMMA&#10;AADcAAAADwAAAGRycy9kb3ducmV2LnhtbESPX2vCMBTF3wd+h3AF32aibqVUozhB8Glgtxffrs21&#10;LTY3WRO1+/bLYLDHw/nz46w2g+3EnfrQOtYwmyoQxJUzLdcaPj/2zzmIEJENdo5JwzcF2KxHTyss&#10;jHvwke5lrEUa4VCghiZGX0gZqoYshqnzxMm7uN5iTLKvpenxkcZtJ+dKZdJiy4nQoKddQ9W1vNnE&#10;PS1K5fOvt5rt+8vxnPnFOXvVejIetksQkYb4H/5rH4yGXGX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DYoMMAAADcAAAADwAAAAAAAAAAAAAAAACYAgAAZHJzL2Rv&#10;d25yZXYueG1sUEsFBgAAAAAEAAQA9QAAAIgDA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an..256</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Pr>
        <w:tc>
          <w:tcPr>
            <w:tcW w:w="569" w:type="dxa"/>
            <w:tcBorders>
              <w:top w:val="nil"/>
              <w:left w:val="nil"/>
              <w:bottom w:val="single" w:sz="6" w:space="0" w:color="808080"/>
              <w:right w:val="nil"/>
            </w:tcBorders>
            <w:shd w:val="clear" w:color="auto" w:fill="FFFFFF"/>
          </w:tcPr>
          <w:p w:rsidR="001E76B5" w:rsidRDefault="001E76B5" w:rsidP="00B33494">
            <w:pPr>
              <w:pStyle w:val="GEFEG"/>
              <w:pageBreakBefore/>
              <w:spacing w:before="60" w:after="60" w:line="192" w:lineRule="exact"/>
              <w:rPr>
                <w:sz w:val="16"/>
                <w:szCs w:val="16"/>
              </w:rPr>
            </w:pPr>
            <w:r>
              <w:rPr>
                <w:b/>
                <w:bCs/>
                <w:color w:val="000000"/>
                <w:sz w:val="16"/>
                <w:szCs w:val="16"/>
              </w:rPr>
              <w:t>Occurs</w:t>
            </w:r>
          </w:p>
        </w:tc>
        <w:tc>
          <w:tcPr>
            <w:tcW w:w="708" w:type="dxa"/>
            <w:gridSpan w:val="7"/>
            <w:tcBorders>
              <w:top w:val="nil"/>
              <w:left w:val="nil"/>
              <w:bottom w:val="single" w:sz="6" w:space="0" w:color="808080"/>
              <w:right w:val="nil"/>
            </w:tcBorders>
            <w:shd w:val="clear" w:color="auto" w:fill="FFFFFF"/>
          </w:tcPr>
          <w:p w:rsidR="001E76B5" w:rsidRDefault="001E76B5" w:rsidP="00B33494">
            <w:pPr>
              <w:pStyle w:val="GEFEG"/>
              <w:rPr>
                <w:sz w:val="16"/>
                <w:szCs w:val="16"/>
              </w:rPr>
            </w:pPr>
          </w:p>
        </w:tc>
        <w:tc>
          <w:tcPr>
            <w:tcW w:w="3403"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Name</w:t>
            </w:r>
          </w:p>
        </w:tc>
        <w:tc>
          <w:tcPr>
            <w:tcW w:w="624"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Status</w:t>
            </w:r>
          </w:p>
        </w:tc>
        <w:tc>
          <w:tcPr>
            <w:tcW w:w="1586"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Format</w:t>
            </w:r>
          </w:p>
        </w:tc>
        <w:tc>
          <w:tcPr>
            <w:tcW w:w="1020"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41"/>
              <w:rPr>
                <w:sz w:val="16"/>
                <w:szCs w:val="16"/>
              </w:rPr>
            </w:pPr>
            <w:r>
              <w:rPr>
                <w:b/>
                <w:bCs/>
                <w:color w:val="000000"/>
                <w:sz w:val="16"/>
                <w:szCs w:val="16"/>
              </w:rPr>
              <w:t>CL</w:t>
            </w:r>
          </w:p>
        </w:tc>
        <w:tc>
          <w:tcPr>
            <w:tcW w:w="794"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58"/>
              <w:rPr>
                <w:sz w:val="16"/>
                <w:szCs w:val="16"/>
              </w:rPr>
            </w:pPr>
            <w:r>
              <w:rPr>
                <w:b/>
                <w:bCs/>
                <w:color w:val="000000"/>
                <w:sz w:val="16"/>
                <w:szCs w:val="16"/>
              </w:rPr>
              <w:t>Rules</w:t>
            </w:r>
          </w:p>
        </w:tc>
        <w:tc>
          <w:tcPr>
            <w:tcW w:w="934"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58"/>
              <w:rPr>
                <w:sz w:val="16"/>
                <w:szCs w:val="16"/>
              </w:rPr>
            </w:pPr>
            <w:r>
              <w:rPr>
                <w:b/>
                <w:bCs/>
                <w:color w:val="000000"/>
                <w:sz w:val="16"/>
                <w:szCs w:val="16"/>
              </w:rPr>
              <w:t>Conditions</w:t>
            </w: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00384" behindDoc="0" locked="1" layoutInCell="0" allowOverlap="1" wp14:anchorId="53FC6106" wp14:editId="0DBA9D94">
                      <wp:simplePos x="0" y="0"/>
                      <wp:positionH relativeFrom="column">
                        <wp:posOffset>361315</wp:posOffset>
                      </wp:positionH>
                      <wp:positionV relativeFrom="paragraph">
                        <wp:posOffset>9525</wp:posOffset>
                      </wp:positionV>
                      <wp:extent cx="250190" cy="127000"/>
                      <wp:effectExtent l="0" t="1905" r="1270" b="4445"/>
                      <wp:wrapNone/>
                      <wp:docPr id="79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800" name="Rectangle 1406"/>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1" name="Rectangle 1407"/>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2" name="Rectangle 1408"/>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93402" id="Group 799" o:spid="_x0000_s1026" style="position:absolute;margin-left:28.45pt;margin-top:.75pt;width:19.7pt;height:10pt;z-index:251600384"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" o:allowincell="f">
                      <v:rect id="Rectangle 1406"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lT8EA&#10;AADcAAAADwAAAGRycy9kb3ducmV2LnhtbERPTUvDQBC9C/6HZQRvdrdWQ4jdlioInoSmvfQ2zY5J&#10;aHZ2m13b+O+dg+Dx8b6X68kP6kJj6gNbmM8MKOImuJ5bC/vd+0MJKmVkh0NgsvBDCdar25slVi5c&#10;eUuXOrdKQjhVaKHLOVZap6Yjj2kWIrFwX2H0mAWOrXYjXiXcD/rRmEJ77FkaOoz01lFzqr+99B4W&#10;tYnl+bVl//m0PRZxcSyerb2/mzYvoDJN+V/85/5wFkoj8+WMHA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F5U/BAAAA3AAAAA8AAAAAAAAAAAAAAAAAmAIAAGRycy9kb3du&#10;cmV2LnhtbFBLBQYAAAAABAAEAPUAAACGAwAAAAA=&#10;" fillcolor="black" stroked="f" strokeweight="0"/>
                      <v:rect id="Rectangle 1407"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A1MMA&#10;AADcAAAADwAAAGRycy9kb3ducmV2LnhtbESPX2vCMBTF3wd+h3AHvs3E6UrpjOIGgk+C1Rffrs1d&#10;W9bcZE3U7tsvgrDHw/nz4yxWg+3ElfrQOtYwnSgQxJUzLdcajofNSw4iRGSDnWPS8EsBVsvR0wIL&#10;4268p2sZa5FGOBSooYnRF1KGqiGLYeI8cfK+XG8xJtnX0vR4S+O2k69KZdJiy4nQoKfPhqrv8mIT&#10;9zQrlc9/Pmq2u/n+nPnZOXvTevw8rN9BRBrif/jR3hoNuZrC/U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lA1MMAAADcAAAADwAAAAAAAAAAAAAAAACYAgAAZHJzL2Rv&#10;d25yZXYueG1sUEsFBgAAAAAEAAQA9QAAAIgDAAAAAA==&#10;" fillcolor="black" stroked="f" strokeweight="0"/>
                      <v:rect id="Rectangle 1408"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eo8MA&#10;AADcAAAADwAAAGRycy9kb3ducmV2LnhtbESPX2vCMBTF3wd+h3AF32Yy3UrpjKKC4NPA6otv1+au&#10;LWtuYhO1+/bLYLDHw/nz4yxWg+3EnfrQOtbwMlUgiCtnWq41nI675xxEiMgGO8ek4ZsCrJajpwUW&#10;xj34QPcy1iKNcChQQxOjL6QMVUMWw9R54uR9ut5iTLKvpenxkcZtJ2dKZdJiy4nQoKdtQ9VXebOJ&#10;e56XyufXTc324/Vwyfz8kr1pPRkP63cQkYb4H/5r742GXM3g90w6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veo8MAAADcAAAADwAAAAAAAAAAAAAAAACYAgAAZHJzL2Rv&#10;d25yZXYueG1sUEsFBgAAAAAEAAQA9QAAAIgDA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Filename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an..256</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01408" behindDoc="0" locked="1" layoutInCell="0" allowOverlap="1" wp14:anchorId="20AA13F4" wp14:editId="4B3BFBC6">
                      <wp:simplePos x="0" y="0"/>
                      <wp:positionH relativeFrom="column">
                        <wp:posOffset>361315</wp:posOffset>
                      </wp:positionH>
                      <wp:positionV relativeFrom="paragraph">
                        <wp:posOffset>9525</wp:posOffset>
                      </wp:positionV>
                      <wp:extent cx="250190" cy="127000"/>
                      <wp:effectExtent l="0" t="4445" r="1270" b="1905"/>
                      <wp:wrapNone/>
                      <wp:docPr id="795"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796" name="Rectangle 1410"/>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7" name="Rectangle 1411"/>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8" name="Rectangle 1412"/>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FC817" id="Group 795" o:spid="_x0000_s1026" style="position:absolute;margin-left:28.45pt;margin-top:.75pt;width:19.7pt;height:10pt;z-index:251601408"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" o:allowincell="f">
                      <v:rect id="Rectangle 1410"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7ZccQA&#10;AADcAAAADwAAAGRycy9kb3ducmV2LnhtbESPzWrCQBSF94LvMFyhO52obbTRUWyh4Kpg2o27a+Y2&#10;CWbujJmpxrd3BMHl4fx8nOW6M404U+trywrGowQEcWF1zaWC35+v4RyED8gaG8uk4Eoe1qt+b4mZ&#10;thfe0TkPpYgj7DNUUIXgMil9UZFBP7KOOHp/tjUYomxLqVu8xHHTyEmSpNJgzZFQoaPPiopj/m8i&#10;dz/NEzc/fZRsvl93h9RND+mbUi+DbrMAEagLz/CjvdUKZu8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2XHEAAAA3AAAAA8AAAAAAAAAAAAAAAAAmAIAAGRycy9k&#10;b3ducmV2LnhtbFBLBQYAAAAABAAEAPUAAACJAwAAAAA=&#10;" fillcolor="black" stroked="f" strokeweight="0"/>
                      <v:rect id="Rectangle 1411"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86sUA&#10;AADcAAAADwAAAGRycy9kb3ducmV2LnhtbESPzWrCQBSF9wXfYbhCd3WitlFjJtIWCl0VTN24u2au&#10;STBzZ5qZanx7pyB0eTg/HyffDKYTZ+p9a1nBdJKAIK6sbrlWsPv+eFqC8AFZY2eZFFzJw6YYPeSY&#10;aXvhLZ3LUIs4wj5DBU0ILpPSVw0Z9BPriKN3tL3BEGVfS93jJY6bTs6SJJUGW46EBh29N1Sdyl8T&#10;uft5mbjlz1vN5ut5e0jd/JC+KPU4Hl7XIAIN4T98b39qBYvVAv7Ox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nzqxQAAANwAAAAPAAAAAAAAAAAAAAAAAJgCAABkcnMv&#10;ZG93bnJldi54bWxQSwUGAAAAAAQABAD1AAAAigMAAAAA&#10;" fillcolor="black" stroked="f" strokeweight="0"/>
                      <v:rect id="Rectangle 1412"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3omMIA&#10;AADcAAAADwAAAGRycy9kb3ducmV2LnhtbERPTU/CQBC9m/gfNmPiTbaKVKgsRElMPJG0evE2dIe2&#10;sTu7dhco/545mHB8ed/L9eh6daQhdp4NPE4yUMS1tx03Br6/Ph7moGJCtth7JgNnirBe3d4ssbD+&#10;xCUdq9QoCeFYoIE2pVBoHeuWHMaJD8TC7f3gMAkcGm0HPEm46/VTluXaYcfS0GKgTUv1b3Vw0vsz&#10;rbIw/3tv2G2fy10eprt8Zsz93fj2CirRmK7if/enNfCykLVyRo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eiYwgAAANwAAAAPAAAAAAAAAAAAAAAAAJgCAABkcnMvZG93&#10;bnJldi54bWxQSwUGAAAAAAQABAD1AAAAhwM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MIME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02432" behindDoc="0" locked="1" layoutInCell="0" allowOverlap="1" wp14:anchorId="2E7C7120" wp14:editId="5736BFEF">
                      <wp:simplePos x="0" y="0"/>
                      <wp:positionH relativeFrom="column">
                        <wp:posOffset>361315</wp:posOffset>
                      </wp:positionH>
                      <wp:positionV relativeFrom="paragraph">
                        <wp:posOffset>9525</wp:posOffset>
                      </wp:positionV>
                      <wp:extent cx="250190" cy="127000"/>
                      <wp:effectExtent l="0" t="0" r="1270" b="0"/>
                      <wp:wrapNone/>
                      <wp:docPr id="79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792" name="Rectangle 1414"/>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3" name="Rectangle 1415"/>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4" name="Rectangle 1416"/>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8AB69" id="Group 791" o:spid="_x0000_s1026" style="position:absolute;margin-left:28.45pt;margin-top:.75pt;width:19.7pt;height:10pt;z-index:251602432"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" o:allowincell="f">
                      <v:rect id="Rectangle 1414"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fcsUA&#10;AADcAAAADwAAAGRycy9kb3ducmV2LnhtbESPS2vCQBSF9wX/w3CF7uqkPqJNM4otCF0Jpm66u8nc&#10;JqGZO2NmqvHfOwWhy8N5fJx8M5hOnKn3rWUFz5MEBHFldcu1guPn7mkFwgdkjZ1lUnAlD5v16CHH&#10;TNsLH+hchFrEEfYZKmhCcJmUvmrIoJ9YRxy9b9sbDFH2tdQ9XuK46eQ0SVJpsOVIaNDRe0PVT/Fr&#10;IvdrViRudXqr2eznhzJ1szJdKPU4HravIAIN4T98b39oBcuXKfyd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d9yxQAAANwAAAAPAAAAAAAAAAAAAAAAAJgCAABkcnMv&#10;ZG93bnJldi54bWxQSwUGAAAAAAQABAD1AAAAigMAAAAA&#10;" fillcolor="black" stroked="f" strokeweight="0"/>
                      <v:rect id="Rectangle 1415" o:spid="_x0000_s1028"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66cQA&#10;AADcAAAADwAAAGRycy9kb3ducmV2LnhtbESPzWrCQBSF90LfYbgFdzpp00ZNHUWFgquCaTfurplr&#10;Epq5M2ZGjW/vCIUuD+fn48yXvWnFhTrfWFbwMk5AEJdWN1wp+Pn+HE1B+ICssbVMCm7kYbl4Gswx&#10;1/bKO7oUoRJxhH2OCuoQXC6lL2sy6MfWEUfvaDuDIcqukrrDaxw3rXxNkkwabDgSanS0qan8Lc4m&#10;cvdpkbjpaV2x+XrbHTKXHrJ3pYbP/eoDRKA+/If/2lutYDJL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eunEAAAA3AAAAA8AAAAAAAAAAAAAAAAAmAIAAGRycy9k&#10;b3ducmV2LnhtbFBLBQYAAAAABAAEAPUAAACJAwAAAAA=&#10;" fillcolor="black" stroked="f" strokeweight="0"/>
                      <v:rect id="Rectangle 1416"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incUA&#10;AADcAAAADwAAAGRycy9kb3ducmV2LnhtbESPzWrCQBSF9wXfYbhCd3VStVFjRmkLBVcFUzfubjLX&#10;JDRzZ8xMNX37jiB0eTg/HyffDqYTF+p9a1nB8yQBQVxZ3XKt4PD18bQE4QOyxs4yKfglD9vN6CHH&#10;TNsr7+lShFrEEfYZKmhCcJmUvmrIoJ9YRxy9k+0Nhij7Wuoer3HcdHKaJKk02HIkNOjovaHqu/gx&#10;kXucFYlbnt9qNp/zfZm6WZm+KPU4Hl7XIAIN4T98b++0gsVqDrc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OKdxQAAANwAAAAPAAAAAAAAAAAAAAAAAJgCAABkcnMv&#10;ZG93bnJldi54bWxQSwUGAAAAAAQABAD1AAAAigM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Description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an..256</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03456" behindDoc="0" locked="1" layoutInCell="0" allowOverlap="1" wp14:anchorId="38FFC0C1" wp14:editId="6A6E07F7">
                      <wp:simplePos x="0" y="0"/>
                      <wp:positionH relativeFrom="column">
                        <wp:posOffset>361315</wp:posOffset>
                      </wp:positionH>
                      <wp:positionV relativeFrom="paragraph">
                        <wp:posOffset>0</wp:posOffset>
                      </wp:positionV>
                      <wp:extent cx="187325" cy="131445"/>
                      <wp:effectExtent l="0" t="635" r="0" b="1270"/>
                      <wp:wrapNone/>
                      <wp:docPr id="78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788" name="Rectangle 1418"/>
                              <wps:cNvSpPr>
                                <a:spLocks noChangeArrowheads="1"/>
                              </wps:cNvSpPr>
                              <wps:spPr bwMode="auto">
                                <a:xfrm>
                                  <a:off x="710"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9" name="Rectangle 1419"/>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0" name="Rectangle 1420"/>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4AAC5C" id="Group 787" o:spid="_x0000_s1026" style="position:absolute;margin-left:28.45pt;margin-top:0;width:14.75pt;height:10.35pt;z-index:251603456"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" o:allowincell="f">
                      <v:rect id="Rectangle 1418" o:spid="_x0000_s1027" style="position:absolute;left:71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RcIA&#10;AADcAAAADwAAAGRycy9kb3ducmV2LnhtbERPTU/CQBC9m/AfNkPiTbaKlqawEDUx4URC9cJt6A5t&#10;Y3d27a5Q/r1zIPH48r5Xm9H16kxD7DwbeJxloIhrbztuDHx9fjwUoGJCtth7JgNXirBZT+5WWFp/&#10;4T2dq9QoCeFYooE2pVBqHeuWHMaZD8TCnfzgMAkcGm0HvEi46/VTluXaYcfS0GKg95bq7+rXSe9h&#10;XmWh+Hlr2O2e98c8zI/5izH30/F1CSrRmP7FN/fWGlgUslbOyBH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H5FwgAAANwAAAAPAAAAAAAAAAAAAAAAAJgCAABkcnMvZG93&#10;bnJldi54bWxQSwUGAAAAAAQABAD1AAAAhwMAAAAA&#10;" fillcolor="black" stroked="f" strokeweight="0"/>
                      <v:rect id="Rectangle 1419" o:spid="_x0000_s1028"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b3sQA&#10;AADcAAAADwAAAGRycy9kb3ducmV2LnhtbESPS2vCQBSF9wX/w3CF7pqJrzSNjtIWhK4Eo5vurpnb&#10;JJi5M81MNf33nYLg8nAeH2e1GUwnLtT71rKCSZKCIK6sbrlWcDxsn3IQPiBr7CyTgl/ysFmPHlZY&#10;aHvlPV3KUIs4wr5ABU0IrpDSVw0Z9Il1xNH7sr3BEGVfS93jNY6bTk7TNJMGW46EBh29N1Sdyx8T&#10;uZ+zMnX591vNZjffnzI3O2ULpR7Hw+sSRKAh3MO39odW8Jy/wP+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Y297EAAAA3AAAAA8AAAAAAAAAAAAAAAAAmAIAAGRycy9k&#10;b3ducmV2LnhtbFBLBQYAAAAABAAEAPUAAACJAwAAAAA=&#10;" fillcolor="black" stroked="f" strokeweight="0"/>
                      <v:rect id="Rectangle 1420" o:spid="_x0000_s1029"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knsIA&#10;AADcAAAADwAAAGRycy9kb3ducmV2LnhtbERPTU/CQBC9m/gfNmPiTbaKVKgsRElMPJG0evE2dIe2&#10;sTu7dhco/545mHB8ed/L9eh6daQhdp4NPE4yUMS1tx03Br6/Ph7moGJCtth7JgNnirBe3d4ssbD+&#10;xCUdq9QoCeFYoIE2pVBoHeuWHMaJD8TC7f3gMAkcGm0HPEm46/VTluXaYcfS0GKgTUv1b3Vw0vsz&#10;rbIw/3tv2G2fy10eprt8Zsz93fj2CirRmK7if/enNfCykPlyRo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SewgAAANwAAAAPAAAAAAAAAAAAAAAAAJgCAABkcnMvZG93&#10;bnJldi54bWxQSwUGAAAAAAQABAD1AAAAhwMAAAAA&#10;" fillcolor="black" stroked="f" strokeweight="0"/>
                      <w10:anchorlock/>
                    </v:group>
                  </w:pict>
                </mc:Fallback>
              </mc:AlternateContent>
            </w:r>
          </w:p>
        </w:tc>
        <w:tc>
          <w:tcPr>
            <w:tcW w:w="3816" w:type="dxa"/>
            <w:gridSpan w:val="6"/>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Facility place</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394" w:type="dxa"/>
            <w:gridSpan w:val="3"/>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04480" behindDoc="0" locked="1" layoutInCell="0" allowOverlap="1" wp14:anchorId="7CA2C4E6" wp14:editId="1A348E43">
                      <wp:simplePos x="0" y="0"/>
                      <wp:positionH relativeFrom="column">
                        <wp:posOffset>361315</wp:posOffset>
                      </wp:positionH>
                      <wp:positionV relativeFrom="paragraph">
                        <wp:posOffset>0</wp:posOffset>
                      </wp:positionV>
                      <wp:extent cx="250190" cy="131445"/>
                      <wp:effectExtent l="0" t="0" r="1270" b="3810"/>
                      <wp:wrapNone/>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1445"/>
                                <a:chOff x="569" y="0"/>
                                <a:chExt cx="394" cy="207"/>
                              </a:xfrm>
                            </wpg:grpSpPr>
                            <wps:wsp>
                              <wps:cNvPr id="783" name="Rectangle 1422"/>
                              <wps:cNvSpPr>
                                <a:spLocks noChangeArrowheads="1"/>
                              </wps:cNvSpPr>
                              <wps:spPr bwMode="auto">
                                <a:xfrm>
                                  <a:off x="710"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4" name="Rectangle 1423"/>
                              <wps:cNvSpPr>
                                <a:spLocks noChangeArrowheads="1"/>
                              </wps:cNvSpPr>
                              <wps:spPr bwMode="auto">
                                <a:xfrm>
                                  <a:off x="80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5" name="Rectangle 1424"/>
                              <wps:cNvSpPr>
                                <a:spLocks noChangeArrowheads="1"/>
                              </wps:cNvSpPr>
                              <wps:spPr bwMode="auto">
                                <a:xfrm>
                                  <a:off x="80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6" name="Rectangle 1425"/>
                              <wps:cNvSpPr>
                                <a:spLocks noChangeArrowheads="1"/>
                              </wps:cNvSpPr>
                              <wps:spPr bwMode="auto">
                                <a:xfrm>
                                  <a:off x="908"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EBD97" id="Group 782" o:spid="_x0000_s1026" style="position:absolute;margin-left:28.45pt;margin-top:0;width:19.7pt;height:10.35pt;z-index:251604480" coordorigin="569" coordsize="39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" o:allowincell="f">
                      <v:rect id="Rectangle 1422" o:spid="_x0000_s1027" style="position:absolute;left:71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sNMQA&#10;AADcAAAADwAAAGRycy9kb3ducmV2LnhtbESPzWrCQBSF9wXfYbhCd3Vi08YQHcUKha4KRjfurplr&#10;EszcGTOjpm/fKRRcHs7Px1msBtOJG/W+taxgOklAEFdWt1wr2O8+X3IQPiBr7CyTgh/ysFqOnhZY&#10;aHvnLd3KUIs4wr5ABU0IrpDSVw0Z9BPriKN3sr3BEGVfS93jPY6bTr4mSSYNthwJDTraNFSdy6uJ&#10;3ENaJi6/fNRsvt+2x8ylx+xdqefxsJ6DCDSER/i//aUVzPIU/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w7DTEAAAA3AAAAA8AAAAAAAAAAAAAAAAAmAIAAGRycy9k&#10;b3ducmV2LnhtbFBLBQYAAAAABAAEAPUAAACJAwAAAAA=&#10;" fillcolor="black" stroked="f" strokeweight="0"/>
                      <v:rect id="Rectangle 1423" o:spid="_x0000_s1028" style="position:absolute;left:80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l0QMQA&#10;AADcAAAADwAAAGRycy9kb3ducmV2LnhtbESPS2vCQBSF9wX/w3AL7uqkPtKQOooKgivBtJvurpnb&#10;JDRzZ8yMGv+9IwhdHs7j48yXvWnFhTrfWFbwPkpAEJdWN1wp+P7avmUgfEDW2FomBTfysFwMXuaY&#10;a3vlA12KUIk4wj5HBXUILpfSlzUZ9CPriKP3azuDIcqukrrDaxw3rRwnSSoNNhwJNTra1FT+FWcT&#10;uT+TInHZaV2x2U8Px9RNjulMqeFrv/oEEagP/+Fne6cVfGR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ZdEDEAAAA3AAAAA8AAAAAAAAAAAAAAAAAmAIAAGRycy9k&#10;b3ducmV2LnhtbFBLBQYAAAAABAAEAPUAAACJAwAAAAA=&#10;" fillcolor="black" stroked="f" strokeweight="0"/>
                      <v:rect id="Rectangle 1424" o:spid="_x0000_s1029" style="position:absolute;left:80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R28UA&#10;AADcAAAADwAAAGRycy9kb3ducmV2LnhtbESPy2rDMBBF94X+g5hCdo3cPFzjWg5pIJBVIE433U2s&#10;qW1qjVRLTZy/jwqFLC/3cbjFajS9ONPgO8sKXqYJCOLa6o4bBR/H7XMGwgdkjb1lUnAlD6vy8aHA&#10;XNsLH+hchUbEEfY5KmhDcLmUvm7JoJ9aRxy9LzsYDFEOjdQDXuK46eUsSVJpsONIaNHRpqX6u/o1&#10;kfs5rxKX/bw3bPaLwyl181O6VGryNK7fQAQawz38395pBa/ZEv7OxCM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dHbxQAAANwAAAAPAAAAAAAAAAAAAAAAAJgCAABkcnMv&#10;ZG93bnJldi54bWxQSwUGAAAAAAQABAD1AAAAigMAAAAA&#10;" fillcolor="black" stroked="f" strokeweight="0"/>
                      <v:rect id="Rectangle 1425" o:spid="_x0000_s1030" style="position:absolute;left:908;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PrMMA&#10;AADcAAAADwAAAGRycy9kb3ducmV2LnhtbESPzWrCQBSF94LvMFyhO520agzRUdpCoSvB6MbdNXNN&#10;QjN3ppmppm/vCILLw/n5OKtNb1pxoc43lhW8ThIQxKXVDVcKDvuvcQbCB2SNrWVS8E8eNuvhYIW5&#10;tlfe0aUIlYgj7HNUUIfgcil9WZNBP7GOOHpn2xkMUXaV1B1e47hp5VuSpNJgw5FQo6PPmsqf4s9E&#10;7nFaJC77/ajYbGe7U+qmp3Su1Muof1+CCNSHZ/jR/tYKFlkK9zPx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dPrMMAAADcAAAADwAAAAAAAAAAAAAAAACYAgAAZHJzL2Rv&#10;d25yZXYueG1sUEsFBgAAAAAEAAQA9QAAAIgDAAAAAA==&#10;" fillcolor="black" stroked="f" strokeweight="0"/>
                      <w10:anchorlock/>
                    </v:group>
                  </w:pict>
                </mc:Fallback>
              </mc:AlternateContent>
            </w:r>
          </w:p>
        </w:tc>
        <w:tc>
          <w:tcPr>
            <w:tcW w:w="3717"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Address</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05504" behindDoc="0" locked="1" layoutInCell="0" allowOverlap="1" wp14:anchorId="4741DDDD" wp14:editId="6D4259A8">
                      <wp:simplePos x="0" y="0"/>
                      <wp:positionH relativeFrom="column">
                        <wp:posOffset>361315</wp:posOffset>
                      </wp:positionH>
                      <wp:positionV relativeFrom="paragraph">
                        <wp:posOffset>9525</wp:posOffset>
                      </wp:positionV>
                      <wp:extent cx="312420" cy="127000"/>
                      <wp:effectExtent l="0" t="0" r="5715" b="1270"/>
                      <wp:wrapNone/>
                      <wp:docPr id="77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779" name="Rectangle 1427"/>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0" name="Rectangle 1428"/>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1" name="Rectangle 1429"/>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B1524" id="Group 778" o:spid="_x0000_s1026" style="position:absolute;margin-left:28.45pt;margin-top:.75pt;width:24.6pt;height:10pt;z-index:251605504"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" o:allowincell="f">
                      <v:rect id="Rectangle 1427"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r+cUA&#10;AADcAAAADwAAAGRycy9kb3ducmV2LnhtbESPzWrCQBSF9wXfYbhCd3WitlFjJtIWCl0VTN24u2au&#10;STBzZ5qZanx7pyB0eTg/HyffDKYTZ+p9a1nBdJKAIK6sbrlWsPv+eFqC8AFZY2eZFFzJw6YYPeSY&#10;aXvhLZ3LUIs4wj5DBU0ILpPSVw0Z9BPriKN3tL3BEGVfS93jJY6bTs6SJJUGW46EBh29N1Sdyl8T&#10;uft5mbjlz1vN5ut5e0jd/JC+KPU4Hl7XIAIN4T98b39qBYvFCv7Ox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av5xQAAANwAAAAPAAAAAAAAAAAAAAAAAJgCAABkcnMv&#10;ZG93bnJldi54bWxQSwUGAAAAAAQABAD1AAAAigMAAAAA&#10;" fillcolor="black" stroked="f" strokeweight="0"/>
                      <v:rect id="Rectangle 1428" o:spid="_x0000_s1028"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yQ8IA&#10;AADcAAAADwAAAGRycy9kb3ducmV2LnhtbERPTU/CQBC9m/AfNkPiTbaKlqawEDUx4URC9cJt6A5t&#10;Y3d27a5Q/r1zIPH48r5Xm9H16kxD7DwbeJxloIhrbztuDHx9fjwUoGJCtth7JgNXirBZT+5WWFp/&#10;4T2dq9QoCeFYooE2pVBqHeuWHMaZD8TCnfzgMAkcGm0HvEi46/VTluXaYcfS0GKg95bq7+rXSe9h&#10;XmWh+Hlr2O2e98c8zI/5izH30/F1CSrRmP7FN/fWGlgUMl/OyBH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4nJDwgAAANwAAAAPAAAAAAAAAAAAAAAAAJgCAABkcnMvZG93&#10;bnJldi54bWxQSwUGAAAAAAQABAD1AAAAhwMAAAAA&#10;" fillcolor="black" stroked="f" strokeweight="0"/>
                      <v:rect id="Rectangle 1429"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X2MQA&#10;AADcAAAADwAAAGRycy9kb3ducmV2LnhtbESPzWrCQBSF9wXfYbiCuzpJbWOIGcUKQlcF0266u2au&#10;STBzZ8yMmr59p1Do8nB+Pk65GU0vbjT4zrKCdJ6AIK6t7rhR8Pmxf8xB+ICssbdMCr7Jw2Y9eSix&#10;0PbOB7pVoRFxhH2BCtoQXCGlr1sy6OfWEUfvZAeDIcqhkXrAexw3vXxKkkwa7DgSWnS0a6k+V1cT&#10;uV+LKnH55bVh8/58OGZuccxelJpNx+0KRKAx/If/2m9awTJP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u19jEAAAA3AAAAA8AAAAAAAAAAAAAAAAAmAIAAGRycy9k&#10;b3ducmV2LnhtbFBLBQYAAAAABAAEAPUAAACJAw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City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06528" behindDoc="0" locked="1" layoutInCell="0" allowOverlap="1" wp14:anchorId="452C0683" wp14:editId="25768083">
                      <wp:simplePos x="0" y="0"/>
                      <wp:positionH relativeFrom="column">
                        <wp:posOffset>361315</wp:posOffset>
                      </wp:positionH>
                      <wp:positionV relativeFrom="paragraph">
                        <wp:posOffset>9525</wp:posOffset>
                      </wp:positionV>
                      <wp:extent cx="312420" cy="127000"/>
                      <wp:effectExtent l="0" t="0" r="5715" b="0"/>
                      <wp:wrapNone/>
                      <wp:docPr id="774"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775" name="Rectangle 1431"/>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6" name="Rectangle 1432"/>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7" name="Rectangle 1433"/>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756CF" id="Group 774" o:spid="_x0000_s1026" style="position:absolute;margin-left:28.45pt;margin-top:.75pt;width:24.6pt;height:10pt;z-index:251606528"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" o:allowincell="f">
                      <v:rect id="Rectangle 1431"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h/MMA&#10;AADcAAAADwAAAGRycy9kb3ducmV2LnhtbESPzYrCMBSF94LvEO7A7DSdUatUo4wDA64EO7Nxd22u&#10;bbG5iU3UztsbQXB5OD8fZ7HqTCOu1PrasoKPYQKCuLC65lLB3+/PYAbCB2SNjWVS8E8eVst+b4GZ&#10;tjfe0TUPpYgj7DNUUIXgMil9UZFBP7SOOHpH2xoMUbal1C3e4rhp5GeSpNJgzZFQoaPviopTfjGR&#10;ux/liZud1yWb7Xh3SN3okE6Uen/rvuYgAnXhFX62N1rBdDqB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Ch/MMAAADcAAAADwAAAAAAAAAAAAAAAACYAgAAZHJzL2Rv&#10;d25yZXYueG1sUEsFBgAAAAAEAAQA9QAAAIgDAAAAAA==&#10;" fillcolor="black" stroked="f" strokeweight="0"/>
                      <v:rect id="Rectangle 1432" o:spid="_x0000_s1028"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i8QA&#10;AADcAAAADwAAAGRycy9kb3ducmV2LnhtbESPzWrCQBSF90LfYbgFd2ZSrTHEjFILQlcFYzfdXTPX&#10;JDRzZ5qZavr2nYLg8nB+Pk65HU0vLjT4zrKCpyQFQVxb3XGj4OO4n+UgfEDW2FsmBb/kYbt5mJRY&#10;aHvlA12q0Ig4wr5ABW0IrpDS1y0Z9Il1xNE728FgiHJopB7wGsdNL+dpmkmDHUdCi45eW6q/qh8T&#10;uZ+LKnX5965h8/58OGVuccqWSk0fx5c1iEBjuIdv7TetYLXK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P4vEAAAA3AAAAA8AAAAAAAAAAAAAAAAAmAIAAGRycy9k&#10;b3ducmV2LnhtbFBLBQYAAAAABAAEAPUAAACJAwAAAAA=&#10;" fillcolor="black" stroked="f" strokeweight="0"/>
                      <v:rect id="Rectangle 1433"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6aEMQA&#10;AADcAAAADwAAAGRycy9kb3ducmV2LnhtbESPzWrCQBSF9wXfYbiCuzqxtomkjmIFwZVg7Ka7a+Y2&#10;CWbujJlR49t3hILLw/n5OPNlb1pxpc43lhVMxgkI4tLqhisF34fN6wyED8gaW8uk4E4elovByxxz&#10;bW+8p2sRKhFH2OeooA7B5VL6siaDfmwdcfR+bWcwRNlVUnd4i+OmlW9JkkqDDUdCjY7WNZWn4mIi&#10;92daJG52/qrY7N73x9RNj+mHUqNhv/oEEagPz/B/e6sVZFkGj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emhDEAAAA3AAAAA8AAAAAAAAAAAAAAAAAmAIAAGRycy9k&#10;b3ducmV2LnhtbFBLBQYAAAAABAAEAPUAAACJAw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Country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a2</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CL718</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07552" behindDoc="0" locked="1" layoutInCell="0" allowOverlap="1" wp14:anchorId="0F987040" wp14:editId="4E2CEC71">
                      <wp:simplePos x="0" y="0"/>
                      <wp:positionH relativeFrom="column">
                        <wp:posOffset>361315</wp:posOffset>
                      </wp:positionH>
                      <wp:positionV relativeFrom="paragraph">
                        <wp:posOffset>9525</wp:posOffset>
                      </wp:positionV>
                      <wp:extent cx="312420" cy="127000"/>
                      <wp:effectExtent l="0" t="1270" r="5715" b="0"/>
                      <wp:wrapNone/>
                      <wp:docPr id="770"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771" name="Rectangle 1435"/>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2" name="Rectangle 1436"/>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3" name="Rectangle 1437"/>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9ACF2" id="Group 770" o:spid="_x0000_s1026" style="position:absolute;margin-left:28.45pt;margin-top:.75pt;width:24.6pt;height:10pt;z-index:251607552"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" o:allowincell="f">
                      <v:rect id="Rectangle 1435"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n/8QA&#10;AADcAAAADwAAAGRycy9kb3ducmV2LnhtbESPzWrCQBSF9wXfYbiCu2ZirVFSR7GC4KpgdNPdNXOb&#10;hGbujJlR49t3CoLLw/n5OItVb1pxpc43lhWMkxQEcWl1w5WC42H7OgfhA7LG1jIpuJOH1XLwssBc&#10;2xvv6VqESsQR9jkqqENwuZS+rMmgT6wjjt6P7QyGKLtK6g5vcdy08i1NM2mw4Uio0dGmpvK3uJjI&#10;/Z4UqZufPys2X+/7U+Ymp2yq1GjYrz9ABOrDM/xo77SC2WwM/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7p//EAAAA3AAAAA8AAAAAAAAAAAAAAAAAmAIAAGRycy9k&#10;b3ducmV2LnhtbFBLBQYAAAAABAAEAPUAAACJAwAAAAA=&#10;" fillcolor="black" stroked="f" strokeweight="0"/>
                      <v:rect id="Rectangle 1436" o:spid="_x0000_s1028"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5iMMA&#10;AADcAAAADwAAAGRycy9kb3ducmV2LnhtbESPzYrCMBSF94LvEO6AO01HnSodo6gguBLszGZ21+ZO&#10;W6a5iU3U+vZGGHB5OD8fZ7HqTCOu1PrasoL3UQKCuLC65lLB99duOAfhA7LGxjIpuJOH1bLfW2Cm&#10;7Y2PdM1DKeII+wwVVCG4TEpfVGTQj6wjjt6vbQ2GKNtS6hZvcdw0cpwkqTRYcyRU6GhbUfGXX0zk&#10;/kzyxM3Pm5LNYXo8pW5ySj+UGrx1608QgbrwCv+391rBbDaG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k5iMMAAADcAAAADwAAAAAAAAAAAAAAAACYAgAAZHJzL2Rv&#10;d25yZXYueG1sUEsFBgAAAAAEAAQA9QAAAIgDAAAAAA==&#10;" fillcolor="black" stroked="f" strokeweight="0"/>
                      <v:rect id="Rectangle 1437"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E8QA&#10;AADcAAAADwAAAGRycy9kb3ducmV2LnhtbESPzWrCQBSF94LvMFyhO53Y1CjRUaxQ6Kpg6sbdNXNN&#10;gpk7Y2bU9O07BaHLw/n5OKtNb1pxp843lhVMJwkI4tLqhisFh++P8QKED8gaW8uk4Ic8bNbDwQpz&#10;bR+8p3sRKhFH2OeooA7B5VL6siaDfmIdcfTOtjMYouwqqTt8xHHTytckyaTBhiOhRke7mspLcTOR&#10;e0yLxC2u7xWbr7f9KXPpKZsp9TLqt0sQgfrwH362P7WC+TyFv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BPEAAAA3AAAAA8AAAAAAAAAAAAAAAAAmAIAAGRycy9k&#10;b3ducmV2LnhtbFBLBQYAAAAABAAEAPUAAACJAw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Sub-division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08576" behindDoc="0" locked="1" layoutInCell="0" allowOverlap="1" wp14:anchorId="1DFEBC51" wp14:editId="2C779680">
                      <wp:simplePos x="0" y="0"/>
                      <wp:positionH relativeFrom="column">
                        <wp:posOffset>361315</wp:posOffset>
                      </wp:positionH>
                      <wp:positionV relativeFrom="paragraph">
                        <wp:posOffset>9525</wp:posOffset>
                      </wp:positionV>
                      <wp:extent cx="312420" cy="127000"/>
                      <wp:effectExtent l="0" t="3810" r="5715" b="2540"/>
                      <wp:wrapNone/>
                      <wp:docPr id="76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767" name="Rectangle 1439"/>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8" name="Rectangle 1440"/>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9" name="Rectangle 1441"/>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638AF" id="Group 766" o:spid="_x0000_s1026" style="position:absolute;margin-left:28.45pt;margin-top:.75pt;width:24.6pt;height:10pt;z-index:251608576"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" o:allowincell="f">
                      <v:rect id="Rectangle 1439"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MzcQA&#10;AADcAAAADwAAAGRycy9kb3ducmV2LnhtbESPzWrCQBSF90LfYbgFd2ZSrTHEjFILQlcFYzfdXTPX&#10;JDRzZ5qZavr2nYLg8nB+Pk65HU0vLjT4zrKCpyQFQVxb3XGj4OO4n+UgfEDW2FsmBb/kYbt5mJRY&#10;aHvlA12q0Ig4wr5ABW0IrpDS1y0Z9Il1xNE728FgiHJopB7wGsdNL+dpmkmDHUdCi45eW6q/qh8T&#10;uZ+LKnX5965h8/58OGVuccqWSk0fx5c1iEBjuIdv7TetYJWt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HDM3EAAAA3AAAAA8AAAAAAAAAAAAAAAAAmAIAAGRycy9k&#10;b3ducmV2LnhtbFBLBQYAAAAABAAEAPUAAACJAwAAAAA=&#10;" fillcolor="black" stroked="f" strokeweight="0"/>
                      <v:rect id="Rectangle 1440" o:spid="_x0000_s1028"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iYv8IA&#10;AADcAAAADwAAAGRycy9kb3ducmV2LnhtbERPS2vCQBC+F/wPywi91Y2PppK6ihYKngqmvfQ2ZqdJ&#10;MDu7Zrca/71zKPT48b1Xm8F16kJ9bD0bmE4yUMSVty3XBr4+35+WoGJCtth5JgM3irBZjx5WWFh/&#10;5QNdylQrCeFYoIEmpVBoHauGHMaJD8TC/fjeYRLY19r2eJVw1+lZluXaYcvS0GCgt4aqU/nrpPd7&#10;XmZhed7V7D4Wh2Me5sf82ZjH8bB9BZVoSP/iP/feGnjJZa2ckSO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Ji/wgAAANwAAAAPAAAAAAAAAAAAAAAAAJgCAABkcnMvZG93&#10;bnJldi54bWxQSwUGAAAAAAQABAD1AAAAhwMAAAAA&#10;" fillcolor="black" stroked="f" strokeweight="0"/>
                      <v:rect id="Rectangle 1441"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Q9JMQA&#10;AADcAAAADwAAAGRycy9kb3ducmV2LnhtbESPzWrCQBSF94LvMFyhO52obbTRUWyh4Kpg2o27a+Y2&#10;CWbujJmpxrd3BMHl4fx8nOW6M404U+trywrGowQEcWF1zaWC35+v4RyED8gaG8uk4Eoe1qt+b4mZ&#10;thfe0TkPpYgj7DNUUIXgMil9UZFBP7KOOHp/tjUYomxLqVu8xHHTyEmSpNJgzZFQoaPPiopj/m8i&#10;dz/NEzc/fZRsvl93h9RND+mbUi+DbrMAEagLz/CjvdUKZuk7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UPSTEAAAA3AAAAA8AAAAAAAAAAAAAAAAAmAIAAGRycy9k&#10;b3ducmV2LnhtbFBLBQYAAAAABAAEAPUAAACJAw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Street name line 1</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09600" behindDoc="0" locked="1" layoutInCell="0" allowOverlap="1" wp14:anchorId="0889BE45" wp14:editId="02D5721D">
                      <wp:simplePos x="0" y="0"/>
                      <wp:positionH relativeFrom="column">
                        <wp:posOffset>361315</wp:posOffset>
                      </wp:positionH>
                      <wp:positionV relativeFrom="paragraph">
                        <wp:posOffset>9525</wp:posOffset>
                      </wp:positionV>
                      <wp:extent cx="312420" cy="127000"/>
                      <wp:effectExtent l="0" t="0" r="5715" b="0"/>
                      <wp:wrapNone/>
                      <wp:docPr id="76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763" name="Rectangle 1443"/>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4" name="Rectangle 1444"/>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5" name="Rectangle 1445"/>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DACCF" id="Group 762" o:spid="_x0000_s1026" style="position:absolute;margin-left:28.45pt;margin-top:.75pt;width:24.6pt;height:10pt;z-index:251609600"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" o:allowincell="f">
                      <v:rect id="Rectangle 1443"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wKzsQA&#10;AADcAAAADwAAAGRycy9kb3ducmV2LnhtbESPzWrCQBSF9wXfYbhCd3XSxsYQM0pbKHQlGN24u2au&#10;SWjmzjQz1fTtHaHg8nB+Pk65Hk0vzjT4zrKC51kCgri2uuNGwX73+ZSD8AFZY2+ZFPyRh/Vq8lBi&#10;oe2Ft3SuQiPiCPsCFbQhuEJKX7dk0M+sI47eyQ4GQ5RDI/WAlzhuevmSJJk02HEktOjoo6X6u/o1&#10;kXtIq8TlP+8Nm818e8xcesxelXqcjm9LEIHGcA//t7+0gkWWwu1MPA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8Cs7EAAAA3AAAAA8AAAAAAAAAAAAAAAAAmAIAAGRycy9k&#10;b3ducmV2LnhtbFBLBQYAAAAABAAEAPUAAACJAwAAAAA=&#10;" fillcolor="black" stroked="f" strokeweight="0"/>
                      <v:rect id="Rectangle 1444" o:spid="_x0000_s1028"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SusQA&#10;AADcAAAADwAAAGRycy9kb3ducmV2LnhtbESPzWrCQBSF90LfYbgFdzpp1ShpJtIKQleCsZvurplr&#10;Epq5M81MNb59RxBcHs7Px8nXg+nEmXrfWlbwMk1AEFdWt1wr+DpsJysQPiBr7CyTgit5WBdPoxwz&#10;bS+8p3MZahFH2GeooAnBZVL6qiGDfmodcfROtjcYouxrqXu8xHHTydckSaXBliOhQUebhqqf8s9E&#10;7vesTNzq96Nms5vvj6mbHdOFUuPn4f0NRKAhPML39qdWsEzncDsTj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VkrrEAAAA3AAAAA8AAAAAAAAAAAAAAAAAmAIAAGRycy9k&#10;b3ducmV2LnhtbFBLBQYAAAAABAAEAPUAAACJAwAAAAA=&#10;" fillcolor="black" stroked="f" strokeweight="0"/>
                      <v:rect id="Rectangle 1445"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3IcQA&#10;AADcAAAADwAAAGRycy9kb3ducmV2LnhtbESPS2vCQBSF90L/w3AL3ZlJfURJHcUWBFeCsZvurplr&#10;Epq5M81MNf57RxBcHs7j4yxWvWnFmTrfWFbwnqQgiEurG64UfB82wzkIH5A1tpZJwZU8rJYvgwXm&#10;2l54T+ciVCKOsM9RQR2Cy6X0ZU0GfWIdcfROtjMYouwqqTu8xHHTylGaZtJgw5FQo6Ovmsrf4t9E&#10;7s+4SN3877Nis5vsj5kbH7OpUm+v/foDRKA+PMOP9lYrmGV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ZNyHEAAAA3AAAAA8AAAAAAAAAAAAAAAAAmAIAAGRycy9k&#10;b3ducmV2LnhtbFBLBQYAAAAABAAEAPUAAACJAw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Postcode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an..9</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000000"/>
                <w:sz w:val="16"/>
                <w:szCs w:val="16"/>
              </w:rPr>
              <w:t>C3034</w:t>
            </w: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10624" behindDoc="0" locked="1" layoutInCell="0" allowOverlap="1" wp14:anchorId="056B560B" wp14:editId="51876C32">
                      <wp:simplePos x="0" y="0"/>
                      <wp:positionH relativeFrom="column">
                        <wp:posOffset>361315</wp:posOffset>
                      </wp:positionH>
                      <wp:positionV relativeFrom="paragraph">
                        <wp:posOffset>9525</wp:posOffset>
                      </wp:positionV>
                      <wp:extent cx="312420" cy="127000"/>
                      <wp:effectExtent l="0" t="0" r="5715" b="0"/>
                      <wp:wrapNone/>
                      <wp:docPr id="758"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759" name="Rectangle 1447"/>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0" name="Rectangle 1448"/>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1" name="Rectangle 1449"/>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9B9C5" id="Group 758" o:spid="_x0000_s1026" style="position:absolute;margin-left:28.45pt;margin-top:.75pt;width:24.6pt;height:10pt;z-index:251610624"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" o:allowincell="f">
                      <v:rect id="Rectangle 1447"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3mcUA&#10;AADcAAAADwAAAGRycy9kb3ducmV2LnhtbESPzWrCQBSF9wXfYbhCd3VSrVFjRmkLBVcFUzfubjLX&#10;JDRzZ8xMNX17pyB0eTg/HyffDqYTF+p9a1nB8yQBQVxZ3XKt4PD18bQE4QOyxs4yKfglD9vN6CHH&#10;TNsr7+lShFrEEfYZKmhCcJmUvmrIoJ9YRxy9k+0Nhij7Wuoer3HcdHKaJKk02HIkNOjovaHqu/gx&#10;kXucFYlbnt9qNp8v+zJ1szKdK/U4Hl7XIAIN4T98b++0gsV8BX9n4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PeZxQAAANwAAAAPAAAAAAAAAAAAAAAAAJgCAABkcnMv&#10;ZG93bnJldi54bWxQSwUGAAAAAAQABAD1AAAAigMAAAAA&#10;" fillcolor="black" stroked="f" strokeweight="0"/>
                      <v:rect id="Rectangle 1448" o:spid="_x0000_s1028"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UucIA&#10;AADcAAAADwAAAGRycy9kb3ducmV2LnhtbERPS2vCQBC+F/wPywi91Y2PppK6ihYKngqmvfQ2ZqdJ&#10;MDu7Zrca/71zKPT48b1Xm8F16kJ9bD0bmE4yUMSVty3XBr4+35+WoGJCtth5JgM3irBZjx5WWFh/&#10;5QNdylQrCeFYoIEmpVBoHauGHMaJD8TC/fjeYRLY19r2eJVw1+lZluXaYcvS0GCgt4aqU/nrpPd7&#10;XmZhed7V7D4Wh2Me5sf82ZjH8bB9BZVoSP/iP/feGnjJZb6ckSO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7pS5wgAAANwAAAAPAAAAAAAAAAAAAAAAAJgCAABkcnMvZG93&#10;bnJldi54bWxQSwUGAAAAAAQABAD1AAAAhwMAAAAA&#10;" fillcolor="black" stroked="f" strokeweight="0"/>
                      <v:rect id="Rectangle 1449"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xIsQA&#10;AADcAAAADwAAAGRycy9kb3ducmV2LnhtbESPzWrCQBSF90LfYbiF7szEqlFSR7FCoSvB2E1318w1&#10;Cc3cGTOjpm/vCILLw/n5OItVb1pxoc43lhWMkhQEcWl1w5WCn/3XcA7CB2SNrWVS8E8eVsuXwQJz&#10;ba+8o0sRKhFH2OeooA7B5VL6siaDPrGOOHpH2xkMUXaV1B1e47hp5XuaZtJgw5FQo6NNTeVfcTaR&#10;+zsuUjc/fVZstpPdIXPjQzZV6u21X3+ACNSHZ/jR/tYKZtkI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iMSLEAAAA3AAAAA8AAAAAAAAAAAAAAAAAmAIAAGRycy9k&#10;b3ducmV2LnhtbFBLBQYAAAAABAAEAPUAAACJAw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Street name line 2</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11648" behindDoc="0" locked="1" layoutInCell="0" allowOverlap="1" wp14:anchorId="39A07685" wp14:editId="534E93B4">
                      <wp:simplePos x="0" y="0"/>
                      <wp:positionH relativeFrom="column">
                        <wp:posOffset>361315</wp:posOffset>
                      </wp:positionH>
                      <wp:positionV relativeFrom="paragraph">
                        <wp:posOffset>9525</wp:posOffset>
                      </wp:positionV>
                      <wp:extent cx="312420" cy="127000"/>
                      <wp:effectExtent l="0" t="2540" r="5715" b="3810"/>
                      <wp:wrapNone/>
                      <wp:docPr id="754"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755" name="Rectangle 1451"/>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6" name="Rectangle 1452"/>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7" name="Rectangle 1453"/>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576F5" id="Group 754" o:spid="_x0000_s1026" style="position:absolute;margin-left:28.45pt;margin-top:.75pt;width:24.6pt;height:10pt;z-index:251611648"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" o:allowincell="f">
                      <v:rect id="Rectangle 1451"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9nMQA&#10;AADcAAAADwAAAGRycy9kb3ducmV2LnhtbESPzWrCQBSF9wXfYbgFd3VSbVJJnQQVhK4E0266u2Zu&#10;k9DMnTEzanx7p1Do8nB+Ps6qHE0vLjT4zrKC51kCgri2uuNGwefH7mkJwgdkjb1lUnAjD2UxeVhh&#10;ru2VD3SpQiPiCPscFbQhuFxKX7dk0M+sI47etx0MhiiHRuoBr3Hc9HKeJJk02HEktOho21L9U51N&#10;5H4tqsQtT5uGzf7lcMzc4pilSk0fx/UbiEBj+A//td+1gtc0hd8z8Qj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1/ZzEAAAA3AAAAA8AAAAAAAAAAAAAAAAAmAIAAGRycy9k&#10;b3ducmV2LnhtbFBLBQYAAAAABAAEAPUAAACJAwAAAAA=&#10;" fillcolor="black" stroked="f" strokeweight="0"/>
                      <v:rect id="Rectangle 1452" o:spid="_x0000_s1028"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j68QA&#10;AADcAAAADwAAAGRycy9kb3ducmV2LnhtbESPS2vCQBSF90L/w3AL3ZlJfURJHcUWBFeCsZvurplr&#10;Epq5M81MNf57RxBcHs7j4yxWvWnFmTrfWFbwnqQgiEurG64UfB82wzkIH5A1tpZJwZU8rJYvgwXm&#10;2l54T+ciVCKOsM9RQR2Cy6X0ZU0GfWIdcfROtjMYouwqqTu8xHHTylGaZtJgw5FQo6Ovmsrf4t9E&#10;7s+4SN3877Nis5vsj5kbH7OpUm+v/foDRKA+PMOP9lYrmE0z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nY+vEAAAA3AAAAA8AAAAAAAAAAAAAAAAAmAIAAGRycy9k&#10;b3ducmV2LnhtbFBLBQYAAAAABAAEAPUAAACJAwAAAAA=&#10;" fillcolor="black" stroked="f" strokeweight="0"/>
                      <v:rect id="Rectangle 1453"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GcMMA&#10;AADcAAAADwAAAGRycy9kb3ducmV2LnhtbESPzYrCMBSF94LvEO7A7DSdUatUo4wDA64EO7Nxd22u&#10;bbG5iU3UztsbQXB5OD8fZ7HqTCOu1PrasoKPYQKCuLC65lLB3+/PYAbCB2SNjWVS8E8eVst+b4GZ&#10;tjfe0TUPpYgj7DNUUIXgMil9UZFBP7SOOHpH2xoMUbal1C3e4rhp5GeSpNJgzZFQoaPviopTfjGR&#10;ux/liZud1yWb7Xh3SN3okE6Uen/rvuYgAnXhFX62N1rBdDK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vGcMMAAADcAAAADwAAAAAAAAAAAAAAAACYAgAAZHJzL2Rv&#10;d25yZXYueG1sUEsFBgAAAAAEAAQA9QAAAIgDA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12672" behindDoc="0" locked="1" layoutInCell="0" allowOverlap="1" wp14:anchorId="1122B39A" wp14:editId="0885538F">
                      <wp:simplePos x="0" y="0"/>
                      <wp:positionH relativeFrom="column">
                        <wp:posOffset>361315</wp:posOffset>
                      </wp:positionH>
                      <wp:positionV relativeFrom="paragraph">
                        <wp:posOffset>9525</wp:posOffset>
                      </wp:positionV>
                      <wp:extent cx="312420" cy="127000"/>
                      <wp:effectExtent l="0" t="0" r="5715" b="1270"/>
                      <wp:wrapNone/>
                      <wp:docPr id="750"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751" name="Rectangle 1455"/>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2" name="Rectangle 1456"/>
                              <wps:cNvSpPr>
                                <a:spLocks noChangeArrowheads="1"/>
                              </wps:cNvSpPr>
                              <wps:spPr bwMode="auto">
                                <a:xfrm>
                                  <a:off x="90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3" name="Rectangle 1457"/>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16997" id="Group 750" o:spid="_x0000_s1026" style="position:absolute;margin-left:28.45pt;margin-top:.75pt;width:24.6pt;height:10pt;z-index:251612672"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" o:allowincell="f">
                      <v:rect id="Rectangle 1455"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77n8QA&#10;AADcAAAADwAAAGRycy9kb3ducmV2LnhtbESPzWrCQBSF9wXfYbhCd81ErVGio2ih0FXB6MbdNXNN&#10;gpk7Y2bU9O07hYLLw/n5OMt1b1pxp843lhWMkhQEcWl1w5WCw/7zbQ7CB2SNrWVS8EMe1qvByxJz&#10;bR+8o3sRKhFH2OeooA7B5VL6siaDPrGOOHpn2xkMUXaV1B0+4rhp5ThNM2mw4Uio0dFHTeWluJnI&#10;PU6K1M2v24rN9/vulLnJKZsq9TrsNwsQgfrwDP+3v7SC2XQE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O+5/EAAAA3AAAAA8AAAAAAAAAAAAAAAAAmAIAAGRycy9k&#10;b3ducmV2LnhtbFBLBQYAAAAABAAEAPUAAACJAwAAAAA=&#10;" fillcolor="black" stroked="f" strokeweight="0"/>
                      <v:rect id="Rectangle 1456" o:spid="_x0000_s1028" style="position:absolute;left:90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l6MQA&#10;AADcAAAADwAAAGRycy9kb3ducmV2LnhtbESPzWrCQBSF9wXfYbiCu2ZSramkmUgrCF0JRjfdXTO3&#10;SWjmzjQz1fj2TqHg8nB+Pk6xHk0vzjT4zrKCpyQFQVxb3XGj4HjYPq5A+ICssbdMCq7kYV1OHgrM&#10;tb3wns5VaEQcYZ+jgjYEl0vp65YM+sQ64uh92cFgiHJopB7wEsdNL+dpmkmDHUdCi442LdXf1a+J&#10;3M9FlbrVz3vDZve8P2VuccqWSs2m49sriEBjuIf/2x9awctyDn9n4hG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ZejEAAAA3AAAAA8AAAAAAAAAAAAAAAAAmAIAAGRycy9k&#10;b3ducmV2LnhtbFBLBQYAAAAABAAEAPUAAACJAwAAAAA=&#10;" fillcolor="black" stroked="f" strokeweight="0"/>
                      <v:rect id="Rectangle 1457"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Ac8QA&#10;AADcAAAADwAAAGRycy9kb3ducmV2LnhtbESPzWrCQBSF9wXfYbhCd3Wi0VRSJ0ELBVcFUzfurpnb&#10;JDRzZ8yMmr59p1Do8nB+Ps6mHE0vbjT4zrKC+SwBQVxb3XGj4Pjx9rQG4QOyxt4yKfgmD2Uxedhg&#10;ru2dD3SrQiPiCPscFbQhuFxKX7dk0M+sI47epx0MhiiHRuoB73Hc9HKRJJk02HEktOjotaX6q7qa&#10;yD2lVeLWl13D5n15OGcuPWcrpR6n4/YFRKAx/If/2nut4HmVwu+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QwHPEAAAA3AAAAA8AAAAAAAAAAAAAAAAAmAIAAGRycy9k&#10;b3ducmV2LnhtbFBLBQYAAAAABAAEAPUAAACJAwAAAAA=&#10;" fillcolor="black" stroked="f" strokeweight="0"/>
                      <w10:anchorlock/>
                    </v:group>
                  </w:pict>
                </mc:Fallback>
              </mc:AlternateContent>
            </w:r>
          </w:p>
        </w:tc>
        <w:tc>
          <w:tcPr>
            <w:tcW w:w="3619"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P.O. Box</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13696" behindDoc="0" locked="1" layoutInCell="0" allowOverlap="1" wp14:anchorId="6606172A" wp14:editId="7DE34F64">
                      <wp:simplePos x="0" y="0"/>
                      <wp:positionH relativeFrom="column">
                        <wp:posOffset>361315</wp:posOffset>
                      </wp:positionH>
                      <wp:positionV relativeFrom="paragraph">
                        <wp:posOffset>0</wp:posOffset>
                      </wp:positionV>
                      <wp:extent cx="187325" cy="131445"/>
                      <wp:effectExtent l="0" t="0" r="0" b="3810"/>
                      <wp:wrapNone/>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747" name="Rectangle 1459"/>
                              <wps:cNvSpPr>
                                <a:spLocks noChangeArrowheads="1"/>
                              </wps:cNvSpPr>
                              <wps:spPr bwMode="auto">
                                <a:xfrm>
                                  <a:off x="710"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8" name="Rectangle 1460"/>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9" name="Rectangle 1461"/>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0CF5C" id="Group 746" o:spid="_x0000_s1026" style="position:absolute;margin-left:28.45pt;margin-top:0;width:14.75pt;height:10.35pt;z-index:251613696"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" o:allowincell="f">
                      <v:rect id="Rectangle 1459" o:spid="_x0000_s1027" style="position:absolute;left:710;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JQrcQA&#10;AADcAAAADwAAAGRycy9kb3ducmV2LnhtbESPzWrCQBSF94W+w3CF7pqJ1caQZpS2ILgSjG66u2Zu&#10;k9DMnWlmqvHtHaHg8nB+Pk65Gk0vTjT4zrKCaZKCIK6t7rhRcNivn3MQPiBr7C2Tggt5WC0fH0os&#10;tD3zjk5VaEQcYV+ggjYEV0jp65YM+sQ64uh928FgiHJopB7wHMdNL1/SNJMGO46EFh19tlT/VH8m&#10;cr9mVery34+GzXa+O2ZudsxelXqajO9vIAKN4R7+b2+0gsV8Abcz8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yUK3EAAAA3AAAAA8AAAAAAAAAAAAAAAAAmAIAAGRycy9k&#10;b3ducmV2LnhtbFBLBQYAAAAABAAEAPUAAACJAwAAAAA=&#10;" fillcolor="black" stroked="f" strokeweight="0"/>
                      <v:rect id="Rectangle 1460" o:spid="_x0000_s1028"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3E38IA&#10;AADcAAAADwAAAGRycy9kb3ducmV2LnhtbERPTWvCQBC9C/0PyxS86aZqo0RXsUKhp4Kxl97G7JgE&#10;s7Pb7FbTf985FHp8vO/NbnCdulEfW88GnqYZKOLK25ZrAx+n18kKVEzIFjvPZOCHIuy2D6MNFtbf&#10;+Ui3MtVKQjgWaKBJKRRax6ohh3HqA7FwF987TAL7Wtse7xLuOj3Lslw7bFkaGgx0aKi6lt9Oej/n&#10;ZRZWXy81u/fF8ZyH+Tl/Nmb8OOzXoBIN6V/8536zBpYLWStn5Aj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cTfwgAAANwAAAAPAAAAAAAAAAAAAAAAAJgCAABkcnMvZG93&#10;bnJldi54bWxQSwUGAAAAAAQABAD1AAAAhwMAAAAA&#10;" fillcolor="black" stroked="f" strokeweight="0"/>
                      <v:rect id="Rectangle 1461" o:spid="_x0000_s1029"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hRMUA&#10;AADcAAAADwAAAGRycy9kb3ducmV2LnhtbESPzWrCQBSF9wXfYbhCd3VStVFjRmkLBVcFUzfubjLX&#10;JDRzZ8xMNX37jiB0eTg/HyffDqYTF+p9a1nB8yQBQVxZ3XKt4PD18bQE4QOyxs4yKfglD9vN6CHH&#10;TNsr7+lShFrEEfYZKmhCcJmUvmrIoJ9YRxy9k+0Nhij7Wuoer3HcdHKaJKk02HIkNOjovaHqu/gx&#10;kXucFYlbnt9qNp/zfZm6WZm+KPU4Hl7XIAIN4T98b++0gsV8Bbc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WFExQAAANwAAAAPAAAAAAAAAAAAAAAAAJgCAABkcnMv&#10;ZG93bnJldi54bWxQSwUGAAAAAAQABAD1AAAAigMAAAAA&#10;" fillcolor="black" stroked="f" strokeweight="0"/>
                      <w10:anchorlock/>
                    </v:group>
                  </w:pict>
                </mc:Fallback>
              </mc:AlternateContent>
            </w:r>
          </w:p>
        </w:tc>
        <w:tc>
          <w:tcPr>
            <w:tcW w:w="3816" w:type="dxa"/>
            <w:gridSpan w:val="6"/>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Transport document (House level)</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14720" behindDoc="0" locked="1" layoutInCell="0" allowOverlap="1" wp14:anchorId="0C71034F" wp14:editId="1469A33F">
                      <wp:simplePos x="0" y="0"/>
                      <wp:positionH relativeFrom="column">
                        <wp:posOffset>361315</wp:posOffset>
                      </wp:positionH>
                      <wp:positionV relativeFrom="paragraph">
                        <wp:posOffset>9525</wp:posOffset>
                      </wp:positionV>
                      <wp:extent cx="250190" cy="127000"/>
                      <wp:effectExtent l="0" t="0" r="1270" b="1270"/>
                      <wp:wrapNone/>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744" name="Rectangle 1463"/>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5" name="Rectangle 1464"/>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D8C08" id="Group 743" o:spid="_x0000_s1026" style="position:absolute;margin-left:28.45pt;margin-top:.75pt;width:19.7pt;height:10pt;z-index:251614720"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" o:allowincell="f">
                      <v:rect id="Rectangle 1463" o:spid="_x0000_s1027"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O2sQA&#10;AADcAAAADwAAAGRycy9kb3ducmV2LnhtbESPzWrCQBSF90LfYbhCdzqxxijRUdpCwVXB6MbdNXNN&#10;gpk708xU07d3CoLLw/n5OKtNb1pxpc43lhVMxgkI4tLqhisFh/3XaAHCB2SNrWVS8EceNuuXwQpz&#10;bW+8o2sRKhFH2OeooA7B5VL6siaDfmwdcfTOtjMYouwqqTu8xXHTyrckyaTBhiOhRkefNZWX4tdE&#10;7nFaJG7x81Gx+U53p8xNT9lMqddh/74EEagPz/CjvdUK5mkK/2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gztrEAAAA3AAAAA8AAAAAAAAAAAAAAAAAmAIAAGRycy9k&#10;b3ducmV2LnhtbFBLBQYAAAAABAAEAPUAAACJAwAAAAA=&#10;" fillcolor="black" stroked="f" strokeweight="0"/>
                      <v:rect id="Rectangle 1464" o:spid="_x0000_s1028"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rQcMA&#10;AADcAAAADwAAAGRycy9kb3ducmV2LnhtbESPzYrCMBSF9wO+Q7jC7MbUUTvSMYojDLgSrG5md23u&#10;tMXmJjZR69sbQXB5OD8fZ7boTCMu1PrasoLhIAFBXFhdc6lgv/v9mILwAVljY5kU3MjDYt57m2Gm&#10;7ZW3dMlDKeII+wwVVCG4TEpfVGTQD6wjjt6/bQ2GKNtS6havcdw08jNJUmmw5kio0NGqouKYn03k&#10;/o3yxE1PPyWbzXh7SN3okE6Ueu93y28QgbrwCj/ba63gazyBx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xrQcMAAADcAAAADwAAAAAAAAAAAAAAAACYAgAAZHJzL2Rv&#10;d25yZXYueG1sUEsFBgAAAAAEAAQA9QAAAIgDA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Reference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1E76B5">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15744" behindDoc="0" locked="1" layoutInCell="0" allowOverlap="1" wp14:anchorId="075DD92E" wp14:editId="33A85B5D">
                      <wp:simplePos x="0" y="0"/>
                      <wp:positionH relativeFrom="column">
                        <wp:posOffset>361315</wp:posOffset>
                      </wp:positionH>
                      <wp:positionV relativeFrom="paragraph">
                        <wp:posOffset>9525</wp:posOffset>
                      </wp:positionV>
                      <wp:extent cx="250190" cy="127000"/>
                      <wp:effectExtent l="0" t="0" r="1270" b="0"/>
                      <wp:wrapNone/>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741" name="Rectangle 1466"/>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2" name="Rectangle 1467"/>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566A9" id="Group 740" o:spid="_x0000_s1026" style="position:absolute;margin-left:28.45pt;margin-top:.75pt;width:19.7pt;height:10pt;z-index:251615744"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" o:allowincell="f">
                      <v:rect id="Rectangle 1466" o:spid="_x0000_s1027"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tQsMA&#10;AADcAAAADwAAAGRycy9kb3ducmV2LnhtbESPzYrCMBSF98K8Q7gD7jR11CrVKKMgzEqwMxt31+ba&#10;lmluMk3U+vYTQXB5OD8fZ7nuTCOu1PrasoLRMAFBXFhdc6ng53s3mIPwAVljY5kU3MnDevXWW2Km&#10;7Y0PdM1DKeII+wwVVCG4TEpfVGTQD60jjt7ZtgZDlG0pdYu3OG4a+ZEkqTRYcyRU6GhbUfGbX0zk&#10;Hsd54uZ/m5LNfnI4pW58SqdK9d+7zwWIQF14hZ/tL61gNhnB4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dtQsMAAADcAAAADwAAAAAAAAAAAAAAAACYAgAAZHJzL2Rv&#10;d25yZXYueG1sUEsFBgAAAAAEAAQA9QAAAIgDAAAAAA==&#10;" fillcolor="black" stroked="f" strokeweight="0"/>
                      <v:rect id="Rectangle 1467" o:spid="_x0000_s1028"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zNcMA&#10;AADcAAAADwAAAGRycy9kb3ducmV2LnhtbESPS4vCMBSF94L/IVzBnaa+OtIxiiMMzEqwupndtbnT&#10;Fpub2GS08+8nguDycB4fZ7XpTCNu1PrasoLJOAFBXFhdc6ngdPwcLUH4gKyxsUwK/sjDZt3vrTDT&#10;9s4HuuWhFHGEfYYKqhBcJqUvKjLox9YRR+/HtgZDlG0pdYv3OG4aOU2SVBqsORIqdLSrqLjkvyZy&#10;v2d54pbXj5LNfn44p252ThdKDQfd9h1EoC68ws/2l1bwNp/C40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XzNcMAAADcAAAADwAAAAAAAAAAAAAAAACYAgAAZHJzL2Rv&#10;d25yZXYueG1sUEsFBgAAAAAEAAQA9QAAAIgDAAAAAA==&#10;" fillcolor="black" stroked="f" strokeweight="0"/>
                      <w10:anchorlock/>
                    </v:group>
                  </w:pict>
                </mc:Fallback>
              </mc:AlternateContent>
            </w:r>
          </w:p>
        </w:tc>
        <w:tc>
          <w:tcPr>
            <w:tcW w:w="3717"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an4</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CL754</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bl>
    <w:p w:rsidR="001E76B5" w:rsidRDefault="001E76B5" w:rsidP="001E76B5"/>
    <w:p w:rsidR="001E76B5" w:rsidRDefault="001E76B5" w:rsidP="001E76B5">
      <w:r>
        <w:br w:type="page"/>
      </w:r>
    </w:p>
    <w:tbl>
      <w:tblPr>
        <w:tblW w:w="0" w:type="auto"/>
        <w:tblLayout w:type="fixed"/>
        <w:tblCellMar>
          <w:left w:w="0" w:type="dxa"/>
          <w:right w:w="0" w:type="dxa"/>
        </w:tblCellMar>
        <w:tblLook w:val="0000" w:firstRow="0" w:lastRow="0" w:firstColumn="0" w:lastColumn="0" w:noHBand="0" w:noVBand="0"/>
      </w:tblPr>
      <w:tblGrid>
        <w:gridCol w:w="569"/>
        <w:gridCol w:w="197"/>
        <w:gridCol w:w="98"/>
        <w:gridCol w:w="99"/>
        <w:gridCol w:w="98"/>
        <w:gridCol w:w="98"/>
        <w:gridCol w:w="99"/>
        <w:gridCol w:w="19"/>
        <w:gridCol w:w="3403"/>
        <w:gridCol w:w="624"/>
        <w:gridCol w:w="1586"/>
        <w:gridCol w:w="1020"/>
        <w:gridCol w:w="794"/>
        <w:gridCol w:w="934"/>
      </w:tblGrid>
      <w:tr w:rsidR="001E76B5" w:rsidTr="00B33494">
        <w:trPr>
          <w:cantSplit/>
        </w:trPr>
        <w:tc>
          <w:tcPr>
            <w:tcW w:w="569"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Occurs</w:t>
            </w:r>
          </w:p>
        </w:tc>
        <w:tc>
          <w:tcPr>
            <w:tcW w:w="708" w:type="dxa"/>
            <w:gridSpan w:val="7"/>
            <w:tcBorders>
              <w:top w:val="nil"/>
              <w:left w:val="nil"/>
              <w:bottom w:val="single" w:sz="6" w:space="0" w:color="808080"/>
              <w:right w:val="nil"/>
            </w:tcBorders>
            <w:shd w:val="clear" w:color="auto" w:fill="FFFFFF"/>
          </w:tcPr>
          <w:p w:rsidR="001E76B5" w:rsidRDefault="001E76B5" w:rsidP="00B33494">
            <w:pPr>
              <w:pStyle w:val="GEFEG"/>
              <w:rPr>
                <w:sz w:val="16"/>
                <w:szCs w:val="16"/>
              </w:rPr>
            </w:pPr>
          </w:p>
        </w:tc>
        <w:tc>
          <w:tcPr>
            <w:tcW w:w="3403"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Name</w:t>
            </w:r>
          </w:p>
        </w:tc>
        <w:tc>
          <w:tcPr>
            <w:tcW w:w="624"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Status</w:t>
            </w:r>
          </w:p>
        </w:tc>
        <w:tc>
          <w:tcPr>
            <w:tcW w:w="1586"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Format</w:t>
            </w:r>
          </w:p>
        </w:tc>
        <w:tc>
          <w:tcPr>
            <w:tcW w:w="1020"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41"/>
              <w:rPr>
                <w:sz w:val="16"/>
                <w:szCs w:val="16"/>
              </w:rPr>
            </w:pPr>
            <w:r>
              <w:rPr>
                <w:b/>
                <w:bCs/>
                <w:color w:val="000000"/>
                <w:sz w:val="16"/>
                <w:szCs w:val="16"/>
              </w:rPr>
              <w:t>CL</w:t>
            </w:r>
          </w:p>
        </w:tc>
        <w:tc>
          <w:tcPr>
            <w:tcW w:w="794"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58"/>
              <w:rPr>
                <w:sz w:val="16"/>
                <w:szCs w:val="16"/>
              </w:rPr>
            </w:pPr>
            <w:r>
              <w:rPr>
                <w:b/>
                <w:bCs/>
                <w:color w:val="000000"/>
                <w:sz w:val="16"/>
                <w:szCs w:val="16"/>
              </w:rPr>
              <w:t>Rules</w:t>
            </w:r>
          </w:p>
        </w:tc>
        <w:tc>
          <w:tcPr>
            <w:tcW w:w="931"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58"/>
              <w:rPr>
                <w:sz w:val="16"/>
                <w:szCs w:val="16"/>
              </w:rPr>
            </w:pPr>
            <w:r>
              <w:rPr>
                <w:b/>
                <w:bCs/>
                <w:color w:val="000000"/>
                <w:sz w:val="16"/>
                <w:szCs w:val="16"/>
              </w:rPr>
              <w:t>Conditions</w:t>
            </w:r>
          </w:p>
        </w:tc>
      </w:tr>
      <w:tr w:rsidR="001E76B5" w:rsidTr="00B33494">
        <w:trPr>
          <w:cantSplit/>
        </w:trPr>
        <w:tc>
          <w:tcPr>
            <w:tcW w:w="569" w:type="dxa"/>
            <w:tcBorders>
              <w:top w:val="nil"/>
              <w:left w:val="nil"/>
              <w:bottom w:val="nil"/>
              <w:right w:val="nil"/>
            </w:tcBorders>
            <w:shd w:val="clear" w:color="auto" w:fill="FFFFFF"/>
          </w:tcPr>
          <w:p w:rsidR="001E76B5" w:rsidRDefault="001E76B5" w:rsidP="00B33494">
            <w:pPr>
              <w:pStyle w:val="GEFEG"/>
              <w:rPr>
                <w:sz w:val="16"/>
                <w:szCs w:val="16"/>
              </w:rPr>
            </w:pPr>
          </w:p>
        </w:tc>
        <w:tc>
          <w:tcPr>
            <w:tcW w:w="4109" w:type="dxa"/>
            <w:gridSpan w:val="8"/>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IE3A32</w:t>
            </w:r>
          </w:p>
        </w:tc>
        <w:tc>
          <w:tcPr>
            <w:tcW w:w="624" w:type="dxa"/>
            <w:tcBorders>
              <w:top w:val="nil"/>
              <w:left w:val="nil"/>
              <w:bottom w:val="nil"/>
              <w:right w:val="nil"/>
            </w:tcBorders>
            <w:shd w:val="clear" w:color="auto" w:fill="FFFFFF"/>
          </w:tcPr>
          <w:p w:rsidR="001E76B5" w:rsidRDefault="001E76B5" w:rsidP="00B33494">
            <w:pPr>
              <w:pStyle w:val="GEFEG"/>
              <w:rPr>
                <w:sz w:val="16"/>
                <w:szCs w:val="16"/>
              </w:rPr>
            </w:pPr>
          </w:p>
        </w:tc>
        <w:tc>
          <w:tcPr>
            <w:tcW w:w="1586" w:type="dxa"/>
            <w:tcBorders>
              <w:top w:val="nil"/>
              <w:left w:val="nil"/>
              <w:bottom w:val="nil"/>
              <w:right w:val="nil"/>
            </w:tcBorders>
            <w:shd w:val="clear" w:color="auto" w:fill="FFFFFF"/>
          </w:tcPr>
          <w:p w:rsidR="001E76B5" w:rsidRDefault="001E76B5" w:rsidP="00B33494">
            <w:pPr>
              <w:pStyle w:val="GEFEG"/>
              <w:rPr>
                <w:sz w:val="16"/>
                <w:szCs w:val="16"/>
              </w:rPr>
            </w:pPr>
          </w:p>
        </w:tc>
        <w:tc>
          <w:tcPr>
            <w:tcW w:w="1020" w:type="dxa"/>
            <w:tcBorders>
              <w:top w:val="nil"/>
              <w:left w:val="nil"/>
              <w:bottom w:val="nil"/>
              <w:right w:val="nil"/>
            </w:tcBorders>
            <w:shd w:val="clear" w:color="auto" w:fill="FFFFFF"/>
          </w:tcPr>
          <w:p w:rsidR="001E76B5" w:rsidRDefault="001E76B5" w:rsidP="00B33494">
            <w:pPr>
              <w:pStyle w:val="GEFEG"/>
              <w:rPr>
                <w:sz w:val="16"/>
                <w:szCs w:val="16"/>
              </w:rPr>
            </w:pPr>
          </w:p>
        </w:tc>
        <w:tc>
          <w:tcPr>
            <w:tcW w:w="794" w:type="dxa"/>
            <w:tcBorders>
              <w:top w:val="nil"/>
              <w:left w:val="nil"/>
              <w:bottom w:val="nil"/>
              <w:right w:val="nil"/>
            </w:tcBorders>
            <w:shd w:val="clear" w:color="auto" w:fill="FFFFFF"/>
          </w:tcPr>
          <w:p w:rsidR="001E76B5" w:rsidRDefault="001E76B5" w:rsidP="00B33494">
            <w:pPr>
              <w:pStyle w:val="GEFEG"/>
              <w:rPr>
                <w:sz w:val="16"/>
                <w:szCs w:val="16"/>
              </w:rPr>
            </w:pPr>
          </w:p>
        </w:tc>
        <w:tc>
          <w:tcPr>
            <w:tcW w:w="934" w:type="dxa"/>
            <w:tcBorders>
              <w:top w:val="nil"/>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385"/>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197"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16768" behindDoc="0" locked="1" layoutInCell="0" allowOverlap="1" wp14:anchorId="5325166B" wp14:editId="5CC5D075">
                      <wp:simplePos x="0" y="0"/>
                      <wp:positionH relativeFrom="column">
                        <wp:posOffset>361315</wp:posOffset>
                      </wp:positionH>
                      <wp:positionV relativeFrom="paragraph">
                        <wp:posOffset>9525</wp:posOffset>
                      </wp:positionV>
                      <wp:extent cx="125095" cy="244475"/>
                      <wp:effectExtent l="0" t="4445" r="2540" b="0"/>
                      <wp:wrapNone/>
                      <wp:docPr id="2206" name="Group 2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244475"/>
                                <a:chOff x="569" y="15"/>
                                <a:chExt cx="197" cy="385"/>
                              </a:xfrm>
                            </wpg:grpSpPr>
                            <wps:wsp>
                              <wps:cNvPr id="2207" name="Rectangle 1469"/>
                              <wps:cNvSpPr>
                                <a:spLocks noChangeArrowheads="1"/>
                              </wps:cNvSpPr>
                              <wps:spPr bwMode="auto">
                                <a:xfrm>
                                  <a:off x="611" y="15"/>
                                  <a:ext cx="15" cy="3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08" name="Rectangle 1470"/>
                              <wps:cNvSpPr>
                                <a:spLocks noChangeArrowheads="1"/>
                              </wps:cNvSpPr>
                              <wps:spPr bwMode="auto">
                                <a:xfrm>
                                  <a:off x="611"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13484" id="Group 2206" o:spid="_x0000_s1026" style="position:absolute;margin-left:28.45pt;margin-top:.75pt;width:9.85pt;height:19.25pt;z-index:251616768" coordorigin="569,15" coordsize="19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" o:allowincell="f">
                      <v:rect id="Rectangle 1469" o:spid="_x0000_s1027" style="position:absolute;left:611;top:15;width:1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TIcUA&#10;AADdAAAADwAAAGRycy9kb3ducmV2LnhtbESPX2vCMBTF3wd+h3AHvs1k1XXSGUUFwaeB3V72dm3u&#10;2rLmJjZR67c3g8EeD+fPj7NYDbYTF+pD61jD80SBIK6cabnW8Pmxe5qDCBHZYOeYNNwowGo5elhg&#10;YdyVD3QpYy3SCIcCNTQx+kLKUDVkMUycJ07et+stxiT7Wpoer2ncdjJTKpcWW06EBj1tG6p+yrNN&#10;3K9pqfz8tKnZvs8Ox9xPj/mL1uPHYf0GItIQ/8N/7b3RkGXqFX7f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VMhxQAAAN0AAAAPAAAAAAAAAAAAAAAAAJgCAABkcnMv&#10;ZG93bnJldi54bWxQSwUGAAAAAAQABAD1AAAAigMAAAAA&#10;" fillcolor="black" stroked="f" strokeweight="0"/>
                      <v:rect id="Rectangle 1470" o:spid="_x0000_s1028" style="position:absolute;left:611;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HU8IA&#10;AADdAAAADwAAAGRycy9kb3ducmV2LnhtbERPTUvDQBC9C/0Pywi92V1TDSV2W6pQ8CQ0evE2zU6T&#10;0Ozsml3b+O+dg+Dx8b7X28kP6kJj6gNbuF8YUMRNcD23Fj7e93crUCkjOxwCk4UfSrDdzG7WWLlw&#10;5QNd6twqCeFUoYUu51hpnZqOPKZFiMTCncLoMQscW+1GvEq4H3RhTKk99iwNHUZ66ag5199eej+X&#10;tYmrr+eW/dvD4VjG5bF8tHZ+O+2eQGWa8r/4z/3qLBSFkb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sdTwgAAAN0AAAAPAAAAAAAAAAAAAAAAAJgCAABkcnMvZG93&#10;bnJldi54bWxQSwUGAAAAAAQABAD1AAAAhwMAAAAA&#10;" fillcolor="black" stroked="f" strokeweight="0"/>
                      <w10:anchorlock/>
                    </v:group>
                  </w:pict>
                </mc:Fallback>
              </mc:AlternateContent>
            </w:r>
          </w:p>
        </w:tc>
        <w:tc>
          <w:tcPr>
            <w:tcW w:w="3912" w:type="dxa"/>
            <w:gridSpan w:val="7"/>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Document issue date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an20 (YYYY-MM-</w:t>
            </w:r>
          </w:p>
          <w:p w:rsidR="001E76B5" w:rsidRDefault="001E76B5" w:rsidP="00B33494">
            <w:pPr>
              <w:pStyle w:val="GEFEG"/>
              <w:spacing w:line="185" w:lineRule="exact"/>
              <w:rPr>
                <w:sz w:val="16"/>
                <w:szCs w:val="16"/>
              </w:rPr>
            </w:pPr>
            <w:r>
              <w:rPr>
                <w:color w:val="333333"/>
                <w:sz w:val="16"/>
                <w:szCs w:val="16"/>
              </w:rPr>
              <w:t>DDThh:mm:ssZ)</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197"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17792" behindDoc="0" locked="1" layoutInCell="0" allowOverlap="1" wp14:anchorId="530FA675" wp14:editId="2BDAF1E5">
                      <wp:simplePos x="0" y="0"/>
                      <wp:positionH relativeFrom="column">
                        <wp:posOffset>361315</wp:posOffset>
                      </wp:positionH>
                      <wp:positionV relativeFrom="paragraph">
                        <wp:posOffset>9525</wp:posOffset>
                      </wp:positionV>
                      <wp:extent cx="125095" cy="127000"/>
                      <wp:effectExtent l="0" t="635" r="2540" b="0"/>
                      <wp:wrapNone/>
                      <wp:docPr id="2203" name="Group 2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27000"/>
                                <a:chOff x="569" y="15"/>
                                <a:chExt cx="197" cy="200"/>
                              </a:xfrm>
                            </wpg:grpSpPr>
                            <wps:wsp>
                              <wps:cNvPr id="2204" name="Rectangle 1472"/>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05" name="Rectangle 1473"/>
                              <wps:cNvSpPr>
                                <a:spLocks noChangeArrowheads="1"/>
                              </wps:cNvSpPr>
                              <wps:spPr bwMode="auto">
                                <a:xfrm>
                                  <a:off x="611"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86FDA" id="Group 2203" o:spid="_x0000_s1026" style="position:absolute;margin-left:28.45pt;margin-top:.75pt;width:9.85pt;height:10pt;z-index:251617792" coordorigin="569,15" coordsize="19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" o:allowincell="f">
                      <v:rect id="Rectangle 1472"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VsQA&#10;AADdAAAADwAAAGRycy9kb3ducmV2LnhtbESPX2vCMBTF3wd+h3AF32Zi1SKdUVQQ9jSw28vers1d&#10;W9bcxCZq9+2XwcDHw/nz46y3g+3EjfrQOtYwmyoQxJUzLdcaPt6PzysQISIb7ByThh8KsN2MntZY&#10;GHfnE93KWIs0wqFADU2MvpAyVA1ZDFPniZP35XqLMcm+lqbHexq3ncyUyqXFlhOhQU+Hhqrv8moT&#10;93NeKr+67Gu2b4vTOffzc77UejIedi8gIg3xEf5vvxoNWaYW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VbEAAAA3QAAAA8AAAAAAAAAAAAAAAAAmAIAAGRycy9k&#10;b3ducmV2LnhtbFBLBQYAAAAABAAEAPUAAACJAwAAAAA=&#10;" fillcolor="black" stroked="f" strokeweight="0"/>
                      <v:rect id="Rectangle 1473" o:spid="_x0000_s1028" style="position:absolute;left:611;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NozcQA&#10;AADdAAAADwAAAGRycy9kb3ducmV2LnhtbESPX2vCMBTF3wd+h3AF32ZinUU6ozhB2NPA6svers1d&#10;W9bcZE3U7tsvA8HHw/nz46w2g+3ElfrQOtYwmyoQxJUzLdcaTsf98xJEiMgGO8ek4ZcCbNajpxUW&#10;xt34QNcy1iKNcChQQxOjL6QMVUMWw9R54uR9ud5iTLKvpenxlsZtJzOlcmmx5URo0NOuoeq7vNjE&#10;/ZyXyi9/3mq2Hy+Hc+7n53yh9WQ8bF9BRBriI3xvvxsNWaYW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zaM3EAAAA3QAAAA8AAAAAAAAAAAAAAAAAmAIAAGRycy9k&#10;b3ducmV2LnhtbFBLBQYAAAAABAAEAPUAAACJAwAAAAA=&#10;" fillcolor="black" stroked="f" strokeweight="0"/>
                      <w10:anchorlock/>
                    </v:group>
                  </w:pict>
                </mc:Fallback>
              </mc:AlternateContent>
            </w:r>
          </w:p>
        </w:tc>
        <w:tc>
          <w:tcPr>
            <w:tcW w:w="3912" w:type="dxa"/>
            <w:gridSpan w:val="7"/>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Referral request reference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197"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18816" behindDoc="0" locked="1" layoutInCell="0" allowOverlap="1" wp14:anchorId="19F0CA54" wp14:editId="097EAC6C">
                      <wp:simplePos x="0" y="0"/>
                      <wp:positionH relativeFrom="column">
                        <wp:posOffset>361315</wp:posOffset>
                      </wp:positionH>
                      <wp:positionV relativeFrom="paragraph">
                        <wp:posOffset>9525</wp:posOffset>
                      </wp:positionV>
                      <wp:extent cx="125095" cy="127000"/>
                      <wp:effectExtent l="0" t="3175" r="2540" b="3175"/>
                      <wp:wrapNone/>
                      <wp:docPr id="2200" name="Group 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27000"/>
                                <a:chOff x="569" y="15"/>
                                <a:chExt cx="197" cy="200"/>
                              </a:xfrm>
                            </wpg:grpSpPr>
                            <wps:wsp>
                              <wps:cNvPr id="2201" name="Rectangle 1475"/>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02" name="Rectangle 1476"/>
                              <wps:cNvSpPr>
                                <a:spLocks noChangeArrowheads="1"/>
                              </wps:cNvSpPr>
                              <wps:spPr bwMode="auto">
                                <a:xfrm>
                                  <a:off x="611"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C54D9" id="Group 2200" o:spid="_x0000_s1026" style="position:absolute;margin-left:28.45pt;margin-top:.75pt;width:9.85pt;height:10pt;z-index:251618816" coordorigin="569,15" coordsize="19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" o:allowincell="f">
                      <v:rect id="Rectangle 1475"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huzsQA&#10;AADdAAAADwAAAGRycy9kb3ducmV2LnhtbESPX2vCMBTF3wd+h3AF32Zi3Yp0RnEDwaeB3V72dm3u&#10;2rLmJjZR67c3grDHw/nz4yzXg+3EmfrQOtYwmyoQxJUzLdcavr+2zwsQISIb7ByThisFWK9GT0ss&#10;jLvwns5lrEUa4VCghiZGX0gZqoYshqnzxMn7db3FmGRfS9PjJY3bTmZK5dJiy4nQoKePhqq/8mQT&#10;92deKr84vtdsP1/2h9zPD/mr1pPxsHkDEWmI/+FHe2c0ZJmawf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Ibs7EAAAA3QAAAA8AAAAAAAAAAAAAAAAAmAIAAGRycy9k&#10;b3ducmV2LnhtbFBLBQYAAAAABAAEAPUAAACJAwAAAAA=&#10;" fillcolor="black" stroked="f" strokeweight="0"/>
                      <v:rect id="Rectangle 1476" o:spid="_x0000_s1028" style="position:absolute;left:611;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wucQA&#10;AADdAAAADwAAAGRycy9kb3ducmV2LnhtbESPX2vCMBTF3wd+h3AF32ayuhXpjKKC4NPA6otv1+au&#10;LWtuYhO1+/bLYLDHw/nz4yxWg+3EnfrQOtbwMlUgiCtnWq41nI675zmIEJENdo5JwzcFWC1HTwss&#10;jHvwge5lrEUa4VCghiZGX0gZqoYshqnzxMn7dL3FmGRfS9PjI43bTmZK5dJiy4nQoKdtQ9VXebOJ&#10;e56Vys+vm5rtx+vhkvvZJX/TejIe1u8gIg3xP/zX3hsNWaYy+H2Tn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8LnEAAAA3QAAAA8AAAAAAAAAAAAAAAAAmAIAAGRycy9k&#10;b3ducmV2LnhtbFBLBQYAAAAABAAEAPUAAACJAwAAAAA=&#10;" fillcolor="black" stroked="f" strokeweight="0"/>
                      <w10:anchorlock/>
                    </v:group>
                  </w:pict>
                </mc:Fallback>
              </mc:AlternateContent>
            </w:r>
          </w:p>
        </w:tc>
        <w:tc>
          <w:tcPr>
            <w:tcW w:w="3912" w:type="dxa"/>
            <w:gridSpan w:val="7"/>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MRN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an18</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58"/>
              <w:rPr>
                <w:sz w:val="16"/>
                <w:szCs w:val="16"/>
              </w:rPr>
            </w:pPr>
            <w:r>
              <w:rPr>
                <w:color w:val="000000"/>
                <w:sz w:val="16"/>
                <w:szCs w:val="16"/>
              </w:rPr>
              <w:t>R3004</w:t>
            </w: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197"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19840" behindDoc="0" locked="1" layoutInCell="0" allowOverlap="1" wp14:anchorId="0F51AAF7" wp14:editId="5BA9509F">
                      <wp:simplePos x="0" y="0"/>
                      <wp:positionH relativeFrom="column">
                        <wp:posOffset>361315</wp:posOffset>
                      </wp:positionH>
                      <wp:positionV relativeFrom="paragraph">
                        <wp:posOffset>9525</wp:posOffset>
                      </wp:positionV>
                      <wp:extent cx="125095" cy="127000"/>
                      <wp:effectExtent l="0" t="0" r="2540" b="0"/>
                      <wp:wrapNone/>
                      <wp:docPr id="2197" name="Group 2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27000"/>
                                <a:chOff x="569" y="15"/>
                                <a:chExt cx="197" cy="200"/>
                              </a:xfrm>
                            </wpg:grpSpPr>
                            <wps:wsp>
                              <wps:cNvPr id="2198" name="Rectangle 1478"/>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9" name="Rectangle 1479"/>
                              <wps:cNvSpPr>
                                <a:spLocks noChangeArrowheads="1"/>
                              </wps:cNvSpPr>
                              <wps:spPr bwMode="auto">
                                <a:xfrm>
                                  <a:off x="611"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57EF1" id="Group 2197" o:spid="_x0000_s1026" style="position:absolute;margin-left:28.45pt;margin-top:.75pt;width:9.85pt;height:10pt;z-index:251619840" coordorigin="569,15" coordsize="19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" o:allowincell="f">
                      <v:rect id="Rectangle 1478"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zqMIA&#10;AADdAAAADwAAAGRycy9kb3ducmV2LnhtbERPTWvCQBC9F/oflhG81Y3aBhtdpRUETwXTXnobs2MS&#10;zM5us6vGf985FHp8vO/VZnCdulIfW88GppMMFHHlbcu1ga/P3dMCVEzIFjvPZOBOETbrx4cVFtbf&#10;+EDXMtVKQjgWaKBJKRRax6ohh3HiA7FwJ987TAL7WtsebxLuOj3Lslw7bFkaGgy0bag6lxcnvd/z&#10;MguLn/ea3cfz4ZiH+TF/MWY8Gt6WoBIN6V/8595bA7Ppq8yVN/IE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nTOowgAAAN0AAAAPAAAAAAAAAAAAAAAAAJgCAABkcnMvZG93&#10;bnJldi54bWxQSwUGAAAAAAQABAD1AAAAhwMAAAAA&#10;" fillcolor="black" stroked="f" strokeweight="0"/>
                      <v:rect id="Rectangle 1479" o:spid="_x0000_s1028" style="position:absolute;left:611;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WM8UA&#10;AADdAAAADwAAAGRycy9kb3ducmV2LnhtbESPzWrCQBSF90LfYbgFdzpR22BiRmkLgquC0Y27a+aa&#10;hGbuTDNTjW/fKRRcHs7Pxyk2g+nElXrfWlYwmyYgiCurW64VHA/byRKED8gaO8uk4E4eNuunUYG5&#10;tjfe07UMtYgj7HNU0ITgcil91ZBBP7WOOHoX2xsMUfa11D3e4rjp5DxJUmmw5Uho0NFHQ9VX+WMi&#10;97QoE7f8fq/ZfL7sz6lbnNNXpcbPw9sKRKAhPML/7Z1WMJ9lG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ZYzxQAAAN0AAAAPAAAAAAAAAAAAAAAAAJgCAABkcnMv&#10;ZG93bnJldi54bWxQSwUGAAAAAAQABAD1AAAAigMAAAAA&#10;" fillcolor="black" stroked="f" strokeweight="0"/>
                      <w10:anchorlock/>
                    </v:group>
                  </w:pict>
                </mc:Fallback>
              </mc:AlternateContent>
            </w:r>
          </w:p>
        </w:tc>
        <w:tc>
          <w:tcPr>
            <w:tcW w:w="3912" w:type="dxa"/>
            <w:gridSpan w:val="7"/>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Specific circumstance indicator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CL742</w:t>
            </w:r>
          </w:p>
        </w:tc>
        <w:tc>
          <w:tcPr>
            <w:tcW w:w="79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58"/>
              <w:rPr>
                <w:sz w:val="16"/>
                <w:szCs w:val="16"/>
              </w:rPr>
            </w:pPr>
            <w:r>
              <w:rPr>
                <w:color w:val="000000"/>
                <w:sz w:val="16"/>
                <w:szCs w:val="16"/>
              </w:rPr>
              <w:t>R3024</w:t>
            </w: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20864" behindDoc="0" locked="1" layoutInCell="0" allowOverlap="1" wp14:anchorId="035C4A09" wp14:editId="0986D61B">
                      <wp:simplePos x="0" y="0"/>
                      <wp:positionH relativeFrom="column">
                        <wp:posOffset>361315</wp:posOffset>
                      </wp:positionH>
                      <wp:positionV relativeFrom="paragraph">
                        <wp:posOffset>0</wp:posOffset>
                      </wp:positionV>
                      <wp:extent cx="125095" cy="131445"/>
                      <wp:effectExtent l="0" t="0" r="2540" b="2540"/>
                      <wp:wrapNone/>
                      <wp:docPr id="2193" name="Group 2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2194" name="Rectangle 1481"/>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5" name="Rectangle 1482"/>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6" name="Rectangle 1483"/>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D970A" id="Group 2193" o:spid="_x0000_s1026" style="position:absolute;margin-left:28.45pt;margin-top:0;width:9.85pt;height:10.35pt;z-index:251620864"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" o:allowincell="f">
                      <v:rect id="Rectangle 1481"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5rcUA&#10;AADdAAAADwAAAGRycy9kb3ducmV2LnhtbESPS2vCQBSF90L/w3AL3ZmJr6DRUWqh4Kpg7Ka7a+aa&#10;BDN3pplR03/vFASXh/P4OKtNb1pxpc43lhWMkhQEcWl1w5WC78PncA7CB2SNrWVS8EceNuuXwQpz&#10;bW+8p2sRKhFH2OeooA7B5VL6siaDPrGOOHon2xkMUXaV1B3e4rhp5ThNM2mw4Uio0dFHTeW5uJjI&#10;/ZkUqZv/bis2X9P9MXOTYzZT6u21f1+CCNSHZ/jR3mkF49FiCv9v4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0DmtxQAAAN0AAAAPAAAAAAAAAAAAAAAAAJgCAABkcnMv&#10;ZG93bnJldi54bWxQSwUGAAAAAAQABAD1AAAAigMAAAAA&#10;" fillcolor="black" stroked="f" strokeweight="0"/>
                      <v:rect id="Rectangle 1482"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cNsQA&#10;AADdAAAADwAAAGRycy9kb3ducmV2LnhtbESPS4vCMBSF98L8h3AH3Gnqqzgdo6gguBqwzmZ21+ZO&#10;W6a5iU3U+u8nguDycB4fZ7HqTCOu1PrasoLRMAFBXFhdc6ng+7gbzEH4gKyxsUwK7uRhtXzrLTDT&#10;9sYHuuahFHGEfYYKqhBcJqUvKjLoh9YRR+/XtgZDlG0pdYu3OG4aOU6SVBqsORIqdLStqPjLLyZy&#10;fyZ54ubnTcnma3o4pW5ySmdK9d+79SeIQF14hZ/tvVYwHn3M4PE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cnDbEAAAA3QAAAA8AAAAAAAAAAAAAAAAAmAIAAGRycy9k&#10;b3ducmV2LnhtbFBLBQYAAAAABAAEAPUAAACJAwAAAAA=&#10;" fillcolor="black" stroked="f" strokeweight="0"/>
                      <v:rect id="Rectangle 1483"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CQcQA&#10;AADdAAAADwAAAGRycy9kb3ducmV2LnhtbESPS2vCQBSF9wX/w3AFd83EV7Cpo2hB6KpgdNPdNXOb&#10;BDN3xsxU03/vFASXh/P4OMt1b1pxpc43lhWMkxQEcWl1w5WC42H3ugDhA7LG1jIp+CMP69XgZYm5&#10;tjfe07UIlYgj7HNUUIfgcil9WZNBn1hHHL0f2xkMUXaV1B3e4rhp5SRNM2mw4Uio0dFHTeW5+DWR&#10;+z0tUre4bCs2X7P9KXPTUzZXajTsN+8gAvXhGX60P7WCyfgtg/838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OAkHEAAAA3QAAAA8AAAAAAAAAAAAAAAAAmAIAAGRycy9k&#10;b3ducmV2LnhtbFBLBQYAAAAABAAEAPUAAACJAwAAAAA=&#10;" fillcolor="black" stroked="f" strokeweight="0"/>
                      <w10:anchorlock/>
                    </v:group>
                  </w:pict>
                </mc:Fallback>
              </mc:AlternateContent>
            </w:r>
          </w:p>
        </w:tc>
        <w:tc>
          <w:tcPr>
            <w:tcW w:w="3912" w:type="dxa"/>
            <w:gridSpan w:val="7"/>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Addressed Member State</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21888" behindDoc="0" locked="1" layoutInCell="0" allowOverlap="1" wp14:anchorId="014C2541" wp14:editId="14D08455">
                      <wp:simplePos x="0" y="0"/>
                      <wp:positionH relativeFrom="column">
                        <wp:posOffset>361315</wp:posOffset>
                      </wp:positionH>
                      <wp:positionV relativeFrom="paragraph">
                        <wp:posOffset>9525</wp:posOffset>
                      </wp:positionV>
                      <wp:extent cx="187325" cy="127000"/>
                      <wp:effectExtent l="0" t="0" r="0" b="0"/>
                      <wp:wrapNone/>
                      <wp:docPr id="2189" name="Group 2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2190" name="Rectangle 1485"/>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1" name="Rectangle 1486"/>
                              <wps:cNvSpPr>
                                <a:spLocks noChangeArrowheads="1"/>
                              </wps:cNvSpPr>
                              <wps:spPr bwMode="auto">
                                <a:xfrm>
                                  <a:off x="710"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2" name="Rectangle 1487"/>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97B14" id="Group 2189" o:spid="_x0000_s1026" style="position:absolute;margin-left:28.45pt;margin-top:.75pt;width:14.75pt;height:10pt;z-index:251621888"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" o:allowincell="f">
                      <v:rect id="Rectangle 1485"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rsIA&#10;AADdAAAADwAAAGRycy9kb3ducmV2LnhtbERPTWvCQBC9F/oflhG81Y3aBhtdpRUETwXTXnobs2MS&#10;zM5us6vGf985FHp8vO/VZnCdulIfW88GppMMFHHlbcu1ga/P3dMCVEzIFjvPZOBOETbrx4cVFtbf&#10;+EDXMtVKQjgWaKBJKRRax6ohh3HiA7FwJ987TAL7WtsebxLuOj3Lslw7bFkaGgy0bag6lxcnvd/z&#10;MguLn/ea3cfz4ZiH+TF/MWY8Gt6WoBIN6V/8595bA7Ppq+yXN/IE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6z+uwgAAAN0AAAAPAAAAAAAAAAAAAAAAAJgCAABkcnMvZG93&#10;bnJldi54bWxQSwUGAAAAAAQABAD1AAAAhwMAAAAA&#10;" fillcolor="black" stroked="f" strokeweight="0"/>
                      <v:rect id="Rectangle 1486" o:spid="_x0000_s1028" style="position:absolute;left:710;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eaNcQA&#10;AADdAAAADwAAAGRycy9kb3ducmV2LnhtbESPzWrCQBSF9wXfYbhCd3UStUGjo7RCoauC0Y27a+aa&#10;BDN3xsyo6ds7hYLLw/n5OMt1b1pxo843lhWkowQEcWl1w5WC/e7rbQbCB2SNrWVS8Ese1qvByxJz&#10;be+8pVsRKhFH2OeooA7B5VL6siaDfmQdcfROtjMYouwqqTu8x3HTynGSZNJgw5FQo6NNTeW5uJrI&#10;PUyKxM0unxWbn+n2mLnJMXtX6nXYfyxABOrDM/zf/tYKxuk8hb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mjXEAAAA3QAAAA8AAAAAAAAAAAAAAAAAmAIAAGRycy9k&#10;b3ducmV2LnhtbFBLBQYAAAAABAAEAPUAAACJAwAAAAA=&#10;" fillcolor="black" stroked="f" strokeweight="0"/>
                      <v:rect id="Rectangle 1487"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UEQsQA&#10;AADdAAAADwAAAGRycy9kb3ducmV2LnhtbESPzWrCQBSF94W+w3AFd3VitMFGR9GC4Eow7aa7a+aa&#10;BDN3ppmpxrd3hILLw/n5OItVb1pxoc43lhWMRwkI4tLqhisF31/btxkIH5A1tpZJwY08rJavLwvM&#10;tb3ygS5FqEQcYZ+jgjoEl0vpy5oM+pF1xNE72c5giLKrpO7wGsdNK9MkyaTBhiOhRkefNZXn4s9E&#10;7s+kSNzsd1Ox2U8Px8xNjtm7UsNBv56DCNSHZ/i/vdMK0vFHCo8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1BELEAAAA3QAAAA8AAAAAAAAAAAAAAAAAmAIAAGRycy9k&#10;b3ducmV2LnhtbFBLBQYAAAAABAAEAPUAAACJAwAAAAA=&#10;" fillcolor="black" stroked="f" strokeweight="0"/>
                      <w10:anchorlock/>
                    </v:group>
                  </w:pict>
                </mc:Fallback>
              </mc:AlternateContent>
            </w:r>
          </w:p>
        </w:tc>
        <w:tc>
          <w:tcPr>
            <w:tcW w:w="3814" w:type="dxa"/>
            <w:gridSpan w:val="6"/>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Country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a2</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CL717</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22912" behindDoc="0" locked="1" layoutInCell="0" allowOverlap="1" wp14:anchorId="1B20802C" wp14:editId="1E715F0A">
                      <wp:simplePos x="0" y="0"/>
                      <wp:positionH relativeFrom="column">
                        <wp:posOffset>361315</wp:posOffset>
                      </wp:positionH>
                      <wp:positionV relativeFrom="paragraph">
                        <wp:posOffset>0</wp:posOffset>
                      </wp:positionV>
                      <wp:extent cx="125095" cy="131445"/>
                      <wp:effectExtent l="0" t="0" r="2540" b="2540"/>
                      <wp:wrapNone/>
                      <wp:docPr id="2185" name="Group 2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2186" name="Rectangle 1489"/>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87" name="Rectangle 1490"/>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88" name="Rectangle 1491"/>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CE83D" id="Group 2185" o:spid="_x0000_s1026" style="position:absolute;margin-left:28.45pt;margin-top:0;width:9.85pt;height:10.35pt;z-index:251622912"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" o:allowincell="f">
                      <v:rect id="Rectangle 1489"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eUnMUA&#10;AADdAAAADwAAAGRycy9kb3ducmV2LnhtbESPy2rDMBBF94H+g5hCd7HsPIxxI4cmUOgqECeb7ibW&#10;1Da1RqqlJu7fV4VClpf7ONzNdjKDuNLoe8sKsiQFQdxY3XOr4Hx6nRcgfEDWOFgmBT/kYVs9zDZY&#10;anvjI13r0Io4wr5EBV0IrpTSNx0Z9Il1xNH7sKPBEOXYSj3iLY6bQS7SNJcGe46EDh3tO2o+628T&#10;ue/LOnXF165lc1gdL7lbXvK1Uk+P08sziEBTuIf/229awSIrcvh7E5+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5ScxQAAAN0AAAAPAAAAAAAAAAAAAAAAAJgCAABkcnMv&#10;ZG93bnJldi54bWxQSwUGAAAAAAQABAD1AAAAigMAAAAA&#10;" fillcolor="black" stroked="f" strokeweight="0"/>
                      <v:rect id="Rectangle 1490"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xB8UA&#10;AADdAAAADwAAAGRycy9kb3ducmV2LnhtbESPS2vCQBSF94X+h+EK7urER9MQHUULgivBtJvurplr&#10;EszcmWamGv+9IxRcHs7j4yxWvWnFhTrfWFYwHiUgiEurG64UfH9t3zIQPiBrbC2Tght5WC1fXxaY&#10;a3vlA12KUIk4wj5HBXUILpfSlzUZ9CPriKN3sp3BEGVXSd3hNY6bVk6SJJUGG46EGh191lSeiz8T&#10;uT/TInHZ76Zis58djqmbHtN3pYaDfj0HEagPz/B/e6cVTMbZBz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zEHxQAAAN0AAAAPAAAAAAAAAAAAAAAAAJgCAABkcnMv&#10;ZG93bnJldi54bWxQSwUGAAAAAAQABAD1AAAAigMAAAAA&#10;" fillcolor="black" stroked="f" strokeweight="0"/>
                      <v:rect id="Rectangle 1491"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dcIA&#10;AADdAAAADwAAAGRycy9kb3ducmV2LnhtbERPO2vDMBDeC/0P4gLdGjkvY5wooS0UOhXidOl2sS62&#10;iXVSLTVx/31vCGT8+N6b3eh6daEhdp4NzKYZKOLa244bA1+H9+cCVEzIFnvPZOCPIuy2jw8bLK2/&#10;8p4uVWqUhHAs0UCbUii1jnVLDuPUB2LhTn5wmAQOjbYDXiXc9XqeZbl22LE0tBjoraX6XP066f1e&#10;VFkofl4bdp/L/TEPi2O+MuZpMr6sQSUa0118c39YA/NZIXP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V1wgAAAN0AAAAPAAAAAAAAAAAAAAAAAJgCAABkcnMvZG93&#10;bnJldi54bWxQSwUGAAAAAAQABAD1AAAAhwMAAAAA&#10;" fillcolor="black" stroked="f" strokeweight="0"/>
                      <w10:anchorlock/>
                    </v:group>
                  </w:pict>
                </mc:Fallback>
              </mc:AlternateContent>
            </w:r>
          </w:p>
        </w:tc>
        <w:tc>
          <w:tcPr>
            <w:tcW w:w="3912" w:type="dxa"/>
            <w:gridSpan w:val="7"/>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Representative</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spacing w:line="185" w:lineRule="exact"/>
              <w:ind w:left="58"/>
              <w:rPr>
                <w:sz w:val="16"/>
                <w:szCs w:val="16"/>
              </w:rPr>
            </w:pPr>
            <w:r>
              <w:rPr>
                <w:color w:val="000000"/>
                <w:sz w:val="16"/>
                <w:szCs w:val="16"/>
              </w:rPr>
              <w:t>R3024</w:t>
            </w: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23936" behindDoc="0" locked="1" layoutInCell="0" allowOverlap="1" wp14:anchorId="1CFEB4BC" wp14:editId="7E57B1E9">
                      <wp:simplePos x="0" y="0"/>
                      <wp:positionH relativeFrom="column">
                        <wp:posOffset>361315</wp:posOffset>
                      </wp:positionH>
                      <wp:positionV relativeFrom="paragraph">
                        <wp:posOffset>9525</wp:posOffset>
                      </wp:positionV>
                      <wp:extent cx="187325" cy="127000"/>
                      <wp:effectExtent l="0" t="0" r="0" b="0"/>
                      <wp:wrapNone/>
                      <wp:docPr id="2181" name="Group 2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2182" name="Rectangle 1493"/>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83" name="Rectangle 1494"/>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84" name="Rectangle 1495"/>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AB9BA" id="Group 2181" o:spid="_x0000_s1026" style="position:absolute;margin-left:28.45pt;margin-top:.75pt;width:14.75pt;height:10pt;z-index:251623936"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" o:allowincell="f">
                      <v:rect id="Rectangle 1493"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Sn8QA&#10;AADdAAAADwAAAGRycy9kb3ducmV2LnhtbESPzWrCQBSF9wXfYbiCuzoxtiFER1FBcFUw7cbdNXNN&#10;gpk7Y2bU9O07hUKXh/PzcZbrwXTiQb1vLSuYTRMQxJXVLdcKvj73rzkIH5A1dpZJwTd5WK9GL0ss&#10;tH3ykR5lqEUcYV+ggiYEV0jpq4YM+ql1xNG72N5giLKvpe7xGcdNJ9MkyaTBliOhQUe7hqpreTeR&#10;e5qXictv25rNx9vxnLn5OXtXajIeNgsQgYbwH/5rH7SCdJan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skp/EAAAA3QAAAA8AAAAAAAAAAAAAAAAAmAIAAGRycy9k&#10;b3ducmV2LnhtbFBLBQYAAAAABAAEAPUAAACJAwAAAAA=&#10;" fillcolor="black" stroked="f" strokeweight="0"/>
                      <v:rect id="Rectangle 1494"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3BMQA&#10;AADdAAAADwAAAGRycy9kb3ducmV2LnhtbESPzWrCQBSF9wXfYbhCd3WisSFER7EFoSvBtBt318w1&#10;CWbujJlR07fvCEKXh/PzcZbrwXTiRr1vLSuYThIQxJXVLdcKfr63bzkIH5A1dpZJwS95WK9GL0ss&#10;tL3znm5lqEUcYV+ggiYEV0jpq4YM+ol1xNE72d5giLKvpe7xHsdNJ2dJkkmDLUdCg44+G6rO5dVE&#10;7iEtE5dfPmo2u/n+mLn0mL0r9ToeNgsQgYbwH362v7SC2TRP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gNwTEAAAA3QAAAA8AAAAAAAAAAAAAAAAAmAIAAGRycy9k&#10;b3ducmV2LnhtbFBLBQYAAAAABAAEAPUAAACJAwAAAAA=&#10;" fillcolor="black" stroked="f" strokeweight="0"/>
                      <v:rect id="Rectangle 1495"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vcMUA&#10;AADdAAAADwAAAGRycy9kb3ducmV2LnhtbESPzWrCQBSF94W+w3CF7uokakNInUgrFFwVjG7cXTO3&#10;STBzZ5oZNb59RxC6PJyfj7NcjaYXFxp8Z1lBOk1AENdWd9wo2O++XnMQPiBr7C2Tght5WJXPT0ss&#10;tL3yli5VaEQcYV+ggjYEV0jp65YM+ql1xNH7sYPBEOXQSD3gNY6bXs6SJJMGO46EFh2tW6pP1dlE&#10;7mFeJS7//WzYfC+2x8zNj9mbUi+T8eMdRKAx/Icf7Y1WMEvzBdzfxCc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9wxQAAAN0AAAAPAAAAAAAAAAAAAAAAAJgCAABkcnMv&#10;ZG93bnJldi54bWxQSwUGAAAAAAQABAD1AAAAigMAAAAA&#10;" fillcolor="black" stroked="f" strokeweight="0"/>
                      <w10:anchorlock/>
                    </v:group>
                  </w:pict>
                </mc:Fallback>
              </mc:AlternateContent>
            </w:r>
          </w:p>
        </w:tc>
        <w:tc>
          <w:tcPr>
            <w:tcW w:w="3814" w:type="dxa"/>
            <w:gridSpan w:val="6"/>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Name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385"/>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24960" behindDoc="0" locked="1" layoutInCell="0" allowOverlap="1" wp14:anchorId="27781806" wp14:editId="05512917">
                      <wp:simplePos x="0" y="0"/>
                      <wp:positionH relativeFrom="column">
                        <wp:posOffset>361315</wp:posOffset>
                      </wp:positionH>
                      <wp:positionV relativeFrom="paragraph">
                        <wp:posOffset>9525</wp:posOffset>
                      </wp:positionV>
                      <wp:extent cx="187325" cy="244475"/>
                      <wp:effectExtent l="0" t="0" r="0" b="3175"/>
                      <wp:wrapNone/>
                      <wp:docPr id="2177" name="Group 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244475"/>
                                <a:chOff x="569" y="15"/>
                                <a:chExt cx="295" cy="385"/>
                              </a:xfrm>
                            </wpg:grpSpPr>
                            <wps:wsp>
                              <wps:cNvPr id="2178" name="Rectangle 1497"/>
                              <wps:cNvSpPr>
                                <a:spLocks noChangeArrowheads="1"/>
                              </wps:cNvSpPr>
                              <wps:spPr bwMode="auto">
                                <a:xfrm>
                                  <a:off x="611" y="15"/>
                                  <a:ext cx="15" cy="3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79" name="Rectangle 1498"/>
                              <wps:cNvSpPr>
                                <a:spLocks noChangeArrowheads="1"/>
                              </wps:cNvSpPr>
                              <wps:spPr bwMode="auto">
                                <a:xfrm>
                                  <a:off x="710" y="15"/>
                                  <a:ext cx="15" cy="3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80" name="Rectangle 1499"/>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3E31A" id="Group 2177" o:spid="_x0000_s1026" style="position:absolute;margin-left:28.45pt;margin-top:.75pt;width:14.75pt;height:19.25pt;z-index:251624960" coordorigin="569,15" coordsize="29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" o:allowincell="f">
                      <v:rect id="Rectangle 1497" o:spid="_x0000_s1027" style="position:absolute;left:611;top:15;width:1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VUsIA&#10;AADdAAAADwAAAGRycy9kb3ducmV2LnhtbERPTWvCQBC9F/oflhG81Y3aphJdpRUETwXTXnobs2MS&#10;zM5us6vGf985FHp8vO/VZnCdulIfW88GppMMFHHlbcu1ga/P3dMCVEzIFjvPZOBOETbrx4cVFtbf&#10;+EDXMtVKQjgWaKBJKRRax6ohh3HiA7FwJ987TAL7WtsebxLuOj3Lslw7bFkaGgy0bag6lxcnvd/z&#10;MguLn/ea3cfz4ZiH+TF/MWY8Gt6WoBIN6V/8595bA7Ppq8yVN/IE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dVSwgAAAN0AAAAPAAAAAAAAAAAAAAAAAJgCAABkcnMvZG93&#10;bnJldi54bWxQSwUGAAAAAAQABAD1AAAAhwMAAAAA&#10;" fillcolor="black" stroked="f" strokeweight="0"/>
                      <v:rect id="Rectangle 1498" o:spid="_x0000_s1028" style="position:absolute;left:710;top:15;width:1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wycUA&#10;AADdAAAADwAAAGRycy9kb3ducmV2LnhtbESPzWrCQBSF94W+w3AL7upEbaOmGUWFgquCaTfubjLX&#10;JDRzZ8yMmr59Ryh0eTg/HydfD6YTV+p9a1nBZJyAIK6sbrlW8PX5/rwA4QOyxs4yKfghD+vV40OO&#10;mbY3PtC1CLWII+wzVNCE4DIpfdWQQT+2jjh6J9sbDFH2tdQ93uK46eQ0SVJpsOVIaNDRrqHqu7iY&#10;yD3OisQtztuazcfLoUzdrExflRo9DZs3EIGG8B/+a++1gulkvoT7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XDJxQAAAN0AAAAPAAAAAAAAAAAAAAAAAJgCAABkcnMv&#10;ZG93bnJldi54bWxQSwUGAAAAAAQABAD1AAAAigMAAAAA&#10;" fillcolor="black" stroked="f" strokeweight="0"/>
                      <v:rect id="Rectangle 1499"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pc8IA&#10;AADdAAAADwAAAGRycy9kb3ducmV2LnhtbERPO2vDMBDeC/0P4gLdGjkvY5wooS0UOhXidOl2sS62&#10;iXVSLTVx/31vCGT8+N6b3eh6daEhdp4NzKYZKOLa244bA1+H9+cCVEzIFnvPZOCPIuy2jw8bLK2/&#10;8p4uVWqUhHAs0UCbUii1jnVLDuPUB2LhTn5wmAQOjbYDXiXc9XqeZbl22LE0tBjoraX6XP066f1e&#10;VFkofl4bdp/L/TEPi2O+MuZpMr6sQSUa0118c39YA/NZIfv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qlzwgAAAN0AAAAPAAAAAAAAAAAAAAAAAJgCAABkcnMvZG93&#10;bnJldi54bWxQSwUGAAAAAAQABAD1AAAAhwMAAAAA&#10;" fillcolor="black" stroked="f" strokeweight="0"/>
                      <w10:anchorlock/>
                    </v:group>
                  </w:pict>
                </mc:Fallback>
              </mc:AlternateContent>
            </w:r>
          </w:p>
        </w:tc>
        <w:tc>
          <w:tcPr>
            <w:tcW w:w="3814" w:type="dxa"/>
            <w:gridSpan w:val="6"/>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58"/>
              <w:rPr>
                <w:sz w:val="16"/>
                <w:szCs w:val="16"/>
              </w:rPr>
            </w:pPr>
            <w:r>
              <w:rPr>
                <w:color w:val="000000"/>
                <w:sz w:val="16"/>
                <w:szCs w:val="16"/>
              </w:rPr>
              <w:t>R3005</w:t>
            </w:r>
          </w:p>
          <w:p w:rsidR="001E76B5" w:rsidRDefault="001E76B5" w:rsidP="00B33494">
            <w:pPr>
              <w:pStyle w:val="GEFEG"/>
              <w:spacing w:line="185" w:lineRule="exact"/>
              <w:ind w:left="58"/>
              <w:rPr>
                <w:sz w:val="16"/>
                <w:szCs w:val="16"/>
              </w:rPr>
            </w:pPr>
            <w:r>
              <w:rPr>
                <w:color w:val="000000"/>
                <w:sz w:val="16"/>
                <w:szCs w:val="16"/>
              </w:rPr>
              <w:t>R3024</w:t>
            </w: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25984" behindDoc="0" locked="1" layoutInCell="0" allowOverlap="1" wp14:anchorId="043F5B27" wp14:editId="15A20B22">
                      <wp:simplePos x="0" y="0"/>
                      <wp:positionH relativeFrom="column">
                        <wp:posOffset>361315</wp:posOffset>
                      </wp:positionH>
                      <wp:positionV relativeFrom="paragraph">
                        <wp:posOffset>9525</wp:posOffset>
                      </wp:positionV>
                      <wp:extent cx="187325" cy="127000"/>
                      <wp:effectExtent l="0" t="0" r="0" b="635"/>
                      <wp:wrapNone/>
                      <wp:docPr id="2173" name="Group 2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2174" name="Rectangle 1501"/>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75" name="Rectangle 1502"/>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76" name="Rectangle 1503"/>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E7BCAD" id="Group 2173" o:spid="_x0000_s1026" style="position:absolute;margin-left:28.45pt;margin-top:.75pt;width:14.75pt;height:10pt;z-index:251625984"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" o:allowincell="f">
                      <v:rect id="Rectangle 1501"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fV8UA&#10;AADdAAAADwAAAGRycy9kb3ducmV2LnhtbESPS2vCQBSF90L/w3AL3ZmJryjRUWqh4Kpg7Ka7a+aa&#10;BDN3pplR03/vFASXh/P4OKtNb1pxpc43lhWMkhQEcWl1w5WC78PncAHCB2SNrWVS8EceNuuXwQpz&#10;bW+8p2sRKhFH2OeooA7B5VL6siaDPrGOOHon2xkMUXaV1B3e4rhp5ThNM2mw4Uio0dFHTeW5uJjI&#10;/ZkUqVv8bis2X9P9MXOTYzZT6u21f1+CCNSHZ/jR3mkF49F8Cv9v4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N9XxQAAAN0AAAAPAAAAAAAAAAAAAAAAAJgCAABkcnMv&#10;ZG93bnJldi54bWxQSwUGAAAAAAQABAD1AAAAigMAAAAA&#10;" fillcolor="black" stroked="f" strokeweight="0"/>
                      <v:rect id="Rectangle 1502"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6zMUA&#10;AADdAAAADwAAAGRycy9kb3ducmV2LnhtbESPzWrCQBSF9wXfYbhCd80kWqPEjNIWCl0Jpm7cXTPX&#10;JJi5M81MNX17p1Do8nB+Pk65HU0vrjT4zrKCLElBENdWd9woOHy+P61A+ICssbdMCn7Iw3YzeSix&#10;0PbGe7pWoRFxhH2BCtoQXCGlr1sy6BPriKN3toPBEOXQSD3gLY6bXs7SNJcGO46EFh29tVRfqm8T&#10;ucd5lbrV12vDZve8P+VufsoXSj1Ox5c1iEBj+A//tT+0glm2XMDvm/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HrMxQAAAN0AAAAPAAAAAAAAAAAAAAAAAJgCAABkcnMv&#10;ZG93bnJldi54bWxQSwUGAAAAAAQABAD1AAAAigMAAAAA&#10;" fillcolor="black" stroked="f" strokeweight="0"/>
                      <v:rect id="Rectangle 1503"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Lku8QA&#10;AADdAAAADwAAAGRycy9kb3ducmV2LnhtbESPS4vCMBSF94L/IVxhdpr6mI50jDIjDLgSrG5md23u&#10;tMXmJjZR6783woDLw3l8nMWqM424UutrywrGowQEcWF1zaWCw/5nOAfhA7LGxjIpuJOH1bLfW2Cm&#10;7Y13dM1DKeII+wwVVCG4TEpfVGTQj6wjjt6fbQ2GKNtS6hZvcdw0cpIkqTRYcyRU6GhdUXHKLyZy&#10;f6d54ubn75LNdrY7pm56TN+Veht0X58gAnXhFf5vb7SCyfgjh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C5LvEAAAA3QAAAA8AAAAAAAAAAAAAAAAAmAIAAGRycy9k&#10;b3ducmV2LnhtbFBLBQYAAAAABAAEAPUAAACJAwAAAAA=&#10;" fillcolor="black" stroked="f" strokeweight="0"/>
                      <w10:anchorlock/>
                    </v:group>
                  </w:pict>
                </mc:Fallback>
              </mc:AlternateContent>
            </w:r>
          </w:p>
        </w:tc>
        <w:tc>
          <w:tcPr>
            <w:tcW w:w="3814" w:type="dxa"/>
            <w:gridSpan w:val="6"/>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Status</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n..1</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CL094</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27008" behindDoc="0" locked="1" layoutInCell="0" allowOverlap="1" wp14:anchorId="33D02DD6" wp14:editId="0491DE8A">
                      <wp:simplePos x="0" y="0"/>
                      <wp:positionH relativeFrom="column">
                        <wp:posOffset>361315</wp:posOffset>
                      </wp:positionH>
                      <wp:positionV relativeFrom="paragraph">
                        <wp:posOffset>0</wp:posOffset>
                      </wp:positionV>
                      <wp:extent cx="187325" cy="131445"/>
                      <wp:effectExtent l="0" t="0" r="0" b="3175"/>
                      <wp:wrapNone/>
                      <wp:docPr id="2168" name="Group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2169" name="Rectangle 1505"/>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70" name="Rectangle 1506"/>
                              <wps:cNvSpPr>
                                <a:spLocks noChangeArrowheads="1"/>
                              </wps:cNvSpPr>
                              <wps:spPr bwMode="auto">
                                <a:xfrm>
                                  <a:off x="710"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71" name="Rectangle 1507"/>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72" name="Rectangle 1508"/>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ACED4" id="Group 2168" o:spid="_x0000_s1026" style="position:absolute;margin-left:28.45pt;margin-top:0;width:14.75pt;height:10.35pt;z-index:251627008"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" o:allowincell="f">
                      <v:rect id="Rectangle 1505"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mFMQA&#10;AADdAAAADwAAAGRycy9kb3ducmV2LnhtbESPS2vCQBSF9wX/w3AFd83EV7Cpo2hB6KpgdNPdNXOb&#10;BDN3xsxU03/vFASXh/P4OMt1b1pxpc43lhWMkxQEcWl1w5WC42H3ugDhA7LG1jIp+CMP69XgZYm5&#10;tjfe07UIlYgj7HNUUIfgcil9WZNBn1hHHL0f2xkMUXaV1B3e4rhp5SRNM2mw4Uio0dFHTeW5+DWR&#10;+z0tUre4bCs2X7P9KXPTUzZXajTsN+8gAvXhGX60P7WCyTh7g/838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5hTEAAAA3QAAAA8AAAAAAAAAAAAAAAAAmAIAAGRycy9k&#10;b3ducmV2LnhtbFBLBQYAAAAABAAEAPUAAACJAwAAAAA=&#10;" fillcolor="black" stroked="f" strokeweight="0"/>
                      <v:rect id="Rectangle 1506" o:spid="_x0000_s1028" style="position:absolute;left:71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ZVMIA&#10;AADdAAAADwAAAGRycy9kb3ducmV2LnhtbERPTWvCQBC9F/oflhG81Y3aphJdpRUETwXTXnobs2MS&#10;zM5us6vGf985FHp8vO/VZnCdulIfW88GppMMFHHlbcu1ga/P3dMCVEzIFjvPZOBOETbrx4cVFtbf&#10;+EDXMtVKQjgWaKBJKRRax6ohh3HiA7FwJ987TAL7WtsebxLuOj3Lslw7bFkaGgy0bag6lxcnvd/z&#10;MguLn/ea3cfz4ZiH+TF/MWY8Gt6WoBIN6V/8595bA7Ppq+yXN/IE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59lUwgAAAN0AAAAPAAAAAAAAAAAAAAAAAJgCAABkcnMvZG93&#10;bnJldi54bWxQSwUGAAAAAAQABAD1AAAAhwMAAAAA&#10;" fillcolor="black" stroked="f" strokeweight="0"/>
                      <v:rect id="Rectangle 1507" o:spid="_x0000_s1029"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t8z8QA&#10;AADdAAAADwAAAGRycy9kb3ducmV2LnhtbESPzWrCQBSF9wXfYbhCd3UStVGio7RCoauC0Y27a+aa&#10;BDN3xsyo6ds7hYLLw/n5OMt1b1pxo843lhWkowQEcWl1w5WC/e7rbQ7CB2SNrWVS8Ese1qvByxJz&#10;be+8pVsRKhFH2OeooA7B5VL6siaDfmQdcfROtjMYouwqqTu8x3HTynGSZNJgw5FQo6NNTeW5uJrI&#10;PUyKxM0vnxWbn+n2mLnJMXtX6nXYfyxABOrDM/zf/tYKxukshb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rfM/EAAAA3QAAAA8AAAAAAAAAAAAAAAAAmAIAAGRycy9k&#10;b3ducmV2LnhtbFBLBQYAAAAABAAEAPUAAACJAwAAAAA=&#10;" fillcolor="black" stroked="f" strokeweight="0"/>
                      <v:rect id="Rectangle 1508" o:spid="_x0000_s1030"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iuMQA&#10;AADdAAAADwAAAGRycy9kb3ducmV2LnhtbESPzWrCQBSF9wXfYbhCd3VitFGio7RCoauC0Y27a+aa&#10;BDN3xsyo6ds7hYLLw/n5OMt1b1pxo843lhWMRwkI4tLqhisF+93X2xyED8gaW8uk4Jc8rFeDlyXm&#10;2t55S7ciVCKOsM9RQR2Cy6X0ZU0G/cg64uidbGcwRNlVUnd4j+OmlWmSZNJgw5FQo6NNTeW5uJrI&#10;PUyKxM0vnxWbn+n2mLnJMXtX6nXYfyxABOrDM/zf/tYK0vEshb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54rjEAAAA3QAAAA8AAAAAAAAAAAAAAAAAmAIAAGRycy9k&#10;b3ducmV2LnhtbFBLBQYAAAAABAAEAPUAAACJAwAAAAA=&#10;" fillcolor="black" stroked="f" strokeweight="0"/>
                      <w10:anchorlock/>
                    </v:group>
                  </w:pict>
                </mc:Fallback>
              </mc:AlternateContent>
            </w:r>
          </w:p>
        </w:tc>
        <w:tc>
          <w:tcPr>
            <w:tcW w:w="3814" w:type="dxa"/>
            <w:gridSpan w:val="6"/>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Address</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spacing w:line="185" w:lineRule="exact"/>
              <w:ind w:left="58"/>
              <w:rPr>
                <w:sz w:val="16"/>
                <w:szCs w:val="16"/>
              </w:rPr>
            </w:pPr>
            <w:r>
              <w:rPr>
                <w:color w:val="000000"/>
                <w:sz w:val="16"/>
                <w:szCs w:val="16"/>
              </w:rPr>
              <w:t>R3002</w:t>
            </w: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28032" behindDoc="0" locked="1" layoutInCell="0" allowOverlap="1" wp14:anchorId="17566190" wp14:editId="6B12F6AC">
                      <wp:simplePos x="0" y="0"/>
                      <wp:positionH relativeFrom="column">
                        <wp:posOffset>361315</wp:posOffset>
                      </wp:positionH>
                      <wp:positionV relativeFrom="paragraph">
                        <wp:posOffset>9525</wp:posOffset>
                      </wp:positionV>
                      <wp:extent cx="250190" cy="127000"/>
                      <wp:effectExtent l="0" t="0" r="1270" b="0"/>
                      <wp:wrapNone/>
                      <wp:docPr id="2163" name="Group 2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164" name="Rectangle 1510"/>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65" name="Rectangle 1511"/>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66" name="Rectangle 1512"/>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67" name="Rectangle 1513"/>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E3882" id="Group 2163" o:spid="_x0000_s1026" style="position:absolute;margin-left:28.45pt;margin-top:.75pt;width:19.7pt;height:10pt;z-index:251628032"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" o:allowincell="f">
                      <v:rect id="Rectangle 1510"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JisUA&#10;AADdAAAADwAAAGRycy9kb3ducmV2LnhtbESPzWrCQBSF9wXfYbiF7pqJmoaQOooVCq4KRjfurpnb&#10;JDRzZ5oZTXz7TqHQ5eH8fJzVZjK9uNHgO8sK5kkKgri2uuNGwen4/lyA8AFZY2+ZFNzJw2Y9e1hh&#10;qe3IB7pVoRFxhH2JCtoQXCmlr1sy6BPriKP3aQeDIcqhkXrAMY6bXi7SNJcGO46EFh3tWqq/qquJ&#10;3POySl3x/daw+cgOl9wtL/mLUk+P0/YVRKAp/If/2nutYDHPM/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UmKxQAAAN0AAAAPAAAAAAAAAAAAAAAAAJgCAABkcnMv&#10;ZG93bnJldi54bWxQSwUGAAAAAAQABAD1AAAAigMAAAAA&#10;" fillcolor="black" stroked="f" strokeweight="0"/>
                      <v:rect id="Rectangle 1511"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sEcUA&#10;AADdAAAADwAAAGRycy9kb3ducmV2LnhtbESPzWrCQBSF9wXfYbiF7urEWIOkjsEKBVeFRDfurpnb&#10;JDRzZ5oZTXz7TqHQ5eH8fJxNMZle3GjwnWUFi3kCgri2uuNGwen4/rwG4QOyxt4yKbiTh2I7e9hg&#10;ru3IJd2q0Ig4wj5HBW0ILpfS1y0Z9HPriKP3aQeDIcqhkXrAMY6bXqZJkkmDHUdCi472LdVf1dVE&#10;7nlZJW79/daw+XgpL5lbXrKVUk+P0+4VRKAp/If/2getIF1kK/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ewRxQAAAN0AAAAPAAAAAAAAAAAAAAAAAJgCAABkcnMv&#10;ZG93bnJldi54bWxQSwUGAAAAAAQABAD1AAAAigMAAAAA&#10;" fillcolor="black" stroked="f" strokeweight="0"/>
                      <v:rect id="Rectangle 1512"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yZsQA&#10;AADdAAAADwAAAGRycy9kb3ducmV2LnhtbESPzWoCMRSF9wXfIVzBXc2obZDRKCoIrgpOu3F3nVxn&#10;Bic3cRJ1+vZNodDl4fx8nOW6t614UBcaxxom4wwEcelMw5WGr8/96xxEiMgGW8ek4ZsCrFeDlyXm&#10;xj35SI8iViKNcMhRQx2jz6UMZU0Ww9h54uRdXGcxJtlV0nT4TOO2ldMsU9Jiw4lQo6ddTeW1uNvE&#10;Pc2KzM9v24rtx9vxrPzsrN61Hg37zQJEpD7+h//aB6NhOlEKft+k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bcmbEAAAA3QAAAA8AAAAAAAAAAAAAAAAAmAIAAGRycy9k&#10;b3ducmV2LnhtbFBLBQYAAAAABAAEAPUAAACJAwAAAAA=&#10;" fillcolor="black" stroked="f" strokeweight="0"/>
                      <v:rect id="Rectangle 1513"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X/cQA&#10;AADdAAAADwAAAGRycy9kb3ducmV2LnhtbESPS4vCMBSF94L/IVxhdpr6mI50jDIjDLgSrG5md23u&#10;tMXmJjZR6783woDLw3l8nMWqM424UutrywrGowQEcWF1zaWCw/5nOAfhA7LGxjIpuJOH1bLfW2Cm&#10;7Y13dM1DKeII+wwVVCG4TEpfVGTQj6wjjt6fbQ2GKNtS6hZvcdw0cpIkqTRYcyRU6GhdUXHKLyZy&#10;f6d54ubn75LNdrY7pm56TN+Veht0X58gAnXhFf5vb7SCyTj9gO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X1/3EAAAA3QAAAA8AAAAAAAAAAAAAAAAAmAIAAGRycy9k&#10;b3ducmV2LnhtbFBLBQYAAAAABAAEAPUAAACJAw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City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29056" behindDoc="0" locked="1" layoutInCell="0" allowOverlap="1" wp14:anchorId="07162E59" wp14:editId="518E1A92">
                      <wp:simplePos x="0" y="0"/>
                      <wp:positionH relativeFrom="column">
                        <wp:posOffset>361315</wp:posOffset>
                      </wp:positionH>
                      <wp:positionV relativeFrom="paragraph">
                        <wp:posOffset>9525</wp:posOffset>
                      </wp:positionV>
                      <wp:extent cx="250190" cy="127000"/>
                      <wp:effectExtent l="0" t="0" r="1270" b="0"/>
                      <wp:wrapNone/>
                      <wp:docPr id="2158" name="Group 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159" name="Rectangle 1515"/>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60" name="Rectangle 1516"/>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61" name="Rectangle 1517"/>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62" name="Rectangle 1518"/>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5F965" id="Group 2158" o:spid="_x0000_s1026" style="position:absolute;margin-left:28.45pt;margin-top:.75pt;width:19.7pt;height:10pt;z-index:251629056"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" o:allowincell="f">
                      <v:rect id="Rectangle 1515"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sqcQA&#10;AADdAAAADwAAAGRycy9kb3ducmV2LnhtbESPS4vCMBSF98L8h3AH3Gnqqzgdo6gguBqwzmZ21+ZO&#10;W6a5iU3U+u8nguDycB4fZ7HqTCOu1PrasoLRMAFBXFhdc6ng+7gbzEH4gKyxsUwK7uRhtXzrLTDT&#10;9sYHuuahFHGEfYYKqhBcJqUvKjLoh9YRR+/XtgZDlG0pdYu3OG4aOU6SVBqsORIqdLStqPjLLyZy&#10;fyZ54ubnTcnma3o4pW5ySmdK9d+79SeIQF14hZ/tvVYwHs0+4PE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oLKnEAAAA3QAAAA8AAAAAAAAAAAAAAAAAmAIAAGRycy9k&#10;b3ducmV2LnhtbFBLBQYAAAAABAAEAPUAAACJAwAAAAA=&#10;" fillcolor="black" stroked="f" strokeweight="0"/>
                      <v:rect id="Rectangle 1516"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5PicIA&#10;AADdAAAADwAAAGRycy9kb3ducmV2LnhtbERPTWvCQBC9F/oflhG81Y1aQ0hdpRaEngrGXnobs9Mk&#10;mJ1ds1tN/33nUPD4eN/r7eh6daUhdp4NzGcZKOLa244bA5/H/VMBKiZki71nMvBLEbabx4c1ltbf&#10;+EDXKjVKQjiWaKBNKZRax7olh3HmA7Fw335wmAQOjbYD3iTc9XqRZbl22LE0tBjoraX6XP046f1a&#10;VlkoLruG3cfz4ZSH5SlfGTOdjK8voBKN6S7+d79bA4t5LvvljTw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k+JwgAAAN0AAAAPAAAAAAAAAAAAAAAAAJgCAABkcnMvZG93&#10;bnJldi54bWxQSwUGAAAAAAQABAD1AAAAhwMAAAAA&#10;" fillcolor="black" stroked="f" strokeweight="0"/>
                      <v:rect id="Rectangle 1517"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qEsUA&#10;AADdAAAADwAAAGRycy9kb3ducmV2LnhtbESPzWrCQBSF9wXfYbiCuzqJ2iBpJqKC4Eow7aa7a+Y2&#10;Cc3cGTOjpm/fKRS6PJyfj1NsRtOLOw2+s6wgnScgiGurO24UvL8dntcgfEDW2FsmBd/kYVNOngrM&#10;tX3wme5VaEQcYZ+jgjYEl0vp65YM+rl1xNH7tIPBEOXQSD3gI46bXi6SJJMGO46EFh3tW6q/qpuJ&#10;3I9llbj1ddewOa3Ol8wtL9mLUrPpuH0FEWgM/+G/9lErWKRZCr9v4hO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uoSxQAAAN0AAAAPAAAAAAAAAAAAAAAAAJgCAABkcnMv&#10;ZG93bnJldi54bWxQSwUGAAAAAAQABAD1AAAAigMAAAAA&#10;" fillcolor="black" stroked="f" strokeweight="0"/>
                      <v:rect id="Rectangle 1518"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0ZcQA&#10;AADdAAAADwAAAGRycy9kb3ducmV2LnhtbESPzWrCQBSF90LfYbiF7nRirCFER2kLha4KRjfurplr&#10;EszcmWamGt/eEQSXh/PzcZbrwXTiTL1vLSuYThIQxJXVLdcKdtvvcQ7CB2SNnWVScCUP69XLaImF&#10;thfe0LkMtYgj7AtU0ITgCil91ZBBP7GOOHpH2xsMUfa11D1e4rjpZJokmTTYciQ06OiroepU/pvI&#10;3c/KxOV/nzWb3/fNIXOzQzZX6u11+FiACDSEZ/jR/tEK0mmW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gdGXEAAAA3QAAAA8AAAAAAAAAAAAAAAAAmAIAAGRycy9k&#10;b3ducmV2LnhtbFBLBQYAAAAABAAEAPUAAACJAw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Country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a2</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CL718</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30080" behindDoc="0" locked="1" layoutInCell="0" allowOverlap="1" wp14:anchorId="14263090" wp14:editId="539E3711">
                      <wp:simplePos x="0" y="0"/>
                      <wp:positionH relativeFrom="column">
                        <wp:posOffset>361315</wp:posOffset>
                      </wp:positionH>
                      <wp:positionV relativeFrom="paragraph">
                        <wp:posOffset>9525</wp:posOffset>
                      </wp:positionV>
                      <wp:extent cx="250190" cy="127000"/>
                      <wp:effectExtent l="0" t="1905" r="1270" b="4445"/>
                      <wp:wrapNone/>
                      <wp:docPr id="2153" name="Group 2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154" name="Rectangle 1520"/>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5" name="Rectangle 1521"/>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6" name="Rectangle 1522"/>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7" name="Rectangle 1523"/>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9DEFB" id="Group 2153" o:spid="_x0000_s1026" style="position:absolute;margin-left:28.45pt;margin-top:.75pt;width:19.7pt;height:10pt;z-index:251630080"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" o:allowincell="f">
                      <v:rect id="Rectangle 1520"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DN8MA&#10;AADdAAAADwAAAGRycy9kb3ducmV2LnhtbESPS4vCMBSF98L8h3AH3Gnqq0jHKKMguBKsbmZ3ba5t&#10;sbnJNFE7/34iCC4P5/FxFqvONOJOra8tKxgNExDEhdU1lwpOx+1gDsIHZI2NZVLwRx5Wy4/eAjNt&#10;H3ygex5KEUfYZ6igCsFlUvqiIoN+aB1x9C62NRiibEupW3zEcdPIcZKk0mDNkVCho01FxTW/mcj9&#10;meSJm/+uSzb76eGcusk5nSnV/+y+v0AE6sI7/GrvtILxaDaF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mDN8MAAADdAAAADwAAAAAAAAAAAAAAAACYAgAAZHJzL2Rv&#10;d25yZXYueG1sUEsFBgAAAAAEAAQA9QAAAIgDAAAAAA==&#10;" fillcolor="black" stroked="f" strokeweight="0"/>
                      <v:rect id="Rectangle 1521"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mrMQA&#10;AADdAAAADwAAAGRycy9kb3ducmV2LnhtbESPS4vCMBSF9wP+h3CF2Y2pjxapRnGEgVkNWN24uzbX&#10;ttjcZJqonX8/EQSXh/P4OMt1b1pxo843lhWMRwkI4tLqhisFh/3XxxyED8gaW8uk4I88rFeDtyXm&#10;2t55R7ciVCKOsM9RQR2Cy6X0ZU0G/cg64uidbWcwRNlVUnd4j+OmlZMkyaTBhiOhRkfbmspLcTWR&#10;e5wWiZv/flZsfma7U+ampyxV6n3YbxYgAvXhFX62v7WCyThN4fE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lJqzEAAAA3QAAAA8AAAAAAAAAAAAAAAAAmAIAAGRycy9k&#10;b3ducmV2LnhtbFBLBQYAAAAABAAEAPUAAACJAwAAAAA=&#10;" fillcolor="black" stroked="f" strokeweight="0"/>
                      <v:rect id="Rectangle 1522"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428UA&#10;AADdAAAADwAAAGRycy9kb3ducmV2LnhtbESPzWrCQBSF9wXfYbiF7urEWIOkjsEKBVeFRDfurpnb&#10;JDRzZ5oZTXz7TqHQ5eH8fJxNMZle3GjwnWUFi3kCgri2uuNGwen4/rwG4QOyxt4yKbiTh2I7e9hg&#10;ru3IJd2q0Ig4wj5HBW0ILpfS1y0Z9HPriKP3aQeDIcqhkXrAMY6bXqZJkkmDHUdCi472LdVf1dVE&#10;7nlZJW79/daw+XgpL5lbXrKVUk+P0+4VRKAp/If/2getIF2sMv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97jbxQAAAN0AAAAPAAAAAAAAAAAAAAAAAJgCAABkcnMv&#10;ZG93bnJldi54bWxQSwUGAAAAAAQABAD1AAAAigMAAAAA&#10;" fillcolor="black" stroked="f" strokeweight="0"/>
                      <v:rect id="Rectangle 1523"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dQMUA&#10;AADdAAAADwAAAGRycy9kb3ducmV2LnhtbESPzWrCQBSF9wXfYbhCd80kWqPEjNIWCl0Jpm7cXTPX&#10;JJi5M81MNX17p1Do8nB+Pk65HU0vrjT4zrKCLElBENdWd9woOHy+P61A+ICssbdMCn7Iw3YzeSix&#10;0PbGe7pWoRFxhH2BCtoQXCGlr1sy6BPriKN3toPBEOXQSD3gLY6bXs7SNJcGO46EFh29tVRfqm8T&#10;ucd5lbrV12vDZve8P+VufsoXSj1Ox5c1iEBj+A//tT+0glm2WMLvm/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x1AxQAAAN0AAAAPAAAAAAAAAAAAAAAAAJgCAABkcnMv&#10;ZG93bnJldi54bWxQSwUGAAAAAAQABAD1AAAAigM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Sub-division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Ο</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31104" behindDoc="0" locked="1" layoutInCell="0" allowOverlap="1" wp14:anchorId="621000FB" wp14:editId="77B373D2">
                      <wp:simplePos x="0" y="0"/>
                      <wp:positionH relativeFrom="column">
                        <wp:posOffset>361315</wp:posOffset>
                      </wp:positionH>
                      <wp:positionV relativeFrom="paragraph">
                        <wp:posOffset>9525</wp:posOffset>
                      </wp:positionV>
                      <wp:extent cx="250190" cy="127000"/>
                      <wp:effectExtent l="0" t="4445" r="1270" b="1905"/>
                      <wp:wrapNone/>
                      <wp:docPr id="2148"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149" name="Rectangle 1525"/>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0" name="Rectangle 1526"/>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1" name="Rectangle 1527"/>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2" name="Rectangle 1528"/>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F0627" id="Group 2148" o:spid="_x0000_s1026" style="position:absolute;margin-left:28.45pt;margin-top:.75pt;width:19.7pt;height:10pt;z-index:251631104"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" o:allowincell="f">
                      <v:rect id="Rectangle 1525"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6dMUA&#10;AADdAAAADwAAAGRycy9kb3ducmV2LnhtbESPS2vCQBSF90L/w3AL3ZmJr6DRUWqh4Kpg7Ka7a+aa&#10;BDN3pplR03/vFASXh/P4OKtNb1pxpc43lhWMkhQEcWl1w5WC78PncA7CB2SNrWVS8EceNuuXwQpz&#10;bW+8p2sRKhFH2OeooA7B5VL6siaDPrGOOHon2xkMUXaV1B3e4rhp5ThNM2mw4Uio0dFHTeW5uJjI&#10;/ZkUqZv/bis2X9P9MXOTYzZT6u21f1+CCNSHZ/jR3mkF49F0Af9v4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bp0xQAAAN0AAAAPAAAAAAAAAAAAAAAAAJgCAABkcnMv&#10;ZG93bnJldi54bWxQSwUGAAAAAAQABAD1AAAAigMAAAAA&#10;" fillcolor="black" stroked="f" strokeweight="0"/>
                      <v:rect id="Rectangle 1526"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FNMIA&#10;AADdAAAADwAAAGRycy9kb3ducmV2LnhtbERPS2vCQBC+F/oflin0Vje+gqSuUgWhJ8G0l97G7JgE&#10;s7Pb7Krpv+8cBI8f33u5HlynrtTH1rOB8SgDRVx523Jt4Ptr97YAFROyxc4zGfijCOvV89MSC+tv&#10;fKBrmWolIRwLNNCkFAqtY9WQwzjygVi4k+8dJoF9rW2PNwl3nZ5kWa4dtiwNDQbaNlSdy4uT3p9p&#10;mYXF76Zmt58djnmYHvO5Ma8vw8c7qERDeojv7k9rYDKey355I0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U0wgAAAN0AAAAPAAAAAAAAAAAAAAAAAJgCAABkcnMvZG93&#10;bnJldi54bWxQSwUGAAAAAAQABAD1AAAAhwMAAAAA&#10;" fillcolor="black" stroked="f" strokeweight="0"/>
                      <v:rect id="Rectangle 1527"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gr8UA&#10;AADdAAAADwAAAGRycy9kb3ducmV2LnhtbESPzWrCQBSF90LfYbhCdzqJ1iBpJtIKha4Eoxt318xt&#10;EszcmWZGTd/eKRS6PJyfj1NsRtOLGw2+s6wgnScgiGurO24UHA8fszUIH5A19pZJwQ952JRPkwJz&#10;be+8p1sVGhFH2OeooA3B5VL6uiWDfm4dcfS+7GAwRDk0Ug94j+Oml4skyaTBjiOhRUfblupLdTWR&#10;e1pWiVt/vzdsdi/7c+aW52yl1PN0fHsFEWgM/+G/9qdWsEhXKfy+iU9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iCvxQAAAN0AAAAPAAAAAAAAAAAAAAAAAJgCAABkcnMv&#10;ZG93bnJldi54bWxQSwUGAAAAAAQABAD1AAAAigMAAAAA&#10;" fillcolor="black" stroked="f" strokeweight="0"/>
                      <v:rect id="Rectangle 1528"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2MQA&#10;AADdAAAADwAAAGRycy9kb3ducmV2LnhtbESPzWrCQBSF94W+w3AFd3VirCGkjlIFwVXB6MbdNXOb&#10;BDN3xsyo8e07hUKXh/PzcRarwXTiTr1vLSuYThIQxJXVLdcKjoftWw7CB2SNnWVS8CQPq+XrywIL&#10;bR+8p3sZahFH2BeooAnBFVL6qiGDfmIdcfS+bW8wRNnXUvf4iOOmk2mSZNJgy5HQoKNNQ9WlvJnI&#10;Pc3KxOXXdc3m631/ztzsnM2VGo+Gzw8QgYbwH/5r77SCdDpP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MvtjEAAAA3QAAAA8AAAAAAAAAAAAAAAAAmAIAAGRycy9k&#10;b3ducmV2LnhtbFBLBQYAAAAABAAEAPUAAACJAw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Street name line 1</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32128" behindDoc="0" locked="1" layoutInCell="0" allowOverlap="1" wp14:anchorId="4D42FD4F" wp14:editId="3A6F27AA">
                      <wp:simplePos x="0" y="0"/>
                      <wp:positionH relativeFrom="column">
                        <wp:posOffset>361315</wp:posOffset>
                      </wp:positionH>
                      <wp:positionV relativeFrom="paragraph">
                        <wp:posOffset>9525</wp:posOffset>
                      </wp:positionV>
                      <wp:extent cx="250190" cy="127000"/>
                      <wp:effectExtent l="0" t="0" r="1270" b="0"/>
                      <wp:wrapNone/>
                      <wp:docPr id="2143" name="Group 2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144" name="Rectangle 1530"/>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45" name="Rectangle 1531"/>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46" name="Rectangle 1532"/>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47" name="Rectangle 1533"/>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81F73" id="Group 2143" o:spid="_x0000_s1026" style="position:absolute;margin-left:28.45pt;margin-top:.75pt;width:19.7pt;height:10pt;z-index:251632128"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" o:allowincell="f">
                      <v:rect id="Rectangle 1530"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V6sQA&#10;AADdAAAADwAAAGRycy9kb3ducmV2LnhtbESPzYrCMBSF9wO+Q7jC7MZUrUWqURxhYFYDVjfurs21&#10;LTY3mSZq5+0nguDycH4+znLdm1bcqPONZQXjUQKCuLS64UrBYf/1MQfhA7LG1jIp+CMP69XgbYm5&#10;tnfe0a0IlYgj7HNUUIfgcil9WZNBP7KOOHpn2xkMUXaV1B3e47hp5SRJMmmw4Uio0dG2pvJSXE3k&#10;HqdF4ua/nxWbn3R3ytz0lM2Ueh/2mwWIQH14hZ/tb61gMk5TeLy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wFerEAAAA3QAAAA8AAAAAAAAAAAAAAAAAmAIAAGRycy9k&#10;b3ducmV2LnhtbFBLBQYAAAAABAAEAPUAAACJAwAAAAA=&#10;" fillcolor="black" stroked="f" strokeweight="0"/>
                      <v:rect id="Rectangle 1531"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wccMA&#10;AADdAAAADwAAAGRycy9kb3ducmV2LnhtbESPS4vCMBSF98L8h3AH3Gnqq0jHKKMguBKsbmZ3ba5t&#10;sbnJNFE7/34iCC4P5/FxFqvONOJOra8tKxgNExDEhdU1lwpOx+1gDsIHZI2NZVLwRx5Wy4/eAjNt&#10;H3ygex5KEUfYZ6igCsFlUvqiIoN+aB1x9C62NRiibEupW3zEcdPIcZKk0mDNkVCho01FxTW/mcj9&#10;meSJm/+uSzb76eGcusk5nSnV/+y+v0AE6sI7/GrvtILxaDqD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ywccMAAADdAAAADwAAAAAAAAAAAAAAAACYAgAAZHJzL2Rv&#10;d25yZXYueG1sUEsFBgAAAAAEAAQA9QAAAIgDAAAAAA==&#10;" fillcolor="black" stroked="f" strokeweight="0"/>
                      <v:rect id="Rectangle 1532"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4uBsUA&#10;AADdAAAADwAAAGRycy9kb3ducmV2LnhtbESPzWrCQBSF9wXfYbiF7pqJmoaQOooVCq4KRjfurpnb&#10;JDRzZ5oZTXz7TqHQ5eH8fJzVZjK9uNHgO8sK5kkKgri2uuNGwen4/lyA8AFZY2+ZFNzJw2Y9e1hh&#10;qe3IB7pVoRFxhH2JCtoQXCmlr1sy6BPriKP3aQeDIcqhkXrAMY6bXi7SNJcGO46EFh3tWqq/qquJ&#10;3POySl3x/daw+cgOl9wtL/mLUk+P0/YVRKAp/If/2nutYDHPcv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i4GxQAAAN0AAAAPAAAAAAAAAAAAAAAAAJgCAABkcnMv&#10;ZG93bnJldi54bWxQSwUGAAAAAAQABAD1AAAAigMAAAAA&#10;" fillcolor="black" stroked="f" strokeweight="0"/>
                      <v:rect id="Rectangle 1533"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LncUA&#10;AADdAAAADwAAAGRycy9kb3ducmV2LnhtbESPS2vCQBSF90L/w3AL3ZmJryjRUWqh4Kpg7Ka7a+aa&#10;BDN3pplR03/vFASXh/P4OKtNb1pxpc43lhWMkhQEcWl1w5WC78PncAHCB2SNrWVS8EceNuuXwQpz&#10;bW+8p2sRKhFH2OeooA7B5VL6siaDPrGOOHon2xkMUXaV1B3e4rhp5ThNM2mw4Uio0dFHTeW5uJjI&#10;/ZkUqVv8bis2X9P9MXOTYzZT6u21f1+CCNSHZ/jR3mkF49F0Dv9v4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oudxQAAAN0AAAAPAAAAAAAAAAAAAAAAAJgCAABkcnMv&#10;ZG93bnJldi54bWxQSwUGAAAAAAQABAD1AAAAigM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Postcode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C</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000000"/>
                <w:sz w:val="16"/>
                <w:szCs w:val="16"/>
              </w:rPr>
              <w:t>C3034</w:t>
            </w: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33152" behindDoc="0" locked="1" layoutInCell="0" allowOverlap="1" wp14:anchorId="0191F2AB" wp14:editId="55517FA5">
                      <wp:simplePos x="0" y="0"/>
                      <wp:positionH relativeFrom="column">
                        <wp:posOffset>361315</wp:posOffset>
                      </wp:positionH>
                      <wp:positionV relativeFrom="paragraph">
                        <wp:posOffset>9525</wp:posOffset>
                      </wp:positionV>
                      <wp:extent cx="250190" cy="127000"/>
                      <wp:effectExtent l="0" t="635" r="1270" b="0"/>
                      <wp:wrapNone/>
                      <wp:docPr id="2138" name="Group 2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139" name="Rectangle 1535"/>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40" name="Rectangle 1536"/>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41" name="Rectangle 1537"/>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42" name="Rectangle 1538"/>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85FC6" id="Group 2138" o:spid="_x0000_s1026" style="position:absolute;margin-left:28.45pt;margin-top:.75pt;width:19.7pt;height:10pt;z-index:251633152"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" o:allowincell="f">
                      <v:rect id="Rectangle 1535"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JCcQA&#10;AADdAAAADwAAAGRycy9kb3ducmV2LnhtbESPzWrCQBSF9wXfYbhCd3WisUGjo7RCoauC0Y27a+aa&#10;BDN3xsyo6ds7hYLLw/n5OMt1b1pxo843lhWMRwkI4tLqhisF+93X2wyED8gaW8uk4Jc8rFeDlyXm&#10;2t55S7ciVCKOsM9RQR2Cy6X0ZU0G/cg64uidbGcwRNlVUnd4j+OmlZMkyaTBhiOhRkebmspzcTWR&#10;e0iLxM0unxWbn+n2mLn0mL0r9TrsPxYgAvXhGf5vf2sFk3E6h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3yQnEAAAA3QAAAA8AAAAAAAAAAAAAAAAAmAIAAGRycy9k&#10;b3ducmV2LnhtbFBLBQYAAAAABAAEAPUAAACJAwAAAAA=&#10;" fillcolor="black" stroked="f" strokeweight="0"/>
                      <v:rect id="Rectangle 1536"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6cIA&#10;AADdAAAADwAAAGRycy9kb3ducmV2LnhtbERPS2vCQBC+F/oflin0Vjc+GiR1lSoIPQmmvfQ2Zsck&#10;mJ3dZleN/945CD1+fO/FanCdulAfW88GxqMMFHHlbcu1gZ/v7dscVEzIFjvPZOBGEVbL56cFFtZf&#10;eU+XMtVKQjgWaKBJKRRax6ohh3HkA7FwR987TAL7WtserxLuOj3Jslw7bFkaGgy0aag6lWcnvb/T&#10;Mgvzv3XNbjfbH/IwPeTvxry+DJ8foBIN6V/8cH9ZA5PxTPbLG3kCe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xPpwgAAAN0AAAAPAAAAAAAAAAAAAAAAAJgCAABkcnMvZG93&#10;bnJldi54bWxQSwUGAAAAAAQABAD1AAAAhwMAAAAA&#10;" fillcolor="black" stroked="f" strokeweight="0"/>
                      <v:rect id="Rectangle 1537"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2csUA&#10;AADdAAAADwAAAGRycy9kb3ducmV2LnhtbESPzWrCQBSF94W+w3CF7uokaoOkmUgrFFwVjG7cXTO3&#10;STBzZ5oZNb59RxC6PJyfj1OsRtOLCw2+s6wgnSYgiGurO24U7Hdfr0sQPiBr7C2Tght5WJXPTwXm&#10;2l55S5cqNCKOsM9RQRuCy6X0dUsG/dQ64uj92MFgiHJopB7wGsdNL2dJkkmDHUdCi47WLdWn6mwi&#10;9zCvErf8/WzYfC+2x8zNj9mbUi+T8eMdRKAx/Icf7Y1WMEsXKdzfxCc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7ZyxQAAAN0AAAAPAAAAAAAAAAAAAAAAAJgCAABkcnMv&#10;ZG93bnJldi54bWxQSwUGAAAAAAQABAD1AAAAigMAAAAA&#10;" fillcolor="black" stroked="f" strokeweight="0"/>
                      <v:rect id="Rectangle 1538"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oBcQA&#10;AADdAAAADwAAAGRycy9kb3ducmV2LnhtbESPzWrCQBSF90LfYbiCO50YNYTUUdqC0JVgdOPumrlN&#10;gpk708xU07d3CgWXh/PzcdbbwXTiRr1vLSuYzxIQxJXVLdcKTsfdNAfhA7LGzjIp+CUP283LaI2F&#10;tnc+0K0MtYgj7AtU0ITgCil91ZBBP7OOOHpftjcYouxrqXu8x3HTyTRJMmmw5Uho0NFHQ9W1/DGR&#10;e16Uicu/32s2++XhkrnFJVspNRkPb68gAg3hGf5vf2oF6XyZwt+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VKAXEAAAA3QAAAA8AAAAAAAAAAAAAAAAAmAIAAGRycy9k&#10;b3ducmV2LnhtbFBLBQYAAAAABAAEAPUAAACJAw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Street name line 2</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34176" behindDoc="0" locked="1" layoutInCell="0" allowOverlap="1" wp14:anchorId="2F80C0D4" wp14:editId="329AC372">
                      <wp:simplePos x="0" y="0"/>
                      <wp:positionH relativeFrom="column">
                        <wp:posOffset>361315</wp:posOffset>
                      </wp:positionH>
                      <wp:positionV relativeFrom="paragraph">
                        <wp:posOffset>9525</wp:posOffset>
                      </wp:positionV>
                      <wp:extent cx="250190" cy="127000"/>
                      <wp:effectExtent l="0" t="3175" r="1270" b="3175"/>
                      <wp:wrapNone/>
                      <wp:docPr id="2133" name="Group 2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134" name="Rectangle 1540"/>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35" name="Rectangle 1541"/>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36" name="Rectangle 1542"/>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37" name="Rectangle 1543"/>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A4C47" id="Group 2133" o:spid="_x0000_s1026" style="position:absolute;margin-left:28.45pt;margin-top:.75pt;width:19.7pt;height:10pt;z-index:251634176"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" o:allowincell="f">
                      <v:rect id="Rectangle 1540"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Zml8QA&#10;AADdAAAADwAAAGRycy9kb3ducmV2LnhtbESPzWrCQBSF90LfYbhCdzrRaAipo7RCoSvB6MbdNXOb&#10;BDN3pplR07d3CgWXh/PzcVabwXTiRr1vLSuYTRMQxJXVLdcKjofPSQ7CB2SNnWVS8EseNuuX0QoL&#10;be+8p1sZahFH2BeooAnBFVL6qiGDfmodcfS+bW8wRNnXUvd4j+Omk/MkyaTBliOhQUfbhqpLeTWR&#10;e0rLxOU/HzWb3WJ/zlx6zpZKvY6H9zcQgYbwDP+3v7SC+SxdwN+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2ZpfEAAAA3QAAAA8AAAAAAAAAAAAAAAAAmAIAAGRycy9k&#10;b3ducmV2LnhtbFBLBQYAAAAABAAEAPUAAACJAwAAAAA=&#10;" fillcolor="black" stroked="f" strokeweight="0"/>
                      <v:rect id="Rectangle 1541"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DDMQA&#10;AADdAAAADwAAAGRycy9kb3ducmV2LnhtbESPzWrCQBSF94W+w3AFd3WiqSGkjlIFwVXB6MbdNXOb&#10;BDN3xsyo8e07hUKXh/PzcRarwXTiTr1vLSuYThIQxJXVLdcKjoftWw7CB2SNnWVS8CQPq+XrywIL&#10;bR+8p3sZahFH2BeooAnBFVL6qiGDfmIdcfS+bW8wRNnXUvf4iOOmk7MkyaTBliOhQUebhqpLeTOR&#10;e0rLxOXXdc3m631/zlx6zuZKjUfD5weIQEP4D/+1d1rBbJrO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6wwzEAAAA3QAAAA8AAAAAAAAAAAAAAAAAmAIAAGRycy9k&#10;b3ducmV2LnhtbFBLBQYAAAAABAAEAPUAAACJAwAAAAA=&#10;" fillcolor="black" stroked="f" strokeweight="0"/>
                      <v:rect id="Rectangle 1542"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de8UA&#10;AADdAAAADwAAAGRycy9kb3ducmV2LnhtbESPzWrCQBSF9wXfYbiCuzrRtCGkmYgtCK4KRjfdXTO3&#10;SWjmzpgZNX37TqHQ5eH8fJxyM5lB3Gj0vWUFq2UCgrixuudWwem4e8xB+ICscbBMCr7Jw6aaPZRY&#10;aHvnA93q0Io4wr5ABV0IrpDSNx0Z9EvriKP3aUeDIcqxlXrEexw3g1wnSSYN9hwJHTp666j5qq8m&#10;cj/SOnH55bVl8/50OGcuPWfPSi3m0/YFRKAp/If/2nutYL1KM/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F17xQAAAN0AAAAPAAAAAAAAAAAAAAAAAJgCAABkcnMv&#10;ZG93bnJldi54bWxQSwUGAAAAAAQABAD1AAAAigMAAAAA&#10;" fillcolor="black" stroked="f" strokeweight="0"/>
                      <v:rect id="Rectangle 1543"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44MQA&#10;AADdAAAADwAAAGRycy9kb3ducmV2LnhtbESPzWrCQBSF9wXfYbhCd3WisVGio7RCoauC0Y27a+aa&#10;BDN3xsyo6ds7hYLLw/n5OMt1b1pxo843lhWMRwkI4tLqhisF+93X2xyED8gaW8uk4Jc8rFeDlyXm&#10;2t55S7ciVCKOsM9RQR2Cy6X0ZU0G/cg64uidbGcwRNlVUnd4j+OmlZMkyaTBhiOhRkebmspzcTWR&#10;e0iLxM0vnxWbn+n2mLn0mL0r9TrsPxYgAvXhGf5vf2sFk3E6g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k+ODEAAAA3QAAAA8AAAAAAAAAAAAAAAAAmAIAAGRycy9k&#10;b3ducmV2LnhtbFBLBQYAAAAABAAEAPUAAACJAw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35200" behindDoc="0" locked="1" layoutInCell="0" allowOverlap="1" wp14:anchorId="31F03D47" wp14:editId="7648B278">
                      <wp:simplePos x="0" y="0"/>
                      <wp:positionH relativeFrom="column">
                        <wp:posOffset>361315</wp:posOffset>
                      </wp:positionH>
                      <wp:positionV relativeFrom="paragraph">
                        <wp:posOffset>9525</wp:posOffset>
                      </wp:positionV>
                      <wp:extent cx="250190" cy="127000"/>
                      <wp:effectExtent l="0" t="0" r="1270" b="635"/>
                      <wp:wrapNone/>
                      <wp:docPr id="2128" name="Group 2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129" name="Rectangle 1545"/>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30" name="Rectangle 1546"/>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31" name="Rectangle 1547"/>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32" name="Rectangle 1548"/>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EC03B" id="Group 2128" o:spid="_x0000_s1026" style="position:absolute;margin-left:28.45pt;margin-top:.75pt;width:19.7pt;height:10pt;z-index:251635200"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" o:allowincell="f">
                      <v:rect id="Rectangle 1545"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5f1MQA&#10;AADdAAAADwAAAGRycy9kb3ducmV2LnhtbESPzWrCQBSF94W+w3AFd3VitMFGR9GC4Eow7aa7a+aa&#10;BDN3ppmpxrd3hILLw/n5OItVb1pxoc43lhWMRwkI4tLqhisF31/btxkIH5A1tpZJwY08rJavLwvM&#10;tb3ygS5FqEQcYZ+jgjoEl0vpy5oM+pF1xNE72c5giLKrpO7wGsdNK9MkyaTBhiOhRkefNZXn4s9E&#10;7s+kSNzsd1Ox2U8Px8xNjtm7UsNBv56DCNSHZ/i/vdMK0nH6AY8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X9TEAAAA3QAAAA8AAAAAAAAAAAAAAAAAmAIAAGRycy9k&#10;b3ducmV2LnhtbFBLBQYAAAAABAAEAPUAAACJAwAAAAA=&#10;" fillcolor="black" stroked="f" strokeweight="0"/>
                      <v:rect id="Rectangle 1546"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glMIA&#10;AADdAAAADwAAAGRycy9kb3ducmV2LnhtbERPTWvCQBC9F/oflhF6qxuNBomu0hYKPRWMvfQ2Zsck&#10;mJ3dZrea/vvOQfD4eN+b3eh6daEhdp4NzKYZKOLa244bA1+H9+cVqJiQLfaeycAfRdhtHx82WFp/&#10;5T1dqtQoCeFYooE2pVBqHeuWHMapD8TCnfzgMAkcGm0HvEq46/U8ywrtsGNpaDHQW0v1ufp10vud&#10;V1lY/bw27D4X+2MR8mOxNOZpMr6sQSUa0118c39YA/NZLvv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WCUwgAAAN0AAAAPAAAAAAAAAAAAAAAAAJgCAABkcnMvZG93&#10;bnJldi54bWxQSwUGAAAAAAQABAD1AAAAhwMAAAAA&#10;" fillcolor="black" stroked="f" strokeweight="0"/>
                      <v:rect id="Rectangle 1547" o:spid="_x0000_s1029"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FD8QA&#10;AADdAAAADwAAAGRycy9kb3ducmV2LnhtbESPzWrCQBSF9wXfYbhCd3USY4NER7EFoSvBtBt318w1&#10;CWbujJlR07fvCEKXh/PzcZbrwXTiRr1vLStIJwkI4srqlmsFP9/btzkIH5A1dpZJwS95WK9GL0ss&#10;tL3znm5lqEUcYV+ggiYEV0jpq4YM+ol1xNE72d5giLKvpe7xHsdNJ6dJkkuDLUdCg44+G6rO5dVE&#10;7iErEze/fNRsdrP9MXfZMX9X6nU8bBYgAg3hP/xsf2kF0zRL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BxQ/EAAAA3QAAAA8AAAAAAAAAAAAAAAAAmAIAAGRycy9k&#10;b3ducmV2LnhtbFBLBQYAAAAABAAEAPUAAACJAwAAAAA=&#10;" fillcolor="black" stroked="f" strokeweight="0"/>
                      <v:rect id="Rectangle 1548"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beMQA&#10;AADdAAAADwAAAGRycy9kb3ducmV2LnhtbESPzWrCQBSF9wXfYbhCd3ViYoNER7EFoSvBtBt318w1&#10;CWbujJlR07fvCEKXh/PzcZbrwXTiRr1vLSuYThIQxJXVLdcKfr63b3MQPiBr7CyTgl/ysF6NXpZY&#10;aHvnPd3KUIs4wr5ABU0IrpDSVw0Z9BPriKN3sr3BEGVfS93jPY6bTqZJkkuDLUdCg44+G6rO5dVE&#10;7iErEze/fNRsdrP9MXfZMX9X6nU8bBYgAg3hP/xsf2kF6TRL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TW3jEAAAA3QAAAA8AAAAAAAAAAAAAAAAAmAIAAGRycy9k&#10;b3ducmV2LnhtbFBLBQYAAAAABAAEAPUAAACJAw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P.O. Box</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1..9</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36224" behindDoc="0" locked="1" layoutInCell="0" allowOverlap="1" wp14:anchorId="02D37E53" wp14:editId="5DF39F6D">
                      <wp:simplePos x="0" y="0"/>
                      <wp:positionH relativeFrom="column">
                        <wp:posOffset>361315</wp:posOffset>
                      </wp:positionH>
                      <wp:positionV relativeFrom="paragraph">
                        <wp:posOffset>0</wp:posOffset>
                      </wp:positionV>
                      <wp:extent cx="187325" cy="131445"/>
                      <wp:effectExtent l="0" t="0" r="0" b="3175"/>
                      <wp:wrapNone/>
                      <wp:docPr id="2123" name="Group 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2124" name="Rectangle 1550"/>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5" name="Rectangle 1551"/>
                              <wps:cNvSpPr>
                                <a:spLocks noChangeArrowheads="1"/>
                              </wps:cNvSpPr>
                              <wps:spPr bwMode="auto">
                                <a:xfrm>
                                  <a:off x="710"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6" name="Rectangle 1552"/>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7" name="Rectangle 1553"/>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54683" id="Group 2123" o:spid="_x0000_s1026" style="position:absolute;margin-left:28.45pt;margin-top:0;width:14.75pt;height:10.35pt;z-index:251636224"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" o:allowincell="f">
                      <v:rect id="Rectangle 1550"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SsQA&#10;AADdAAAADwAAAGRycy9kb3ducmV2LnhtbESPzWrCQBSF90LfYbiCO50YNYTUUdqC0JVgdOPumrlN&#10;gpk708xU07d3CgWXh/PzcdbbwXTiRr1vLSuYzxIQxJXVLdcKTsfdNAfhA7LGzjIp+CUP283LaI2F&#10;tnc+0K0MtYgj7AtU0ITgCil91ZBBP7OOOHpftjcYouxrqXu8x3HTyTRJMmmw5Uho0NFHQ9W1/DGR&#10;e16Uicu/32s2++XhkrnFJVspNRkPb68gAg3hGf5vf2oF6Txdwt+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v8ErEAAAA3QAAAA8AAAAAAAAAAAAAAAAAmAIAAGRycy9k&#10;b3ducmV2LnhtbFBLBQYAAAAABAAEAPUAAACJAwAAAAA=&#10;" fillcolor="black" stroked="f" strokeweight="0"/>
                      <v:rect id="Rectangle 1551" o:spid="_x0000_s1028" style="position:absolute;left:710;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V0cQA&#10;AADdAAAADwAAAGRycy9kb3ducmV2LnhtbESPzWrCQBSF94W+w3AFd3VirCGkjlIFwVXB6MbdNXOb&#10;BDN3xsyo8e07hUKXh/PzcRarwXTiTr1vLSuYThIQxJXVLdcKjoftWw7CB2SNnWVS8CQPq+XrywIL&#10;bR+8p3sZahFH2BeooAnBFVL6qiGDfmIdcfS+bW8wRNnXUvf4iOOmk2mSZNJgy5HQoKNNQ9WlvJnI&#10;Pc3KxOXXdc3m631/ztzsnM2VGo+Gzw8QgYbwH/5r77SCdJrO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jVdHEAAAA3QAAAA8AAAAAAAAAAAAAAAAAmAIAAGRycy9k&#10;b3ducmV2LnhtbFBLBQYAAAAABAAEAPUAAACJAwAAAAA=&#10;" fillcolor="black" stroked="f" strokeweight="0"/>
                      <v:rect id="Rectangle 1552" o:spid="_x0000_s1029"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psQA&#10;AADdAAAADwAAAGRycy9kb3ducmV2LnhtbESPzWrCQBSF90LfYbiF7nRirCFER2kLha4KRjfurplr&#10;EszcmWamGt/eEQSXh/PzcZbrwXTiTL1vLSuYThIQxJXVLdcKdtvvcQ7CB2SNnWVScCUP69XLaImF&#10;thfe0LkMtYgj7AtU0ITgCil91ZBBP7GOOHpH2xsMUfa11D1e4rjpZJokmTTYciQ06OiroepU/pvI&#10;3c/KxOV/nzWb3/fNIXOzQzZX6u11+FiACDSEZ/jR/tEK0mmawf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xy6bEAAAA3QAAAA8AAAAAAAAAAAAAAAAAmAIAAGRycy9k&#10;b3ducmV2LnhtbFBLBQYAAAAABAAEAPUAAACJAwAAAAA=&#10;" fillcolor="black" stroked="f" strokeweight="0"/>
                      <v:rect id="Rectangle 1553" o:spid="_x0000_s1030"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uPcQA&#10;AADdAAAADwAAAGRycy9kb3ducmV2LnhtbESPzWrCQBSF9wXfYbhCd3VitFGio7RCoauC0Y27a+aa&#10;BDN3xsyo6ds7hYLLw/n5OMt1b1pxo843lhWMRwkI4tLqhisF+93X2xyED8gaW8uk4Jc8rFeDlyXm&#10;2t55S7ciVCKOsM9RQR2Cy6X0ZU0G/cg64uidbGcwRNlVUnd4j+OmlWmSZNJgw5FQo6NNTeW5uJrI&#10;PUyKxM0vnxWbn+n2mLnJMXtX6nXYfyxABOrDM/zf/tYK0nE6g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9bj3EAAAA3QAAAA8AAAAAAAAAAAAAAAAAmAIAAGRycy9k&#10;b3ducmV2LnhtbFBLBQYAAAAABAAEAPUAAACJAwAAAAA=&#10;" fillcolor="black" stroked="f" strokeweight="0"/>
                      <w10:anchorlock/>
                    </v:group>
                  </w:pict>
                </mc:Fallback>
              </mc:AlternateContent>
            </w:r>
          </w:p>
        </w:tc>
        <w:tc>
          <w:tcPr>
            <w:tcW w:w="3814" w:type="dxa"/>
            <w:gridSpan w:val="6"/>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Communication</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37248" behindDoc="0" locked="1" layoutInCell="0" allowOverlap="1" wp14:anchorId="0B226776" wp14:editId="6637FFEC">
                      <wp:simplePos x="0" y="0"/>
                      <wp:positionH relativeFrom="column">
                        <wp:posOffset>361315</wp:posOffset>
                      </wp:positionH>
                      <wp:positionV relativeFrom="paragraph">
                        <wp:posOffset>9525</wp:posOffset>
                      </wp:positionV>
                      <wp:extent cx="250190" cy="127000"/>
                      <wp:effectExtent l="0" t="0" r="1270" b="0"/>
                      <wp:wrapNone/>
                      <wp:docPr id="2119" name="Group 2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120" name="Rectangle 1555"/>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1" name="Rectangle 1556"/>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2" name="Rectangle 1557"/>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31E8F" id="Group 2119" o:spid="_x0000_s1026" style="position:absolute;margin-left:28.45pt;margin-top:.75pt;width:19.7pt;height:10pt;z-index:251637248"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" o:allowincell="f">
                      <v:rect id="Rectangle 1555"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2ScIA&#10;AADdAAAADwAAAGRycy9kb3ducmV2LnhtbERPTWvCQBC9C/0Pywi96cbYBomu0hYKPQnGXnobs2MS&#10;zM5us1tN/71zKPT4eN+b3eh6daUhdp4NLOYZKOLa244bA5/H99kKVEzIFnvPZOCXIuy2D5MNltbf&#10;+EDXKjVKQjiWaKBNKZRax7olh3HuA7FwZz84TAKHRtsBbxLuep1nWaEddiwNLQZ6a6m+VD9Oer+W&#10;VRZW368Nu/3T4VSE5al4NuZxOr6sQSUa07/4z/1hDeSLXPbLG3kCe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PZJwgAAAN0AAAAPAAAAAAAAAAAAAAAAAJgCAABkcnMvZG93&#10;bnJldi54bWxQSwUGAAAAAAQABAD1AAAAhwMAAAAA&#10;" fillcolor="black" stroked="f" strokeweight="0"/>
                      <v:rect id="Rectangle 1556"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T0sQA&#10;AADdAAAADwAAAGRycy9kb3ducmV2LnhtbESPzWrCQBSF9wXfYbiCuzpJbINER1FBcFUw7cbdNXNN&#10;gpk7Y2bU9O07hUKXh/PzcZbrwXTiQb1vLStIpwkI4srqlmsFX5/71zkIH5A1dpZJwTd5WK9GL0ss&#10;tH3ykR5lqEUcYV+ggiYEV0jpq4YM+ql1xNG72N5giLKvpe7xGcdNJ7MkyaXBliOhQUe7hqpreTeR&#10;e5qViZvftjWbj7fjOXezc/6u1GQ8bBYgAg3hP/zXPmgFWZql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YU9LEAAAA3QAAAA8AAAAAAAAAAAAAAAAAmAIAAGRycy9k&#10;b3ducmV2LnhtbFBLBQYAAAAABAAEAPUAAACJAwAAAAA=&#10;" fillcolor="black" stroked="f" strokeweight="0"/>
                      <v:rect id="Rectangle 1557"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NpcUA&#10;AADdAAAADwAAAGRycy9kb3ducmV2LnhtbESPzWrCQBSF90LfYbiF7nRi1BDSTKQKha4Eo5vurpnb&#10;JDRzZ5qZavr2nULB5eH8fJxyO5lBXGn0vWUFy0UCgrixuudWwfn0Os9B+ICscbBMCn7Iw7Z6mJVY&#10;aHvjI13r0Io4wr5ABV0IrpDSNx0Z9AvriKP3YUeDIcqxlXrEWxw3g0yTJJMGe46EDh3tO2o+628T&#10;ue+rOnH5165lc1gfL5lbXbKNUk+P08sziEBTuIf/229aQbpMU/h7E5+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s2lxQAAAN0AAAAPAAAAAAAAAAAAAAAAAJgCAABkcnMv&#10;ZG93bnJldi54bWxQSwUGAAAAAAQABAD1AAAAigM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an..50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58"/>
              <w:rPr>
                <w:sz w:val="16"/>
                <w:szCs w:val="16"/>
              </w:rPr>
            </w:pPr>
            <w:r>
              <w:rPr>
                <w:color w:val="000000"/>
                <w:sz w:val="16"/>
                <w:szCs w:val="16"/>
              </w:rPr>
              <w:t>R3006</w:t>
            </w: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38272" behindDoc="0" locked="1" layoutInCell="0" allowOverlap="1" wp14:anchorId="75723682" wp14:editId="0D61ED16">
                      <wp:simplePos x="0" y="0"/>
                      <wp:positionH relativeFrom="column">
                        <wp:posOffset>361315</wp:posOffset>
                      </wp:positionH>
                      <wp:positionV relativeFrom="paragraph">
                        <wp:posOffset>9525</wp:posOffset>
                      </wp:positionV>
                      <wp:extent cx="250190" cy="127000"/>
                      <wp:effectExtent l="0" t="0" r="1270" b="0"/>
                      <wp:wrapNone/>
                      <wp:docPr id="2115" name="Group 2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116" name="Rectangle 1559"/>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7" name="Rectangle 1560"/>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8" name="Rectangle 1561"/>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12BED" id="Group 2115" o:spid="_x0000_s1026" style="position:absolute;margin-left:28.45pt;margin-top:.75pt;width:19.7pt;height:10pt;z-index:251638272"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" o:allowincell="f">
                      <v:rect id="Rectangle 1559"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0BG8UA&#10;AADdAAAADwAAAGRycy9kb3ducmV2LnhtbESPzWrCQBSF9wXfYbiCuzqJ2iBpJqKC4Eow7aa7a+Y2&#10;Cc3cGTOjpm/fKRS6PJyfj1NsRtOLOw2+s6wgnScgiGurO24UvL8dntcgfEDW2FsmBd/kYVNOngrM&#10;tX3wme5VaEQcYZ+jgjYEl0vp65YM+rl1xNH7tIPBEOXQSD3gI46bXi6SJJMGO46EFh3tW6q/qpuJ&#10;3I9llbj1ddewOa3Ol8wtL9mLUrPpuH0FEWgM/+G/9lErWKRpBr9v4hO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QEbxQAAAN0AAAAPAAAAAAAAAAAAAAAAAJgCAABkcnMv&#10;ZG93bnJldi54bWxQSwUGAAAAAAQABAD1AAAAigMAAAAA&#10;" fillcolor="black" stroked="f" strokeweight="0"/>
                      <v:rect id="Rectangle 1560" o:spid="_x0000_s1028"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kgMQA&#10;AADdAAAADwAAAGRycy9kb3ducmV2LnhtbESPzWrCQBSF9wXfYbhCd3UStVGio7RCoauC0Y27a+aa&#10;BDN3xsyo6ds7hYLLw/n5OMt1b1pxo843lhWkowQEcWl1w5WC/e7rbQ7CB2SNrWVS8Ese1qvByxJz&#10;be+8pVsRKhFH2OeooA7B5VL6siaDfmQdcfROtjMYouwqqTu8x3HTynGSZNJgw5FQo6NNTeW5uJrI&#10;PUyKxM0vnxWbn+n2mLnJMXtX6nXYfyxABOrDM/zf/tYKxmk6g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RpIDEAAAA3QAAAA8AAAAAAAAAAAAAAAAAmAIAAGRycy9k&#10;b3ducmV2LnhtbFBLBQYAAAAABAAEAPUAAACJAwAAAAA=&#10;" fillcolor="black" stroked="f" strokeweight="0"/>
                      <v:rect id="Rectangle 1561"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4w8sIA&#10;AADdAAAADwAAAGRycy9kb3ducmV2LnhtbERPS2vCQBC+F/oflhF6q5v4CBJdpS0UeioYe+ltzI5J&#10;MDu7zW41/fedg+Dx43tvdqPr1YWG2Hk2kE8zUMS1tx03Br4O788rUDEhW+w9k4E/irDbPj5ssLT+&#10;ynu6VKlREsKxRANtSqHUOtYtOYxTH4iFO/nBYRI4NNoOeJVw1+tZlhXaYcfS0GKgt5bqc/XrpPd7&#10;XmVh9fPasPtc7I9FmB+LpTFPk/FlDSrRmO7im/vDGpjlucyVN/IE9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jDywgAAAN0AAAAPAAAAAAAAAAAAAAAAAJgCAABkcnMvZG93&#10;bnJldi54bWxQSwUGAAAAAAQABAD1AAAAhwM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CL707</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39296" behindDoc="0" locked="1" layoutInCell="0" allowOverlap="1" wp14:anchorId="17078D21" wp14:editId="00D10B23">
                      <wp:simplePos x="0" y="0"/>
                      <wp:positionH relativeFrom="column">
                        <wp:posOffset>361315</wp:posOffset>
                      </wp:positionH>
                      <wp:positionV relativeFrom="paragraph">
                        <wp:posOffset>0</wp:posOffset>
                      </wp:positionV>
                      <wp:extent cx="125095" cy="131445"/>
                      <wp:effectExtent l="0" t="1905" r="2540" b="0"/>
                      <wp:wrapNone/>
                      <wp:docPr id="2111" name="Group 2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2112" name="Rectangle 1563"/>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3" name="Rectangle 1564"/>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4" name="Rectangle 1565"/>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FF67E" id="Group 2111" o:spid="_x0000_s1026" style="position:absolute;margin-left:28.45pt;margin-top:0;width:9.85pt;height:10.35pt;z-index:251639296"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" o:allowincell="f">
                      <v:rect id="Rectangle 1563"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HGMQA&#10;AADdAAAADwAAAGRycy9kb3ducmV2LnhtbESPzWrCQBSF9wXfYbiCuzpJbINER1FBcFUw7cbdNXNN&#10;gpk7Y2bU9O07hUKXh/PzcZbrwXTiQb1vLStIpwkI4srqlmsFX5/71zkIH5A1dpZJwTd5WK9GL0ss&#10;tH3ykR5lqEUcYV+ggiYEV0jpq4YM+ql1xNG72N5giLKvpe7xGcdNJ7MkyaXBliOhQUe7hqpreTeR&#10;e5qViZvftjWbj7fjOXezc/6u1GQ8bBYgAg3hP/zXPmgFWZpm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mBxjEAAAA3QAAAA8AAAAAAAAAAAAAAAAAmAIAAGRycy9k&#10;b3ducmV2LnhtbFBLBQYAAAAABAAEAPUAAACJAwAAAAA=&#10;" fillcolor="black" stroked="f" strokeweight="0"/>
                      <v:rect id="Rectangle 1564"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ig8QA&#10;AADdAAAADwAAAGRycy9kb3ducmV2LnhtbESPzWrCQBSF9wXfYbhCd3USY4NER7EFoSvBtBt318w1&#10;CWbujJlR07fvCEKXh/PzcZbrwXTiRr1vLStIJwkI4srqlmsFP9/btzkIH5A1dpZJwS95WK9GL0ss&#10;tL3znm5lqEUcYV+ggiYEV0jpq4YM+ol1xNE72d5giLKvpe7xHsdNJ6dJkkuDLUdCg44+G6rO5dVE&#10;7iErEze/fNRsdrP9MXfZMX9X6nU8bBYgAg3hP/xsf2kF0zTN4P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qooPEAAAA3QAAAA8AAAAAAAAAAAAAAAAAmAIAAGRycy9k&#10;b3ducmV2LnhtbFBLBQYAAAAABAAEAPUAAACJAwAAAAA=&#10;" fillcolor="black" stroked="f" strokeweight="0"/>
                      <v:rect id="Rectangle 1565"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698UA&#10;AADdAAAADwAAAGRycy9kb3ducmV2LnhtbESPzWrCQBSF94W+w3CF7uokaoOkmUgrFFwVjG7cXTO3&#10;STBzZ5oZNb59RxC6PJyfj1OsRtOLCw2+s6wgnSYgiGurO24U7Hdfr0sQPiBr7C2Tght5WJXPTwXm&#10;2l55S5cqNCKOsM9RQRuCy6X0dUsG/dQ64uj92MFgiHJopB7wGsdNL2dJkkmDHUdCi47WLdWn6mwi&#10;9zCvErf8/WzYfC+2x8zNj9mbUi+T8eMdRKAx/Icf7Y1WMEvTBdzfxCc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zr3xQAAAN0AAAAPAAAAAAAAAAAAAAAAAJgCAABkcnMv&#10;ZG93bnJldi54bWxQSwUGAAAAAAQABAD1AAAAigMAAAAA&#10;" fillcolor="black" stroked="f" strokeweight="0"/>
                      <w10:anchorlock/>
                    </v:group>
                  </w:pict>
                </mc:Fallback>
              </mc:AlternateContent>
            </w:r>
          </w:p>
        </w:tc>
        <w:tc>
          <w:tcPr>
            <w:tcW w:w="3912" w:type="dxa"/>
            <w:gridSpan w:val="7"/>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Consignment (Master level)</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1..999</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40320" behindDoc="0" locked="1" layoutInCell="0" allowOverlap="1" wp14:anchorId="6C5F5221" wp14:editId="6EA4DC48">
                      <wp:simplePos x="0" y="0"/>
                      <wp:positionH relativeFrom="column">
                        <wp:posOffset>361315</wp:posOffset>
                      </wp:positionH>
                      <wp:positionV relativeFrom="paragraph">
                        <wp:posOffset>0</wp:posOffset>
                      </wp:positionV>
                      <wp:extent cx="187325" cy="131445"/>
                      <wp:effectExtent l="0" t="0" r="0" b="2540"/>
                      <wp:wrapNone/>
                      <wp:docPr id="2106" name="Group 2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2107" name="Rectangle 1567"/>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8" name="Rectangle 1568"/>
                              <wps:cNvSpPr>
                                <a:spLocks noChangeArrowheads="1"/>
                              </wps:cNvSpPr>
                              <wps:spPr bwMode="auto">
                                <a:xfrm>
                                  <a:off x="710"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9" name="Rectangle 1569"/>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0" name="Rectangle 1570"/>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8DE15" id="Group 2106" o:spid="_x0000_s1026" style="position:absolute;margin-left:28.45pt;margin-top:0;width:14.75pt;height:10.35pt;z-index:251640320"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" o:allowincell="f">
                      <v:rect id="Rectangle 1567"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yXcUA&#10;AADdAAAADwAAAGRycy9kb3ducmV2LnhtbESPS2sCMRSF9wX/Q7hCdzXx0alMjdIKBVcFRzfdXSe3&#10;M4OTmziJOv57Uyi4PJzHx1msetuKC3WhcaxhPFIgiEtnGq407HdfL3MQISIbbB2ThhsFWC0HTwvM&#10;jbvyli5FrEQa4ZCjhjpGn0sZyposhpHzxMn7dZ3FmGRXSdPhNY3bVk6UyqTFhhOhRk/rmspjcbaJ&#10;+zMtlJ+fPiu237PtIfPTQ/aq9fOw/3gHEamPj/B/e2M0TMbqDf7e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DJdxQAAAN0AAAAPAAAAAAAAAAAAAAAAAJgCAABkcnMv&#10;ZG93bnJldi54bWxQSwUGAAAAAAQABAD1AAAAigMAAAAA&#10;" fillcolor="black" stroked="f" strokeweight="0"/>
                      <v:rect id="Rectangle 1568" o:spid="_x0000_s1028" style="position:absolute;left:710;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mL8IA&#10;AADdAAAADwAAAGRycy9kb3ducmV2LnhtbERPTU8CMRC9m/gfmiHxJi2gG7JSiJKYeDJh4cJt2I67&#10;G7bTui2w/nvnYOLx5X2vNqPv1ZWG1AW2MJsaUMR1cB03Fg7798clqJSRHfaBycIPJdis7+9WWLpw&#10;4x1dq9woCeFUooU251hqneqWPKZpiMTCfYXBYxY4NNoNeJNw3+u5MYX22LE0tBhp21J9ri5eeo+L&#10;ysTl91vD/vNpdyri4lQ8W/swGV9fQGUa87/4z/3hLMxnRubKG3kC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6YvwgAAAN0AAAAPAAAAAAAAAAAAAAAAAJgCAABkcnMvZG93&#10;bnJldi54bWxQSwUGAAAAAAQABAD1AAAAhwMAAAAA&#10;" fillcolor="black" stroked="f" strokeweight="0"/>
                      <v:rect id="Rectangle 1569" o:spid="_x0000_s1029"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tMUA&#10;AADdAAAADwAAAGRycy9kb3ducmV2LnhtbESPX2vCMBTF3wd+h3CFva2JOotWo2yDwZ4Gdnvx7dpc&#10;22JzE5tMu2+/DAQfD+fPj7PeDrYTF+pD61jDJFMgiCtnWq41fH+9Py1AhIhssHNMGn4pwHYzelhj&#10;YdyVd3QpYy3SCIcCNTQx+kLKUDVkMWTOEyfv6HqLMcm+lqbHaxq3nZwqlUuLLSdCg57eGqpO5Y9N&#10;3P2sVH5xfq3Zfj7vDrmfHfK51o/j4WUFItIQ7+Fb+8NomE7UEv7fp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2wO0xQAAAN0AAAAPAAAAAAAAAAAAAAAAAJgCAABkcnMv&#10;ZG93bnJldi54bWxQSwUGAAAAAAQABAD1AAAAigMAAAAA&#10;" fillcolor="black" stroked="f" strokeweight="0"/>
                      <v:rect id="Rectangle 1570" o:spid="_x0000_s1030"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89MIA&#10;AADdAAAADwAAAGRycy9kb3ducmV2LnhtbERPS2vCQBC+F/oflhF6q5v4CBJdpS0UeioYe+ltzI5J&#10;MDu7zW41/fedg+Dx43tvdqPr1YWG2Hk2kE8zUMS1tx03Br4O788rUDEhW+w9k4E/irDbPj5ssLT+&#10;ynu6VKlREsKxRANtSqHUOtYtOYxTH4iFO/nBYRI4NNoOeJVw1+tZlhXaYcfS0GKgt5bqc/XrpPd7&#10;XmVh9fPasPtc7I9FmB+LpTFPk/FlDSrRmO7im/vDGpjlueyXN/IE9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Dz0wgAAAN0AAAAPAAAAAAAAAAAAAAAAAJgCAABkcnMvZG93&#10;bnJldi54bWxQSwUGAAAAAAQABAD1AAAAhwMAAAAA&#10;" fillcolor="black" stroked="f" strokeweight="0"/>
                      <w10:anchorlock/>
                    </v:group>
                  </w:pict>
                </mc:Fallback>
              </mc:AlternateContent>
            </w:r>
          </w:p>
        </w:tc>
        <w:tc>
          <w:tcPr>
            <w:tcW w:w="3814" w:type="dxa"/>
            <w:gridSpan w:val="6"/>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Consignment (House level)</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41344" behindDoc="0" locked="1" layoutInCell="0" allowOverlap="1" wp14:anchorId="3D7965E6" wp14:editId="45A3BA8E">
                      <wp:simplePos x="0" y="0"/>
                      <wp:positionH relativeFrom="column">
                        <wp:posOffset>361315</wp:posOffset>
                      </wp:positionH>
                      <wp:positionV relativeFrom="paragraph">
                        <wp:posOffset>9525</wp:posOffset>
                      </wp:positionV>
                      <wp:extent cx="250190" cy="127000"/>
                      <wp:effectExtent l="0" t="0" r="1270" b="0"/>
                      <wp:wrapNone/>
                      <wp:docPr id="2101" name="Group 2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102" name="Rectangle 1572"/>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3" name="Rectangle 1573"/>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4" name="Rectangle 1574"/>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5" name="Rectangle 1575"/>
                              <wps:cNvSpPr>
                                <a:spLocks noChangeArrowheads="1"/>
                              </wps:cNvSpPr>
                              <wps:spPr bwMode="auto">
                                <a:xfrm>
                                  <a:off x="908" y="118"/>
                                  <a:ext cx="15" cy="9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CD5B6" id="Group 2101" o:spid="_x0000_s1026" style="position:absolute;margin-left:28.45pt;margin-top:.75pt;width:19.7pt;height:10pt;z-index:251641344"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" o:allowincell="f">
                      <v:rect id="Rectangle 1572"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RxcQA&#10;AADdAAAADwAAAGRycy9kb3ducmV2LnhtbESPX2vCMBTF3wd+h3AF32Zi3Yp0RnEDwaeB3V72dm3u&#10;2rLmJjZR67c3grDHw/nz4yzXg+3EmfrQOtYwmyoQxJUzLdcavr+2zwsQISIb7ByThisFWK9GT0ss&#10;jLvwns5lrEUa4VCghiZGX0gZqoYshqnzxMn7db3FmGRfS9PjJY3bTmZK5dJiy4nQoKePhqq/8mQT&#10;92deKr84vtdsP1/2h9zPD/mr1pPxsHkDEWmI/+FHe2c0ZDOVwf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kcXEAAAA3QAAAA8AAAAAAAAAAAAAAAAAmAIAAGRycy9k&#10;b3ducmV2LnhtbFBLBQYAAAAABAAEAPUAAACJAwAAAAA=&#10;" fillcolor="black" stroked="f" strokeweight="0"/>
                      <v:rect id="Rectangle 1573"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0XsQA&#10;AADdAAAADwAAAGRycy9kb3ducmV2LnhtbESPX2vCMBTF3wd+h3AF32aidUU6o6gg+CTY7WVv1+au&#10;LWtuYhO1+/bLYLDHw/nz46w2g+3EnfrQOtYwmyoQxJUzLdca3t8Oz0sQISIb7ByThm8KsFmPnlZY&#10;GPfgM93LWIs0wqFADU2MvpAyVA1ZDFPniZP36XqLMcm+lqbHRxq3nZwrlUuLLSdCg572DVVf5c0m&#10;7kdWKr+87mq2p8X5kvvskr9oPRkP21cQkYb4H/5rH42G+Uxl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zNF7EAAAA3QAAAA8AAAAAAAAAAAAAAAAAmAIAAGRycy9k&#10;b3ducmV2LnhtbFBLBQYAAAAABAAEAPUAAACJAwAAAAA=&#10;" fillcolor="black" stroked="f" strokeweight="0"/>
                      <v:rect id="Rectangle 1574"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qsKsQA&#10;AADdAAAADwAAAGRycy9kb3ducmV2LnhtbESPS2sCMRSF9wX/Q7gFdzXx0UGmRrGC4Krg6MbddXI7&#10;M3Ryk06ijv++EYQuD+fxcRar3rbiSl1oHGsYjxQI4tKZhisNx8P2bQ4iRGSDrWPScKcAq+XgZYG5&#10;cTfe07WIlUgjHHLUUMfocylDWZPFMHKeOHnfrrMYk+wqaTq8pXHbyolSmbTYcCLU6GlTU/lTXGzi&#10;nqaF8vPfz4rt12x/zvz0nL1rPXzt1x8gIvXxP/xs74yGyVjN4PE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arCrEAAAA3QAAAA8AAAAAAAAAAAAAAAAAmAIAAGRycy9k&#10;b3ducmV2LnhtbFBLBQYAAAAABAAEAPUAAACJAwAAAAA=&#10;" fillcolor="black" stroked="f" strokeweight="0"/>
                      <v:rect id="Rectangle 1575" o:spid="_x0000_s1030" style="position:absolute;left:908;top:118;width:15;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JscQA&#10;AADdAAAADwAAAGRycy9kb3ducmV2LnhtbESPzWoCMRSF9wXfIVyhu5qodZDRKFYouCo4unF3nVxn&#10;Bic36STq+PZNodDl4fx8nOW6t624UxcaxxrGIwWCuHSm4UrD8fD5NgcRIrLB1jFpeFKA9WrwssTc&#10;uAfv6V7ESqQRDjlqqGP0uZShrMliGDlPnLyL6yzGJLtKmg4fady2cqJUJi02nAg1etrWVF6Lm03c&#10;07RQfv79UbH9et+fMz89ZzOtX4f9ZgEiUh//w3/tndEwGasZ/L5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WCbHEAAAA3QAAAA8AAAAAAAAAAAAAAAAAmAIAAGRycy9k&#10;b3ducmV2LnhtbFBLBQYAAAAABAAEAPUAAACJAw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Total amount invoiced</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C</w:t>
            </w:r>
          </w:p>
        </w:tc>
        <w:tc>
          <w:tcPr>
            <w:tcW w:w="1586"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000000"/>
                <w:sz w:val="16"/>
                <w:szCs w:val="16"/>
              </w:rPr>
              <w:t>C3038</w:t>
            </w: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42368" behindDoc="0" locked="1" layoutInCell="0" allowOverlap="1" wp14:anchorId="3E1466CE" wp14:editId="3538BD77">
                      <wp:simplePos x="0" y="0"/>
                      <wp:positionH relativeFrom="column">
                        <wp:posOffset>361315</wp:posOffset>
                      </wp:positionH>
                      <wp:positionV relativeFrom="paragraph">
                        <wp:posOffset>9525</wp:posOffset>
                      </wp:positionV>
                      <wp:extent cx="312420" cy="127000"/>
                      <wp:effectExtent l="0" t="0" r="5715" b="0"/>
                      <wp:wrapNone/>
                      <wp:docPr id="2096" name="Group 2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2097" name="Rectangle 1577"/>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8" name="Rectangle 1578"/>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9" name="Rectangle 1579"/>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0" name="Rectangle 1580"/>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B49E8" id="Group 2096" o:spid="_x0000_s1026" style="position:absolute;margin-left:28.45pt;margin-top:.75pt;width:24.6pt;height:10pt;z-index:251642368"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" o:allowincell="f">
                      <v:rect id="Rectangle 1577"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oR8UA&#10;AADdAAAADwAAAGRycy9kb3ducmV2LnhtbESPS2sCMRSF90L/Q7iF7jSpj6mdGsUWBFeC0266u05u&#10;Z4ZObuIk1fHfG0Ho8nAeH2ex6m0rTtSFxrGG55ECQVw603Cl4etzM5yDCBHZYOuYNFwowGr5MFhg&#10;btyZ93QqYiXSCIccNdQx+lzKUNZkMYycJ07ej+ssxiS7SpoOz2nctnKsVCYtNpwINXr6qKn8Lf5s&#10;4n5PCuXnx/eK7W66P2R+cshmWj899us3EJH6+B++t7dGw1i9vsDtTX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46hHxQAAAN0AAAAPAAAAAAAAAAAAAAAAAJgCAABkcnMv&#10;ZG93bnJldi54bWxQSwUGAAAAAAQABAD1AAAAigMAAAAA&#10;" fillcolor="black" stroked="f" strokeweight="0"/>
                      <v:rect id="Rectangle 1578"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8NcIA&#10;AADdAAAADwAAAGRycy9kb3ducmV2LnhtbERPTU8CMRC9m/gfmjHxJq2gG1gpRE1MOJmwcOE2bIfd&#10;jdtp3VZY/r1zMPH48r6X69H36kxD6gJbeJwYUMR1cB03Fva7j4c5qJSRHfaBycKVEqxXtzdLLF24&#10;8JbOVW6UhHAq0UKbcyy1TnVLHtMkRGLhTmHwmAUOjXYDXiTc93pqTKE9diwNLUZ6b6n+qn689B5m&#10;lYnz77eG/efT9ljE2bF4tvb+bnx9AZVpzP/iP/fGWZiahcyVN/I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Dw1wgAAAN0AAAAPAAAAAAAAAAAAAAAAAJgCAABkcnMvZG93&#10;bnJldi54bWxQSwUGAAAAAAQABAD1AAAAhwMAAAAA&#10;" fillcolor="black" stroked="f" strokeweight="0"/>
                      <v:rect id="Rectangle 1579"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ZrsQA&#10;AADdAAAADwAAAGRycy9kb3ducmV2LnhtbESPzWoCMRSF94W+Q7hCdzVR20FHo7RCwVXB0Y276+Q6&#10;Mzi5SSdRx7dvCgWXh/PzcRar3rbiSl1oHGsYDRUI4tKZhisN+93X6xREiMgGW8ek4U4BVsvnpwXm&#10;xt14S9ciViKNcMhRQx2jz6UMZU0Ww9B54uSdXGcxJtlV0nR4S+O2lWOlMmmx4USo0dO6pvJcXGzi&#10;HiaF8tOfz4rt99v2mPnJMXvX+mXQf8xBROrjI/zf3hgNYzWbwd+b9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ma7EAAAA3QAAAA8AAAAAAAAAAAAAAAAAmAIAAGRycy9k&#10;b3ducmV2LnhtbFBLBQYAAAAABAAEAPUAAACJAwAAAAA=&#10;" fillcolor="black" stroked="f" strokeweight="0"/>
                      <v:rect id="Rectangle 1580"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qKcIA&#10;AADdAAAADwAAAGRycy9kb3ducmV2LnhtbERPTU8CMRC9m/gfmiHxJi2gG7JSiJKYeDJh4cJt2I67&#10;G7bTui2w/nvnYOLx5X2vNqPv1ZWG1AW2MJsaUMR1cB03Fg7798clqJSRHfaBycIPJdis7+9WWLpw&#10;4x1dq9woCeFUooU251hqneqWPKZpiMTCfYXBYxY4NNoNeJNw3+u5MYX22LE0tBhp21J9ri5eeo+L&#10;ysTl91vD/vNpdyri4lQ8W/swGV9fQGUa87/4z/3hLMxnRvbLG3kC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4aopwgAAAN0AAAAPAAAAAAAAAAAAAAAAAJgCAABkcnMvZG93&#10;bnJldi54bWxQSwUGAAAAAAQABAD1AAAAhwM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Value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n..16,2</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43392" behindDoc="0" locked="1" layoutInCell="0" allowOverlap="1" wp14:anchorId="6059D91E" wp14:editId="5CC95CF0">
                      <wp:simplePos x="0" y="0"/>
                      <wp:positionH relativeFrom="column">
                        <wp:posOffset>361315</wp:posOffset>
                      </wp:positionH>
                      <wp:positionV relativeFrom="paragraph">
                        <wp:posOffset>9525</wp:posOffset>
                      </wp:positionV>
                      <wp:extent cx="312420" cy="127000"/>
                      <wp:effectExtent l="0" t="2540" r="5715" b="3810"/>
                      <wp:wrapNone/>
                      <wp:docPr id="2091" name="Group 2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2092" name="Rectangle 1582"/>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3" name="Rectangle 1583"/>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4" name="Rectangle 1584"/>
                              <wps:cNvSpPr>
                                <a:spLocks noChangeArrowheads="1"/>
                              </wps:cNvSpPr>
                              <wps:spPr bwMode="auto">
                                <a:xfrm>
                                  <a:off x="90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5" name="Rectangle 1585"/>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FE7CB" id="Group 2091" o:spid="_x0000_s1026" style="position:absolute;margin-left:28.45pt;margin-top:.75pt;width:24.6pt;height:10pt;z-index:251643392"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" o:allowincell="f">
                      <v:rect id="Rectangle 1582"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L38UA&#10;AADdAAAADwAAAGRycy9kb3ducmV2LnhtbESPX2vCMBTF3wd+h3AHe5vJqitajbINBnsSrHvZ27W5&#10;tsXmJjaZdt/eCAMfD+fPj7NcD7YTZ+pD61jDy1iBIK6cabnW8L37fJ6BCBHZYOeYNPxRgPVq9LDE&#10;wrgLb+lcxlqkEQ4Famhi9IWUoWrIYhg7T5y8g+stxiT7WpoeL2ncdjJTKpcWW06EBj19NFQdy1+b&#10;uD+TUvnZ6b1mu5lu97mf7PNXrZ8eh7cFiEhDvIf/219GQ6bmGdzep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AvfxQAAAN0AAAAPAAAAAAAAAAAAAAAAAJgCAABkcnMv&#10;ZG93bnJldi54bWxQSwUGAAAAAAQABAD1AAAAigMAAAAA&#10;" fillcolor="black" stroked="f" strokeweight="0"/>
                      <v:rect id="Rectangle 1583"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uRMUA&#10;AADdAAAADwAAAGRycy9kb3ducmV2LnhtbESPX2vCMBTF3wd+h3CFvc1E64rrjLIJA58Gdr74dm3u&#10;2rLmJjZR67c3g8EeD+fPj7NcD7YTF+pD61jDdKJAEFfOtFxr2H99PC1AhIhssHNMGm4UYL0aPSyx&#10;MO7KO7qUsRZphEOBGpoYfSFlqBqyGCbOEyfv2/UWY5J9LU2P1zRuOzlTKpcWW06EBj1tGqp+yrNN&#10;3ENWKr84vddsP+e7Y+6zY/6s9eN4eHsFEWmI/+G/9tZomKmXDH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K5ExQAAAN0AAAAPAAAAAAAAAAAAAAAAAJgCAABkcnMv&#10;ZG93bnJldi54bWxQSwUGAAAAAAQABAD1AAAAigMAAAAA&#10;" fillcolor="black" stroked="f" strokeweight="0"/>
                      <v:rect id="Rectangle 1584" o:spid="_x0000_s1029" style="position:absolute;left:90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2MMQA&#10;AADdAAAADwAAAGRycy9kb3ducmV2LnhtbESPS2sCMRSF90L/Q7gFd5r4GuzUKFYodCU47aa76+R2&#10;ZnByEyepTv99IwguD+fxcVab3rbiQl1oHGuYjBUI4tKZhisNX5/voyWIEJENto5Jwx8F2KyfBivM&#10;jbvygS5FrEQa4ZCjhjpGn0sZyposhrHzxMn7cZ3FmGRXSdPhNY3bVk6VyqTFhhOhRk+7mspT8WsT&#10;93tWKL88v1Vs9/PDMfOzY7bQevjcb19BROrjI3xvfxgNU/Uyh9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xNjDEAAAA3QAAAA8AAAAAAAAAAAAAAAAAmAIAAGRycy9k&#10;b3ducmV2LnhtbFBLBQYAAAAABAAEAPUAAACJAwAAAAA=&#10;" fillcolor="black" stroked="f" strokeweight="0"/>
                      <v:rect id="Rectangle 1585"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2Tq8QA&#10;AADdAAAADwAAAGRycy9kb3ducmV2LnhtbESPzWoCMRSF94W+Q7gFdzVR62CnRlFB6KrgtJvurpPb&#10;mcHJTZxEHd++EQSXh/PzcebL3rbiTF1oHGsYDRUI4tKZhisNP9/b1xmIEJENto5Jw5UCLBfPT3PM&#10;jbvwjs5FrEQa4ZCjhjpGn0sZyposhqHzxMn7c53FmGRXSdPhJY3bVo6VyqTFhhOhRk+bmspDcbKJ&#10;+zsplJ8d1xXbr7fdPvOTfTbVevDSrz5AROrjI3xvfxoNY/U+hdub9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9k6vEAAAA3QAAAA8AAAAAAAAAAAAAAAAAmAIAAGRycy9k&#10;b3ducmV2LnhtbFBLBQYAAAAABAAEAPUAAACJAw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Currency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CL352</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44416" behindDoc="0" locked="1" layoutInCell="0" allowOverlap="1" wp14:anchorId="6B4E4364" wp14:editId="33FF53CE">
                      <wp:simplePos x="0" y="0"/>
                      <wp:positionH relativeFrom="column">
                        <wp:posOffset>361315</wp:posOffset>
                      </wp:positionH>
                      <wp:positionV relativeFrom="paragraph">
                        <wp:posOffset>9525</wp:posOffset>
                      </wp:positionV>
                      <wp:extent cx="250190" cy="127000"/>
                      <wp:effectExtent l="0" t="0" r="1270" b="1270"/>
                      <wp:wrapNone/>
                      <wp:docPr id="2087" name="Group 2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088" name="Rectangle 1587"/>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9" name="Rectangle 1588"/>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0" name="Rectangle 1589"/>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58171" id="Group 2087" o:spid="_x0000_s1026" style="position:absolute;margin-left:28.45pt;margin-top:.75pt;width:19.7pt;height:10pt;z-index:251644416"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" o:allowincell="f">
                      <v:rect id="Rectangle 1587"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q6MIA&#10;AADdAAAADwAAAGRycy9kb3ducmV2LnhtbERPTUvDQBC9C/0Pywi92V1bDSF2W6pQ8CQ0evE2zU6T&#10;0Ozsml3b+O+dg+Dx8b7X28kP6kJj6gNbuF8YUMRNcD23Fj7e93clqJSRHQ6BycIPJdhuZjdrrFy4&#10;8oEudW6VhHCq0EKXc6y0Tk1HHtMiRGLhTmH0mAWOrXYjXiXcD3ppTKE99iwNHUZ66ag5199eej9X&#10;tYnl13PL/u3hcCzi6lg8Wju/nXZPoDJN+V/85351FpamlL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arowgAAAN0AAAAPAAAAAAAAAAAAAAAAAJgCAABkcnMvZG93&#10;bnJldi54bWxQSwUGAAAAAAQABAD1AAAAhwMAAAAA&#10;" fillcolor="black" stroked="f" strokeweight="0"/>
                      <v:rect id="Rectangle 1588"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Pc8UA&#10;AADdAAAADwAAAGRycy9kb3ducmV2LnhtbESPS2sCMRSF9wX/Q7hCdzXx0WE6NUorFFwVnLpxd53c&#10;zgyd3MRJ1PHfm0Khy8N5fJzlerCduFAfWscaphMFgrhypuVaw/7r4ykHESKywc4xabhRgPVq9LDE&#10;wrgr7+hSxlqkEQ4Famhi9IWUoWrIYpg4T5y8b9dbjEn2tTQ9XtO47eRMqUxabDkRGvS0aaj6Kc82&#10;cQ/zUvn89F6z/VzsjpmfH7NnrR/Hw9sriEhD/A//tbdGw0zlL/D7Jj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Q9zxQAAAN0AAAAPAAAAAAAAAAAAAAAAAJgCAABkcnMv&#10;ZG93bnJldi54bWxQSwUGAAAAAAQABAD1AAAAigMAAAAA&#10;" fillcolor="black" stroked="f" strokeweight="0"/>
                      <v:rect id="Rectangle 1589"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owM8IA&#10;AADdAAAADwAAAGRycy9kb3ducmV2LnhtbERPTU8CMRC9m/gfmjHxJq2gG1gpRE1MOJmwcOE2bIfd&#10;jdtp3VZY/r1zMPH48r6X69H36kxD6gJbeJwYUMR1cB03Fva7j4c5qJSRHfaBycKVEqxXtzdLLF24&#10;8JbOVW6UhHAq0UKbcyy1TnVLHtMkRGLhTmHwmAUOjXYDXiTc93pqTKE9diwNLUZ6b6n+qn689B5m&#10;lYnz77eG/efT9ljE2bF4tvb+bnx9AZVpzP/iP/fGWZiaheyXN/I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jAzwgAAAN0AAAAPAAAAAAAAAAAAAAAAAJgCAABkcnMvZG93&#10;bnJldi54bWxQSwUGAAAAAAQABAD1AAAAhwM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Total gross mass</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n..16,6</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394" w:type="dxa"/>
            <w:gridSpan w:val="3"/>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45440" behindDoc="0" locked="1" layoutInCell="0" allowOverlap="1" wp14:anchorId="1FD9E2F3" wp14:editId="653EDFE6">
                      <wp:simplePos x="0" y="0"/>
                      <wp:positionH relativeFrom="column">
                        <wp:posOffset>361315</wp:posOffset>
                      </wp:positionH>
                      <wp:positionV relativeFrom="paragraph">
                        <wp:posOffset>0</wp:posOffset>
                      </wp:positionV>
                      <wp:extent cx="250190" cy="131445"/>
                      <wp:effectExtent l="0" t="0" r="1270" b="3175"/>
                      <wp:wrapNone/>
                      <wp:docPr id="2082" name="Group 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1445"/>
                                <a:chOff x="569" y="0"/>
                                <a:chExt cx="394" cy="207"/>
                              </a:xfrm>
                            </wpg:grpSpPr>
                            <wps:wsp>
                              <wps:cNvPr id="2083" name="Rectangle 1591"/>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4" name="Rectangle 1592"/>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5" name="Rectangle 1593"/>
                              <wps:cNvSpPr>
                                <a:spLocks noChangeArrowheads="1"/>
                              </wps:cNvSpPr>
                              <wps:spPr bwMode="auto">
                                <a:xfrm>
                                  <a:off x="80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6" name="Rectangle 1594"/>
                              <wps:cNvSpPr>
                                <a:spLocks noChangeArrowheads="1"/>
                              </wps:cNvSpPr>
                              <wps:spPr bwMode="auto">
                                <a:xfrm>
                                  <a:off x="908"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96542" id="Group 2082" o:spid="_x0000_s1026" style="position:absolute;margin-left:28.45pt;margin-top:0;width:19.7pt;height:10.35pt;z-index:251645440" coordorigin="569" coordsize="39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" o:allowincell="f">
                      <v:rect id="Rectangle 1591"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4mcQA&#10;AADdAAAADwAAAGRycy9kb3ducmV2LnhtbESPX2vCMBTF3wd+h3CFvc1E60qpRpnCYE+CdS97uzbX&#10;ttjcZE2m3bdfBoM9Hs6fH2e9HW0vbjSEzrGG+UyBIK6d6bjR8H56fSpAhIhssHdMGr4pwHYzeVhj&#10;adydj3SrYiPSCIcSNbQx+lLKULdkMcycJ07exQ0WY5JDI82A9zRue7lQKpcWO06EFj3tW6qv1ZdN&#10;3I+sUr743DVsD8vjOffZOX/W+nE6vqxARBrjf/iv/WY0LFSRwe+b9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BOJnEAAAA3QAAAA8AAAAAAAAAAAAAAAAAmAIAAGRycy9k&#10;b3ducmV2LnhtbFBLBQYAAAAABAAEAPUAAACJAwAAAAA=&#10;" fillcolor="black" stroked="f" strokeweight="0"/>
                      <v:rect id="Rectangle 1592"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g7cUA&#10;AADdAAAADwAAAGRycy9kb3ducmV2LnhtbESPS2sCMRSF9wX/Q7hCdzXx0WGYGkWFgquC0266u05u&#10;Z4ZObuIk6vjvG0Ho8nAeH2e5HmwnLtSH1rGG6USBIK6cabnW8PX5/pKDCBHZYOeYNNwowHo1elpi&#10;YdyVD3QpYy3SCIcCNTQx+kLKUDVkMUycJ07ej+stxiT7Wpoer2ncdnKmVCYttpwIDXraNVT9lmeb&#10;uN/zUvn8tK3ZfiwOx8zPj9mr1s/jYfMGItIQ/8OP9t5omKl8Afc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KDtxQAAAN0AAAAPAAAAAAAAAAAAAAAAAJgCAABkcnMv&#10;ZG93bnJldi54bWxQSwUGAAAAAAQABAD1AAAAigMAAAAA&#10;" fillcolor="black" stroked="f" strokeweight="0"/>
                      <v:rect id="Rectangle 1593" o:spid="_x0000_s1029" style="position:absolute;left:80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QFdsUA&#10;AADdAAAADwAAAGRycy9kb3ducmV2LnhtbESPX2vCMBTF3wd+h3AF39ZEnaV0RnEDYU+C1Ze9XZu7&#10;tqy5yZpMu29vBoM9Hs6fH2e9HW0vrjSEzrGGeaZAENfOdNxoOJ/2jwWIEJEN9o5Jww8F2G4mD2ss&#10;jbvxka5VbEQa4VCihjZGX0oZ6pYshsx54uR9uMFiTHJopBnwlsZtLxdK5dJix4nQoqfXlurP6tsm&#10;7vuyUr74emnYHp6Ol9wvL/lK69l03D2DiDTG//Bf+81oWKhiBb9v0hO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AV2xQAAAN0AAAAPAAAAAAAAAAAAAAAAAJgCAABkcnMv&#10;ZG93bnJldi54bWxQSwUGAAAAAAQABAD1AAAAigMAAAAA&#10;" fillcolor="black" stroked="f" strokeweight="0"/>
                      <v:rect id="Rectangle 1594" o:spid="_x0000_s1030" style="position:absolute;left:908;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bAcQA&#10;AADdAAAADwAAAGRycy9kb3ducmV2LnhtbESPX2vCMBTF3wd+h3AF32Yy3UrpjKKC4NPA6otv1+au&#10;LWtuYhO1+/bLYLDHw/nz4yxWg+3EnfrQOtbwMlUgiCtnWq41nI675xxEiMgGO8ek4ZsCrJajpwUW&#10;xj34QPcy1iKNcChQQxOjL6QMVUMWw9R54uR9ut5iTLKvpenxkcZtJ2dKZdJiy4nQoKdtQ9VXebOJ&#10;e56XyufXTc324/Vwyfz8kr1pPRkP63cQkYb4H/5r742Gmcoz+H2Tn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2mwHEAAAA3QAAAA8AAAAAAAAAAAAAAAAAmAIAAGRycy9k&#10;b3ducmV2LnhtbFBLBQYAAAAABAAEAPUAAACJAwAAAAA=&#10;" fillcolor="black" stroked="f" strokeweight="0"/>
                      <w10:anchorlock/>
                    </v:group>
                  </w:pict>
                </mc:Fallback>
              </mc:AlternateContent>
            </w:r>
          </w:p>
        </w:tc>
        <w:tc>
          <w:tcPr>
            <w:tcW w:w="3715"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Additions and deductions</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C</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spacing w:line="185" w:lineRule="exact"/>
              <w:ind w:left="170"/>
              <w:rPr>
                <w:sz w:val="16"/>
                <w:szCs w:val="16"/>
              </w:rPr>
            </w:pPr>
            <w:r>
              <w:rPr>
                <w:color w:val="000000"/>
                <w:sz w:val="16"/>
                <w:szCs w:val="16"/>
              </w:rPr>
              <w:t>C3037</w:t>
            </w: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46464" behindDoc="0" locked="1" layoutInCell="0" allowOverlap="1" wp14:anchorId="44F6395C" wp14:editId="38206122">
                      <wp:simplePos x="0" y="0"/>
                      <wp:positionH relativeFrom="column">
                        <wp:posOffset>361315</wp:posOffset>
                      </wp:positionH>
                      <wp:positionV relativeFrom="paragraph">
                        <wp:posOffset>9525</wp:posOffset>
                      </wp:positionV>
                      <wp:extent cx="312420" cy="127000"/>
                      <wp:effectExtent l="0" t="0" r="5715" b="635"/>
                      <wp:wrapNone/>
                      <wp:docPr id="2076" name="Group 2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2077" name="Rectangle 1596"/>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8" name="Rectangle 1597"/>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9" name="Rectangle 1598"/>
                              <wps:cNvSpPr>
                                <a:spLocks noChangeArrowheads="1"/>
                              </wps:cNvSpPr>
                              <wps:spPr bwMode="auto">
                                <a:xfrm>
                                  <a:off x="90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0" name="Rectangle 1599"/>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1" name="Rectangle 1600"/>
                              <wps:cNvSpPr>
                                <a:spLocks noChangeArrowheads="1"/>
                              </wps:cNvSpPr>
                              <wps:spPr bwMode="auto">
                                <a:xfrm>
                                  <a:off x="1007" y="118"/>
                                  <a:ext cx="15" cy="9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E2736" id="Group 2076" o:spid="_x0000_s1026" style="position:absolute;margin-left:28.45pt;margin-top:.75pt;width:24.6pt;height:10pt;z-index:251646464"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" o:allowincell="f">
                      <v:rect id="Rectangle 1596"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OvcQA&#10;AADdAAAADwAAAGRycy9kb3ducmV2LnhtbESPzWoCMRSF94W+Q7hCdzVR21FGo7RCwVXB0Y276+Q6&#10;Mzi5SSdRx7dvCgWXh/PzcRar3rbiSl1oHGsYDRUI4tKZhisN+93X6wxEiMgGW8ek4U4BVsvnpwXm&#10;xt14S9ciViKNcMhRQx2jz6UMZU0Ww9B54uSdXGcxJtlV0nR4S+O2lWOlMmmx4USo0dO6pvJcXGzi&#10;HiaF8rOfz4rt99v2mPnJMXvX+mXQf8xBROrjI/zf3hgNYzWdwt+b9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vTr3EAAAA3QAAAA8AAAAAAAAAAAAAAAAAmAIAAGRycy9k&#10;b3ducmV2LnhtbFBLBQYAAAAABAAEAPUAAACJAwAAAAA=&#10;" fillcolor="black" stroked="f" strokeweight="0"/>
                      <v:rect id="Rectangle 1597"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az8IA&#10;AADdAAAADwAAAGRycy9kb3ducmV2LnhtbERPTU8CMRC9m/gfmjHxJq2gK1koRE1MOJmwcOE2bMfd&#10;Ddtp3VZY/r1zMPH48r6X69H36kxD6gJbeJwYUMR1cB03Fva7j4c5qJSRHfaBycKVEqxXtzdLLF24&#10;8JbOVW6UhHAq0UKbcyy1TnVLHtMkRGLhvsLgMQscGu0GvEi47/XUmEJ77FgaWoz03lJ9qn689B5m&#10;lYnz77eG/efT9ljE2bF4tvb+bnxdgMo05n/xn3vjLEzNi8yVN/I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NrPwgAAAN0AAAAPAAAAAAAAAAAAAAAAAJgCAABkcnMvZG93&#10;bnJldi54bWxQSwUGAAAAAAQABAD1AAAAhwMAAAAA&#10;" fillcolor="black" stroked="f" strokeweight="0"/>
                      <v:rect id="Rectangle 1598" o:spid="_x0000_s1029" style="position:absolute;left:90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x/VMUA&#10;AADdAAAADwAAAGRycy9kb3ducmV2LnhtbESPS2sCMRSF90L/Q7iF7jSpj6mdGsUWBFeC0266u05u&#10;Z4ZObuIk1fHfG0Ho8nAeH2ex6m0rTtSFxrGG55ECQVw603Cl4etzM5yDCBHZYOuYNFwowGr5MFhg&#10;btyZ93QqYiXSCIccNdQx+lzKUNZkMYycJ07ej+ssxiS7SpoOz2nctnKsVCYtNpwINXr6qKn8Lf5s&#10;4n5PCuXnx/eK7W66P2R+cshmWj899us3EJH6+B++t7dGw1i9vMLtTX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H9UxQAAAN0AAAAPAAAAAAAAAAAAAAAAAJgCAABkcnMv&#10;ZG93bnJldi54bWxQSwUGAAAAAAQABAD1AAAAigMAAAAA&#10;" fillcolor="black" stroked="f" strokeweight="0"/>
                      <v:rect id="Rectangle 1599"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m7sIA&#10;AADdAAAADwAAAGRycy9kb3ducmV2LnhtbERPTUvDQBC9C/0Pywi92V1bDSF2W6pQ8CQ0evE2zU6T&#10;0Ozsml3b+O+dg+Dx8b7X28kP6kJj6gNbuF8YUMRNcD23Fj7e93clqJSRHQ6BycIPJdhuZjdrrFy4&#10;8oEudW6VhHCq0EKXc6y0Tk1HHtMiRGLhTmH0mAWOrXYjXiXcD3ppTKE99iwNHUZ66ag5199eej9X&#10;tYnl13PL/u3hcCzi6lg8Wju/nXZPoDJN+V/85351FpamlP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06buwgAAAN0AAAAPAAAAAAAAAAAAAAAAAJgCAABkcnMvZG93&#10;bnJldi54bWxQSwUGAAAAAAQABAD1AAAAhwMAAAAA&#10;" fillcolor="black" stroked="f" strokeweight="0"/>
                      <v:rect id="Rectangle 1600" o:spid="_x0000_s1031" style="position:absolute;left:1007;top:118;width:15;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DdcQA&#10;AADdAAAADwAAAGRycy9kb3ducmV2LnhtbESPX2vCMBTF3wd+h3AF32aibqVUo7iB4NPAbi++XZtr&#10;W2xuYhO1+/bLYLDHw/nz46w2g+3EnfrQOtYwmyoQxJUzLdcavj53zzmIEJENdo5JwzcF2KxHTyss&#10;jHvwge5lrEUa4VCghiZGX0gZqoYshqnzxMk7u95iTLKvpenxkcZtJ+dKZdJiy4nQoKf3hqpLebOJ&#10;e1yUyufXt5rtx8vhlPnFKXvVejIetksQkYb4H/5r742Gucpn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fA3XEAAAA3QAAAA8AAAAAAAAAAAAAAAAAmAIAAGRycy9k&#10;b3ducmV2LnhtbFBLBQYAAAAABAAEAPUAAACJAw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Amount</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47488" behindDoc="0" locked="1" layoutInCell="0" allowOverlap="1" wp14:anchorId="5BB43BA4" wp14:editId="4D3B2261">
                      <wp:simplePos x="0" y="0"/>
                      <wp:positionH relativeFrom="column">
                        <wp:posOffset>361315</wp:posOffset>
                      </wp:positionH>
                      <wp:positionV relativeFrom="paragraph">
                        <wp:posOffset>9525</wp:posOffset>
                      </wp:positionV>
                      <wp:extent cx="374650" cy="127000"/>
                      <wp:effectExtent l="0" t="0" r="635" b="0"/>
                      <wp:wrapNone/>
                      <wp:docPr id="2071" name="Group 2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2072" name="Rectangle 1602"/>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3" name="Rectangle 1603"/>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4" name="Rectangle 1604"/>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5" name="Rectangle 1605"/>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0F1D6" id="Group 2071" o:spid="_x0000_s1026" style="position:absolute;margin-left:28.45pt;margin-top:.75pt;width:29.5pt;height:10pt;z-index:251647488"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" o:allowincell="f">
                      <v:rect id="Rectangle 1602"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tJcUA&#10;AADdAAAADwAAAGRycy9kb3ducmV2LnhtbESPX2vCMBTF3wd+h3AHvs1k1XXSGUUFwaeB3V72dm3u&#10;2rLmJjZR67c3g8EeD+fPj7NYDbYTF+pD61jD80SBIK6cabnW8Pmxe5qDCBHZYOeYNNwowGo5elhg&#10;YdyVD3QpYy3SCIcCNTQx+kLKUDVkMUycJ07et+stxiT7Wpoer2ncdjJTKpcWW06EBj1tG6p+yrNN&#10;3K9pqfz8tKnZvs8Ox9xPj/mL1uPHYf0GItIQ/8N/7b3RkKnXDH7f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O0lxQAAAN0AAAAPAAAAAAAAAAAAAAAAAJgCAABkcnMv&#10;ZG93bnJldi54bWxQSwUGAAAAAAQABAD1AAAAigMAAAAA&#10;" fillcolor="black" stroked="f" strokeweight="0"/>
                      <v:rect id="Rectangle 1603"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IvsUA&#10;AADdAAAADwAAAGRycy9kb3ducmV2LnhtbESPX2vCMBTF3wd+h3CFvc1E6zrpjLIJA58Gdr74dm3u&#10;2rLmJjZR67c3g8EeD+fPj7NcD7YTF+pD61jDdKJAEFfOtFxr2H99PC1AhIhssHNMGm4UYL0aPSyx&#10;MO7KO7qUsRZphEOBGpoYfSFlqBqyGCbOEyfv2/UWY5J9LU2P1zRuOzlTKpcWW06EBj1tGqp+yrNN&#10;3ENWKr84vddsP+e7Y+6zY/6s9eN4eHsFEWmI/+G/9tZomKmXDH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Ei+xQAAAN0AAAAPAAAAAAAAAAAAAAAAAJgCAABkcnMv&#10;ZG93bnJldi54bWxQSwUGAAAAAAQABAD1AAAAigMAAAAA&#10;" fillcolor="black" stroked="f" strokeweight="0"/>
                      <v:rect id="Rectangle 1604" o:spid="_x0000_s1029"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QysUA&#10;AADdAAAADwAAAGRycy9kb3ducmV2LnhtbESPS2sCMRSF9wX/Q7iCu5r46FSmRrFCoSvB0U1318nt&#10;zODkJk5Snf77Rii4PJzHx1mue9uKK3WhcaxhMlYgiEtnGq40HA8fzwsQISIbbB2Thl8KsF4NnpaY&#10;G3fjPV2LWIk0wiFHDXWMPpcylDVZDGPniZP37TqLMcmukqbDWxq3rZwqlUmLDSdCjZ62NZXn4scm&#10;7tesUH5xea/Y7ub7U+Znp+xF69Gw37yBiNTHR/i//Wk0TNXrHO5v0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dDKxQAAAN0AAAAPAAAAAAAAAAAAAAAAAJgCAABkcnMv&#10;ZG93bnJldi54bWxQSwUGAAAAAAQABAD1AAAAigMAAAAA&#10;" fillcolor="black" stroked="f" strokeweight="0"/>
                      <v:rect id="Rectangle 1605" o:spid="_x0000_s1030"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1UcQA&#10;AADdAAAADwAAAGRycy9kb3ducmV2LnhtbESPzWoCMRSF9wXfIVzBXU3UOpWpUawgdFVwdNPddXI7&#10;Mzi5iZNUx7dvCgWXh/PzcZbr3rbiSl1oHGuYjBUI4tKZhisNx8PueQEiRGSDrWPScKcA69XgaYm5&#10;cTfe07WIlUgjHHLUUMfocylDWZPFMHaeOHnfrrMYk+wqaTq8pXHbyqlSmbTYcCLU6GlbU3kufmzi&#10;fs0K5ReX94rt58v+lPnZKZtrPRr2mzcQkfr4CP+3P4yGqXqdw9+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dVHEAAAA3QAAAA8AAAAAAAAAAAAAAAAAmAIAAGRycy9k&#10;b3ducmV2LnhtbFBLBQYAAAAABAAEAPUAAACJAw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Value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n..16,2</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48512" behindDoc="0" locked="1" layoutInCell="0" allowOverlap="1" wp14:anchorId="1CD4D0F3" wp14:editId="70A2B296">
                      <wp:simplePos x="0" y="0"/>
                      <wp:positionH relativeFrom="column">
                        <wp:posOffset>361315</wp:posOffset>
                      </wp:positionH>
                      <wp:positionV relativeFrom="paragraph">
                        <wp:posOffset>9525</wp:posOffset>
                      </wp:positionV>
                      <wp:extent cx="374650" cy="127000"/>
                      <wp:effectExtent l="0" t="1270" r="635" b="0"/>
                      <wp:wrapNone/>
                      <wp:docPr id="2066" name="Group 2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2067" name="Rectangle 1607"/>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68" name="Rectangle 1608"/>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69" name="Rectangle 1609"/>
                              <wps:cNvSpPr>
                                <a:spLocks noChangeArrowheads="1"/>
                              </wps:cNvSpPr>
                              <wps:spPr bwMode="auto">
                                <a:xfrm>
                                  <a:off x="100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0" name="Rectangle 1610"/>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4F39D" id="Group 2066" o:spid="_x0000_s1026" style="position:absolute;margin-left:28.45pt;margin-top:.75pt;width:29.5pt;height:10pt;z-index:251648512"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" o:allowincell="f">
                      <v:rect id="Rectangle 1607"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YYMUA&#10;AADdAAAADwAAAGRycy9kb3ducmV2LnhtbESPS2sCMRSF90L/Q7iCO018dJSpUdqC4Krg2E1318l1&#10;ZujkJp2kOv57Uyi4PJzHx1lve9uKC3WhcaxhOlEgiEtnGq40fB534xWIEJENto5Jw40CbDdPgzXm&#10;xl35QJciViKNcMhRQx2jz6UMZU0Ww8R54uSdXWcxJtlV0nR4TeO2lTOlMmmx4USo0dN7TeV38WsT&#10;92teKL/6eavYfiwOp8zPT9mz1qNh//oCIlIfH+H/9t5omKlsCX9v0hO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thgxQAAAN0AAAAPAAAAAAAAAAAAAAAAAJgCAABkcnMv&#10;ZG93bnJldi54bWxQSwUGAAAAAAQABAD1AAAAigMAAAAA&#10;" fillcolor="black" stroked="f" strokeweight="0"/>
                      <v:rect id="Rectangle 1608"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MEsIA&#10;AADdAAAADwAAAGRycy9kb3ducmV2LnhtbERPTU8CMRC9m/gfmjHxJq0gG7JQiJiYeDJh9cJt2A67&#10;G7bTsq2w/nvnYMLx5X2vNqPv1YWG1AW28DwxoIjr4DpuLHx/vT8tQKWM7LAPTBZ+KcFmfX+3wtKF&#10;K+/oUuVGSQinEi20OcdS61S35DFNQiQW7hgGj1ng0Gg34FXCfa+nxhTaY8fS0GKkt5bqU/XjpXc/&#10;q0xcnLcN+8+X3aGIs0Mxt/bxYXxdgso05pv43/3hLExNIXPljTw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qUwSwgAAAN0AAAAPAAAAAAAAAAAAAAAAAJgCAABkcnMvZG93&#10;bnJldi54bWxQSwUGAAAAAAQABAD1AAAAhwMAAAAA&#10;" fillcolor="black" stroked="f" strokeweight="0"/>
                      <v:rect id="Rectangle 1609" o:spid="_x0000_s1029" style="position:absolute;left:100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picUA&#10;AADdAAAADwAAAGRycy9kb3ducmV2LnhtbESPS2sCMRSF90L/Q7iCO018dNCpUdqC4Krg2E1318l1&#10;ZujkJp2kOv57Uyi4PJzHx1lve9uKC3WhcaxhOlEgiEtnGq40fB534yWIEJENto5Jw40CbDdPgzXm&#10;xl35QJciViKNcMhRQx2jz6UMZU0Ww8R54uSdXWcxJtlV0nR4TeO2lTOlMmmx4USo0dN7TeV38WsT&#10;92teKL/8eavYfiwOp8zPT9mz1qNh//oCIlIfH+H/9t5omKlsBX9v0hO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emJxQAAAN0AAAAPAAAAAAAAAAAAAAAAAJgCAABkcnMv&#10;ZG93bnJldi54bWxQSwUGAAAAAAQABAD1AAAAigMAAAAA&#10;" fillcolor="black" stroked="f" strokeweight="0"/>
                      <v:rect id="Rectangle 1610" o:spid="_x0000_s1030"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WycIA&#10;AADdAAAADwAAAGRycy9kb3ducmV2LnhtbERPTU8CMRC9m/gfmjHxJq2gK1koRE1MOJmwcOE2bMfd&#10;Ddtp3VZY/r1zMPH48r6X69H36kxD6gJbeJwYUMR1cB03Fva7j4c5qJSRHfaBycKVEqxXtzdLLF24&#10;8JbOVW6UhHAq0UKbcyy1TnVLHtMkRGLhvsLgMQscGu0GvEi47/XUmEJ77FgaWoz03lJ9qn689B5m&#10;lYnz77eG/efT9ljE2bF4tvb+bnxdgMo05n/xn3vjLEzNi+yXN/I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tbJwgAAAN0AAAAPAAAAAAAAAAAAAAAAAJgCAABkcnMvZG93&#10;bnJldi54bWxQSwUGAAAAAAQABAD1AAAAhwM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Currency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CL352</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394" w:type="dxa"/>
            <w:gridSpan w:val="3"/>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49536" behindDoc="0" locked="1" layoutInCell="0" allowOverlap="1" wp14:anchorId="373E738E" wp14:editId="2CAA0C0B">
                      <wp:simplePos x="0" y="0"/>
                      <wp:positionH relativeFrom="column">
                        <wp:posOffset>361315</wp:posOffset>
                      </wp:positionH>
                      <wp:positionV relativeFrom="paragraph">
                        <wp:posOffset>0</wp:posOffset>
                      </wp:positionV>
                      <wp:extent cx="250190" cy="131445"/>
                      <wp:effectExtent l="0" t="4445" r="1270" b="0"/>
                      <wp:wrapNone/>
                      <wp:docPr id="2061" name="Group 2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1445"/>
                                <a:chOff x="569" y="0"/>
                                <a:chExt cx="394" cy="207"/>
                              </a:xfrm>
                            </wpg:grpSpPr>
                            <wps:wsp>
                              <wps:cNvPr id="2062" name="Rectangle 1612"/>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63" name="Rectangle 1613"/>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64" name="Rectangle 1614"/>
                              <wps:cNvSpPr>
                                <a:spLocks noChangeArrowheads="1"/>
                              </wps:cNvSpPr>
                              <wps:spPr bwMode="auto">
                                <a:xfrm>
                                  <a:off x="80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65" name="Rectangle 1615"/>
                              <wps:cNvSpPr>
                                <a:spLocks noChangeArrowheads="1"/>
                              </wps:cNvSpPr>
                              <wps:spPr bwMode="auto">
                                <a:xfrm>
                                  <a:off x="908"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C2615" id="Group 2061" o:spid="_x0000_s1026" style="position:absolute;margin-left:28.45pt;margin-top:0;width:19.7pt;height:10.35pt;z-index:251649536" coordorigin="569" coordsize="39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" o:allowincell="f">
                      <v:rect id="Rectangle 1612"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7+MQA&#10;AADdAAAADwAAAGRycy9kb3ducmV2LnhtbESPX2vCMBTF3wd+h3AF32ayuhXpjKKC4NPA6otv1+au&#10;LWtuYhO1+/bLYLDHw/nz4yxWg+3EnfrQOtbwMlUgiCtnWq41nI675zmIEJENdo5JwzcFWC1HTwss&#10;jHvwge5lrEUa4VCghiZGX0gZqoYshqnzxMn7dL3FmGRfS9PjI43bTmZK5dJiy4nQoKdtQ9VXebOJ&#10;e56Vys+vm5rtx+vhkvvZJX/TejIe1u8gIg3xP/zX3hsNmcoz+H2Tn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Be/jEAAAA3QAAAA8AAAAAAAAAAAAAAAAAmAIAAGRycy9k&#10;b3ducmV2LnhtbFBLBQYAAAAABAAEAPUAAACJAwAAAAA=&#10;" fillcolor="black" stroked="f" strokeweight="0"/>
                      <v:rect id="Rectangle 1613"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3eY8QA&#10;AADdAAAADwAAAGRycy9kb3ducmV2LnhtbESPX2vCMBTF3wd+h3CFvc1EuxWpRnEDYU8Dqy++XZtr&#10;W2xuYhO1+/bLYLDHw/nz4yzXg+3EnfrQOtYwnSgQxJUzLdcaDvvtyxxEiMgGO8ek4ZsCrFejpyUW&#10;xj14R/cy1iKNcChQQxOjL6QMVUMWw8R54uSdXW8xJtnX0vT4SOO2kzOlcmmx5URo0NNHQ9WlvNnE&#10;PWal8vPre83263V3yn12yt+0fh4PmwWISEP8D/+1P42Gmcoz+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N3mPEAAAA3QAAAA8AAAAAAAAAAAAAAAAAmAIAAGRycy9k&#10;b3ducmV2LnhtbFBLBQYAAAAABAAEAPUAAACJAwAAAAA=&#10;" fillcolor="black" stroked="f" strokeweight="0"/>
                      <v:rect id="Rectangle 1614" o:spid="_x0000_s1029" style="position:absolute;left:80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GF8QA&#10;AADdAAAADwAAAGRycy9kb3ducmV2LnhtbESPzWoCMRSF94LvEG7BnSZVO8jUKFYQuhIc3XR3nVxn&#10;Bic36STq9O1NodDl4fx8nOW6t624UxcaxxpeJwoEcelMw5WG03E3XoAIEdlg65g0/FCA9Wo4WGJu&#10;3IMPdC9iJdIIhxw11DH6XMpQ1mQxTJwnTt7FdRZjkl0lTYePNG5bOVUqkxYbToQaPW1rKq/FzSbu&#10;16xQfvH9UbHdzw/nzM/O2ZvWo5d+8w4iUh//w3/tT6NhqrI5/L5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kRhfEAAAA3QAAAA8AAAAAAAAAAAAAAAAAmAIAAGRycy9k&#10;b3ducmV2LnhtbFBLBQYAAAAABAAEAPUAAACJAwAAAAA=&#10;" fillcolor="black" stroked="f" strokeweight="0"/>
                      <v:rect id="Rectangle 1615" o:spid="_x0000_s1030" style="position:absolute;left:908;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jjjMQA&#10;AADdAAAADwAAAGRycy9kb3ducmV2LnhtbESPzWoCMRSF9wXfIVyhu5qodZDRKFYodFVwdOPuOrnO&#10;DE5u0knU6ds3BcHl4fx8nOW6t624URcaxxrGIwWCuHSm4UrDYf/5NgcRIrLB1jFp+KUA69XgZYm5&#10;cXfe0a2IlUgjHHLUUMfocylDWZPFMHKeOHln11mMSXaVNB3e07ht5USpTFpsOBFq9LStqbwUV5u4&#10;x2mh/Pzno2L7/b47ZX56ymZavw77zQJEpD4+w4/2l9EwUdkM/t+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o44zEAAAA3QAAAA8AAAAAAAAAAAAAAAAAmAIAAGRycy9k&#10;b3ducmV2LnhtbFBLBQYAAAAABAAEAPUAAACJAwAAAAA=&#10;" fillcolor="black" stroked="f" strokeweight="0"/>
                      <w10:anchorlock/>
                    </v:group>
                  </w:pict>
                </mc:Fallback>
              </mc:AlternateContent>
            </w:r>
          </w:p>
        </w:tc>
        <w:tc>
          <w:tcPr>
            <w:tcW w:w="3715"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Additional fiscal references</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50560" behindDoc="0" locked="1" layoutInCell="0" allowOverlap="1" wp14:anchorId="4B563D70" wp14:editId="129CDD09">
                      <wp:simplePos x="0" y="0"/>
                      <wp:positionH relativeFrom="column">
                        <wp:posOffset>361315</wp:posOffset>
                      </wp:positionH>
                      <wp:positionV relativeFrom="paragraph">
                        <wp:posOffset>9525</wp:posOffset>
                      </wp:positionV>
                      <wp:extent cx="312420" cy="127000"/>
                      <wp:effectExtent l="0" t="1905" r="5715" b="4445"/>
                      <wp:wrapNone/>
                      <wp:docPr id="2056" name="Group 2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2057" name="Rectangle 1617"/>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8" name="Rectangle 1618"/>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9" name="Rectangle 1619"/>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60" name="Rectangle 1620"/>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F086D" id="Group 2056" o:spid="_x0000_s1026" style="position:absolute;margin-left:28.45pt;margin-top:.75pt;width:24.6pt;height:10pt;z-index:251650560"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" o:allowincell="f">
                      <v:rect id="Rectangle 1617"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S3cQA&#10;AADdAAAADwAAAGRycy9kb3ducmV2LnhtbESPzWoCMRSF9wXfIVzBXU3UOpWpUawgdFVwdNPddXI7&#10;Mzi5iZNUx7dvCgWXh/PzcZbr3rbiSl1oHGuYjBUI4tKZhisNx8PueQEiRGSDrWPScKcA69XgaYm5&#10;cTfe07WIlUgjHHLUUMfocylDWZPFMHaeOHnfrrMYk+wqaTq8pXHbyqlSmbTYcCLU6GlbU3kufmzi&#10;fs0K5ReX94rt58v+lPnZKZtrPRr2mzcQkfr4CP+3P4yGqZq/wt+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aEt3EAAAA3QAAAA8AAAAAAAAAAAAAAAAAmAIAAGRycy9k&#10;b3ducmV2LnhtbFBLBQYAAAAABAAEAPUAAACJAwAAAAA=&#10;" fillcolor="black" stroked="f" strokeweight="0"/>
                      <v:rect id="Rectangle 1618"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Gr8IA&#10;AADdAAAADwAAAGRycy9kb3ducmV2LnhtbERPTU8CMRC9m/gfmjHhJi0gG7JSCJqYcDJh8eJt2I67&#10;G7bTsq2w/nvnYOLx5X2vt6Pv1ZWG1AW2MJsaUMR1cB03Fj6Ob48rUCkjO+wDk4UfSrDd3N+tsXTh&#10;xge6VrlREsKpRAttzrHUOtUteUzTEImF+wqDxyxwaLQb8CbhvtdzYwrtsWNpaDHSa0v1ufr20vu5&#10;qExcXV4a9u9Ph1MRF6diae3kYdw9g8o05n/xn3vvLMzNUubKG3k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xYavwgAAAN0AAAAPAAAAAAAAAAAAAAAAAJgCAABkcnMvZG93&#10;bnJldi54bWxQSwUGAAAAAAQABAD1AAAAhwMAAAAA&#10;" fillcolor="black" stroked="f" strokeweight="0"/>
                      <v:rect id="Rectangle 1619"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jNMQA&#10;AADdAAAADwAAAGRycy9kb3ducmV2LnhtbESPzWoCMRSF94W+Q7gFdzVR62CnRlFB6KrgtJvurpPb&#10;mcHJTZxEHd++EQSXh/PzcebL3rbiTF1oHGsYDRUI4tKZhisNP9/b1xmIEJENto5Jw5UCLBfPT3PM&#10;jbvwjs5FrEQa4ZCjhjpGn0sZyposhqHzxMn7c53FmGRXSdPhJY3bVo6VyqTFhhOhRk+bmspDcbKJ&#10;+zsplJ8d1xXbr7fdPvOTfTbVevDSrz5AROrjI3xvfxoNYzV9h9ub9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JIzTEAAAA3QAAAA8AAAAAAAAAAAAAAAAAmAIAAGRycy9k&#10;b3ducmV2LnhtbFBLBQYAAAAABAAEAPUAAACJAwAAAAA=&#10;" fillcolor="black" stroked="f" strokeweight="0"/>
                      <v:rect id="Rectangle 1620"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9AFMIA&#10;AADdAAAADwAAAGRycy9kb3ducmV2LnhtbERPTU8CMRC9m/gfmjHxJq0gG7JQiJiYeDJh9cJt2A67&#10;G7bTsq2w/nvnYMLx5X2vNqPv1YWG1AW28DwxoIjr4DpuLHx/vT8tQKWM7LAPTBZ+KcFmfX+3wtKF&#10;K+/oUuVGSQinEi20OcdS61S35DFNQiQW7hgGj1ng0Gg34FXCfa+nxhTaY8fS0GKkt5bqU/XjpXc/&#10;q0xcnLcN+8+X3aGIs0Mxt/bxYXxdgso05pv43/3hLExNIfvljTw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30AUwgAAAN0AAAAPAAAAAAAAAAAAAAAAAJgCAABkcnMvZG93&#10;bnJldi54bWxQSwUGAAAAAAQABAD1AAAAhwM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VAT identification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51584" behindDoc="0" locked="1" layoutInCell="0" allowOverlap="1" wp14:anchorId="31A3F537" wp14:editId="26D87059">
                      <wp:simplePos x="0" y="0"/>
                      <wp:positionH relativeFrom="column">
                        <wp:posOffset>361315</wp:posOffset>
                      </wp:positionH>
                      <wp:positionV relativeFrom="paragraph">
                        <wp:posOffset>9525</wp:posOffset>
                      </wp:positionV>
                      <wp:extent cx="312420" cy="127000"/>
                      <wp:effectExtent l="0" t="4445" r="5715" b="1905"/>
                      <wp:wrapNone/>
                      <wp:docPr id="2051" name="Group 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2052" name="Rectangle 1622"/>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3" name="Rectangle 1623"/>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4" name="Rectangle 1624"/>
                              <wps:cNvSpPr>
                                <a:spLocks noChangeArrowheads="1"/>
                              </wps:cNvSpPr>
                              <wps:spPr bwMode="auto">
                                <a:xfrm>
                                  <a:off x="90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5" name="Rectangle 1625"/>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F4967" id="Group 2051" o:spid="_x0000_s1026" style="position:absolute;margin-left:28.45pt;margin-top:.75pt;width:24.6pt;height:10pt;z-index:251651584"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" o:allowincell="f">
                      <v:rect id="Rectangle 1622"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xRcQA&#10;AADdAAAADwAAAGRycy9kb3ducmV2LnhtbESPX2vCMBTF3wd+h3AF32ZinUU6ozhB2NPA6svers1d&#10;W9bcZE3U7tsvA8HHw/nz46w2g+3ElfrQOtYwmyoQxJUzLdcaTsf98xJEiMgGO8ek4ZcCbNajpxUW&#10;xt34QNcy1iKNcChQQxOjL6QMVUMWw9R54uR9ud5iTLKvpenxlsZtJzOlcmmx5URo0NOuoeq7vNjE&#10;/ZyXyi9/3mq2Hy+Hc+7n53yh9WQ8bF9BRBriI3xvvxsNmVpk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tsUXEAAAA3QAAAA8AAAAAAAAAAAAAAAAAmAIAAGRycy9k&#10;b3ducmV2LnhtbFBLBQYAAAAABAAEAPUAAACJAwAAAAA=&#10;" fillcolor="black" stroked="f" strokeweight="0"/>
                      <v:rect id="Rectangle 1623"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3sQA&#10;AADdAAAADwAAAGRycy9kb3ducmV2LnhtbESPX2vCMBTF3wd+h3CFvc1EO4tUozhh4NPAbi++XZtr&#10;W2xusiZq/fbLYLDHw/nz46w2g+3EjfrQOtYwnSgQxJUzLdcavj7fXxYgQkQ22DkmDQ8KsFmPnlZY&#10;GHfnA93KWIs0wqFADU2MvpAyVA1ZDBPniZN3dr3FmGRfS9PjPY3bTs6UyqXFlhOhQU+7hqpLebWJ&#10;e8xK5RffbzXbj9fDKffZKZ9r/TwetksQkYb4H/5r742GmZpn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FN7EAAAA3QAAAA8AAAAAAAAAAAAAAAAAmAIAAGRycy9k&#10;b3ducmV2LnhtbFBLBQYAAAAABAAEAPUAAACJAwAAAAA=&#10;" fillcolor="black" stroked="f" strokeweight="0"/>
                      <v:rect id="Rectangle 1624" o:spid="_x0000_s1029" style="position:absolute;left:90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MqsQA&#10;AADdAAAADwAAAGRycy9kb3ducmV2LnhtbESPS2sCMRSF9wX/Q7iCu5rUxyBTo9iC4Krg6MbddXI7&#10;M3RyEydRx39vCoUuD+fxcZbr3rbiRl1oHGt4GysQxKUzDVcajoft6wJEiMgGW8ek4UEB1qvByxJz&#10;4+68p1sRK5FGOOSooY7R51KGsiaLYew8cfK+XWcxJtlV0nR4T+O2lROlMmmx4USo0dNnTeVPcbWJ&#10;e5oWyi8uHxXbr9n+nPnpOZtrPRr2m3cQkfr4H/5r74yGiZrP4P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IjKrEAAAA3QAAAA8AAAAAAAAAAAAAAAAAmAIAAGRycy9k&#10;b3ducmV2LnhtbFBLBQYAAAAABAAEAPUAAACJAwAAAAA=&#10;" fillcolor="black" stroked="f" strokeweight="0"/>
                      <v:rect id="Rectangle 1625"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pMcQA&#10;AADdAAAADwAAAGRycy9kb3ducmV2LnhtbESPX2vCMBTF3wd+h3CFvc1EXYtUozhh4NPAbi++XZtr&#10;W2xusiZq/fbLYLDHw/nz46w2g+3EjfrQOtYwnSgQxJUzLdcavj7fXxYgQkQ22DkmDQ8KsFmPnlZY&#10;GHfnA93KWIs0wqFADU2MvpAyVA1ZDBPniZN3dr3FmGRfS9PjPY3bTs6UyqXFlhOhQU+7hqpLebWJ&#10;e5yXyi++32q2H6+HU+7npzzT+nk8bJcgIg3xP/zX3hsNM5Vl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EKTHEAAAA3QAAAA8AAAAAAAAAAAAAAAAAmAIAAGRycy9k&#10;b3ducmV2LnhtbFBLBQYAAAAABAAEAPUAAACJAw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Role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CL756</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0..99</w:t>
            </w:r>
          </w:p>
        </w:tc>
        <w:tc>
          <w:tcPr>
            <w:tcW w:w="394" w:type="dxa"/>
            <w:gridSpan w:val="3"/>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52608" behindDoc="0" locked="1" layoutInCell="0" allowOverlap="1" wp14:anchorId="5FD13084" wp14:editId="585AC426">
                      <wp:simplePos x="0" y="0"/>
                      <wp:positionH relativeFrom="column">
                        <wp:posOffset>361315</wp:posOffset>
                      </wp:positionH>
                      <wp:positionV relativeFrom="paragraph">
                        <wp:posOffset>0</wp:posOffset>
                      </wp:positionV>
                      <wp:extent cx="250190" cy="131445"/>
                      <wp:effectExtent l="0" t="0" r="1270" b="4445"/>
                      <wp:wrapNone/>
                      <wp:docPr id="2046" name="Group 2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1445"/>
                                <a:chOff x="569" y="0"/>
                                <a:chExt cx="394" cy="207"/>
                              </a:xfrm>
                            </wpg:grpSpPr>
                            <wps:wsp>
                              <wps:cNvPr id="2047" name="Rectangle 1627"/>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8" name="Rectangle 1628"/>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9" name="Rectangle 1629"/>
                              <wps:cNvSpPr>
                                <a:spLocks noChangeArrowheads="1"/>
                              </wps:cNvSpPr>
                              <wps:spPr bwMode="auto">
                                <a:xfrm>
                                  <a:off x="80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0" name="Rectangle 1630"/>
                              <wps:cNvSpPr>
                                <a:spLocks noChangeArrowheads="1"/>
                              </wps:cNvSpPr>
                              <wps:spPr bwMode="auto">
                                <a:xfrm>
                                  <a:off x="908"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D73A9" id="Group 2046" o:spid="_x0000_s1026" style="position:absolute;margin-left:28.45pt;margin-top:0;width:19.7pt;height:10.35pt;z-index:251652608" coordorigin="569" coordsize="39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" o:allowincell="f">
                      <v:rect id="Rectangle 1627"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EAMUA&#10;AADdAAAADwAAAGRycy9kb3ducmV2LnhtbESPS2sCMRSF9wX/Q7iCu5r46FSmRrFCoSvB0U1318nt&#10;zODkJk5Snf77Rii4PJzHx1mue9uKK3WhcaxhMlYgiEtnGq40HA8fzwsQISIbbB2Thl8KsF4NnpaY&#10;G3fjPV2LWIk0wiFHDXWMPpcylDVZDGPniZP37TqLMcmukqbDWxq3rZwqlUmLDSdCjZ62NZXn4scm&#10;7tesUH5xea/Y7ub7U+Znp+xF69Gw37yBiNTHR/i//Wk0TNX8Fe5v0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4QAxQAAAN0AAAAPAAAAAAAAAAAAAAAAAJgCAABkcnMv&#10;ZG93bnJldi54bWxQSwUGAAAAAAQABAD1AAAAigMAAAAA&#10;" fillcolor="black" stroked="f" strokeweight="0"/>
                      <v:rect id="Rectangle 1628"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QcsIA&#10;AADdAAAADwAAAGRycy9kb3ducmV2LnhtbERPS0sDMRC+C/6HMEJvNunDpaxNSxWEnoRuvXibbsbd&#10;pZtJuont+u+dg+Dx43uvt6Pv1ZWG1AW2MJsaUMR1cB03Fj6Ob48rUCkjO+wDk4UfSrDd3N+tsXTh&#10;xge6VrlREsKpRAttzrHUOtUteUzTEImF+wqDxyxwaLQb8CbhvtdzYwrtsWNpaDHSa0v1ufr20vu5&#10;qExcXV4a9u/Lw6mIi1PxZO3kYdw9g8o05n/xn3vvLMzNUubKG3k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BBywgAAAN0AAAAPAAAAAAAAAAAAAAAAAJgCAABkcnMvZG93&#10;bnJldi54bWxQSwUGAAAAAAQABAD1AAAAhwMAAAAA&#10;" fillcolor="black" stroked="f" strokeweight="0"/>
                      <v:rect id="Rectangle 1629" o:spid="_x0000_s1029" style="position:absolute;left:80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16cQA&#10;AADdAAAADwAAAGRycy9kb3ducmV2LnhtbESPS2sCMRSF90L/Q7gFd5r4GuzUKFYodCU47aa76+R2&#10;ZnByEyepTv99IwguD+fxcVab3rbiQl1oHGuYjBUI4tKZhisNX5/voyWIEJENto5Jwx8F2KyfBivM&#10;jbvygS5FrEQa4ZCjhjpGn0sZyposhrHzxMn7cZ3FmGRXSdPhNY3bVk6VyqTFhhOhRk+7mspT8WsT&#10;93tWKL88v1Vs9/PDMfOzY7bQevjcb19BROrjI3xvfxgNUzV/gd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QtenEAAAA3QAAAA8AAAAAAAAAAAAAAAAAmAIAAGRycy9k&#10;b3ducmV2LnhtbFBLBQYAAAAABAAEAPUAAACJAwAAAAA=&#10;" fillcolor="black" stroked="f" strokeweight="0"/>
                      <v:rect id="Rectangle 1630" o:spid="_x0000_s1030" style="position:absolute;left:908;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KqcIA&#10;AADdAAAADwAAAGRycy9kb3ducmV2LnhtbERPTU8CMRC9m/gfmjHhJi0gG7JSCJqYcDJh8eJt2I67&#10;G7bTsq2w/nvnYOLx5X2vt6Pv1ZWG1AW2MJsaUMR1cB03Fj6Ob48rUCkjO+wDk4UfSrDd3N+tsXTh&#10;xge6VrlREsKpRAttzrHUOtUteUzTEImF+wqDxyxwaLQb8CbhvtdzYwrtsWNpaDHSa0v1ufr20vu5&#10;qExcXV4a9u9Ph1MRF6diae3kYdw9g8o05n/xn3vvLMzNUvbLG3k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4qpwgAAAN0AAAAPAAAAAAAAAAAAAAAAAJgCAABkcnMvZG93&#10;bnJldi54bWxQSwUGAAAAAAQABAD1AAAAhwMAAAAA&#10;" fillcolor="black" stroked="f" strokeweight="0"/>
                      <w10:anchorlock/>
                    </v:group>
                  </w:pict>
                </mc:Fallback>
              </mc:AlternateContent>
            </w:r>
          </w:p>
        </w:tc>
        <w:tc>
          <w:tcPr>
            <w:tcW w:w="3715"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Supporting documents</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spacing w:line="185" w:lineRule="exact"/>
              <w:ind w:left="58"/>
              <w:rPr>
                <w:sz w:val="16"/>
                <w:szCs w:val="16"/>
              </w:rPr>
            </w:pPr>
            <w:r>
              <w:rPr>
                <w:color w:val="000000"/>
                <w:sz w:val="16"/>
                <w:szCs w:val="16"/>
              </w:rPr>
              <w:t>R3023</w:t>
            </w: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53632" behindDoc="0" locked="1" layoutInCell="0" allowOverlap="1" wp14:anchorId="4D6BBE72" wp14:editId="2D23BA07">
                      <wp:simplePos x="0" y="0"/>
                      <wp:positionH relativeFrom="column">
                        <wp:posOffset>361315</wp:posOffset>
                      </wp:positionH>
                      <wp:positionV relativeFrom="paragraph">
                        <wp:posOffset>9525</wp:posOffset>
                      </wp:positionV>
                      <wp:extent cx="312420" cy="127000"/>
                      <wp:effectExtent l="0" t="0" r="5715" b="1270"/>
                      <wp:wrapNone/>
                      <wp:docPr id="2041" name="Group 2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2042" name="Rectangle 1632"/>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3" name="Rectangle 1633"/>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4" name="Rectangle 1634"/>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5" name="Rectangle 1635"/>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D4FAA" id="Group 2041" o:spid="_x0000_s1026" style="position:absolute;margin-left:28.45pt;margin-top:.75pt;width:24.6pt;height:10pt;z-index:251653632"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" o:allowincell="f">
                      <v:rect id="Rectangle 1632"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mMQA&#10;AADdAAAADwAAAGRycy9kb3ducmV2LnhtbESPX2vCMBTF3wd+h3AF32Zi1SKdUVQQ9jSw28vers1d&#10;W9bcxCZq9+2XwcDHw/nz46y3g+3EjfrQOtYwmyoQxJUzLdcaPt6PzysQISIb7ByThh8KsN2MntZY&#10;GHfnE93KWIs0wqFADU2MvpAyVA1ZDFPniZP35XqLMcm+lqbHexq3ncyUyqXFlhOhQU+Hhqrv8moT&#10;93NeKr+67Gu2b4vTOffzc77UejIedi8gIg3xEf5vvxoNmVpk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0J5jEAAAA3QAAAA8AAAAAAAAAAAAAAAAAmAIAAGRycy9k&#10;b3ducmV2LnhtbFBLBQYAAAAABAAEAPUAAACJAwAAAAA=&#10;" fillcolor="black" stroked="f" strokeweight="0"/>
                      <v:rect id="Rectangle 1633"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CA8QA&#10;AADdAAAADwAAAGRycy9kb3ducmV2LnhtbESPX2vCMBTF3wd+h3CFvc1E64pUozhh4NPAbi++XZtr&#10;W2xusiZq/fbLYLDHw/nz46w2g+3EjfrQOtYwnSgQxJUzLdcavj7fXxYgQkQ22DkmDQ8KsFmPnlZY&#10;GHfnA93KWIs0wqFADU2MvpAyVA1ZDBPniZN3dr3FmGRfS9PjPY3bTs6UyqXFlhOhQU+7hqpLebWJ&#10;e8xK5RffbzXbj/nhlPvslL9q/TwetksQkYb4H/5r742GmZpn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4ggPEAAAA3QAAAA8AAAAAAAAAAAAAAAAAmAIAAGRycy9k&#10;b3ducmV2LnhtbFBLBQYAAAAABAAEAPUAAACJAwAAAAA=&#10;" fillcolor="black" stroked="f" strokeweight="0"/>
                      <v:rect id="Rectangle 1634"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Ead8QA&#10;AADdAAAADwAAAGRycy9kb3ducmV2LnhtbESPX2vCMBTF3wd+h3CFvc1E7YpUozhh4NPAbi++XZtr&#10;W2xusiZq/fbLYLDHw/nz46w2g+3EjfrQOtYwnSgQxJUzLdcavj7fXxYgQkQ22DkmDQ8KsFmPnlZY&#10;GHfnA93KWIs0wqFADU2MvpAyVA1ZDBPniZN3dr3FmGRfS9PjPY3bTs6UyqXFlhOhQU+7hqpLebWJ&#10;e5yXyi++32q2H9nhlPv5KX/V+nk8bJcgIg3xP/zX3hsNM5Vl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RGnfEAAAA3QAAAA8AAAAAAAAAAAAAAAAAmAIAAGRycy9k&#10;b3ducmV2LnhtbFBLBQYAAAAABAAEAPUAAACJAwAAAAA=&#10;" fillcolor="black" stroked="f" strokeweight="0"/>
                      <v:rect id="Rectangle 1635"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2/7MQA&#10;AADdAAAADwAAAGRycy9kb3ducmV2LnhtbESPS2sCMRSF9wX/Q7iCu5rUxyBTo9iC4Krg6MbddXI7&#10;M3RyEydRx39vCoUuD+fxcZbr3rbiRl1oHGt4GysQxKUzDVcajoft6wJEiMgGW8ek4UEB1qvByxJz&#10;4+68p1sRK5FGOOSooY7R51KGsiaLYew8cfK+XWcxJtlV0nR4T+O2lROlMmmx4USo0dNnTeVPcbWJ&#10;e5oWyi8uHxXbr9n+nPnpOZtrPRr2m3cQkfr4H/5r74yGiZrN4f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v+zEAAAA3QAAAA8AAAAAAAAAAAAAAAAAmAIAAGRycy9k&#10;b3ducmV2LnhtbFBLBQYAAAAABAAEAPUAAACJAw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Reference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54656" behindDoc="0" locked="1" layoutInCell="0" allowOverlap="1" wp14:anchorId="00007140" wp14:editId="4EA45850">
                      <wp:simplePos x="0" y="0"/>
                      <wp:positionH relativeFrom="column">
                        <wp:posOffset>361315</wp:posOffset>
                      </wp:positionH>
                      <wp:positionV relativeFrom="paragraph">
                        <wp:posOffset>9525</wp:posOffset>
                      </wp:positionV>
                      <wp:extent cx="312420" cy="127000"/>
                      <wp:effectExtent l="0" t="0" r="5715" b="0"/>
                      <wp:wrapNone/>
                      <wp:docPr id="2036"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2037" name="Rectangle 1637"/>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8" name="Rectangle 1638"/>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9" name="Rectangle 1639"/>
                              <wps:cNvSpPr>
                                <a:spLocks noChangeArrowheads="1"/>
                              </wps:cNvSpPr>
                              <wps:spPr bwMode="auto">
                                <a:xfrm>
                                  <a:off x="90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0" name="Rectangle 1640"/>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04B86" id="Group 2036" o:spid="_x0000_s1026" style="position:absolute;margin-left:28.45pt;margin-top:.75pt;width:24.6pt;height:10pt;z-index:251654656"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" o:allowincell="f">
                      <v:rect id="Rectangle 1637"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X3fcUA&#10;AADdAAAADwAAAGRycy9kb3ducmV2LnhtbESPX2vCMBTF3wd+h3CFvc1E6zrpjLIJA58Gdr74dm3u&#10;2rLmJjZR67c3g8EeD+fPj7NcD7YTF+pD61jDdKJAEFfOtFxr2H99PC1AhIhssHNMGm4UYL0aPSyx&#10;MO7KO7qUsRZphEOBGpoYfSFlqBqyGCbOEyfv2/UWY5J9LU2P1zRuOzlTKpcWW06EBj1tGqp+yrNN&#10;3ENWKr84vddsP+e7Y+6zY/6s9eN4eHsFEWmI/+G/9tZomKnsBX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fd9xQAAAN0AAAAPAAAAAAAAAAAAAAAAAJgCAABkcnMv&#10;ZG93bnJldi54bWxQSwUGAAAAAAQABAD1AAAAigMAAAAA&#10;" fillcolor="black" stroked="f" strokeweight="0"/>
                      <v:rect id="Rectangle 1638"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jD8IA&#10;AADdAAAADwAAAGRycy9kb3ducmV2LnhtbERPTUvDQBC9C/0Pywi92V0bDSV2W6pQ8CQ0evE2zU6T&#10;0Ozsml3b+O+dg+Dx8b7X28kP6kJj6gNbuF8YUMRNcD23Fj7e93crUCkjOxwCk4UfSrDdzG7WWLlw&#10;5QNd6twqCeFUoYUu51hpnZqOPKZFiMTCncLoMQscW+1GvEq4H/TSmFJ77FkaOoz00lFzrr+99H4W&#10;tYmrr+eW/dvD4VjG4lg+Wju/nXZPoDJN+V/85351FpamkL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mMPwgAAAN0AAAAPAAAAAAAAAAAAAAAAAJgCAABkcnMvZG93&#10;bnJldi54bWxQSwUGAAAAAAQABAD1AAAAhwMAAAAA&#10;" fillcolor="black" stroked="f" strokeweight="0"/>
                      <v:rect id="Rectangle 1639" o:spid="_x0000_s1029" style="position:absolute;left:90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GlMUA&#10;AADdAAAADwAAAGRycy9kb3ducmV2LnhtbESPX2vCMBTF3wd+h3CFvc1E64rrjLIJA58Gdr74dm3u&#10;2rLmJjZR67c3g8EeD+fPj7NcD7YTF+pD61jDdKJAEFfOtFxr2H99PC1AhIhssHNMGm4UYL0aPSyx&#10;MO7KO7qUsRZphEOBGpoYfSFlqBqyGCbOEyfv2/UWY5J9LU2P1zRuOzlTKpcWW06EBj1tGqp+yrNN&#10;3ENWKr84vddsP+e7Y+6zY/6s9eN4eHsFEWmI/+G/9tZomKnsBX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saUxQAAAN0AAAAPAAAAAAAAAAAAAAAAAJgCAABkcnMv&#10;ZG93bnJldi54bWxQSwUGAAAAAAQABAD1AAAAigMAAAAA&#10;" fillcolor="black" stroked="f" strokeweight="0"/>
                      <v:rect id="Rectangle 1640"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cdMIA&#10;AADdAAAADwAAAGRycy9kb3ducmV2LnhtbERPS0sDMRC+C/6HMEJvNunDpaxNSxWEnoRuvXibbsbd&#10;pZtJuont+u+dg+Dx43uvt6Pv1ZWG1AW2MJsaUMR1cB03Fj6Ob48rUCkjO+wDk4UfSrDd3N+tsXTh&#10;xge6VrlREsKpRAttzrHUOtUteUzTEImF+wqDxyxwaLQb8CbhvtdzYwrtsWNpaDHSa0v1ufr20vu5&#10;qExcXV4a9u/Lw6mIi1PxZO3kYdw9g8o05n/xn3vvLMzNUvbLG3k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hx0wgAAAN0AAAAPAAAAAAAAAAAAAAAAAJgCAABkcnMvZG93&#10;bnJldi54bWxQSwUGAAAAAAQABAD1AAAAhwM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an4</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CL013</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385"/>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0..99</w:t>
            </w:r>
          </w:p>
        </w:tc>
        <w:tc>
          <w:tcPr>
            <w:tcW w:w="394" w:type="dxa"/>
            <w:gridSpan w:val="3"/>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55680" behindDoc="0" locked="1" layoutInCell="0" allowOverlap="1" wp14:anchorId="6533FE88" wp14:editId="11DCD0A1">
                      <wp:simplePos x="0" y="0"/>
                      <wp:positionH relativeFrom="column">
                        <wp:posOffset>361315</wp:posOffset>
                      </wp:positionH>
                      <wp:positionV relativeFrom="paragraph">
                        <wp:posOffset>0</wp:posOffset>
                      </wp:positionV>
                      <wp:extent cx="250190" cy="244475"/>
                      <wp:effectExtent l="0" t="635" r="1270" b="2540"/>
                      <wp:wrapNone/>
                      <wp:docPr id="2031" name="Group 2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244475"/>
                                <a:chOff x="569" y="0"/>
                                <a:chExt cx="394" cy="385"/>
                              </a:xfrm>
                            </wpg:grpSpPr>
                            <wps:wsp>
                              <wps:cNvPr id="2032" name="Rectangle 1642"/>
                              <wps:cNvSpPr>
                                <a:spLocks noChangeArrowheads="1"/>
                              </wps:cNvSpPr>
                              <wps:spPr bwMode="auto">
                                <a:xfrm>
                                  <a:off x="611" y="0"/>
                                  <a:ext cx="15" cy="3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3" name="Rectangle 1643"/>
                              <wps:cNvSpPr>
                                <a:spLocks noChangeArrowheads="1"/>
                              </wps:cNvSpPr>
                              <wps:spPr bwMode="auto">
                                <a:xfrm>
                                  <a:off x="809" y="0"/>
                                  <a:ext cx="15" cy="3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4" name="Rectangle 1644"/>
                              <wps:cNvSpPr>
                                <a:spLocks noChangeArrowheads="1"/>
                              </wps:cNvSpPr>
                              <wps:spPr bwMode="auto">
                                <a:xfrm>
                                  <a:off x="80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5" name="Rectangle 1645"/>
                              <wps:cNvSpPr>
                                <a:spLocks noChangeArrowheads="1"/>
                              </wps:cNvSpPr>
                              <wps:spPr bwMode="auto">
                                <a:xfrm>
                                  <a:off x="908" y="103"/>
                                  <a:ext cx="15" cy="28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4AE59" id="Group 2031" o:spid="_x0000_s1026" style="position:absolute;margin-left:28.45pt;margin-top:0;width:19.7pt;height:19.25pt;z-index:251655680" coordorigin="569" coordsize="39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" o:allowincell="f">
                      <v:rect id="Rectangle 1642" o:spid="_x0000_s1027" style="position:absolute;left:611;width:1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5cQA&#10;AADdAAAADwAAAGRycy9kb3ducmV2LnhtbESPX2vCMBTF3wd+h3CFvc3E1hWpRpnCYE+CdS97uzbX&#10;ttjcZE2m3bdfBoM9Hs6fH2e9HW0vbjSEzrGG+UyBIK6d6bjR8H56fVqCCBHZYO+YNHxTgO1m8rDG&#10;0rg7H+lWxUakEQ4lamhj9KWUoW7JYpg5T5y8ixssxiSHRpoB72nc9jJTqpAWO06EFj3tW6qv1ZdN&#10;3I+8Un75uWvYHhbHc+Hzc/Gs9eN0fFmBiDTG//Bf+81oyFSewe+b9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yVOXEAAAA3QAAAA8AAAAAAAAAAAAAAAAAmAIAAGRycy9k&#10;b3ducmV2LnhtbFBLBQYAAAAABAAEAPUAAACJAwAAAAA=&#10;" fillcolor="black" stroked="f" strokeweight="0"/>
                      <v:rect id="Rectangle 1643" o:spid="_x0000_s1028" style="position:absolute;left:809;width:1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7xfsQA&#10;AADdAAAADwAAAGRycy9kb3ducmV2LnhtbESPX2vCMBTF3wd+h3CFvc1EuxWpRnEDYU8Dqy++XZtr&#10;W2xuYhO1+/bLYLDHw/nz4yzXg+3EnfrQOtYwnSgQxJUzLdcaDvvtyxxEiMgGO8ek4ZsCrFejpyUW&#10;xj14R/cy1iKNcChQQxOjL6QMVUMWw8R54uSdXW8xJtnX0vT4SOO2kzOlcmmx5URo0NNHQ9WlvNnE&#10;PWal8vPre83263V3yn12yt+0fh4PmwWISEP8D/+1P42Gmcoy+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8X7EAAAA3QAAAA8AAAAAAAAAAAAAAAAAmAIAAGRycy9k&#10;b3ducmV2LnhtbFBLBQYAAAAABAAEAPUAAACJAwAAAAA=&#10;" fillcolor="black" stroked="f" strokeweight="0"/>
                      <v:rect id="Rectangle 1644" o:spid="_x0000_s1029" style="position:absolute;left:80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pCsQA&#10;AADdAAAADwAAAGRycy9kb3ducmV2LnhtbESPX2vCMBTF3wd+h3CFvc1E64pUozhh4NPAbi++XZtr&#10;W2xusiZq/fbLYLDHw/nz46w2g+3EjfrQOtYwnSgQxJUzLdcavj7fXxYgQkQ22DkmDQ8KsFmPnlZY&#10;GHfnA93KWIs0wqFADU2MvpAyVA1ZDBPniZN3dr3FmGRfS9PjPY3bTs6UyqXFlhOhQU+7hqpLebWJ&#10;e8xK5RffbzXbj/nhlPvslL9q/TwetksQkYb4H/5r742Gmcr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XaQrEAAAA3QAAAA8AAAAAAAAAAAAAAAAAmAIAAGRycy9k&#10;b3ducmV2LnhtbFBLBQYAAAAABAAEAPUAAACJAwAAAAA=&#10;" fillcolor="black" stroked="f" strokeweight="0"/>
                      <v:rect id="Rectangle 1645" o:spid="_x0000_s1030" style="position:absolute;left:908;top:103;width:15;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MkcQA&#10;AADdAAAADwAAAGRycy9kb3ducmV2LnhtbESPX2vCMBTF3wd+h3CFvc1EO4tUozhh4NPAbi++XZtr&#10;W2xusiZq/fbLYLDHw/nz46w2g+3EjfrQOtYwnSgQxJUzLdcavj7fXxYgQkQ22DkmDQ8KsFmPnlZY&#10;GHfnA93KWIs0wqFADU2MvpAyVA1ZDBPniZN3dr3FmGRfS9PjPY3bTs6UyqXFlhOhQU+7hqpLebWJ&#10;e8xK5RffbzXbj9fDKffZKZ9r/TwetksQkYb4H/5r742Gmcr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zJHEAAAA3QAAAA8AAAAAAAAAAAAAAAAAmAIAAGRycy9k&#10;b3ducmV2LnhtbFBLBQYAAAAABAAEAPUAAACJAwAAAAA=&#10;" fillcolor="black" stroked="f" strokeweight="0"/>
                      <w10:anchorlock/>
                    </v:group>
                  </w:pict>
                </mc:Fallback>
              </mc:AlternateContent>
            </w:r>
          </w:p>
        </w:tc>
        <w:tc>
          <w:tcPr>
            <w:tcW w:w="3715"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Additional information</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spacing w:line="185" w:lineRule="exact"/>
              <w:ind w:left="58"/>
              <w:rPr>
                <w:sz w:val="16"/>
                <w:szCs w:val="16"/>
              </w:rPr>
            </w:pPr>
            <w:r>
              <w:rPr>
                <w:color w:val="000000"/>
                <w:sz w:val="16"/>
                <w:szCs w:val="16"/>
              </w:rPr>
              <w:t>R3001</w:t>
            </w:r>
          </w:p>
          <w:p w:rsidR="001E76B5" w:rsidRDefault="001E76B5" w:rsidP="00B33494">
            <w:pPr>
              <w:pStyle w:val="GEFEG"/>
              <w:spacing w:line="185" w:lineRule="exact"/>
              <w:ind w:left="58"/>
              <w:rPr>
                <w:sz w:val="16"/>
                <w:szCs w:val="16"/>
              </w:rPr>
            </w:pPr>
            <w:r>
              <w:rPr>
                <w:color w:val="000000"/>
                <w:sz w:val="16"/>
                <w:szCs w:val="16"/>
              </w:rPr>
              <w:t>R3023</w:t>
            </w: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56704" behindDoc="0" locked="1" layoutInCell="0" allowOverlap="1" wp14:anchorId="44C95FEE" wp14:editId="5F3C629D">
                      <wp:simplePos x="0" y="0"/>
                      <wp:positionH relativeFrom="column">
                        <wp:posOffset>361315</wp:posOffset>
                      </wp:positionH>
                      <wp:positionV relativeFrom="paragraph">
                        <wp:posOffset>9525</wp:posOffset>
                      </wp:positionV>
                      <wp:extent cx="312420" cy="127000"/>
                      <wp:effectExtent l="0" t="0" r="5715" b="0"/>
                      <wp:wrapNone/>
                      <wp:docPr id="2026" name="Group 2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2027" name="Rectangle 1647"/>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8" name="Rectangle 1648"/>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9" name="Rectangle 1649"/>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0" name="Rectangle 1650"/>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9B171" id="Group 2026" o:spid="_x0000_s1026" style="position:absolute;margin-left:28.45pt;margin-top:.75pt;width:24.6pt;height:10pt;z-index:251656704"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" o:allowincell="f">
                      <v:rect id="Rectangle 1647"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hoMUA&#10;AADdAAAADwAAAGRycy9kb3ducmV2LnhtbESPX2vCMBTF3wd+h3AHvs1k1XXSGUUFwaeB3V72dm3u&#10;2rLmJjZR67c3g8EeD+fPj7NYDbYTF+pD61jD80SBIK6cabnW8Pmxe5qDCBHZYOeYNNwowGo5elhg&#10;YdyVD3QpYy3SCIcCNTQx+kLKUDVkMUycJ07et+stxiT7Wpoer2ncdjJTKpcWW06EBj1tG6p+yrNN&#10;3K9pqfz8tKnZvs8Ox9xPj/mL1uPHYf0GItIQ/8N/7b3RkKnsFX7f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GGgxQAAAN0AAAAPAAAAAAAAAAAAAAAAAJgCAABkcnMv&#10;ZG93bnJldi54bWxQSwUGAAAAAAQABAD1AAAAigMAAAAA&#10;" fillcolor="black" stroked="f" strokeweight="0"/>
                      <v:rect id="Rectangle 1648"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10sIA&#10;AADdAAAADwAAAGRycy9kb3ducmV2LnhtbERPTUvDQBC9C/0Pywi92V1TDSV2W6pQ8CQ0evE2zU6T&#10;0Ozsml3b+O+dg+Dx8b7X28kP6kJj6gNbuF8YUMRNcD23Fj7e93crUCkjOxwCk4UfSrDdzG7WWLlw&#10;5QNd6twqCeFUoYUu51hpnZqOPKZFiMTCncLoMQscW+1GvEq4H3RhTKk99iwNHUZ66ag5199eej+X&#10;tYmrr+eW/dvD4VjG5bF8tHZ+O+2eQGWa8r/4z/3qLBSmkL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XSwgAAAN0AAAAPAAAAAAAAAAAAAAAAAJgCAABkcnMvZG93&#10;bnJldi54bWxQSwUGAAAAAAQABAD1AAAAhwMAAAAA&#10;" fillcolor="black" stroked="f" strokeweight="0"/>
                      <v:rect id="Rectangle 1649"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QScUA&#10;AADdAAAADwAAAGRycy9kb3ducmV2LnhtbESPX2vCMBTF3wd+h3AHe5vJqitajbINBnsSrHvZ27W5&#10;tsXmJjaZdt/eCAMfD+fPj7NcD7YTZ+pD61jDy1iBIK6cabnW8L37fJ6BCBHZYOeYNPxRgPVq9LDE&#10;wrgLb+lcxlqkEQ4Famhi9IWUoWrIYhg7T5y8g+stxiT7WpoeL2ncdjJTKpcWW06EBj19NFQdy1+b&#10;uD+TUvnZ6b1mu5lu97mf7PNXrZ8eh7cFiEhDvIf/219GQ6ayOdzep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1BJxQAAAN0AAAAPAAAAAAAAAAAAAAAAAJgCAABkcnMv&#10;ZG93bnJldi54bWxQSwUGAAAAAAQABAD1AAAAigMAAAAA&#10;" fillcolor="black" stroked="f" strokeweight="0"/>
                      <v:rect id="Rectangle 1650"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xvCcIA&#10;AADdAAAADwAAAGRycy9kb3ducmV2LnhtbERPTUvDQBC9C/0Pywi92V0bDSV2W6pQ8CQ0evE2zU6T&#10;0Ozsml3b+O+dg+Dx8b7X28kP6kJj6gNbuF8YUMRNcD23Fj7e93crUCkjOxwCk4UfSrDdzG7WWLlw&#10;5QNd6twqCeFUoYUu51hpnZqOPKZFiMTCncLoMQscW+1GvEq4H/TSmFJ77FkaOoz00lFzrr+99H4W&#10;tYmrr+eW/dvD4VjG4lg+Wju/nXZPoDJN+V/85351FpamkP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G8JwgAAAN0AAAAPAAAAAAAAAAAAAAAAAJgCAABkcnMvZG93&#10;bnJldi54bWxQSwUGAAAAAAQABAD1AAAAhwM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Code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CL701</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58752" behindDoc="0" locked="1" layoutInCell="0" allowOverlap="1" wp14:anchorId="3E581D98" wp14:editId="255A5063">
                      <wp:simplePos x="0" y="0"/>
                      <wp:positionH relativeFrom="column">
                        <wp:posOffset>361315</wp:posOffset>
                      </wp:positionH>
                      <wp:positionV relativeFrom="paragraph">
                        <wp:posOffset>9525</wp:posOffset>
                      </wp:positionV>
                      <wp:extent cx="312420" cy="127000"/>
                      <wp:effectExtent l="0" t="0" r="5715" b="0"/>
                      <wp:wrapNone/>
                      <wp:docPr id="2021" name="Group 2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2022" name="Rectangle 1652"/>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3" name="Rectangle 1653"/>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4" name="Rectangle 1654"/>
                              <wps:cNvSpPr>
                                <a:spLocks noChangeArrowheads="1"/>
                              </wps:cNvSpPr>
                              <wps:spPr bwMode="auto">
                                <a:xfrm>
                                  <a:off x="90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5" name="Rectangle 1655"/>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F89D5" id="Group 2021" o:spid="_x0000_s1026" style="position:absolute;margin-left:28.45pt;margin-top:.75pt;width:24.6pt;height:10pt;z-index:251658752"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" o:allowincell="f">
                      <v:rect id="Rectangle 1652"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COMQA&#10;AADdAAAADwAAAGRycy9kb3ducmV2LnhtbESPX2vCMBTF3wd+h3AF32ayuhXpjKKC4NPA6otv1+au&#10;LWtuYhO1+/bLYLDHw/nz4yxWg+3EnfrQOtbwMlUgiCtnWq41nI675zmIEJENdo5JwzcFWC1HTwss&#10;jHvwge5lrEUa4VCghiZGX0gZqoYshqnzxMn7dL3FmGRfS9PjI43bTmZK5dJiy4nQoKdtQ9VXebOJ&#10;e56Vys+vm5rtx+vhkvvZJX/TejIe1u8gIg3xP/zX3hsNmcoy+H2Tn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rwjjEAAAA3QAAAA8AAAAAAAAAAAAAAAAAmAIAAGRycy9k&#10;b3ducmV2LnhtbFBLBQYAAAAABAAEAPUAAACJAwAAAAA=&#10;" fillcolor="black" stroked="f" strokeweight="0"/>
                      <v:rect id="Rectangle 1653"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no8QA&#10;AADdAAAADwAAAGRycy9kb3ducmV2LnhtbESPX2vCMBTF3wd+h3CFvc3E1hWpRpnCYE+CdS97uzbX&#10;ttjcZE2m3bdfBoM9Hs6fH2e9HW0vbjSEzrGG+UyBIK6d6bjR8H56fVqCCBHZYO+YNHxTgO1m8rDG&#10;0rg7H+lWxUakEQ4lamhj9KWUoW7JYpg5T5y8ixssxiSHRpoB72nc9jJTqpAWO06EFj3tW6qv1ZdN&#10;3I+8Un75uWvYHhbHc+Hzc/Gs9eN0fFmBiDTG//Bf+81oyFSWw++b9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nZ6PEAAAA3QAAAA8AAAAAAAAAAAAAAAAAmAIAAGRycy9k&#10;b3ducmV2LnhtbFBLBQYAAAAABAAEAPUAAACJAwAAAAA=&#10;" fillcolor="black" stroked="f" strokeweight="0"/>
                      <v:rect id="Rectangle 1654" o:spid="_x0000_s1029" style="position:absolute;left:90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7/18QA&#10;AADdAAAADwAAAGRycy9kb3ducmV2LnhtbESPX2vCMBTF3wd+h3AF32Zi1SKdUVQQ9jSw28vers1d&#10;W9bcxCZq9+2XwcDHw/nz46y3g+3EjfrQOtYwmyoQxJUzLdcaPt6PzysQISIb7ByThh8KsN2MntZY&#10;GHfnE93KWIs0wqFADU2MvpAyVA1ZDFPniZP35XqLMcm+lqbHexq3ncyUyqXFlhOhQU+Hhqrv8moT&#10;93NeKr+67Gu2b4vTOffzc77UejIedi8gIg3xEf5vvxoNmcoW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O/9fEAAAA3QAAAA8AAAAAAAAAAAAAAAAAmAIAAGRycy9k&#10;b3ducmV2LnhtbFBLBQYAAAAABAAEAPUAAACJAwAAAAA=&#10;" fillcolor="black" stroked="f" strokeweight="0"/>
                      <v:rect id="Rectangle 1655"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aTMQA&#10;AADdAAAADwAAAGRycy9kb3ducmV2LnhtbESPX2vCMBTF3wd+h3AF32ZinUU6ozhB2NPA6svers1d&#10;W9bcZE3U7tsvA8HHw/nz46w2g+3ElfrQOtYwmyoQxJUzLdcaTsf98xJEiMgGO8ek4ZcCbNajpxUW&#10;xt34QNcy1iKNcChQQxOjL6QMVUMWw9R54uR9ud5iTLKvpenxlsZtJzOlcmmx5URo0NOuoeq7vNjE&#10;/ZyXyi9/3mq2Hy+Hc+7n53yh9WQ8bF9BRBriI3xvvxsNmcoW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CWkzEAAAA3QAAAA8AAAAAAAAAAAAAAAAAmAIAAGRycy9k&#10;b3ducmV2LnhtbFBLBQYAAAAABAAEAPUAAACJAw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Text</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an..512</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w:t>
            </w:r>
          </w:p>
        </w:tc>
        <w:tc>
          <w:tcPr>
            <w:tcW w:w="394" w:type="dxa"/>
            <w:gridSpan w:val="3"/>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59776" behindDoc="0" locked="1" layoutInCell="0" allowOverlap="1" wp14:anchorId="6170764C" wp14:editId="14CAA8E1">
                      <wp:simplePos x="0" y="0"/>
                      <wp:positionH relativeFrom="column">
                        <wp:posOffset>361315</wp:posOffset>
                      </wp:positionH>
                      <wp:positionV relativeFrom="paragraph">
                        <wp:posOffset>0</wp:posOffset>
                      </wp:positionV>
                      <wp:extent cx="250190" cy="131445"/>
                      <wp:effectExtent l="0" t="2540" r="1270" b="0"/>
                      <wp:wrapNone/>
                      <wp:docPr id="2016" name="Group 2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1445"/>
                                <a:chOff x="569" y="0"/>
                                <a:chExt cx="394" cy="207"/>
                              </a:xfrm>
                            </wpg:grpSpPr>
                            <wps:wsp>
                              <wps:cNvPr id="2017" name="Rectangle 1657"/>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8" name="Rectangle 1658"/>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9" name="Rectangle 1659"/>
                              <wps:cNvSpPr>
                                <a:spLocks noChangeArrowheads="1"/>
                              </wps:cNvSpPr>
                              <wps:spPr bwMode="auto">
                                <a:xfrm>
                                  <a:off x="80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0" name="Rectangle 1660"/>
                              <wps:cNvSpPr>
                                <a:spLocks noChangeArrowheads="1"/>
                              </wps:cNvSpPr>
                              <wps:spPr bwMode="auto">
                                <a:xfrm>
                                  <a:off x="908"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D9336" id="Group 2016" o:spid="_x0000_s1026" style="position:absolute;margin-left:28.45pt;margin-top:0;width:19.7pt;height:10.35pt;z-index:251659776" coordorigin="569" coordsize="39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" o:allowincell="f">
                      <v:rect id="Rectangle 1657"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rHcUA&#10;AADdAAAADwAAAGRycy9kb3ducmV2LnhtbESPS2sCMRSF9wX/Q7hCdzXx0alMjdIKBVcFRzfdXSe3&#10;M4OTmziJOv57Uyi4PJzHx1msetuKC3WhcaxhPFIgiEtnGq407HdfL3MQISIbbB2ThhsFWC0HTwvM&#10;jbvyli5FrEQa4ZCjhjpGn0sZyposhpHzxMn7dZ3FmGRXSdPhNY3bVk6UyqTFhhOhRk/rmspjcbaJ&#10;+zMtlJ+fPiu237PtIfPTQ/aq9fOw/3gHEamPj/B/e2M0TNT4Df7e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KsdxQAAAN0AAAAPAAAAAAAAAAAAAAAAAJgCAABkcnMv&#10;ZG93bnJldi54bWxQSwUGAAAAAAQABAD1AAAAigMAAAAA&#10;" fillcolor="black" stroked="f" strokeweight="0"/>
                      <v:rect id="Rectangle 1658"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8/b8IA&#10;AADdAAAADwAAAGRycy9kb3ducmV2LnhtbERPTU8CMRC9m/gfmiHxJi2gG7JSiJKYeDJh4cJt2I67&#10;G7bTui2w/nvnYOLx5X2vNqPv1ZWG1AW2MJsaUMR1cB03Fg7798clqJSRHfaBycIPJdis7+9WWLpw&#10;4x1dq9woCeFUooU251hqneqWPKZpiMTCfYXBYxY4NNoNeJNw3+u5MYX22LE0tBhp21J9ri5eeo+L&#10;ysTl91vD/vNpdyri4lQ8W/swGV9fQGUa87/4z/3hLMzNTObKG3kC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z9vwgAAAN0AAAAPAAAAAAAAAAAAAAAAAJgCAABkcnMvZG93&#10;bnJldi54bWxQSwUGAAAAAAQABAD1AAAAhwMAAAAA&#10;" fillcolor="black" stroked="f" strokeweight="0"/>
                      <v:rect id="Rectangle 1659" o:spid="_x0000_s1029" style="position:absolute;left:80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a9MUA&#10;AADdAAAADwAAAGRycy9kb3ducmV2LnhtbESPX2vCMBTF3wd+h3CFva2JOotWo2yDwZ4Gdnvx7dpc&#10;22JzE5tMu2+/DAQfD+fPj7PeDrYTF+pD61jDJFMgiCtnWq41fH+9Py1AhIhssHNMGn4pwHYzelhj&#10;YdyVd3QpYy3SCIcCNTQx+kLKUDVkMWTOEyfv6HqLMcm+lqbHaxq3nZwqlUuLLSdCg57eGqpO5Y9N&#10;3P2sVH5xfq3Zfj7vDrmfHfK51o/j4WUFItIQ7+Fb+8NomKrJEv7fp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5r0xQAAAN0AAAAPAAAAAAAAAAAAAAAAAJgCAABkcnMv&#10;ZG93bnJldi54bWxQSwUGAAAAAAQABAD1AAAAigMAAAAA&#10;" fillcolor="black" stroked="f" strokeweight="0"/>
                      <v:rect id="Rectangle 1660" o:spid="_x0000_s1030" style="position:absolute;left:908;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51MIA&#10;AADdAAAADwAAAGRycy9kb3ducmV2LnhtbERPTUvDQBC9C/0Pywi92V1TDSV2W6pQ8CQ0evE2zU6T&#10;0Ozsml3b+O+dg+Dx8b7X28kP6kJj6gNbuF8YUMRNcD23Fj7e93crUCkjOxwCk4UfSrDdzG7WWLlw&#10;5QNd6twqCeFUoYUu51hpnZqOPKZFiMTCncLoMQscW+1GvEq4H3RhTKk99iwNHUZ66ag5199eej+X&#10;tYmrr+eW/dvD4VjG5bF8tHZ+O+2eQGWa8r/4z/3qLBSmkP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fnUwgAAAN0AAAAPAAAAAAAAAAAAAAAAAJgCAABkcnMvZG93&#10;bnJldi54bWxQSwUGAAAAAAQABAD1AAAAhwMAAAAA&#10;" fillcolor="black" stroked="f" strokeweight="0"/>
                      <w10:anchorlock/>
                    </v:group>
                  </w:pict>
                </mc:Fallback>
              </mc:AlternateContent>
            </w:r>
          </w:p>
        </w:tc>
        <w:tc>
          <w:tcPr>
            <w:tcW w:w="3715"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Additional supply chain actor</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spacing w:line="185" w:lineRule="exact"/>
              <w:ind w:left="58"/>
              <w:rPr>
                <w:sz w:val="16"/>
                <w:szCs w:val="16"/>
              </w:rPr>
            </w:pPr>
            <w:r>
              <w:rPr>
                <w:color w:val="000000"/>
                <w:sz w:val="16"/>
                <w:szCs w:val="16"/>
              </w:rPr>
              <w:t>R3023</w:t>
            </w: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60800" behindDoc="0" locked="1" layoutInCell="0" allowOverlap="1" wp14:anchorId="1F958EBE" wp14:editId="3DBD7B15">
                      <wp:simplePos x="0" y="0"/>
                      <wp:positionH relativeFrom="column">
                        <wp:posOffset>361315</wp:posOffset>
                      </wp:positionH>
                      <wp:positionV relativeFrom="paragraph">
                        <wp:posOffset>9525</wp:posOffset>
                      </wp:positionV>
                      <wp:extent cx="312420" cy="127000"/>
                      <wp:effectExtent l="0" t="0" r="5715" b="0"/>
                      <wp:wrapNone/>
                      <wp:docPr id="2011" name="Group 2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2012" name="Rectangle 1662"/>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3" name="Rectangle 1663"/>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4" name="Rectangle 1664"/>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5" name="Rectangle 1665"/>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0BE02" id="Group 2011" o:spid="_x0000_s1026" style="position:absolute;margin-left:28.45pt;margin-top:.75pt;width:24.6pt;height:10pt;z-index:251660800"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" o:allowincell="f">
                      <v:rect id="Rectangle 1662"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IhcQA&#10;AADdAAAADwAAAGRycy9kb3ducmV2LnhtbESPX2vCMBTF3wd+h3AF32Zi3Yp0RnEDwaeB3V72dm3u&#10;2rLmJjZR67c3grDHw/nz4yzXg+3EmfrQOtYwmyoQxJUzLdcavr+2zwsQISIb7ByThisFWK9GT0ss&#10;jLvwns5lrEUa4VCghiZGX0gZqoYshqnzxMn7db3FmGRfS9PjJY3bTmZK5dJiy4nQoKePhqq/8mQT&#10;92deKr84vtdsP1/2h9zPD/mr1pPxsHkDEWmI/+FHe2c0ZGqWwf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HCIXEAAAA3QAAAA8AAAAAAAAAAAAAAAAAmAIAAGRycy9k&#10;b3ducmV2LnhtbFBLBQYAAAAABAAEAPUAAACJAwAAAAA=&#10;" fillcolor="black" stroked="f" strokeweight="0"/>
                      <v:rect id="Rectangle 1663"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tHsQA&#10;AADdAAAADwAAAGRycy9kb3ducmV2LnhtbESPX2vCMBTF3wd+h3AF32aidUU6o6gg+CTY7WVv1+au&#10;LWtuYhO1+/bLYLDHw/nz46w2g+3EnfrQOtYwmyoQxJUzLdca3t8Oz0sQISIb7ByThm8KsFmPnlZY&#10;GPfgM93LWIs0wqFADU2MvpAyVA1ZDFPniZP36XqLMcm+lqbHRxq3nZwrlUuLLSdCg572DVVf5c0m&#10;7kdWKr+87mq2p8X5kvvskr9oPRkP21cQkYb4H/5rH42GuZpl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LrR7EAAAA3QAAAA8AAAAAAAAAAAAAAAAAmAIAAGRycy9k&#10;b3ducmV2LnhtbFBLBQYAAAAABAAEAPUAAACJAwAAAAA=&#10;" fillcolor="black" stroked="f" strokeweight="0"/>
                      <v:rect id="Rectangle 1664"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1asQA&#10;AADdAAAADwAAAGRycy9kb3ducmV2LnhtbESPS2sCMRSF9wX/Q7gFdzXx0UGmRrGC4Krg6MbddXI7&#10;M3Ryk06ijv++EYQuD+fxcRar3rbiSl1oHGsYjxQI4tKZhisNx8P2bQ4iRGSDrWPScKcAq+XgZYG5&#10;cTfe07WIlUgjHHLUUMfocylDWZPFMHKeOHnfrrMYk+wqaTq8pXHbyolSmbTYcCLU6GlTU/lTXGzi&#10;nqaF8vPfz4rt12x/zvz0nL1rPXzt1x8gIvXxP/xs74yGiRrP4PE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iNWrEAAAA3QAAAA8AAAAAAAAAAAAAAAAAmAIAAGRycy9k&#10;b3ducmV2LnhtbFBLBQYAAAAABAAEAPUAAACJAwAAAAA=&#10;" fillcolor="black" stroked="f" strokeweight="0"/>
                      <v:rect id="Rectangle 1665"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6Q8cQA&#10;AADdAAAADwAAAGRycy9kb3ducmV2LnhtbESPzWoCMRSF9wXfIVyhu5qodZDRKFYouCo4unF3nVxn&#10;Bic36STq+PZNodDl4fx8nOW6t624UxcaxxrGIwWCuHSm4UrD8fD5NgcRIrLB1jFpeFKA9WrwssTc&#10;uAfv6V7ESqQRDjlqqGP0uZShrMliGDlPnLyL6yzGJLtKmg4fady2cqJUJi02nAg1etrWVF6Lm03c&#10;07RQfv79UbH9et+fMz89ZzOtX4f9ZgEiUh//w3/tndEwUeMZ/L5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kPHEAAAA3QAAAA8AAAAAAAAAAAAAAAAAmAIAAGRycy9k&#10;b3ducmV2LnhtbFBLBQYAAAAABAAEAPUAAACJAw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61824" behindDoc="0" locked="1" layoutInCell="0" allowOverlap="1" wp14:anchorId="4154D257" wp14:editId="2927A913">
                      <wp:simplePos x="0" y="0"/>
                      <wp:positionH relativeFrom="column">
                        <wp:posOffset>361315</wp:posOffset>
                      </wp:positionH>
                      <wp:positionV relativeFrom="paragraph">
                        <wp:posOffset>9525</wp:posOffset>
                      </wp:positionV>
                      <wp:extent cx="312420" cy="127000"/>
                      <wp:effectExtent l="0" t="2540" r="5715" b="3810"/>
                      <wp:wrapNone/>
                      <wp:docPr id="2006" name="Group 2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2007" name="Rectangle 1667"/>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8" name="Rectangle 1668"/>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9" name="Rectangle 1669"/>
                              <wps:cNvSpPr>
                                <a:spLocks noChangeArrowheads="1"/>
                              </wps:cNvSpPr>
                              <wps:spPr bwMode="auto">
                                <a:xfrm>
                                  <a:off x="90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0" name="Rectangle 1670"/>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AD9D9" id="Group 2006" o:spid="_x0000_s1026" style="position:absolute;margin-left:28.45pt;margin-top:.75pt;width:24.6pt;height:10pt;z-index:251661824"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" o:allowincell="f">
                      <v:rect id="Rectangle 1667"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9wMMA&#10;AADdAAAADwAAAGRycy9kb3ducmV2LnhtbESPQWvCQBSE74L/YXmCN91UbZToKlUQehJMe/H2zD6T&#10;0OzbbXbV9N+7QsHjMDPfMKtNZxpxo9bXlhW8jRMQxIXVNZcKvr/2owUIH5A1NpZJwR952Kz7vRVm&#10;2t75SLc8lCJC2GeooArBZVL6oiKDfmwdcfQutjUYomxLqVu8R7hp5CRJUmmw5rhQoaNdRcVPfjVx&#10;9zTNE7f43ZZsDrPjOXXTc/qu1HDQfSxBBOrCK/zf/tQKInEOzzfx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k9wMMAAADdAAAADwAAAAAAAAAAAAAAAACYAgAAZHJzL2Rv&#10;d25yZXYueG1sUEsFBgAAAAAEAAQA9QAAAIgDAAAAAA==&#10;" fillcolor="black" stroked="f" strokeweight="0"/>
                      <v:rect id="Rectangle 1668"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apssQA&#10;AADdAAAADwAAAGRycy9kb3ducmV2LnhtbESPQWvCQBCF7wX/wzJCb3VTtUFSV1Gh0FPB6MXbmJ0m&#10;odnZNbtq+u87B6HHx7z3vXnL9eA6daM+tp4NvE4yUMSVty3XBo6Hj5cFqJiQLXaeycAvRVivRk9L&#10;LKy/855uZaqVQDgWaKBJKRRax6ohh3HiA7Hcvn3vMInsa217vAvcdXqaZbl22LI0NBho11D1U16d&#10;9J5mZRYWl23N7mu+P+dhds7fjHkeD5t3UImG9G9+pD+tASHKu7JGl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2qbLEAAAA3QAAAA8AAAAAAAAAAAAAAAAAmAIAAGRycy9k&#10;b3ducmV2LnhtbFBLBQYAAAAABAAEAPUAAACJAwAAAAA=&#10;" fillcolor="black" stroked="f" strokeweight="0"/>
                      <v:rect id="Rectangle 1669" o:spid="_x0000_s1029" style="position:absolute;left:90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MKcQA&#10;AADdAAAADwAAAGRycy9kb3ducmV2LnhtbESPT4vCMBTE78J+h/AW9qapf7a41Si6sOBJsHrZ27N5&#10;tsXmJTZZrd/eCAseh5n5DTNfdqYRV2p9bVnBcJCAIC6srrlUcNj/9KcgfEDW2FgmBXfysFy89eaY&#10;aXvjHV3zUIoIYZ+hgioEl0npi4oM+oF1xNE72dZgiLItpW7xFuGmkaMkSaXBmuNChY6+KyrO+Z+J&#10;u7/jPHHTy7pks53sjqkbH9NPpT7eu9UMRKAuvML/7Y1WEIlf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6DCnEAAAA3QAAAA8AAAAAAAAAAAAAAAAAmAIAAGRycy9k&#10;b3ducmV2LnhtbFBLBQYAAAAABAAEAPUAAACJAwAAAAA=&#10;" fillcolor="black" stroked="f" strokeweight="0"/>
                      <v:rect id="Rectangle 1670"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kzacIA&#10;AADdAAAADwAAAGRycy9kb3ducmV2LnhtbERPTU8CMRC9m/gfmiHxJi2gG7JSiJKYeDJh4cJt2I67&#10;G7bTui2w/nvnYOLx5X2vNqPv1ZWG1AW2MJsaUMR1cB03Fg7798clqJSRHfaBycIPJdis7+9WWLpw&#10;4x1dq9woCeFUooU251hqneqWPKZpiMTCfYXBYxY4NNoNeJNw3+u5MYX22LE0tBhp21J9ri5eeo+L&#10;ysTl91vD/vNpdyri4lQ8W/swGV9fQGUa87/4z/3hLMzNTPbLG3kC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2TNpwgAAAN0AAAAPAAAAAAAAAAAAAAAAAJgCAABkcnMvZG93&#10;bnJldi54bWxQSwUGAAAAAAQABAD1AAAAhwM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Role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CL704</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394" w:type="dxa"/>
            <w:gridSpan w:val="3"/>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62848" behindDoc="0" locked="1" layoutInCell="0" allowOverlap="1" wp14:anchorId="634A868D" wp14:editId="718E0C93">
                      <wp:simplePos x="0" y="0"/>
                      <wp:positionH relativeFrom="column">
                        <wp:posOffset>361315</wp:posOffset>
                      </wp:positionH>
                      <wp:positionV relativeFrom="paragraph">
                        <wp:posOffset>0</wp:posOffset>
                      </wp:positionV>
                      <wp:extent cx="250190" cy="131445"/>
                      <wp:effectExtent l="0" t="0" r="1270" b="0"/>
                      <wp:wrapNone/>
                      <wp:docPr id="2001" name="Group 2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1445"/>
                                <a:chOff x="569" y="0"/>
                                <a:chExt cx="394" cy="207"/>
                              </a:xfrm>
                            </wpg:grpSpPr>
                            <wps:wsp>
                              <wps:cNvPr id="2002" name="Rectangle 1672"/>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3" name="Rectangle 1673"/>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4" name="Rectangle 1674"/>
                              <wps:cNvSpPr>
                                <a:spLocks noChangeArrowheads="1"/>
                              </wps:cNvSpPr>
                              <wps:spPr bwMode="auto">
                                <a:xfrm>
                                  <a:off x="80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5" name="Rectangle 1675"/>
                              <wps:cNvSpPr>
                                <a:spLocks noChangeArrowheads="1"/>
                              </wps:cNvSpPr>
                              <wps:spPr bwMode="auto">
                                <a:xfrm>
                                  <a:off x="908"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64C11" id="Group 2001" o:spid="_x0000_s1026" style="position:absolute;margin-left:28.45pt;margin-top:0;width:19.7pt;height:10.35pt;z-index:251662848" coordorigin="569" coordsize="39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" o:allowincell="f">
                      <v:rect id="Rectangle 1672"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eWMMA&#10;AADdAAAADwAAAGRycy9kb3ducmV2LnhtbESPQYvCMBSE7wv+h/AEb2uq7hapRnEXBE8LVi/ens2z&#10;LTYvsYla/70RhD0OM/MNM192phE3an1tWcFomIAgLqyuuVSw360/pyB8QNbYWCYFD/KwXPQ+5php&#10;e+ct3fJQighhn6GCKgSXSemLigz6oXXE0TvZ1mCIsi2lbvEe4aaR4yRJpcGa40KFjn4rKs751cTd&#10;wyRP3PTyU7L5+9oeUzc5pt9KDfrdagYiUBf+w+/2RiuIxDG83s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6eWMMAAADdAAAADwAAAAAAAAAAAAAAAACYAgAAZHJzL2Rv&#10;d25yZXYueG1sUEsFBgAAAAAEAAQA9QAAAIgDAAAAAA==&#10;" fillcolor="black" stroked="f" strokeweight="0"/>
                      <v:rect id="Rectangle 1673"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I7w8QA&#10;AADdAAAADwAAAGRycy9kb3ducmV2LnhtbESPQWvCQBSE7wX/w/IEb3WjaYPEbMQKgqeCaS/entln&#10;Esy+3WZXTf99t1DocZiZb5hiM5pe3GnwnWUFi3kCgri2uuNGwefH/nkFwgdkjb1lUvBNHjbl5KnA&#10;XNsHH+lehUZECPscFbQhuFxKX7dk0M+tI47exQ4GQ5RDI/WAjwg3vVwmSSYNdhwXWnS0a6m+VjcT&#10;d09plbjV11vD5v3leM5ces5elZpNx+0aRKAx/If/2getIBJT+H0Tn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SO8PEAAAA3QAAAA8AAAAAAAAAAAAAAAAAmAIAAGRycy9k&#10;b3ducmV2LnhtbFBLBQYAAAAABAAEAPUAAACJAwAAAAA=&#10;" fillcolor="black" stroked="f" strokeweight="0"/>
                      <v:rect id="Rectangle 1674" o:spid="_x0000_s1029" style="position:absolute;left:80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jt8MA&#10;AADdAAAADwAAAGRycy9kb3ducmV2LnhtbESPT4vCMBTE78J+h/AWvGnqvyJdo6yC4Emw7mVvz+Zt&#10;W2xesk3U+u2NIHgcZuY3zGLVmUZcqfW1ZQWjYQKCuLC65lLBz3E7mIPwAVljY5kU3MnDavnRW2Cm&#10;7Y0PdM1DKSKEfYYKqhBcJqUvKjLoh9YRR+/PtgZDlG0pdYu3CDeNHCdJKg3WHBcqdLSpqDjnFxN3&#10;fyd54ub/65LNfno4pW5ySmdK9T+77y8QgbrwDr/aO60gEqf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ujt8MAAADdAAAADwAAAAAAAAAAAAAAAACYAgAAZHJzL2Rv&#10;d25yZXYueG1sUEsFBgAAAAAEAAQA9QAAAIgDAAAAAA==&#10;" fillcolor="black" stroked="f" strokeweight="0"/>
                      <v:rect id="Rectangle 1675" o:spid="_x0000_s1030" style="position:absolute;left:908;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GLMQA&#10;AADdAAAADwAAAGRycy9kb3ducmV2LnhtbESPQWvCQBSE70L/w/IKvelGU4OkrlILBU9CYi+9PbOv&#10;STD7dpvdJvHfu4VCj8PMfMNs95PpxEC9by0rWC4SEMSV1S3XCj7O7/MNCB+QNXaWScGNPOx3D7Mt&#10;5tqOXNBQhlpECPscFTQhuFxKXzVk0C+sI47el+0Nhij7Wuoexwg3nVwlSSYNthwXGnT01lB1LX9M&#10;3P1My8Rtvg81m9NzcclcesnWSj09Tq8vIAJN4T/81z5qBZG4ht838Qn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3BizEAAAA3QAAAA8AAAAAAAAAAAAAAAAAmAIAAGRycy9k&#10;b3ducmV2LnhtbFBLBQYAAAAABAAEAPUAAACJAwAAAAA=&#10;" fillcolor="black" stroked="f" strokeweight="0"/>
                      <w10:anchorlock/>
                    </v:group>
                  </w:pict>
                </mc:Fallback>
              </mc:AlternateContent>
            </w:r>
          </w:p>
        </w:tc>
        <w:tc>
          <w:tcPr>
            <w:tcW w:w="3715"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Consignee</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63872" behindDoc="0" locked="1" layoutInCell="0" allowOverlap="1" wp14:anchorId="782B84AF" wp14:editId="718558F6">
                      <wp:simplePos x="0" y="0"/>
                      <wp:positionH relativeFrom="column">
                        <wp:posOffset>361315</wp:posOffset>
                      </wp:positionH>
                      <wp:positionV relativeFrom="paragraph">
                        <wp:posOffset>9525</wp:posOffset>
                      </wp:positionV>
                      <wp:extent cx="312420" cy="127000"/>
                      <wp:effectExtent l="0" t="3175" r="5715" b="3175"/>
                      <wp:wrapNone/>
                      <wp:docPr id="1996" name="Group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997" name="Rectangle 1677"/>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8" name="Rectangle 1678"/>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9" name="Rectangle 1679"/>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0" name="Rectangle 1680"/>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EA3C8" id="Group 1996" o:spid="_x0000_s1026" style="position:absolute;margin-left:28.45pt;margin-top:.75pt;width:24.6pt;height:10pt;z-index:251663872"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" o:allowincell="f">
                      <v:rect id="Rectangle 1677"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D+MYA&#10;AADdAAAADwAAAGRycy9kb3ducmV2LnhtbESPzW7CMBCE75V4B2srcStO+UkhxaCChMQJidBLb0u8&#10;TaLGazc2EN4eIyFx29XMzjc7X3amEWdqfW1ZwfsgAUFcWF1zqeD7sHmbgvABWWNjmRRcycNy0XuZ&#10;Y6bthfd0zkMpYgj7DBVUIbhMSl9UZNAPrCOO2q9tDYa4tqXULV5iuGnkMElSabDmSKjQ0bqi4i8/&#10;mcj9GeWJm/6vSja78f6YutExnSjVf+2+PkEE6sLT/Lje6lh/NvuA+zdxBL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aD+MYAAADdAAAADwAAAAAAAAAAAAAAAACYAgAAZHJz&#10;L2Rvd25yZXYueG1sUEsFBgAAAAAEAAQA9QAAAIsDAAAAAA==&#10;" fillcolor="black" stroked="f" strokeweight="0"/>
                      <v:rect id="Rectangle 1678"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XisUA&#10;AADdAAAADwAAAGRycy9kb3ducmV2LnhtbESPTW/CMAyG75P4D5GRdhvpxlZBIaBt0iROSBQu3Exj&#10;2mqNkzUZlH8/H5B2s+X34/FyPbhOXaiPrWcDz5MMFHHlbcu1gcP+62kGKiZki51nMnCjCOvV6GGJ&#10;hfVX3tGlTLWSEI4FGmhSCoXWsWrIYZz4QCy3s+8dJln7WtserxLuOv2SZbl22LI0NBjos6Hqu/x1&#10;0nucllmY/XzU7Lavu1Mepqf8zZjH8fC+AJVoSP/iu3tjBX8+F1z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6ReKxQAAAN0AAAAPAAAAAAAAAAAAAAAAAJgCAABkcnMv&#10;ZG93bnJldi54bWxQSwUGAAAAAAQABAD1AAAAigMAAAAA&#10;" fillcolor="black" stroked="f" strokeweight="0"/>
                      <v:rect id="Rectangle 1679"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yEcYA&#10;AADdAAAADwAAAGRycy9kb3ducmV2LnhtbESPT2vCQBDF74LfYRmhN934L5jUVbRQ8FQw7aW3MTtN&#10;gtnZNbvV+O3dgtDbDO/N+71Zb3vTiit1vrGsYDpJQBCXVjdcKfj6fB+vQPiArLG1TAru5GG7GQ7W&#10;mGt74yNdi1CJGMI+RwV1CC6X0pc1GfQT64ij9mM7gyGuXSV1h7cYblo5S5JUGmw4Emp09FZTeS5+&#10;TeR+z4vErS77is3H4nhK3fyULpV6GfW7VxCB+vBvfl4fdKyfZRn8fRNH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WyEcYAAADdAAAADwAAAAAAAAAAAAAAAACYAgAAZHJz&#10;L2Rvd25yZXYueG1sUEsFBgAAAAAEAAQA9QAAAIsDAAAAAA==&#10;" fillcolor="black" stroked="f" strokeweight="0"/>
                      <v:rect id="Rectangle 1680"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ltMQA&#10;AADdAAAADwAAAGRycy9kb3ducmV2LnhtbESPQWvCQBCF7wX/wzJCb3VTtUFSV1Gh0FPB6MXbmJ0m&#10;odnZNbtq+u87B6HHx7z3vXnL9eA6daM+tp4NvE4yUMSVty3XBo6Hj5cFqJiQLXaeycAvRVivRk9L&#10;LKy/855uZaqVQDgWaKBJKRRax6ohh3HiA7Hcvn3vMInsa217vAvcdXqaZbl22LI0NBho11D1U16d&#10;9J5mZRYWl23N7mu+P+dhds7fjHkeD5t3UImG9G9+pD+tASHK/7JGl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ApbTEAAAA3QAAAA8AAAAAAAAAAAAAAAAAmAIAAGRycy9k&#10;b3ducmV2LnhtbFBLBQYAAAAABAAEAPUAAACJAw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Name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64896" behindDoc="0" locked="1" layoutInCell="0" allowOverlap="1" wp14:anchorId="42C6AE4C" wp14:editId="23B2D56C">
                      <wp:simplePos x="0" y="0"/>
                      <wp:positionH relativeFrom="column">
                        <wp:posOffset>361315</wp:posOffset>
                      </wp:positionH>
                      <wp:positionV relativeFrom="paragraph">
                        <wp:posOffset>9525</wp:posOffset>
                      </wp:positionV>
                      <wp:extent cx="312420" cy="127000"/>
                      <wp:effectExtent l="0" t="0" r="5715" b="635"/>
                      <wp:wrapNone/>
                      <wp:docPr id="1991" name="Group 1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992" name="Rectangle 1682"/>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3" name="Rectangle 1683"/>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4" name="Rectangle 1684"/>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5" name="Rectangle 1685"/>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170CA" id="Group 1991" o:spid="_x0000_s1026" style="position:absolute;margin-left:28.45pt;margin-top:.75pt;width:24.6pt;height:10pt;z-index:251664896"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" o:allowincell="f">
                      <v:rect id="Rectangle 1682"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gYMUA&#10;AADdAAAADwAAAGRycy9kb3ducmV2LnhtbESPQWvCQBCF70L/wzKCN7NRa9DUVbQg9CQYvfQ2ZqdJ&#10;aHZ2m91q+u+7guBthvfmfW9Wm9604kqdbywrmCQpCOLS6oYrBefTfrwA4QOyxtYyKfgjD5v1y2CF&#10;ubY3PtK1CJWIIexzVFCH4HIpfVmTQZ9YRxy1L9sZDHHtKqk7vMVw08ppmmbSYMORUKOj95rK7+LX&#10;RO7nrEjd4mdXsTm8Hi+Zm12yuVKjYb99AxGoD0/z4/pDx/rL5RTu38QR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SBgxQAAAN0AAAAPAAAAAAAAAAAAAAAAAJgCAABkcnMv&#10;ZG93bnJldi54bWxQSwUGAAAAAAQABAD1AAAAigMAAAAA&#10;" fillcolor="black" stroked="f" strokeweight="0"/>
                      <v:rect id="Rectangle 1683"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2F+8YA&#10;AADdAAAADwAAAGRycy9kb3ducmV2LnhtbESPQWvCQBCF70L/wzKF3nRTU4PGbKQWCp4Kpl68jdkx&#10;Cc3ObrNbjf++WxB6m+G9ed+bYjOaXlxo8J1lBc+zBARxbXXHjYLD5/t0CcIHZI29ZVJwIw+b8mFS&#10;YK7tlfd0qUIjYgj7HBW0IbhcSl+3ZNDPrCOO2tkOBkNch0bqAa8x3PRyniSZNNhxJLTo6K2l+qv6&#10;MZF7TKvELb+3DZuPl/0pc+kpWyj19Di+rkEEGsO/+X6907H+apXC3zdxBF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2F+8YAAADdAAAADwAAAAAAAAAAAAAAAACYAgAAZHJz&#10;L2Rvd25yZXYueG1sUEsFBgAAAAAEAAQA9QAAAIsDAAAAAA==&#10;" fillcolor="black" stroked="f" strokeweight="0"/>
                      <v:rect id="Rectangle 1684"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dj8UA&#10;AADdAAAADwAAAGRycy9kb3ducmV2LnhtbESPQWvCQBCF70L/wzKF3symVYNGV2kLgifBtBdvY3ZM&#10;gtnZbXar8d+7guBthvfmfW8Wq9604kydbywreE9SEMSl1Q1XCn5/1sMpCB+QNbaWScGVPKyWL4MF&#10;5tpeeEfnIlQihrDPUUEdgsul9GVNBn1iHXHUjrYzGOLaVVJ3eInhppUfaZpJgw1HQo2OvmsqT8W/&#10;idz9qEjd9O+rYrMd7w6ZGx2yiVJvr/3nHESgPjzNj+uNjvVnszHcv4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B2PxQAAAN0AAAAPAAAAAAAAAAAAAAAAAJgCAABkcnMv&#10;ZG93bnJldi54bWxQSwUGAAAAAAQABAD1AAAAigMAAAAA&#10;" fillcolor="black" stroked="f" strokeweight="0"/>
                      <v:rect id="Rectangle 1685"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4FMYA&#10;AADdAAAADwAAAGRycy9kb3ducmV2LnhtbESPT2vCQBDF70K/wzIFb2ZT/wSNrmIFwVPBtBdvY3ZM&#10;gtnZbXar8dt3CwVvM7w37/dmtelNK27U+caygrckBUFcWt1wpeDrcz+ag/ABWWNrmRQ8yMNm/TJY&#10;Ya7tnY90K0IlYgj7HBXUIbhcSl/WZNAn1hFH7WI7gyGuXSV1h/cYblo5TtNMGmw4Emp0tKupvBY/&#10;JnJPkyJ18+/3is3H9HjO3OSczZQavvbbJYhAfXia/68POtZfLGbw900c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4FMYAAADdAAAADwAAAAAAAAAAAAAAAACYAgAAZHJz&#10;L2Rvd25yZXYueG1sUEsFBgAAAAAEAAQA9QAAAIsDA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65920" behindDoc="0" locked="1" layoutInCell="0" allowOverlap="1" wp14:anchorId="79FEB97D" wp14:editId="1EB2540C">
                      <wp:simplePos x="0" y="0"/>
                      <wp:positionH relativeFrom="column">
                        <wp:posOffset>361315</wp:posOffset>
                      </wp:positionH>
                      <wp:positionV relativeFrom="paragraph">
                        <wp:posOffset>9525</wp:posOffset>
                      </wp:positionV>
                      <wp:extent cx="312420" cy="127000"/>
                      <wp:effectExtent l="0" t="0" r="5715" b="0"/>
                      <wp:wrapNone/>
                      <wp:docPr id="1986" name="Group 1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987" name="Rectangle 1687"/>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88" name="Rectangle 1688"/>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89" name="Rectangle 1689"/>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0" name="Rectangle 1690"/>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25715" id="Group 1986" o:spid="_x0000_s1026" style="position:absolute;margin-left:28.45pt;margin-top:.75pt;width:24.6pt;height:10pt;z-index:251665920"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" o:allowincell="f">
                      <v:rect id="Rectangle 1687"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8VJcYA&#10;AADdAAAADwAAAGRycy9kb3ducmV2LnhtbESPzW7CMBCE75V4B2uRemsc/tI0YFBbCaknJAKX3pZ4&#10;m0TEazd2IX37uhISt13N7Hyzq81gOnGh3reWFUySFARxZXXLtYLjYfuUg/ABWWNnmRT8kofNevSw&#10;wkLbK+/pUoZaxBD2BSpoQnCFlL5qyKBPrCOO2pftDYa49rXUPV5juOnkNE0zabDlSGjQ0XtD1bn8&#10;MZH7OStTl3+/1Wx28/0pc7NTtlDqcTy8LkEEGsLdfLv+0LH+S/4M/9/EE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8VJcYAAADdAAAADwAAAAAAAAAAAAAAAACYAgAAZHJz&#10;L2Rvd25yZXYueG1sUEsFBgAAAAAEAAQA9QAAAIsDAAAAAA==&#10;" fillcolor="black" stroked="f" strokeweight="0"/>
                      <v:rect id="Rectangle 1688"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BV8UA&#10;AADdAAAADwAAAGRycy9kb3ducmV2LnhtbESPTW/CMAyG75P4D5GRdhvpxlaVQkDbpEmckOh24WYa&#10;01ZrnKzJoPz7+YC0my2/H49Xm9H16kxD7DwbeJxloIhrbztuDHx9fjwUoGJCtth7JgNXirBZT+5W&#10;WFp/4T2dq9QoCeFYooE2pVBqHeuWHMaZD8RyO/nBYZJ1aLQd8CLhrtdPWZZrhx1LQ4uB3luqv6tf&#10;J72HeZWF4uetYbd73h/zMD/mL8bcT8fXJahEY/oX39xbK/iLQnD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IFXxQAAAN0AAAAPAAAAAAAAAAAAAAAAAJgCAABkcnMv&#10;ZG93bnJldi54bWxQSwUGAAAAAAQABAD1AAAAigMAAAAA&#10;" fillcolor="black" stroked="f" strokeweight="0"/>
                      <v:rect id="Rectangle 1689"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wkzMYA&#10;AADdAAAADwAAAGRycy9kb3ducmV2LnhtbESPT2vCQBDF74LfYRmhN934L8TUVbRQ8FQw7aW3MTtN&#10;gtnZNbvV+O3dgtDbDO/N+71Zb3vTiit1vrGsYDpJQBCXVjdcKfj6fB9nIHxA1thaJgV38rDdDAdr&#10;zLW98ZGuRahEDGGfo4I6BJdL6cuaDPqJdcRR+7GdwRDXrpK6w1sMN62cJUkqDTYcCTU6equpPBe/&#10;JnK/50Xissu+YvOxOJ5SNz+lS6VeRv3uFUSgPvybn9cHHeuvshX8fRNH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wkzMYAAADdAAAADwAAAAAAAAAAAAAAAACYAgAAZHJz&#10;L2Rvd25yZXYueG1sUEsFBgAAAAAEAAQA9QAAAIsDAAAAAA==&#10;" fillcolor="black" stroked="f" strokeweight="0"/>
                      <v:rect id="Rectangle 1690"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8bjMUA&#10;AADdAAAADwAAAGRycy9kb3ducmV2LnhtbESPTW/CMAyG75P4D5GRdhvpxlZBIaBt0iROSBQu3Exj&#10;2mqNkzUZlH8/H5B2s+X34/FyPbhOXaiPrWcDz5MMFHHlbcu1gcP+62kGKiZki51nMnCjCOvV6GGJ&#10;hfVX3tGlTLWSEI4FGmhSCoXWsWrIYZz4QCy3s+8dJln7WtserxLuOv2SZbl22LI0NBjos6Hqu/x1&#10;0nucllmY/XzU7Lavu1Mepqf8zZjH8fC+AJVoSP/iu3tjBX8+F37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xuMxQAAAN0AAAAPAAAAAAAAAAAAAAAAAJgCAABkcnMv&#10;ZG93bnJldi54bWxQSwUGAAAAAAQABAD1AAAAigM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 of person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n1</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CL729</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492" w:type="dxa"/>
            <w:gridSpan w:val="4"/>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66944" behindDoc="0" locked="1" layoutInCell="0" allowOverlap="1" wp14:anchorId="0B071D17" wp14:editId="3A4F1299">
                      <wp:simplePos x="0" y="0"/>
                      <wp:positionH relativeFrom="column">
                        <wp:posOffset>361315</wp:posOffset>
                      </wp:positionH>
                      <wp:positionV relativeFrom="paragraph">
                        <wp:posOffset>0</wp:posOffset>
                      </wp:positionV>
                      <wp:extent cx="312420" cy="131445"/>
                      <wp:effectExtent l="0" t="1270" r="5715" b="635"/>
                      <wp:wrapNone/>
                      <wp:docPr id="1980" name="Group 1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1445"/>
                                <a:chOff x="569" y="0"/>
                                <a:chExt cx="492" cy="207"/>
                              </a:xfrm>
                            </wpg:grpSpPr>
                            <wps:wsp>
                              <wps:cNvPr id="1981" name="Rectangle 1692"/>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82" name="Rectangle 1693"/>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83" name="Rectangle 1694"/>
                              <wps:cNvSpPr>
                                <a:spLocks noChangeArrowheads="1"/>
                              </wps:cNvSpPr>
                              <wps:spPr bwMode="auto">
                                <a:xfrm>
                                  <a:off x="908"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84" name="Rectangle 1695"/>
                              <wps:cNvSpPr>
                                <a:spLocks noChangeArrowheads="1"/>
                              </wps:cNvSpPr>
                              <wps:spPr bwMode="auto">
                                <a:xfrm>
                                  <a:off x="90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85" name="Rectangle 1696"/>
                              <wps:cNvSpPr>
                                <a:spLocks noChangeArrowheads="1"/>
                              </wps:cNvSpPr>
                              <wps:spPr bwMode="auto">
                                <a:xfrm>
                                  <a:off x="1007"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E614E" id="Group 1980" o:spid="_x0000_s1026" style="position:absolute;margin-left:28.45pt;margin-top:0;width:24.6pt;height:10.35pt;z-index:251666944" coordorigin="569" coordsize="49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" o:allowincell="f">
                      <v:rect id="Rectangle 1692"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oysYA&#10;AADdAAAADwAAAGRycy9kb3ducmV2LnhtbESPQWvCQBCF7wX/wzKCt7pJbUOMWcUKQk8F0156G7Nj&#10;EszOrtlV03/fLRR6m+G9ed+bcjOaXtxo8J1lBek8AUFcW91xo+DzY/+Yg/ABWWNvmRR8k4fNevJQ&#10;YqHtnQ90q0IjYgj7AhW0IbhCSl+3ZNDPrSOO2skOBkNch0bqAe8x3PTyKUkyabDjSGjR0a6l+lxd&#10;TeR+LarE5ZfXhs378+GYucUxe1FqNh23KxCBxvBv/rt+07H+Mk/h95s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ooysYAAADdAAAADwAAAAAAAAAAAAAAAACYAgAAZHJz&#10;L2Rvd25yZXYueG1sUEsFBgAAAAAEAAQA9QAAAIsDAAAAAA==&#10;" fillcolor="black" stroked="f" strokeweight="0"/>
                      <v:rect id="Rectangle 1693"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2vcYA&#10;AADdAAAADwAAAGRycy9kb3ducmV2LnhtbESPT2vCQBDF74LfYRnBm278F9LUVbQg9FQw9eJtzE6T&#10;0Ozsmt1q+u3dgtDbDO/N+71Zb3vTiht1vrGsYDZNQBCXVjdcKTh9HiYZCB+QNbaWScEvedhuhoM1&#10;5tre+Ui3IlQihrDPUUEdgsul9GVNBv3UOuKofdnOYIhrV0nd4T2Gm1bOkySVBhuOhBodvdVUfhc/&#10;JnLPiyJx2XVfsflYHi+pW1zSlVLjUb97BRGoD//m5/W7jvVfsjn8fRNH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i2vcYAAADdAAAADwAAAAAAAAAAAAAAAACYAgAAZHJz&#10;L2Rvd25yZXYueG1sUEsFBgAAAAAEAAQA9QAAAIsDAAAAAA==&#10;" fillcolor="black" stroked="f" strokeweight="0"/>
                      <v:rect id="Rectangle 1694" o:spid="_x0000_s1029" style="position:absolute;left:908;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TJsYA&#10;AADdAAAADwAAAGRycy9kb3ducmV2LnhtbESPQWvCQBCF74X+h2UKvTWbmhrS6CpaKHgqGL30NmbH&#10;JDQ7u2a3Gv99tyB4m+G9ed+b+XI0vTjT4DvLCl6TFARxbXXHjYL97vOlAOEDssbeMim4kofl4vFh&#10;jqW2F97SuQqNiCHsS1TQhuBKKX3dkkGfWEcctaMdDIa4Do3UA15iuOnlJE1zabDjSGjR0UdL9U/1&#10;ayL3O6tSV5zWDZuvt+0hd9khnyr1/DSuZiACjeFuvl1vdKz/XmTw/0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QTJsYAAADdAAAADwAAAAAAAAAAAAAAAACYAgAAZHJz&#10;L2Rvd25yZXYueG1sUEsFBgAAAAAEAAQA9QAAAIsDAAAAAA==&#10;" fillcolor="black" stroked="f" strokeweight="0"/>
                      <v:rect id="Rectangle 1695" o:spid="_x0000_s1030" style="position:absolute;left:90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LUsYA&#10;AADdAAAADwAAAGRycy9kb3ducmV2LnhtbESPzWrDMBCE74W8g9hAbo2cnxrXtRySQKGnQtxccttY&#10;W9vUWimWkrhvXxUKve0ys/PNFpvR9OJGg+8sK1jMExDEtdUdNwqOH6+PGQgfkDX2lknBN3nYlJOH&#10;AnNt73ygWxUaEUPY56igDcHlUvq6JYN+bh1x1D7tYDDEdWikHvAew00vl0mSSoMdR0KLjvYt1V/V&#10;1UTuaVUlLrvsGjbv68M5datz+qTUbDpuX0AEGsO/+e/6Tcf6z9kafr+JI8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2LUsYAAADdAAAADwAAAAAAAAAAAAAAAACYAgAAZHJz&#10;L2Rvd25yZXYueG1sUEsFBgAAAAAEAAQA9QAAAIsDAAAAAA==&#10;" fillcolor="black" stroked="f" strokeweight="0"/>
                      <v:rect id="Rectangle 1696" o:spid="_x0000_s1031" style="position:absolute;left:1007;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uycYA&#10;AADdAAAADwAAAGRycy9kb3ducmV2LnhtbESPzWrDMBCE74W8g9hAb42cP+O6lkNSKORUiJtLbhtr&#10;a5taK8VSEvftq0Kht11mdr7ZYjOaXtxo8J1lBfNZAoK4trrjRsHx4+0pA+EDssbeMin4Jg+bcvJQ&#10;YK7tnQ90q0IjYgj7HBW0IbhcSl+3ZNDPrCOO2qcdDIa4Do3UA95juOnlIklSabDjSGjR0WtL9Vd1&#10;NZF7WlaJyy67hs376nBO3fKcrpV6nI7bFxCBxvBv/rve61j/OVvD7zdxBF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EuycYAAADdAAAADwAAAAAAAAAAAAAAAACYAgAAZHJz&#10;L2Rvd25yZXYueG1sUEsFBgAAAAAEAAQA9QAAAIsDAAAAAA==&#10;" fillcolor="black" stroked="f" strokeweight="0"/>
                      <w10:anchorlock/>
                    </v:group>
                  </w:pict>
                </mc:Fallback>
              </mc:AlternateContent>
            </w:r>
          </w:p>
        </w:tc>
        <w:tc>
          <w:tcPr>
            <w:tcW w:w="3617"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Address</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spacing w:line="185" w:lineRule="exact"/>
              <w:ind w:left="58"/>
              <w:rPr>
                <w:sz w:val="16"/>
                <w:szCs w:val="16"/>
              </w:rPr>
            </w:pPr>
            <w:r>
              <w:rPr>
                <w:color w:val="000000"/>
                <w:sz w:val="16"/>
                <w:szCs w:val="16"/>
              </w:rPr>
              <w:t>R3002</w:t>
            </w: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67968" behindDoc="0" locked="1" layoutInCell="0" allowOverlap="1" wp14:anchorId="64D6ECE6" wp14:editId="068940F1">
                      <wp:simplePos x="0" y="0"/>
                      <wp:positionH relativeFrom="column">
                        <wp:posOffset>361315</wp:posOffset>
                      </wp:positionH>
                      <wp:positionV relativeFrom="paragraph">
                        <wp:posOffset>9525</wp:posOffset>
                      </wp:positionV>
                      <wp:extent cx="374650" cy="127000"/>
                      <wp:effectExtent l="0" t="0" r="635" b="0"/>
                      <wp:wrapNone/>
                      <wp:docPr id="1974" name="Group 1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975" name="Rectangle 1698"/>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76" name="Rectangle 1699"/>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77" name="Rectangle 1700"/>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78" name="Rectangle 1701"/>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79" name="Rectangle 1702"/>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17160" id="Group 1974" o:spid="_x0000_s1026" style="position:absolute;margin-left:28.45pt;margin-top:.75pt;width:29.5pt;height:10pt;z-index:251667968"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" o:allowincell="f">
                      <v:rect id="Rectangle 1698"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7sYA&#10;AADdAAAADwAAAGRycy9kb3ducmV2LnhtbESPQW/CMAyF75P4D5GRdhvpYBQoDWibNInTJDou3NzG&#10;tNUaJzQZdP+eTELazdZ7ft9zvh1MJy7U+9aygudJAoK4srrlWsHh6+NpCcIHZI2dZVLwSx62m9FD&#10;jpm2V97TpQi1iCHsM1TQhOAyKX3VkEE/sY44aifbGwxx7Wupe7zGcNPJaZKk0mDLkdCgo/eGqu/i&#10;x0TucVYkbnl+q9l8vuzL1M3KdK7U43h4XYMINIR/8/16p2P91WIOf9/EE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e7sYAAADdAAAADwAAAAAAAAAAAAAAAACYAgAAZHJz&#10;L2Rvd25yZXYueG1sUEsFBgAAAAAEAAQA9QAAAIsDAAAAAA==&#10;" fillcolor="black" stroked="f" strokeweight="0"/>
                      <v:rect id="Rectangle 1699"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AmcYA&#10;AADdAAAADwAAAGRycy9kb3ducmV2LnhtbESPQW/CMAyF75P2HyJP4jbSDSjQNaCBhLQTEoULN7cx&#10;bbXGyZoA3b9fJk3azdZ7ft9zvh5MJ27U+9aygpdxAoK4srrlWsHpuHtegPABWWNnmRR8k4f16vEh&#10;x0zbOx/oVoRaxBD2GSpoQnCZlL5qyKAfW0cctYvtDYa49rXUPd5juOnka5Kk0mDLkdCgo21D1Wdx&#10;NZF7nhSJW3xtajb76aFM3aRMZ0qNnob3NxCBhvBv/rv+0LH+cp7C7zdxB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bAmcYAAADdAAAADwAAAAAAAAAAAAAAAACYAgAAZHJz&#10;L2Rvd25yZXYueG1sUEsFBgAAAAAEAAQA9QAAAIsDAAAAAA==&#10;" fillcolor="black" stroked="f" strokeweight="0"/>
                      <v:rect id="Rectangle 1700"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lAsYA&#10;AADdAAAADwAAAGRycy9kb3ducmV2LnhtbESPQW/CMAyF75P4D5GRdhspsBUoTdE2adJOk+i4cDON&#10;aSsaJ2syKP+eTELazdZ7ft9zvhlMJ87U+9aygukkAUFcWd1yrWD3/fG0BOEDssbOMim4kodNMXrI&#10;MdP2wls6l6EWMYR9hgqaEFwmpa8aMugn1hFH7Wh7gyGufS11j5cYbjo5S5JUGmw5Ehp09N5QdSp/&#10;TeTu52Xilj9vNZuv5+0hdfND+qLU43h4XYMINIR/8/36U8f6q8UC/r6JI8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plAsYAAADdAAAADwAAAAAAAAAAAAAAAACYAgAAZHJz&#10;L2Rvd25yZXYueG1sUEsFBgAAAAAEAAQA9QAAAIsDAAAAAA==&#10;" fillcolor="black" stroked="f" strokeweight="0"/>
                      <v:rect id="Rectangle 1701"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xcMUA&#10;AADdAAAADwAAAGRycy9kb3ducmV2LnhtbESPTW/CMAyG75P2HyJP2m2kG6xAIaBtEhKnSXS7cDON&#10;aSsaJ2sy6P79fEDiZsvvx+PlenCdOlMfW88GnkcZKOLK25ZrA99fm6cZqJiQLXaeycAfRViv7u+W&#10;WFh/4R2dy1QrCeFYoIEmpVBoHauGHMaRD8RyO/reYZK1r7Xt8SLhrtMvWZZrhy1LQ4OBPhqqTuWv&#10;k979uMzC7Oe9Zvc52R3yMD7kr8Y8PgxvC1CJhnQTX91bK/jzqeDK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fFwxQAAAN0AAAAPAAAAAAAAAAAAAAAAAJgCAABkcnMv&#10;ZG93bnJldi54bWxQSwUGAAAAAAQABAD1AAAAigMAAAAA&#10;" fillcolor="black" stroked="f" strokeweight="0"/>
                      <v:rect id="Rectangle 1702"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U68YA&#10;AADdAAAADwAAAGRycy9kb3ducmV2LnhtbESPzW7CMBCE75V4B2srcStO+UkhxaCChMQJidBLb0u8&#10;TaLGazc2EN4eIyFx29XMzjc7X3amEWdqfW1ZwfsgAUFcWF1zqeD7sHmbgvABWWNjmRRcycNy0XuZ&#10;Y6bthfd0zkMpYgj7DBVUIbhMSl9UZNAPrCOO2q9tDYa4tqXULV5iuGnkMElSabDmSKjQ0bqi4i8/&#10;mcj9GeWJm/6vSja78f6YutExnSjVf+2+PkEE6sLT/Lje6lh/9jGD+zdxBL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lU68YAAADdAAAADwAAAAAAAAAAAAAAAACYAgAAZHJz&#10;L2Rvd25yZXYueG1sUEsFBgAAAAAEAAQA9QAAAIsDA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City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68992" behindDoc="0" locked="1" layoutInCell="0" allowOverlap="1" wp14:anchorId="70057993" wp14:editId="5A8D0A5B">
                      <wp:simplePos x="0" y="0"/>
                      <wp:positionH relativeFrom="column">
                        <wp:posOffset>361315</wp:posOffset>
                      </wp:positionH>
                      <wp:positionV relativeFrom="paragraph">
                        <wp:posOffset>9525</wp:posOffset>
                      </wp:positionV>
                      <wp:extent cx="374650" cy="127000"/>
                      <wp:effectExtent l="0" t="1905" r="635" b="4445"/>
                      <wp:wrapNone/>
                      <wp:docPr id="1968" name="Group 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969" name="Rectangle 1704"/>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70" name="Rectangle 1705"/>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71" name="Rectangle 1706"/>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72" name="Rectangle 1707"/>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73" name="Rectangle 1708"/>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6E2E5" id="Group 1968" o:spid="_x0000_s1026" style="position:absolute;margin-left:28.45pt;margin-top:.75pt;width:29.5pt;height:10pt;z-index:251668992"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" o:allowincell="f">
                      <v:rect id="Rectangle 1704"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CNsYA&#10;AADdAAAADwAAAGRycy9kb3ducmV2LnhtbESPQWvCQBCF74X+h2UK3upGbYOJWUUFwVPBtJfexuyY&#10;BLOza3bV+O+7hUJvM7w373tTrAbTiRv1vrWsYDJOQBBXVrdcK/j63L3OQfiArLGzTAoe5GG1fH4q&#10;MNf2zge6laEWMYR9jgqaEFwupa8aMujH1hFH7WR7gyGufS11j/cYbjo5TZJUGmw5Ehp0tG2oOpdX&#10;E7nfszJx88umZvPxdjimbnZM35UavQzrBYhAQ/g3/13vdayfpRn8fhNH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DCNsYAAADdAAAADwAAAAAAAAAAAAAAAACYAgAAZHJz&#10;L2Rvd25yZXYueG1sUEsFBgAAAAAEAAQA9QAAAIsDAAAAAA==&#10;" fillcolor="black" stroked="f" strokeweight="0"/>
                      <v:rect id="Rectangle 1705"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9dsUA&#10;AADdAAAADwAAAGRycy9kb3ducmV2LnhtbESPTW/CMAyG75P2HyJP2m2kG6xAIaBtEhKnSXS7cDON&#10;aSsaJ2sy6P79fEDiZsvvx+PlenCdOlMfW88GnkcZKOLK25ZrA99fm6cZqJiQLXaeycAfRViv7u+W&#10;WFh/4R2dy1QrCeFYoIEmpVBoHauGHMaRD8RyO/reYZK1r7Xt8SLhrtMvWZZrhy1LQ4OBPhqqTuWv&#10;k979uMzC7Oe9Zvc52R3yMD7kr8Y8PgxvC1CJhnQTX91bK/jzqfDL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12xQAAAN0AAAAPAAAAAAAAAAAAAAAAAJgCAABkcnMv&#10;ZG93bnJldi54bWxQSwUGAAAAAAQABAD1AAAAigMAAAAA&#10;" fillcolor="black" stroked="f" strokeweight="0"/>
                      <v:rect id="Rectangle 1706"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9Y7cYA&#10;AADdAAAADwAAAGRycy9kb3ducmV2LnhtbESPQW/CMAyF75P4D5GRdhspsBUoDWibNGmnSXRcuLmN&#10;aSsaJ2syKP+eTELazdZ7ft9zvh1MJ87U+9aygukkAUFcWd1yrWD//fG0BOEDssbOMim4koftZvSQ&#10;Y6bthXd0LkItYgj7DBU0IbhMSl81ZNBPrCOO2tH2BkNc+1rqHi8x3HRyliSpNNhyJDTo6L2h6lT8&#10;msg9zIvELX/eajZfz7sydfMyfVHqcTy8rkEEGsK/+X79qWP91WIKf9/EE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9Y7cYAAADdAAAADwAAAAAAAAAAAAAAAACYAgAAZHJz&#10;L2Rvd25yZXYueG1sUEsFBgAAAAAEAAQA9QAAAIsDAAAAAA==&#10;" fillcolor="black" stroked="f" strokeweight="0"/>
                      <v:rect id="Rectangle 1707"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GmscA&#10;AADdAAAADwAAAGRycy9kb3ducmV2LnhtbESPzW7CMBCE75V4B2uReitO+Qk0jUG0ElJPSKRcetvE&#10;2yRqvDaxC+HtcSWk3nY1s/PN5pvBdOJMvW8tK3ieJCCIK6tbrhUcP3dPKxA+IGvsLJOCK3nYrEcP&#10;OWbaXvhA5yLUIoawz1BBE4LLpPRVQwb9xDriqH3b3mCIa19L3eMlhptOTpMklQZbjoQGHb03VP0U&#10;vyZyv2ZF4lant5rNfn4oUzcr04VSj+Nh+woi0BD+zffrDx3rvyyn8PdNHEG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NxprHAAAA3QAAAA8AAAAAAAAAAAAAAAAAmAIAAGRy&#10;cy9kb3ducmV2LnhtbFBLBQYAAAAABAAEAPUAAACMAwAAAAA=&#10;" fillcolor="black" stroked="f" strokeweight="0"/>
                      <v:rect id="Rectangle 1708"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jAcYA&#10;AADdAAAADwAAAGRycy9kb3ducmV2LnhtbESPQW/CMAyF75P4D5GRdltTKHSsENA2CWknJAqX3Uzj&#10;tRWNkzUZdP9+mYTEzdZ7ft/zajOYTlyo961lBZMkBUFcWd1yreB42D4tQPiArLGzTAp+ycNmPXpY&#10;YaHtlfd0KUMtYgj7AhU0IbhCSl81ZNAn1hFH7cv2BkNc+1rqHq8x3HRymqa5NNhyJDTo6L2h6lz+&#10;mMj9zMrULb7faja72f6Uu+yUz5V6HA+vSxCBhnA3364/dKz/8pzB/zdxBL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jAcYAAADdAAAADwAAAAAAAAAAAAAAAACYAgAAZHJz&#10;L2Rvd25yZXYueG1sUEsFBgAAAAAEAAQA9QAAAIsDA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Country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a2</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CL718</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70016" behindDoc="0" locked="1" layoutInCell="0" allowOverlap="1" wp14:anchorId="6CF655BE" wp14:editId="6FD336B9">
                      <wp:simplePos x="0" y="0"/>
                      <wp:positionH relativeFrom="column">
                        <wp:posOffset>361315</wp:posOffset>
                      </wp:positionH>
                      <wp:positionV relativeFrom="paragraph">
                        <wp:posOffset>9525</wp:posOffset>
                      </wp:positionV>
                      <wp:extent cx="374650" cy="127000"/>
                      <wp:effectExtent l="0" t="4445" r="635" b="1905"/>
                      <wp:wrapNone/>
                      <wp:docPr id="1962" name="Group 1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963" name="Rectangle 1710"/>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4" name="Rectangle 1711"/>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5" name="Rectangle 1712"/>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6" name="Rectangle 1713"/>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7" name="Rectangle 1714"/>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7041F" id="Group 1962" o:spid="_x0000_s1026" style="position:absolute;margin-left:28.45pt;margin-top:.75pt;width:29.5pt;height:10pt;z-index:251670016"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" o:allowincell="f">
                      <v:rect id="Rectangle 1710"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13MUA&#10;AADdAAAADwAAAGRycy9kb3ducmV2LnhtbESPQWvCQBCF70L/wzIFb7rR1GBTV1FB8FQw7aW3MTtN&#10;gtnZNbtq/PfdguBthvfmfW8Wq9604kqdbywrmIwTEMSl1Q1XCr6/dqM5CB+QNbaWScGdPKyWL4MF&#10;5tre+EDXIlQihrDPUUEdgsul9GVNBv3YOuKo/drOYIhrV0nd4S2Gm1ZOkySTBhuOhBodbWsqT8XF&#10;RO5PWiRuft5UbD7fDsfMpcdsptTwtV9/gAjUh6f5cb3Xsf57lsL/N3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PXcxQAAAN0AAAAPAAAAAAAAAAAAAAAAAJgCAABkcnMv&#10;ZG93bnJldi54bWxQSwUGAAAAAAQABAD1AAAAigMAAAAA&#10;" fillcolor="black" stroked="f" strokeweight="0"/>
                      <v:rect id="Rectangle 1711"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tqMYA&#10;AADdAAAADwAAAGRycy9kb3ducmV2LnhtbESPT2vCQBDF74LfYRmhN7PxX9DUVbRQ8FQw7aW3MTsm&#10;odnZNbtq+u3dgtDbDO/N+71Zb3vTiht1vrGsYJKkIIhLqxuuFHx9vo+XIHxA1thaJgW/5GG7GQ7W&#10;mGt75yPdilCJGMI+RwV1CC6X0pc1GfSJdcRRO9vOYIhrV0nd4T2Gm1ZO0zSTBhuOhBodvdVU/hRX&#10;E7nfsyJ1y8u+YvMxP54yNztlC6VeRv3uFUSgPvybn9cHHeuvsjn8fRNH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FtqMYAAADdAAAADwAAAAAAAAAAAAAAAACYAgAAZHJz&#10;L2Rvd25yZXYueG1sUEsFBgAAAAAEAAQA9QAAAIsDAAAAAA==&#10;" fillcolor="black" stroked="f" strokeweight="0"/>
                      <v:rect id="Rectangle 1712"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3IM8YA&#10;AADdAAAADwAAAGRycy9kb3ducmV2LnhtbESPzWrDMBCE74G+g9hCb7Hc/JjEtRzSQiCnQNxeettY&#10;G9vUWqmWmjhvHxUKve0ys/PNFpvR9OJCg+8sK3hOUhDEtdUdNwo+3nfTFQgfkDX2lknBjTxsyodJ&#10;gbm2Vz7SpQqNiCHsc1TQhuByKX3dkkGfWEcctbMdDIa4Do3UA15juOnlLE0zabDjSGjR0VtL9Vf1&#10;YyL3c16lbvX92rA5LI6nzM1P2VKpp8dx+wIi0Bj+zX/Xex3rr7Ml/H4TR5D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3IM8YAAADdAAAADwAAAAAAAAAAAAAAAACYAgAAZHJz&#10;L2Rvd25yZXYueG1sUEsFBgAAAAAEAAQA9QAAAIsDAAAAAA==&#10;" fillcolor="black" stroked="f" strokeweight="0"/>
                      <v:rect id="Rectangle 1713"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WRMUA&#10;AADdAAAADwAAAGRycy9kb3ducmV2LnhtbESPQWsCMRCF74X+hzAFbzVrbYNdjWIFwVPB1Utv42bc&#10;XdxM4ibq+u+bQsHbDO/N+97MFr1txZW60DjWMBpmIIhLZxquNOx369cJiBCRDbaOScOdAizmz08z&#10;zI278ZauRaxECuGQo4Y6Rp9LGcqaLIah88RJO7rOYkxrV0nT4S2F21a+ZZmSFhtOhBo9rWoqT8XF&#10;Ju7PuMj85PxVsf1+3x6UHx/Uh9aDl345BRGpjw/z//XGpPqfSsHfN2k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1ZExQAAAN0AAAAPAAAAAAAAAAAAAAAAAJgCAABkcnMv&#10;ZG93bnJldi54bWxQSwUGAAAAAAQABAD1AAAAigMAAAAA&#10;" fillcolor="black" stroked="f" strokeweight="0"/>
                      <v:rect id="Rectangle 1714"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z38YA&#10;AADdAAAADwAAAGRycy9kb3ducmV2LnhtbESPQW/CMAyF75P2HyJP4jbSDSjQNaCBhLQTEoULN7cx&#10;bbXGyZoA3b9fJk3azdZ7ft9zvh5MJ27U+9aygpdxAoK4srrlWsHpuHtegPABWWNnmRR8k4f16vEh&#10;x0zbOx/oVoRaxBD2GSpoQnCZlL5qyKAfW0cctYvtDYa49rXUPd5juOnka5Kk0mDLkdCgo21D1Wdx&#10;NZF7nhSJW3xtajb76aFM3aRMZ0qNnob3NxCBhvBv/rv+0LH+Mp3D7zdxB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Pz38YAAADdAAAADwAAAAAAAAAAAAAAAACYAgAAZHJz&#10;L2Rvd25yZXYueG1sUEsFBgAAAAAEAAQA9QAAAIsDA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Sub-division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71040" behindDoc="0" locked="1" layoutInCell="0" allowOverlap="1" wp14:anchorId="75FE581F" wp14:editId="14E7461B">
                      <wp:simplePos x="0" y="0"/>
                      <wp:positionH relativeFrom="column">
                        <wp:posOffset>361315</wp:posOffset>
                      </wp:positionH>
                      <wp:positionV relativeFrom="paragraph">
                        <wp:posOffset>9525</wp:posOffset>
                      </wp:positionV>
                      <wp:extent cx="374650" cy="127000"/>
                      <wp:effectExtent l="0" t="0" r="635" b="0"/>
                      <wp:wrapNone/>
                      <wp:docPr id="1956" name="Group 1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957" name="Rectangle 1716"/>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58" name="Rectangle 1717"/>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59" name="Rectangle 1718"/>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0" name="Rectangle 1719"/>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1" name="Rectangle 1720"/>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77342" id="Group 1956" o:spid="_x0000_s1026" style="position:absolute;margin-left:28.45pt;margin-top:.75pt;width:29.5pt;height:10pt;z-index:251671040"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" o:allowincell="f">
                      <v:rect id="Rectangle 1716"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85YsYA&#10;AADdAAAADwAAAGRycy9kb3ducmV2LnhtbESPQW/CMAyF75P4D5GRdhvpYBQoDWibNInTJDou3NzG&#10;tNUaJzQZdP+eTELazdZ7ft9zvh1MJy7U+9aygudJAoK4srrlWsHh6+NpCcIHZI2dZVLwSx62m9FD&#10;jpm2V97TpQi1iCHsM1TQhOAyKX3VkEE/sY44aifbGwxx7Wupe7zGcNPJaZKk0mDLkdCgo/eGqu/i&#10;x0TucVYkbnl+q9l8vuzL1M3KdK7U43h4XYMINIR/8/16p2P91XwBf9/EE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85YsYAAADdAAAADwAAAAAAAAAAAAAAAACYAgAAZHJz&#10;L2Rvd25yZXYueG1sUEsFBgAAAAAEAAQA9QAAAIsDAAAAAA==&#10;" fillcolor="black" stroked="f" strokeweight="0"/>
                      <v:rect id="Rectangle 1717"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tEMUA&#10;AADdAAAADwAAAGRycy9kb3ducmV2LnhtbESPTW/CMAyG75P2HyJP2m2k46OCjoDYJCROSJRddjON&#10;aas1TtZkUP49PkzazZbfj8fL9eA6daE+tp4NvI4yUMSVty3XBj6P25c5qJiQLXaeycCNIqxXjw9L&#10;LKy/8oEuZaqVhHAs0ECTUii0jlVDDuPIB2K5nX3vMMna19r2eJVw1+lxluXaYcvS0GCgj4aq7/LX&#10;Se/XpMzC/Oe9ZrefHk55mJzymTHPT8PmDVSiIf2L/9w7K/iLmeDK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K0QxQAAAN0AAAAPAAAAAAAAAAAAAAAAAJgCAABkcnMv&#10;ZG93bnJldi54bWxQSwUGAAAAAAQABAD1AAAAigMAAAAA&#10;" fillcolor="black" stroked="f" strokeweight="0"/>
                      <v:rect id="Rectangle 1718"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Ii8YA&#10;AADdAAAADwAAAGRycy9kb3ducmV2LnhtbESPT2vCQBDF70K/wzIFb2ZT/wSNrmIFwVPBtBdvY3ZM&#10;gtnZbXar8dt3CwVvM7w37/dmtelNK27U+caygrckBUFcWt1wpeDrcz+ag/ABWWNrmRQ8yMNm/TJY&#10;Ya7tnY90K0IlYgj7HBXUIbhcSl/WZNAn1hFH7WI7gyGuXSV1h/cYblo5TtNMGmw4Emp0tKupvBY/&#10;JnJPkyJ18+/3is3H9HjO3OSczZQavvbbJYhAfXia/68POtZfzBbw900c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wIi8YAAADdAAAADwAAAAAAAAAAAAAAAACYAgAAZHJz&#10;L2Rvd25yZXYueG1sUEsFBgAAAAAEAAQA9QAAAIsDAAAAAA==&#10;" fillcolor="black" stroked="f" strokeweight="0"/>
                      <v:rect id="Rectangle 1719"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q8UA&#10;AADdAAAADwAAAGRycy9kb3ducmV2LnhtbESPTW/CMAyG75P4D5GRdhspH6tYR0AwaRKnSXS77GYa&#10;r61onNBkUP49PkzazZbfj8erzeA6daE+tp4NTCcZKOLK25ZrA1+f709LUDEhW+w8k4EbRdisRw8r&#10;LKy/8oEuZaqVhHAs0ECTUii0jlVDDuPEB2K5/fjeYZK1r7Xt8SrhrtOzLMu1w5alocFAbw1Vp/LX&#10;Se/3vMzC8ryr2X0sDsc8zI/5szGP42H7CirRkP7Ff+69FfyXXPj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urxQAAAN0AAAAPAAAAAAAAAAAAAAAAAJgCAABkcnMv&#10;ZG93bnJldi54bWxQSwUGAAAAAAQABAD1AAAAigMAAAAA&#10;" fillcolor="black" stroked="f" strokeweight="0"/>
                      <v:rect id="Rectangle 1720"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OMMUA&#10;AADdAAAADwAAAGRycy9kb3ducmV2LnhtbESPQWvCQBCF70L/wzKF3szGqkFTV7FCoSfB2EtvY3ZM&#10;QrOza3bV9N+7guBthvfmfW8Wq9604kKdbywrGCUpCOLS6oYrBT/7r+EMhA/IGlvLpOCfPKyWL4MF&#10;5tpeeUeXIlQihrDPUUEdgsul9GVNBn1iHXHUjrYzGOLaVVJ3eI3hppXvaZpJgw1HQo2ONjWVf8XZ&#10;RO7vuEjd7PRZsdlOdofMjQ/ZVKm31379ASJQH57mx/W3jvXn2Qj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s4wxQAAAN0AAAAPAAAAAAAAAAAAAAAAAJgCAABkcnMv&#10;ZG93bnJldi54bWxQSwUGAAAAAAQABAD1AAAAigM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Street name line 1</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72064" behindDoc="0" locked="1" layoutInCell="0" allowOverlap="1" wp14:anchorId="22E74D99" wp14:editId="077926B2">
                      <wp:simplePos x="0" y="0"/>
                      <wp:positionH relativeFrom="column">
                        <wp:posOffset>361315</wp:posOffset>
                      </wp:positionH>
                      <wp:positionV relativeFrom="paragraph">
                        <wp:posOffset>9525</wp:posOffset>
                      </wp:positionV>
                      <wp:extent cx="374650" cy="127000"/>
                      <wp:effectExtent l="0" t="635" r="635" b="0"/>
                      <wp:wrapNone/>
                      <wp:docPr id="1950" name="Group 1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951" name="Rectangle 1722"/>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52" name="Rectangle 1723"/>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53" name="Rectangle 1724"/>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54" name="Rectangle 1725"/>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55" name="Rectangle 1726"/>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E9459" id="Group 1950" o:spid="_x0000_s1026" style="position:absolute;margin-left:28.45pt;margin-top:.75pt;width:29.5pt;height:10pt;z-index:251672064"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" o:allowincell="f">
                      <v:rect id="Rectangle 1722"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EjcYA&#10;AADdAAAADwAAAGRycy9kb3ducmV2LnhtbESPT2vCQBDF70K/wzIFb2bjv6DRVawgeCqY9uJtzI5J&#10;aHZ2m91q/PbdQsHbDO/N+71Zb3vTiht1vrGsYJykIIhLqxuuFHx+HEYLED4ga2wtk4IHedhuXgZr&#10;zLW984luRahEDGGfo4I6BJdL6cuaDPrEOuKoXW1nMMS1q6Tu8B7DTSsnaZpJgw1HQo2O9jWVX8WP&#10;idzztEjd4vutYvM+O10yN71kc6WGr/1uBSJQH57m/+ujjvWX8zH8fRNH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oEjcYAAADdAAAADwAAAAAAAAAAAAAAAACYAgAAZHJz&#10;L2Rvd25yZXYueG1sUEsFBgAAAAAEAAQA9QAAAIsDAAAAAA==&#10;" fillcolor="black" stroked="f" strokeweight="0"/>
                      <v:rect id="Rectangle 1723"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a+sYA&#10;AADdAAAADwAAAGRycy9kb3ducmV2LnhtbESPQWvCQBCF7wX/wzJCb82mWoPGbKQtFHoSjF68jdkx&#10;Cc3ObrNbTf+9Wyh4m+G9ed+bYjOaXlxo8J1lBc9JCoK4trrjRsFh//G0BOEDssbeMin4JQ+bcvJQ&#10;YK7tlXd0qUIjYgj7HBW0IbhcSl+3ZNAn1hFH7WwHgyGuQyP1gNcYbno5S9NMGuw4Elp09N5S/VX9&#10;mMg9zqvULb/fGjbbl90pc/NTtlDqcTq+rkEEGsPd/H/9qWP91WIGf9/EEW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ia+sYAAADdAAAADwAAAAAAAAAAAAAAAACYAgAAZHJz&#10;L2Rvd25yZXYueG1sUEsFBgAAAAAEAAQA9QAAAIsDAAAAAA==&#10;" fillcolor="black" stroked="f" strokeweight="0"/>
                      <v:rect id="Rectangle 1724"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YcUA&#10;AADdAAAADwAAAGRycy9kb3ducmV2LnhtbESPQWvCQBCF70L/wzIFb7ppU4NGV2kFoSfB2EtvY3ZM&#10;gtnZbXar8d+7guBthvfmfW8Wq9604kydbywreBsnIIhLqxuuFPzsN6MpCB+QNbaWScGVPKyWL4MF&#10;5tpeeEfnIlQihrDPUUEdgsul9GVNBv3YOuKoHW1nMMS1q6Tu8BLDTSvfkySTBhuOhBodrWsqT8W/&#10;idzftEjc9O+rYrP92B0ylx6yiVLD1/5zDiJQH57mx/W3jvVnkxT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D9hxQAAAN0AAAAPAAAAAAAAAAAAAAAAAJgCAABkcnMv&#10;ZG93bnJldi54bWxQSwUGAAAAAAQABAD1AAAAigMAAAAA&#10;" fillcolor="black" stroked="f" strokeweight="0"/>
                      <v:rect id="Rectangle 1725"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nFcUA&#10;AADdAAAADwAAAGRycy9kb3ducmV2LnhtbESPQWvCQBCF70L/wzKF3szGqkGjq1ih0FPB6MXbmB2T&#10;YHZ2za6a/vtuoeBthvfmfW+W69604k6dbywrGCUpCOLS6oYrBYf953AGwgdkja1lUvBDHtarl8ES&#10;c20fvKN7ESoRQ9jnqKAOweVS+rImgz6xjjhqZ9sZDHHtKqk7fMRw08r3NM2kwYYjoUZH25rKS3Ez&#10;kXscF6mbXT8qNt+T3Slz41M2Verttd8sQATqw9P8f/2lY/35dAJ/38QR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acVxQAAAN0AAAAPAAAAAAAAAAAAAAAAAJgCAABkcnMv&#10;ZG93bnJldi54bWxQSwUGAAAAAAQABAD1AAAAigMAAAAA&#10;" fillcolor="black" stroked="f" strokeweight="0"/>
                      <v:rect id="Rectangle 1726"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CjsUA&#10;AADdAAAADwAAAGRycy9kb3ducmV2LnhtbESPQWvCQBCF7wX/wzJCb3WjNsGmrqKFQk+C0Yu3MTtN&#10;QrOza3bV9N+7guBthvfmfW/my9604kKdbywrGI8SEMSl1Q1XCva777cZCB+QNbaWScE/eVguBi9z&#10;zLW98pYuRahEDGGfo4I6BJdL6cuaDPqRdcRR+7WdwRDXrpK6w2sMN62cJEkmDTYcCTU6+qqp/CvO&#10;JnIP0yJxs9O6YrN53x4zNz1mqVKvw371CSJQH57mx/WPjvU/0hTu38QR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QKOxQAAAN0AAAAPAAAAAAAAAAAAAAAAAJgCAABkcnMv&#10;ZG93bnJldi54bWxQSwUGAAAAAAQABAD1AAAAigM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Postcode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C</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000000"/>
                <w:sz w:val="16"/>
                <w:szCs w:val="16"/>
              </w:rPr>
              <w:t>C3034</w:t>
            </w: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73088" behindDoc="0" locked="1" layoutInCell="0" allowOverlap="1" wp14:anchorId="61240E8E" wp14:editId="4DCE2692">
                      <wp:simplePos x="0" y="0"/>
                      <wp:positionH relativeFrom="column">
                        <wp:posOffset>361315</wp:posOffset>
                      </wp:positionH>
                      <wp:positionV relativeFrom="paragraph">
                        <wp:posOffset>9525</wp:posOffset>
                      </wp:positionV>
                      <wp:extent cx="374650" cy="127000"/>
                      <wp:effectExtent l="0" t="3175" r="635" b="3175"/>
                      <wp:wrapNone/>
                      <wp:docPr id="1944" name="Group 1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945" name="Rectangle 1728"/>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6" name="Rectangle 1729"/>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7" name="Rectangle 1730"/>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8" name="Rectangle 1731"/>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9" name="Rectangle 1732"/>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DEA79" id="Group 1944" o:spid="_x0000_s1026" style="position:absolute;margin-left:28.45pt;margin-top:.75pt;width:29.5pt;height:10pt;z-index:251673088"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" o:allowincell="f">
                      <v:rect id="Rectangle 1728"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UU8UA&#10;AADdAAAADwAAAGRycy9kb3ducmV2LnhtbESPQWvCQBCF70L/wzKF3szGqkGjq1ih0FPB6MXbmB2T&#10;YHZ2za6a/vtuoeBthvfmfW+W69604k6dbywrGCUpCOLS6oYrBYf953AGwgdkja1lUvBDHtarl8ES&#10;c20fvKN7ESoRQ9jnqKAOweVS+rImgz6xjjhqZ9sZDHHtKqk7fMRw08r3NM2kwYYjoUZH25rKS3Ez&#10;kXscF6mbXT8qNt+T3Slz41M2Verttd8sQATqw9P8f/2lY/35ZAp/38QR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JRTxQAAAN0AAAAPAAAAAAAAAAAAAAAAAJgCAABkcnMv&#10;ZG93bnJldi54bWxQSwUGAAAAAAQABAD1AAAAigMAAAAA&#10;" fillcolor="black" stroked="f" strokeweight="0"/>
                      <v:rect id="Rectangle 1729"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KJMYA&#10;AADdAAAADwAAAGRycy9kb3ducmV2LnhtbESPT2vCQBDF74LfYRmhN7PxX9DUVbRQ8FQw7aW3MTsm&#10;odnZNbtq+u3dgtDbDO/N+71Zb3vTiht1vrGsYJKkIIhLqxuuFHx9vo+XIHxA1thaJgW/5GG7GQ7W&#10;mGt75yPdilCJGMI+RwV1CC6X0pc1GfSJdcRRO9vOYIhrV0nd4T2Gm1ZO0zSTBhuOhBodvdVU/hRX&#10;E7nfsyJ1y8u+YvMxP54yNztlC6VeRv3uFUSgPvybn9cHHeuv5hn8fRNH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oKJMYAAADdAAAADwAAAAAAAAAAAAAAAACYAgAAZHJz&#10;L2Rvd25yZXYueG1sUEsFBgAAAAAEAAQA9QAAAIsDAAAAAA==&#10;" fillcolor="black" stroked="f" strokeweight="0"/>
                      <v:rect id="Rectangle 1730"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vv8YA&#10;AADdAAAADwAAAGRycy9kb3ducmV2LnhtbESPQW/CMAyF75P4D5GRdhvpgBUoDWibNInTJDou3NzG&#10;tNUaJzQZdP9+QULazdZ7ft9zvh1MJy7U+9aygudJAoK4srrlWsHh6+NpCcIHZI2dZVLwSx62m9FD&#10;jpm2V97TpQi1iCHsM1TQhOAyKX3VkEE/sY44aifbGwxx7Wupe7zGcNPJaZKk0mDLkdCgo/eGqu/i&#10;x0TucVYkbnl+q9l8zvdl6mZl+qLU43h4XYMINIR/8/16p2P91XwBt2/iCH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avv8YAAADdAAAADwAAAAAAAAAAAAAAAACYAgAAZHJz&#10;L2Rvd25yZXYueG1sUEsFBgAAAAAEAAQA9QAAAIsDAAAAAA==&#10;" fillcolor="black" stroked="f" strokeweight="0"/>
                      <v:rect id="Rectangle 1731"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7zcUA&#10;AADdAAAADwAAAGRycy9kb3ducmV2LnhtbESPTW/CMAyG70j7D5EncYN0wCooBMSQJu00ibLLbqYx&#10;bUXjZE0G3b+fD5N2s+X34/FmN7hO3aiPrWcDT9MMFHHlbcu1gY/T62QJKiZki51nMvBDEXbbh9EG&#10;C+vvfKRbmWolIRwLNNCkFAqtY9WQwzj1gVhuF987TLL2tbY93iXcdXqWZbl22LI0NBjo0FB1Lb+d&#10;9H7Oyywsv15qdu+L4zkP83P+bMz4cdivQSUa0r/4z/1mBX+1EFz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TvNxQAAAN0AAAAPAAAAAAAAAAAAAAAAAJgCAABkcnMv&#10;ZG93bnJldi54bWxQSwUGAAAAAAQABAD1AAAAigMAAAAA&#10;" fillcolor="black" stroked="f" strokeweight="0"/>
                      <v:rect id="Rectangle 1732"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VsUA&#10;AADdAAAADwAAAGRycy9kb3ducmV2LnhtbESPQWvCQBCF70L/wzKF3symVYNGV2kLgifBtBdvY3ZM&#10;gtnZbXar8d+7guBthvfmfW8Wq9604kydbywreE9SEMSl1Q1XCn5/1sMpCB+QNbaWScGVPKyWL4MF&#10;5tpeeEfnIlQihrDPUUEdgsul9GVNBn1iHXHUjrYzGOLaVVJ3eInhppUfaZpJgw1HQo2OvmsqT8W/&#10;idz9qEjd9O+rYrMd7w6ZGx2yiVJvr/3nHESgPjzNj+uNjvVn4xncv4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Z5WxQAAAN0AAAAPAAAAAAAAAAAAAAAAAJgCAABkcnMv&#10;ZG93bnJldi54bWxQSwUGAAAAAAQABAD1AAAAigM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Street name line 2</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74112" behindDoc="0" locked="1" layoutInCell="0" allowOverlap="1" wp14:anchorId="6246C622" wp14:editId="78AA99CF">
                      <wp:simplePos x="0" y="0"/>
                      <wp:positionH relativeFrom="column">
                        <wp:posOffset>361315</wp:posOffset>
                      </wp:positionH>
                      <wp:positionV relativeFrom="paragraph">
                        <wp:posOffset>9525</wp:posOffset>
                      </wp:positionV>
                      <wp:extent cx="374650" cy="127000"/>
                      <wp:effectExtent l="0" t="0" r="635" b="635"/>
                      <wp:wrapNone/>
                      <wp:docPr id="1938" name="Group 1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939" name="Rectangle 1734"/>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0" name="Rectangle 1735"/>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1" name="Rectangle 1736"/>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2" name="Rectangle 1737"/>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3" name="Rectangle 1738"/>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9F7C7" id="Group 1938" o:spid="_x0000_s1026" style="position:absolute;margin-left:28.45pt;margin-top:.75pt;width:29.5pt;height:10pt;z-index:251674112"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" o:allowincell="f">
                      <v:rect id="Rectangle 1734"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tK8YA&#10;AADdAAAADwAAAGRycy9kb3ducmV2LnhtbESPQWvCQBCF70L/wzKF3nRTU4PGbKQWCp4Kpl68jdkx&#10;Cc3ObrNbjf++WxB6m+G9ed+bYjOaXlxo8J1lBc+zBARxbXXHjYLD5/t0CcIHZI29ZVJwIw+b8mFS&#10;YK7tlfd0qUIjYgj7HBW0IbhcSl+3ZNDPrCOO2tkOBkNch0bqAa8x3PRyniSZNNhxJLTo6K2l+qv6&#10;MZF7TKvELb+3DZuPl/0pc+kpWyj19Di+rkEEGsO/+X6907H+Kl3B3zdxBF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PtK8YAAADdAAAADwAAAAAAAAAAAAAAAACYAgAAZHJz&#10;L2Rvd25yZXYueG1sUEsFBgAAAAAEAAQA9QAAAIsDAAAAAA==&#10;" fillcolor="black" stroked="f" strokeweight="0"/>
                      <v:rect id="Rectangle 1735"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3y8UA&#10;AADdAAAADwAAAGRycy9kb3ducmV2LnhtbESPTW/CMAyG70j7D5EncYN0wCooBMSQJu00ibLLbqYx&#10;bUXjZE0G3b+fD5N2s+X34/FmN7hO3aiPrWcDT9MMFHHlbcu1gY/T62QJKiZki51nMvBDEXbbh9EG&#10;C+vvfKRbmWolIRwLNNCkFAqtY9WQwzj1gVhuF987TLL2tbY93iXcdXqWZbl22LI0NBjo0FB1Lb+d&#10;9H7Oyywsv15qdu+L4zkP83P+bMz4cdivQSUa0r/4z/1mBX+1EH7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fLxQAAAN0AAAAPAAAAAAAAAAAAAAAAAJgCAABkcnMv&#10;ZG93bnJldi54bWxQSwUGAAAAAAQABAD1AAAAigMAAAAA&#10;" fillcolor="black" stroked="f" strokeweight="0"/>
                      <v:rect id="Rectangle 1736"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SUMYA&#10;AADdAAAADwAAAGRycy9kb3ducmV2LnhtbESPT2vCQBDF7wW/wzKCt7rxT4NN3QQVCj0VjF56G7PT&#10;JJidXbOrpt++Wyh4m+G9eb8362IwnbhR71vLCmbTBARxZXXLtYLj4f15BcIHZI2dZVLwQx6KfPS0&#10;xkzbO+/pVoZaxBD2GSpoQnCZlL5qyKCfWkcctW/bGwxx7Wupe7zHcNPJeZKk0mDLkdCgo11D1bm8&#10;msj9WpSJW122NZvP5f6UusUpfVFqMh42byACDeFh/r/+0LH+63IGf9/EE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OSUMYAAADdAAAADwAAAAAAAAAAAAAAAACYAgAAZHJz&#10;L2Rvd25yZXYueG1sUEsFBgAAAAAEAAQA9QAAAIsDAAAAAA==&#10;" fillcolor="black" stroked="f" strokeweight="0"/>
                      <v:rect id="Rectangle 1737"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MJ8YA&#10;AADdAAAADwAAAGRycy9kb3ducmV2LnhtbESPQWvCQBCF7wX/wzJCb82m0QabuoZaEDwVjF56G7PT&#10;JDQ7u82uGv+9Wyh4m+G9ed+bZTmaXpxp8J1lBc9JCoK4trrjRsFhv3lagPABWWNvmRRcyUO5mjws&#10;sdD2wjs6V6ERMYR9gQraEFwhpa9bMugT64ij9m0HgyGuQyP1gJcYbnqZpWkuDXYcCS06+mip/qlO&#10;JnK/ZlXqFr/rhs3nfHfM3eyYvyj1OB3f30AEGsPd/H+91bH+6zyDv2/iCH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EMJ8YAAADdAAAADwAAAAAAAAAAAAAAAACYAgAAZHJz&#10;L2Rvd25yZXYueG1sUEsFBgAAAAAEAAQA9QAAAIsDAAAAAA==&#10;" fillcolor="black" stroked="f" strokeweight="0"/>
                      <v:rect id="Rectangle 1738"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pvMUA&#10;AADdAAAADwAAAGRycy9kb3ducmV2LnhtbESPQWvCQBCF70L/wzKF3nTTRoNGV2kLgifB2EtvY3ZM&#10;gtnZbXar8d+7guBthvfmfW8Wq9604kydbywreB8lIIhLqxuuFPzs18MpCB+QNbaWScGVPKyWL4MF&#10;5tpeeEfnIlQihrDPUUEdgsul9GVNBv3IOuKoHW1nMMS1q6Tu8BLDTSs/kiSTBhuOhBodfddUnop/&#10;E7m/aZG46d9XxWY73h0ylx6yiVJvr/3nHESgPjzNj+uNjvVn4xT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am8xQAAAN0AAAAPAAAAAAAAAAAAAAAAAJgCAABkcnMv&#10;ZG93bnJldi54bWxQSwUGAAAAAAQABAD1AAAAigM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75136" behindDoc="0" locked="1" layoutInCell="0" allowOverlap="1" wp14:anchorId="3E7B2704" wp14:editId="43DB942F">
                      <wp:simplePos x="0" y="0"/>
                      <wp:positionH relativeFrom="column">
                        <wp:posOffset>361315</wp:posOffset>
                      </wp:positionH>
                      <wp:positionV relativeFrom="paragraph">
                        <wp:posOffset>9525</wp:posOffset>
                      </wp:positionV>
                      <wp:extent cx="374650" cy="127000"/>
                      <wp:effectExtent l="0" t="0" r="635" b="0"/>
                      <wp:wrapNone/>
                      <wp:docPr id="1932" name="Group 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933" name="Rectangle 1740"/>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4" name="Rectangle 1741"/>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5" name="Rectangle 1742"/>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6" name="Rectangle 1743"/>
                              <wps:cNvSpPr>
                                <a:spLocks noChangeArrowheads="1"/>
                              </wps:cNvSpPr>
                              <wps:spPr bwMode="auto">
                                <a:xfrm>
                                  <a:off x="100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7" name="Rectangle 1744"/>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AC233" id="Group 1932" o:spid="_x0000_s1026" style="position:absolute;margin-left:28.45pt;margin-top:.75pt;width:29.5pt;height:10pt;z-index:251675136"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" o:allowincell="f">
                      <v:rect id="Rectangle 1740"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wcUA&#10;AADdAAAADwAAAGRycy9kb3ducmV2LnhtbESPQWvCQBCF70L/wzIFb7rR1GBTV1FB8FQw7aW3MTtN&#10;gtnZNbtq/PfdguBthvfmfW8Wq9604kqdbywrmIwTEMSl1Q1XCr6/dqM5CB+QNbaWScGdPKyWL4MF&#10;5tre+EDXIlQihrDPUUEdgsul9GVNBv3YOuKo/drOYIhrV0nd4S2Gm1ZOkySTBhuOhBodbWsqT8XF&#10;RO5PWiRuft5UbD7fDsfMpcdsptTwtV9/gAjUh6f5cb3Xsf57msL/N3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9rBxQAAAN0AAAAPAAAAAAAAAAAAAAAAAJgCAABkcnMv&#10;ZG93bnJldi54bWxQSwUGAAAAAAQABAD1AAAAigMAAAAA&#10;" fillcolor="black" stroked="f" strokeweight="0"/>
                      <v:rect id="Rectangle 1741"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CtcUA&#10;AADdAAAADwAAAGRycy9kb3ducmV2LnhtbESPQWvCQBCF70L/wzKF3nTTRoNGV2kLgifB2EtvY3ZM&#10;gtnZbXar8d+7guBthvfmfW8Wq9604kydbywreB8lIIhLqxuuFPzs18MpCB+QNbaWScGVPKyWL4MF&#10;5tpeeEfnIlQihrDPUUEdgsul9GVNBv3IOuKoHW1nMMS1q6Tu8BLDTSs/kiSTBhuOhBodfddUnop/&#10;E7m/aZG46d9XxWY73h0ylx6yiVJvr/3nHESgPjzNj+uNjvVn6Rj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kK1xQAAAN0AAAAPAAAAAAAAAAAAAAAAAJgCAABkcnMv&#10;ZG93bnJldi54bWxQSwUGAAAAAAQABAD1AAAAigMAAAAA&#10;" fillcolor="black" stroked="f" strokeweight="0"/>
                      <v:rect id="Rectangle 1742"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LsUA&#10;AADdAAAADwAAAGRycy9kb3ducmV2LnhtbESPQWvCQBCF70L/wzIFb7ppU4NGV2kFoSfB2EtvY3ZM&#10;gtnZbXar8d+7guBthvfmfW8Wq9604kydbywreBsnIIhLqxuuFPzsN6MpCB+QNbaWScGVPKyWL4MF&#10;5tpeeEfnIlQihrDPUUEdgsul9GVNBv3YOuKoHW1nMMS1q6Tu8BLDTSvfkySTBhuOhBodrWsqT8W/&#10;idzftEjc9O+rYrP92B0ylx6yiVLD1/5zDiJQH57mx/W3jvVn6QT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ucuxQAAAN0AAAAPAAAAAAAAAAAAAAAAAJgCAABkcnMv&#10;ZG93bnJldi54bWxQSwUGAAAAAAQABAD1AAAAigMAAAAA&#10;" fillcolor="black" stroked="f" strokeweight="0"/>
                      <v:rect id="Rectangle 1743" o:spid="_x0000_s1030" style="position:absolute;left:100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5WcUA&#10;AADdAAAADwAAAGRycy9kb3ducmV2LnhtbESPQWvCQBCF70L/wzIFb7rR1GBTV1FB8FQw7aW3MTtN&#10;gtnZNbtq/PfdguBthvfmfW8Wq9604kqdbywrmIwTEMSl1Q1XCr6/dqM5CB+QNbaWScGdPKyWL4MF&#10;5tre+EDXIlQihrDPUUEdgsul9GVNBv3YOuKo/drOYIhrV0nd4S2Gm1ZOkySTBhuOhBodbWsqT8XF&#10;RO5PWiRuft5UbD7fDsfMpcdsptTwtV9/gAjUh6f5cb3Xsf57msH/N3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HlZxQAAAN0AAAAPAAAAAAAAAAAAAAAAAJgCAABkcnMv&#10;ZG93bnJldi54bWxQSwUGAAAAAAQABAD1AAAAigMAAAAA&#10;" fillcolor="black" stroked="f" strokeweight="0"/>
                      <v:rect id="Rectangle 1744"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cwsYA&#10;AADdAAAADwAAAGRycy9kb3ducmV2LnhtbESPQW/CMAyF75P4D5GRdltTKHSsENA2CWknJAqX3Uzj&#10;tRWNkzUZdP9+mYTEzdZ7ft/zajOYTlyo961lBZMkBUFcWd1yreB42D4tQPiArLGzTAp+ycNmPXpY&#10;YaHtlfd0KUMtYgj7AhU0IbhCSl81ZNAn1hFH7cv2BkNc+1rqHq8x3HRymqa5NNhyJDTo6L2h6lz+&#10;mMj9zMrULb7faja72f6Uu+yUz5V6HA+vSxCBhnA3364/dKz/kj3D/zdxBL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DcwsYAAADdAAAADwAAAAAAAAAAAAAAAACYAgAAZHJz&#10;L2Rvd25yZXYueG1sUEsFBgAAAAAEAAQA9QAAAIsDA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P.O. Box</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w:t>
            </w:r>
          </w:p>
        </w:tc>
        <w:tc>
          <w:tcPr>
            <w:tcW w:w="492" w:type="dxa"/>
            <w:gridSpan w:val="4"/>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76160" behindDoc="0" locked="1" layoutInCell="0" allowOverlap="1" wp14:anchorId="013BD86A" wp14:editId="59D09DD3">
                      <wp:simplePos x="0" y="0"/>
                      <wp:positionH relativeFrom="column">
                        <wp:posOffset>361315</wp:posOffset>
                      </wp:positionH>
                      <wp:positionV relativeFrom="paragraph">
                        <wp:posOffset>0</wp:posOffset>
                      </wp:positionV>
                      <wp:extent cx="312420" cy="131445"/>
                      <wp:effectExtent l="0" t="1270" r="5715" b="635"/>
                      <wp:wrapNone/>
                      <wp:docPr id="1926" name="Group 1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1445"/>
                                <a:chOff x="569" y="0"/>
                                <a:chExt cx="492" cy="207"/>
                              </a:xfrm>
                            </wpg:grpSpPr>
                            <wps:wsp>
                              <wps:cNvPr id="1927" name="Rectangle 1746"/>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8" name="Rectangle 1747"/>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9" name="Rectangle 1748"/>
                              <wps:cNvSpPr>
                                <a:spLocks noChangeArrowheads="1"/>
                              </wps:cNvSpPr>
                              <wps:spPr bwMode="auto">
                                <a:xfrm>
                                  <a:off x="90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0" name="Rectangle 1749"/>
                              <wps:cNvSpPr>
                                <a:spLocks noChangeArrowheads="1"/>
                              </wps:cNvSpPr>
                              <wps:spPr bwMode="auto">
                                <a:xfrm>
                                  <a:off x="90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1" name="Rectangle 1750"/>
                              <wps:cNvSpPr>
                                <a:spLocks noChangeArrowheads="1"/>
                              </wps:cNvSpPr>
                              <wps:spPr bwMode="auto">
                                <a:xfrm>
                                  <a:off x="1007"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74BA4" id="Group 1926" o:spid="_x0000_s1026" style="position:absolute;margin-left:28.45pt;margin-top:0;width:24.6pt;height:10.35pt;z-index:251676160" coordorigin="569" coordsize="49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" o:allowincell="f">
                      <v:rect id="Rectangle 1746"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lKH8cA&#10;AADdAAAADwAAAGRycy9kb3ducmV2LnhtbESPzW7CMBCE75V4B2uReitO+Qk0jUG0ElJPSKRcetvE&#10;2yRqvDaxC+HtcSWk3nY1s/PN5pvBdOJMvW8tK3ieJCCIK6tbrhUcP3dPKxA+IGvsLJOCK3nYrEcP&#10;OWbaXvhA5yLUIoawz1BBE4LLpPRVQwb9xDriqH3b3mCIa19L3eMlhptOTpMklQZbjoQGHb03VP0U&#10;vyZyv2ZF4lant5rNfn4oUzcr04VSj+Nh+woi0BD+zffrDx3rv0yX8PdNHEG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JSh/HAAAA3QAAAA8AAAAAAAAAAAAAAAAAmAIAAGRy&#10;cy9kb3ducmV2LnhtbFBLBQYAAAAABAAEAPUAAACMAwAAAAA=&#10;" fillcolor="black" stroked="f" strokeweight="0"/>
                      <v:rect id="Rectangle 1747"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bcUA&#10;AADdAAAADwAAAGRycy9kb3ducmV2LnhtbESPTW/CMAyG75P2HyIj7TZSYKugEBBMmrQTEmWX3Uxj&#10;2orGyZoMun8/H5B2s+X34/FqM7hOXamPrWcDk3EGirjytuXawOfx/XkOKiZki51nMvBLETbrx4cV&#10;Ftbf+EDXMtVKQjgWaKBJKRRax6ohh3HsA7Hczr53mGTta217vEm46/Q0y3LtsGVpaDDQW0PVpfxx&#10;0vs1K7Mw/97V7PYvh1MeZqf81Zin0bBdgko0pH/x3f1hBX8xFVz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t5txQAAAN0AAAAPAAAAAAAAAAAAAAAAAJgCAABkcnMv&#10;ZG93bnJldi54bWxQSwUGAAAAAAQABAD1AAAAigMAAAAA&#10;" fillcolor="black" stroked="f" strokeweight="0"/>
                      <v:rect id="Rectangle 1748" o:spid="_x0000_s1029" style="position:absolute;left:90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79sUA&#10;AADdAAAADwAAAGRycy9kb3ducmV2LnhtbESPQWvCQBCF70L/wzKCN7NRa9DUVbQg9CQYvfQ2ZqdJ&#10;aHZ2m91q+u+7guBthvfmfW9Wm9604kqdbywrmCQpCOLS6oYrBefTfrwA4QOyxtYyKfgjD5v1y2CF&#10;ubY3PtK1CJWIIexzVFCH4HIpfVmTQZ9YRxy1L9sZDHHtKqk7vMVw08ppmmbSYMORUKOj95rK7+LX&#10;RO7nrEjd4mdXsTm8Hi+Zm12yuVKjYb99AxGoD0/z4/pDx/rL6RLu38QR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nv2xQAAAN0AAAAPAAAAAAAAAAAAAAAAAJgCAABkcnMv&#10;ZG93bnJldi54bWxQSwUGAAAAAAQABAD1AAAAigMAAAAA&#10;" fillcolor="black" stroked="f" strokeweight="0"/>
                      <v:rect id="Rectangle 1749" o:spid="_x0000_s1030" style="position:absolute;left:90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EtsUA&#10;AADdAAAADwAAAGRycy9kb3ducmV2LnhtbESPTW/CMAyG75P4D5GRuI1061ZBIaBtEtJOSHS7cDON&#10;aas1TtZk0P37+YC0my2/H4/X29H16kJD7DwbeJhnoIhrbztuDHx+7O4XoGJCtth7JgO/FGG7mdyt&#10;sbT+yge6VKlREsKxRANtSqHUOtYtOYxzH4jldvaDwyTr0Gg74FXCXa8fs6zQDjuWhhYDvbVUf1U/&#10;TnqPeZWFxfdrw27/dDgVIT8Vz8bMpuPLClSiMf2Lb+53K/jLXPj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S2xQAAAN0AAAAPAAAAAAAAAAAAAAAAAJgCAABkcnMv&#10;ZG93bnJldi54bWxQSwUGAAAAAAQABAD1AAAAigMAAAAA&#10;" fillcolor="black" stroked="f" strokeweight="0"/>
                      <v:rect id="Rectangle 1750" o:spid="_x0000_s1031" style="position:absolute;left:1007;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hLcUA&#10;AADdAAAADwAAAGRycy9kb3ducmV2LnhtbESPQWvCQBCF74L/YRmhN93Y1KDRVaxQ6Klg6sXbmB2T&#10;YHZ2za6a/vtuQehthvfmfW9Wm9604k6dbywrmE4SEMSl1Q1XCg7fH+M5CB+QNbaWScEPedish4MV&#10;5to+eE/3IlQihrDPUUEdgsul9GVNBv3EOuKonW1nMMS1q6Tu8BHDTStfkySTBhuOhBod7WoqL8XN&#10;RO4xLRI3v75XbL7e9qfMpadsptTLqN8uQQTqw7/5ef2pY/1FOoW/b+II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eEtxQAAAN0AAAAPAAAAAAAAAAAAAAAAAJgCAABkcnMv&#10;ZG93bnJldi54bWxQSwUGAAAAAAQABAD1AAAAigMAAAAA&#10;" fillcolor="black" stroked="f" strokeweight="0"/>
                      <w10:anchorlock/>
                    </v:group>
                  </w:pict>
                </mc:Fallback>
              </mc:AlternateContent>
            </w:r>
          </w:p>
        </w:tc>
        <w:tc>
          <w:tcPr>
            <w:tcW w:w="3617"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Communication</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77184" behindDoc="0" locked="1" layoutInCell="0" allowOverlap="1" wp14:anchorId="00837598" wp14:editId="33437DD2">
                      <wp:simplePos x="0" y="0"/>
                      <wp:positionH relativeFrom="column">
                        <wp:posOffset>361315</wp:posOffset>
                      </wp:positionH>
                      <wp:positionV relativeFrom="paragraph">
                        <wp:posOffset>9525</wp:posOffset>
                      </wp:positionV>
                      <wp:extent cx="374650" cy="127000"/>
                      <wp:effectExtent l="0" t="0" r="635" b="0"/>
                      <wp:wrapNone/>
                      <wp:docPr id="1921" name="Group 1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922" name="Rectangle 1752"/>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3" name="Rectangle 1753"/>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4" name="Rectangle 1754"/>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5" name="Rectangle 1755"/>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12804" id="Group 1921" o:spid="_x0000_s1026" style="position:absolute;margin-left:28.45pt;margin-top:.75pt;width:29.5pt;height:10pt;z-index:251677184"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" o:allowincell="f">
                      <v:rect id="Rectangle 1752"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ph8UA&#10;AADdAAAADwAAAGRycy9kb3ducmV2LnhtbESPQWvCQBCF74L/YZlCb7pp1KDRVVqh4Klg2ktvY3ZM&#10;gtnZNbtq/PduQehthvfmfW9Wm9604kqdbywreBsnIIhLqxuuFPx8f47mIHxA1thaJgV38rBZDwcr&#10;zLW98Z6uRahEDGGfo4I6BJdL6cuaDPqxdcRRO9rOYIhrV0nd4S2Gm1amSZJJgw1HQo2OtjWVp+Ji&#10;Ivd3UiRufv6o2HxN94fMTQ7ZTKnXl/59CSJQH/7Nz+udjvUXaQp/38QR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umHxQAAAN0AAAAPAAAAAAAAAAAAAAAAAJgCAABkcnMv&#10;ZG93bnJldi54bWxQSwUGAAAAAAQABAD1AAAAigMAAAAA&#10;" fillcolor="black" stroked="f" strokeweight="0"/>
                      <v:rect id="Rectangle 1753"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MHMUA&#10;AADdAAAADwAAAGRycy9kb3ducmV2LnhtbESPQWvCQBCF74L/YRnBm240GmzqKloQeiqYevE2ZqdJ&#10;aHZ2zW41/fduQehthvfmfW/W29604kadbywrmE0TEMSl1Q1XCk6fh8kKhA/IGlvLpOCXPGw3w8Ea&#10;c23vfKRbESoRQ9jnqKAOweVS+rImg35qHXHUvmxnMMS1q6Tu8B7DTSvnSZJJgw1HQo2O3moqv4sf&#10;E7nntEjc6rqv2HwsjpfMpZdsqdR41O9eQQTqw7/5ef2uY/2XeQp/38QR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kwcxQAAAN0AAAAPAAAAAAAAAAAAAAAAAJgCAABkcnMv&#10;ZG93bnJldi54bWxQSwUGAAAAAAQABAD1AAAAigMAAAAA&#10;" fillcolor="black" stroked="f" strokeweight="0"/>
                      <v:rect id="Rectangle 1754" o:spid="_x0000_s1029"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UaMYA&#10;AADdAAAADwAAAGRycy9kb3ducmV2LnhtbESPQWvCQBCF7wX/wzJCb82m0QabuoZaEDwVjF56G7PT&#10;JDQ7u82uGv+9Wyh4m+G9ed+bZTmaXpxp8J1lBc9JCoK4trrjRsFhv3lagPABWWNvmRRcyUO5mjws&#10;sdD2wjs6V6ERMYR9gQraEFwhpa9bMugT64ij9m0HgyGuQyP1gJcYbnqZpWkuDXYcCS06+mip/qlO&#10;JnK/ZlXqFr/rhs3nfHfM3eyYvyj1OB3f30AEGsPd/H+91bH+azaHv2/iCH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vUaMYAAADdAAAADwAAAAAAAAAAAAAAAACYAgAAZHJz&#10;L2Rvd25yZXYueG1sUEsFBgAAAAAEAAQA9QAAAIsDAAAAAA==&#10;" fillcolor="black" stroked="f" strokeweight="0"/>
                      <v:rect id="Rectangle 1755" o:spid="_x0000_s1030"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x88YA&#10;AADdAAAADwAAAGRycy9kb3ducmV2LnhtbESPQWvCQBCF7wX/wzJCb82mWoPGbKQtFHoSjF68jdkx&#10;Cc3ObrNbTf+9Wyh4m+G9ed+bYjOaXlxo8J1lBc9JCoK4trrjRsFh//G0BOEDssbeMin4JQ+bcvJQ&#10;YK7tlXd0qUIjYgj7HBW0IbhcSl+3ZNAn1hFH7WwHgyGuQyP1gNcYbno5S9NMGuw4Elp09N5S/VX9&#10;mMg9zqvULb/fGjbbl90pc/NTtlDqcTq+rkEEGsPd/H/9qWP91WwBf9/EEW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dx88YAAADdAAAADwAAAAAAAAAAAAAAAACYAgAAZHJz&#10;L2Rvd25yZXYueG1sUEsFBgAAAAAEAAQA9QAAAIsDA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an..50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58"/>
              <w:rPr>
                <w:sz w:val="16"/>
                <w:szCs w:val="16"/>
              </w:rPr>
            </w:pPr>
            <w:r>
              <w:rPr>
                <w:color w:val="000000"/>
                <w:sz w:val="16"/>
                <w:szCs w:val="16"/>
              </w:rPr>
              <w:t>R3006</w:t>
            </w: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78208" behindDoc="0" locked="1" layoutInCell="0" allowOverlap="1" wp14:anchorId="7D2011EB" wp14:editId="3F3EB6C8">
                      <wp:simplePos x="0" y="0"/>
                      <wp:positionH relativeFrom="column">
                        <wp:posOffset>361315</wp:posOffset>
                      </wp:positionH>
                      <wp:positionV relativeFrom="paragraph">
                        <wp:posOffset>9525</wp:posOffset>
                      </wp:positionV>
                      <wp:extent cx="374650" cy="127000"/>
                      <wp:effectExtent l="0" t="1905" r="635" b="4445"/>
                      <wp:wrapNone/>
                      <wp:docPr id="1916" name="Group 1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917" name="Rectangle 1757"/>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8" name="Rectangle 1758"/>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9" name="Rectangle 1759"/>
                              <wps:cNvSpPr>
                                <a:spLocks noChangeArrowheads="1"/>
                              </wps:cNvSpPr>
                              <wps:spPr bwMode="auto">
                                <a:xfrm>
                                  <a:off x="100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0" name="Rectangle 1760"/>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23BAA" id="Group 1916" o:spid="_x0000_s1026" style="position:absolute;margin-left:28.45pt;margin-top:.75pt;width:29.5pt;height:10pt;z-index:251678208"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" o:allowincell="f">
                      <v:rect id="Rectangle 1757"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AosYA&#10;AADdAAAADwAAAGRycy9kb3ducmV2LnhtbESPQW/CMAyF75P4D5GRdhspsBUoDWibNGmnSXRcuLmN&#10;aSsaJ2syKP+eTELazdZ7ft9zvh1MJ87U+9aygukkAUFcWd1yrWD//fG0BOEDssbOMim4koftZvSQ&#10;Y6bthXd0LkItYgj7DBU0IbhMSl81ZNBPrCOO2tH2BkNc+1rqHi8x3HRyliSpNNhyJDTo6L2h6lT8&#10;msg9zIvELX/eajZfz7sydfMyfVHqcTy8rkEEGsK/+X79qWP91XQBf9/EE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WAosYAAADdAAAADwAAAAAAAAAAAAAAAACYAgAAZHJz&#10;L2Rvd25yZXYueG1sUEsFBgAAAAAEAAQA9QAAAIsDAAAAAA==&#10;" fillcolor="black" stroked="f" strokeweight="0"/>
                      <v:rect id="Rectangle 1758"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U0MUA&#10;AADdAAAADwAAAGRycy9kb3ducmV2LnhtbESPTW/CMAyG75P4D5GRdhspY6ugENA2aRInJMouu5nG&#10;tBWNkzUZlH8/H5B2s+X34/FqM7hOXaiPrWcD00kGirjytuXawNfh82kOKiZki51nMnCjCJv16GGF&#10;hfVX3tOlTLWSEI4FGmhSCoXWsWrIYZz4QCy3k+8dJln7WtserxLuOv2cZbl22LI0NBjoo6HqXP46&#10;6f2elVmY/7zX7HYv+2MeZsf81ZjH8fC2BJVoSP/iu3trBX8xFVz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hTQxQAAAN0AAAAPAAAAAAAAAAAAAAAAAJgCAABkcnMv&#10;ZG93bnJldi54bWxQSwUGAAAAAAQABAD1AAAAigMAAAAA&#10;" fillcolor="black" stroked="f" strokeweight="0"/>
                      <v:rect id="Rectangle 1759" o:spid="_x0000_s1029" style="position:absolute;left:100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xS8YA&#10;AADdAAAADwAAAGRycy9kb3ducmV2LnhtbESPT2vCQBDF74LfYRmhN7PxX9DUVWqh4Ekw7aW3MTtN&#10;QrOz2+xW47d3BcHbDO/N+71Zb3vTijN1vrGsYJKkIIhLqxuuFHx9foyXIHxA1thaJgVX8rDdDAdr&#10;zLW98JHORahEDGGfo4I6BJdL6cuaDPrEOuKo/djOYIhrV0nd4SWGm1ZO0zSTBhuOhBodvddU/hb/&#10;JnK/Z0Xqln+7is1hfjxlbnbKFkq9jPq3VxCB+vA0P673OtZfTVZw/yaO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axS8YAAADdAAAADwAAAAAAAAAAAAAAAACYAgAAZHJz&#10;L2Rvd25yZXYueG1sUEsFBgAAAAAEAAQA9QAAAIsDAAAAAA==&#10;" fillcolor="black" stroked="f" strokeweight="0"/>
                      <v:rect id="Rectangle 1760" o:spid="_x0000_s1030"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Sa8UA&#10;AADdAAAADwAAAGRycy9kb3ducmV2LnhtbESPTW/CMAyG75P2HyIj7TZSYKugEBBMmrQTEmWX3Uxj&#10;2orGyZoMun8/H5B2s+X34/FqM7hOXamPrWcDk3EGirjytuXawOfx/XkOKiZki51nMvBLETbrx4cV&#10;Ftbf+EDXMtVKQjgWaKBJKRRax6ohh3HsA7Hczr53mGTta217vEm46/Q0y3LtsGVpaDDQW0PVpfxx&#10;0vs1K7Mw/97V7PYvh1MeZqf81Zin0bBdgko0pH/x3f1hBX8xFX7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NJrxQAAAN0AAAAPAAAAAAAAAAAAAAAAAJgCAABkcnMv&#10;ZG93bnJldi54bWxQSwUGAAAAAAQABAD1AAAAigM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CL707</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1..99</w:t>
            </w:r>
          </w:p>
        </w:tc>
        <w:tc>
          <w:tcPr>
            <w:tcW w:w="394" w:type="dxa"/>
            <w:gridSpan w:val="3"/>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79232" behindDoc="0" locked="1" layoutInCell="0" allowOverlap="1" wp14:anchorId="3ABF6D6D" wp14:editId="63F6FA29">
                      <wp:simplePos x="0" y="0"/>
                      <wp:positionH relativeFrom="column">
                        <wp:posOffset>361315</wp:posOffset>
                      </wp:positionH>
                      <wp:positionV relativeFrom="paragraph">
                        <wp:posOffset>0</wp:posOffset>
                      </wp:positionV>
                      <wp:extent cx="250190" cy="131445"/>
                      <wp:effectExtent l="0" t="4445" r="1270" b="0"/>
                      <wp:wrapNone/>
                      <wp:docPr id="1911"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1445"/>
                                <a:chOff x="569" y="0"/>
                                <a:chExt cx="394" cy="207"/>
                              </a:xfrm>
                            </wpg:grpSpPr>
                            <wps:wsp>
                              <wps:cNvPr id="1912" name="Rectangle 1762"/>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3" name="Rectangle 1763"/>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4" name="Rectangle 1764"/>
                              <wps:cNvSpPr>
                                <a:spLocks noChangeArrowheads="1"/>
                              </wps:cNvSpPr>
                              <wps:spPr bwMode="auto">
                                <a:xfrm>
                                  <a:off x="80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5" name="Rectangle 1765"/>
                              <wps:cNvSpPr>
                                <a:spLocks noChangeArrowheads="1"/>
                              </wps:cNvSpPr>
                              <wps:spPr bwMode="auto">
                                <a:xfrm>
                                  <a:off x="908"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261F4" id="Group 1911" o:spid="_x0000_s1026" style="position:absolute;margin-left:28.45pt;margin-top:0;width:19.7pt;height:10.35pt;z-index:251679232" coordorigin="569" coordsize="39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" o:allowincell="f">
                      <v:rect id="Rectangle 1762"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jOsYA&#10;AADdAAAADwAAAGRycy9kb3ducmV2LnhtbESPQWvCQBCF70L/wzKF3nSjtkGjm9AKBU+CaS/exuyY&#10;hGZnt9lV47/vCgVvM7w373uzLgbTiQv1vrWsYDpJQBBXVrdcK/j++hwvQPiArLGzTApu5KHIn0Zr&#10;zLS98p4uZahFDGGfoYImBJdJ6auGDPqJdcRRO9neYIhrX0vd4zWGm07OkiSVBluOhAYdbRqqfsqz&#10;idzDvEzc4vejZrN73R9TNz+mb0q9PA/vKxCBhvAw/19vday/nM7g/k0cQ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IjOsYAAADdAAAADwAAAAAAAAAAAAAAAACYAgAAZHJz&#10;L2Rvd25yZXYueG1sUEsFBgAAAAAEAAQA9QAAAIsDAAAAAA==&#10;" fillcolor="black" stroked="f" strokeweight="0"/>
                      <v:rect id="Rectangle 1763"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GocUA&#10;AADdAAAADwAAAGRycy9kb3ducmV2LnhtbESPQWvCQBCF74L/YRmhN93Y1KDRVaxQ6Klg6sXbmB2T&#10;YHZ2za6a/vtuQehthvfmfW9Wm9604k6dbywrmE4SEMSl1Q1XCg7fH+M5CB+QNbaWScEPedish4MV&#10;5to+eE/3IlQihrDPUUEdgsul9GVNBv3EOuKonW1nMMS1q6Tu8BHDTStfkySTBhuOhBod7WoqL8XN&#10;RO4xLRI3v75XbL7e9qfMpadsptTLqN8uQQTqw7/5ef2pY/3FNIW/b+II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oahxQAAAN0AAAAPAAAAAAAAAAAAAAAAAJgCAABkcnMv&#10;ZG93bnJldi54bWxQSwUGAAAAAAQABAD1AAAAigMAAAAA&#10;" fillcolor="black" stroked="f" strokeweight="0"/>
                      <v:rect id="Rectangle 1764" o:spid="_x0000_s1029" style="position:absolute;left:80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e1cYA&#10;AADdAAAADwAAAGRycy9kb3ducmV2LnhtbESPT2vCQBDF7wW/wzKCt7rxT4NN3QQVCj0VjF56G7PT&#10;JJidXbOrpt++Wyh4m+G9eb8362IwnbhR71vLCmbTBARxZXXLtYLj4f15BcIHZI2dZVLwQx6KfPS0&#10;xkzbO+/pVoZaxBD2GSpoQnCZlL5qyKCfWkcctW/bGwxx7Wupe7zHcNPJeZKk0mDLkdCgo11D1bm8&#10;msj9WpSJW122NZvP5f6UusUpfVFqMh42byACDeFh/r/+0LH+62wJf9/EE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ce1cYAAADdAAAADwAAAAAAAAAAAAAAAACYAgAAZHJz&#10;L2Rvd25yZXYueG1sUEsFBgAAAAAEAAQA9QAAAIsDAAAAAA==&#10;" fillcolor="black" stroked="f" strokeweight="0"/>
                      <v:rect id="Rectangle 1765" o:spid="_x0000_s1030" style="position:absolute;left:908;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7TsYA&#10;AADdAAAADwAAAGRycy9kb3ducmV2LnhtbESPT2vCQBDF70K/wzIFb2bjv6DRVawgeCqY9uJtzI5J&#10;aHZ2m91q/PbdQsHbDO/N+71Zb3vTiht1vrGsYJykIIhLqxuuFHx+HEYLED4ga2wtk4IHedhuXgZr&#10;zLW984luRahEDGGfo4I6BJdL6cuaDPrEOuKoXW1nMMS1q6Tu8B7DTSsnaZpJgw1HQo2O9jWVX8WP&#10;idzztEjd4vutYvM+O10yN71kc6WGr/1uBSJQH57m/+ujjvWX4zn8fRNH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u7TsYAAADdAAAADwAAAAAAAAAAAAAAAACYAgAAZHJz&#10;L2Rvd25yZXYueG1sUEsFBgAAAAAEAAQA9QAAAIsDAAAAAA==&#10;" fillcolor="black" stroked="f" strokeweight="0"/>
                      <w10:anchorlock/>
                    </v:group>
                  </w:pict>
                </mc:Fallback>
              </mc:AlternateContent>
            </w:r>
          </w:p>
        </w:tc>
        <w:tc>
          <w:tcPr>
            <w:tcW w:w="3715"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Goods item</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80256" behindDoc="0" locked="1" layoutInCell="0" allowOverlap="1" wp14:anchorId="1109DBC4" wp14:editId="14E7D921">
                      <wp:simplePos x="0" y="0"/>
                      <wp:positionH relativeFrom="column">
                        <wp:posOffset>361315</wp:posOffset>
                      </wp:positionH>
                      <wp:positionV relativeFrom="paragraph">
                        <wp:posOffset>9525</wp:posOffset>
                      </wp:positionV>
                      <wp:extent cx="312420" cy="127000"/>
                      <wp:effectExtent l="0" t="2540" r="5715" b="3810"/>
                      <wp:wrapNone/>
                      <wp:docPr id="1905" name="Group 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906" name="Rectangle 1767"/>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7" name="Rectangle 1768"/>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8" name="Rectangle 1769"/>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9" name="Rectangle 1770"/>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0" name="Rectangle 1771"/>
                              <wps:cNvSpPr>
                                <a:spLocks noChangeArrowheads="1"/>
                              </wps:cNvSpPr>
                              <wps:spPr bwMode="auto">
                                <a:xfrm>
                                  <a:off x="1007" y="118"/>
                                  <a:ext cx="15" cy="9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4AAD6" id="Group 1905" o:spid="_x0000_s1026" style="position:absolute;margin-left:28.45pt;margin-top:.75pt;width:24.6pt;height:10pt;z-index:251680256"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" o:allowincell="f">
                      <v:rect id="Rectangle 1767"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z5MYA&#10;AADdAAAADwAAAGRycy9kb3ducmV2LnhtbESPzWrDMBCE74W+g9hCb7XU/JjUiRKSQqGnQpxcettY&#10;G9vUWimWmrhvHxUCue0ys/PNLlaD7cSZ+tA61vCaKRDElTMt1xr2u4+XGYgQkQ12jknDHwVYLR8f&#10;FlgYd+EtnctYixTCoUANTYy+kDJUDVkMmfPESTu63mJMa19L0+MlhdtOjpTKpcWWE6FBT+8NVT/l&#10;r03c73Gp/Oy0qdl+TbaH3I8P+VTr56dhPQcRaYh38+3606T6byqH/2/SCH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Cz5MYAAADdAAAADwAAAAAAAAAAAAAAAACYAgAAZHJz&#10;L2Rvd25yZXYueG1sUEsFBgAAAAAEAAQA9QAAAIsDAAAAAA==&#10;" fillcolor="black" stroked="f" strokeweight="0"/>
                      <v:rect id="Rectangle 1768"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Wf8YA&#10;AADdAAAADwAAAGRycy9kb3ducmV2LnhtbESPQW/CMAyF75P2HyIj7TYSxlagEBCbNInTJAoXbqYx&#10;bUXjhCaD7t8vSJN2s/We3/e8WPW2FVfqQuNYw2ioQBCXzjRcadjvPp+nIEJENtg6Jg0/FGC1fHxY&#10;YG7cjbd0LWIlUgiHHDXUMfpcylDWZDEMnSdO2sl1FmNau0qaDm8p3LbyRalMWmw4EWr09FFTeS6+&#10;beIexoXy08t7xfbrdXvM/PiYvWn9NOjXcxCR+vhv/rvemFR/piZw/ya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wWf8YAAADdAAAADwAAAAAAAAAAAAAAAACYAgAAZHJz&#10;L2Rvd25yZXYueG1sUEsFBgAAAAAEAAQA9QAAAIsDAAAAAA==&#10;" fillcolor="black" stroked="f" strokeweight="0"/>
                      <v:rect id="Rectangle 1769"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CDcUA&#10;AADdAAAADwAAAGRycy9kb3ducmV2LnhtbESPTU/DMAyG70j8h8hIu7GEDapRlk1s0qSdkFa4cPMa&#10;01Y0Tmiyrfv3+IDEzZbfj8fL9eh7daYhdYEtPEwNKOI6uI4bCx/vu/sFqJSRHfaBycKVEqxXtzdL&#10;LF248IHOVW6UhHAq0UKbcyy1TnVLHtM0RGK5fYXBY5Z1aLQb8CLhvtczYwrtsWNpaDHStqX6uzp5&#10;6f2cVyYufjYN+7fHw7GI82PxZO3kbnx9AZVpzP/iP/feCf6zEVz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4INxQAAAN0AAAAPAAAAAAAAAAAAAAAAAJgCAABkcnMv&#10;ZG93bnJldi54bWxQSwUGAAAAAAQABAD1AAAAigMAAAAA&#10;" fillcolor="black" stroked="f" strokeweight="0"/>
                      <v:rect id="Rectangle 1770"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nlsUA&#10;AADdAAAADwAAAGRycy9kb3ducmV2LnhtbESPQWsCMRCF7wX/Qxiht5pY20VXo1ih4Kng1ou3cTPu&#10;Lm4mcRN1/fdNodDbDO/N+94sVr1txY260DjWMB4pEMSlMw1XGvbfny9TECEiG2wdk4YHBVgtB08L&#10;zI27845uRaxECuGQo4Y6Rp9LGcqaLIaR88RJO7nOYkxrV0nT4T2F21a+KpVJiw0nQo2eNjWV5+Jq&#10;E/cwKZSfXj4qtl9vu2PmJ8fsXevnYb+eg4jUx3/z3/XWpPozNYPfb9II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yeWxQAAAN0AAAAPAAAAAAAAAAAAAAAAAJgCAABkcnMv&#10;ZG93bnJldi54bWxQSwUGAAAAAAQABAD1AAAAigMAAAAA&#10;" fillcolor="black" stroked="f" strokeweight="0"/>
                      <v:rect id="Rectangle 1771" o:spid="_x0000_s1031" style="position:absolute;left:1007;top:118;width:15;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Y1sUA&#10;AADdAAAADwAAAGRycy9kb3ducmV2LnhtbESPTW/CMAyG75P4D5GRdhspY6ugENA2aRInJMouu5nG&#10;tBWNkzUZlH8/H5B2s+X34/FqM7hOXaiPrWcD00kGirjytuXawNfh82kOKiZki51nMnCjCJv16GGF&#10;hfVX3tOlTLWSEI4FGmhSCoXWsWrIYZz4QCy3k+8dJln7WtserxLuOv2cZbl22LI0NBjoo6HqXP46&#10;6f2elVmY/7zX7HYv+2MeZsf81ZjH8fC2BJVoSP/iu3trBX8xFX7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BjWxQAAAN0AAAAPAAAAAAAAAAAAAAAAAJgCAABkcnMv&#10;ZG93bnJldi54bWxQSwUGAAAAAAQABAD1AAAAigM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Item amount invoiced</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81280" behindDoc="0" locked="1" layoutInCell="0" allowOverlap="1" wp14:anchorId="4775A021" wp14:editId="1D817F7D">
                      <wp:simplePos x="0" y="0"/>
                      <wp:positionH relativeFrom="column">
                        <wp:posOffset>361315</wp:posOffset>
                      </wp:positionH>
                      <wp:positionV relativeFrom="paragraph">
                        <wp:posOffset>9525</wp:posOffset>
                      </wp:positionV>
                      <wp:extent cx="374650" cy="127000"/>
                      <wp:effectExtent l="0" t="0" r="635" b="1270"/>
                      <wp:wrapNone/>
                      <wp:docPr id="1899" name="Group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900" name="Rectangle 1773"/>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1" name="Rectangle 1774"/>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2" name="Rectangle 1775"/>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3" name="Rectangle 1776"/>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4" name="Rectangle 1777"/>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F0956" id="Group 1899" o:spid="_x0000_s1026" style="position:absolute;margin-left:28.45pt;margin-top:.75pt;width:29.5pt;height:10pt;z-index:251681280"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" o:allowincell="f">
                      <v:rect id="Rectangle 1773"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OC8UA&#10;AADdAAAADwAAAGRycy9kb3ducmV2LnhtbESPTU/DMAyG70j8h8hIu7GEDapRlk1s0qSdkFa4cPMa&#10;01Y0Tmiyrfv3+IDEzZbfj8fL9eh7daYhdYEtPEwNKOI6uI4bCx/vu/sFqJSRHfaBycKVEqxXtzdL&#10;LF248IHOVW6UhHAq0UKbcyy1TnVLHtM0RGK5fYXBY5Z1aLQb8CLhvtczYwrtsWNpaDHStqX6uzp5&#10;6f2cVyYufjYN+7fHw7GI82PxZO3kbnx9AZVpzP/iP/feCf6zEX7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Y4LxQAAAN0AAAAPAAAAAAAAAAAAAAAAAJgCAABkcnMv&#10;ZG93bnJldi54bWxQSwUGAAAAAAQABAD1AAAAigMAAAAA&#10;" fillcolor="black" stroked="f" strokeweight="0"/>
                      <v:rect id="Rectangle 1774"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rkMUA&#10;AADdAAAADwAAAGRycy9kb3ducmV2LnhtbESPQWsCMRCF7wX/Qxiht5pY20VXo1ih4Kng1ou3cTPu&#10;Lm4mcRN1/fdNodDbDO/N+94sVr1txY260DjWMB4pEMSlMw1XGvbfny9TECEiG2wdk4YHBVgtB08L&#10;zI27845uRaxECuGQo4Y6Rp9LGcqaLIaR88RJO7nOYkxrV0nT4T2F21a+KpVJiw0nQo2eNjWV5+Jq&#10;E/cwKZSfXj4qtl9vu2PmJ8fsXevnYb+eg4jUx3/z3/XWpPozNYbfb9II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2SuQxQAAAN0AAAAPAAAAAAAAAAAAAAAAAJgCAABkcnMv&#10;ZG93bnJldi54bWxQSwUGAAAAAAQABAD1AAAAigMAAAAA&#10;" fillcolor="black" stroked="f" strokeweight="0"/>
                      <v:rect id="Rectangle 1775"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158YA&#10;AADdAAAADwAAAGRycy9kb3ducmV2LnhtbESPT2sCMRDF70K/QxjBmyb+6aJbo7QFwVPBtZfexs24&#10;u3QzSTeprt/eFAreZnhv3u/NetvbVlyoC41jDdOJAkFcOtNwpeHzuBsvQYSIbLB1TBpuFGC7eRqs&#10;MTfuyge6FLESKYRDjhrqGH0uZShrshgmzhMn7ew6izGtXSVNh9cUbls5UyqTFhtOhBo9vddUfhe/&#10;NnG/5oXyy5+3iu3H4nDK/PyUPWs9GvavLyAi9fFh/r/em1R/pWbw900aQW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u158YAAADdAAAADwAAAAAAAAAAAAAAAACYAgAAZHJz&#10;L2Rvd25yZXYueG1sUEsFBgAAAAAEAAQA9QAAAIsDAAAAAA==&#10;" fillcolor="black" stroked="f" strokeweight="0"/>
                      <v:rect id="Rectangle 1776"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QfMYA&#10;AADdAAAADwAAAGRycy9kb3ducmV2LnhtbESPQW/CMAyF75P2HyJP4jaSUVaxjoAGEhInJLpddjON&#10;11ZrnKwJUP49QZrEzdZ7ft/zfDnYTpyoD61jDS9jBYK4cqblWsPX5+Z5BiJEZIOdY9JwoQDLxePD&#10;HAvjzrynUxlrkUI4FKihidEXUoaqIYth7Dxx0n5cbzGmta+l6fGcwm0nJ0rl0mLLidCgp3VD1W95&#10;tIn7nZXKz/5WNdvddH/IfXbIX7UePQ0f7yAiDfFu/r/emlT/TWVw+ya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cQfMYAAADdAAAADwAAAAAAAAAAAAAAAACYAgAAZHJz&#10;L2Rvd25yZXYueG1sUEsFBgAAAAAEAAQA9QAAAIsDAAAAAA==&#10;" fillcolor="black" stroked="f" strokeweight="0"/>
                      <v:rect id="Rectangle 1777"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ICMYA&#10;AADdAAAADwAAAGRycy9kb3ducmV2LnhtbESPzWrDMBCE74W+g9hAbrWUn5rEjRLSQCCnQtxeettY&#10;G9vUWqmWmjhvHxUKve0ys/PNrjaD7cSF+tA61jDJFAjiypmWaw0f7/unBYgQkQ12jknDjQJs1o8P&#10;KyyMu/KRLmWsRQrhUKCGJkZfSBmqhiyGzHnipJ1dbzGmta+l6fGawm0np0rl0mLLidCgp11D1Vf5&#10;YxP3c1Yqv/h+rdm+zY+n3M9O+bPW49GwfQERaYj/5r/rg0n1l2oOv9+kE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6ICMYAAADdAAAADwAAAAAAAAAAAAAAAACYAgAAZHJz&#10;L2Rvd25yZXYueG1sUEsFBgAAAAAEAAQA9QAAAIsDA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Value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n..16,2</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82304" behindDoc="0" locked="1" layoutInCell="0" allowOverlap="1" wp14:anchorId="66F818EB" wp14:editId="0C04903E">
                      <wp:simplePos x="0" y="0"/>
                      <wp:positionH relativeFrom="column">
                        <wp:posOffset>361315</wp:posOffset>
                      </wp:positionH>
                      <wp:positionV relativeFrom="paragraph">
                        <wp:posOffset>9525</wp:posOffset>
                      </wp:positionV>
                      <wp:extent cx="374650" cy="127000"/>
                      <wp:effectExtent l="0" t="0" r="635" b="0"/>
                      <wp:wrapNone/>
                      <wp:docPr id="1893"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894" name="Rectangle 1779"/>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5" name="Rectangle 1780"/>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6" name="Rectangle 1781"/>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7" name="Rectangle 1782"/>
                              <wps:cNvSpPr>
                                <a:spLocks noChangeArrowheads="1"/>
                              </wps:cNvSpPr>
                              <wps:spPr bwMode="auto">
                                <a:xfrm>
                                  <a:off x="100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8" name="Rectangle 1783"/>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3C48C" id="Group 1893" o:spid="_x0000_s1026" style="position:absolute;margin-left:28.45pt;margin-top:.75pt;width:29.5pt;height:10pt;z-index:251682304"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" o:allowincell="f">
                      <v:rect id="Rectangle 1779"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SEsYA&#10;AADdAAAADwAAAGRycy9kb3ducmV2LnhtbESPzWrDMBCE74W8g9hAbo2cnxrXtRySQKGnQtxccttY&#10;W9vUWimWkrhvXxUKve0ys/PNFpvR9OJGg+8sK1jMExDEtdUdNwqOH6+PGQgfkDX2lknBN3nYlJOH&#10;AnNt73ygWxUaEUPY56igDcHlUvq6JYN+bh1x1D7tYDDEdWikHvAew00vl0mSSoMdR0KLjvYt1V/V&#10;1UTuaVUlLrvsGjbv68M5datz+qTUbDpuX0AEGsO/+e/6Tcf62fMafr+JI8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USEsYAAADdAAAADwAAAAAAAAAAAAAAAACYAgAAZHJz&#10;L2Rvd25yZXYueG1sUEsFBgAAAAAEAAQA9QAAAIsDAAAAAA==&#10;" fillcolor="black" stroked="f" strokeweight="0"/>
                      <v:rect id="Rectangle 1780"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3icYA&#10;AADdAAAADwAAAGRycy9kb3ducmV2LnhtbESPzWrDMBCE74W8g9hAb42cP+O6lkNSKORUiJtLbhtr&#10;a5taK8VSEvftq0Kht11mdr7ZYjOaXtxo8J1lBfNZAoK4trrjRsHx4+0pA+EDssbeMin4Jg+bcvJQ&#10;YK7tnQ90q0IjYgj7HBW0IbhcSl+3ZNDPrCOO2qcdDIa4Do3UA95juOnlIklSabDjSGjR0WtL9Vd1&#10;NZF7WlaJyy67hs376nBO3fKcrpV6nI7bFxCBxvBv/rve61g/e17D7zdxBF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m3icYAAADdAAAADwAAAAAAAAAAAAAAAACYAgAAZHJz&#10;L2Rvd25yZXYueG1sUEsFBgAAAAAEAAQA9QAAAIsDAAAAAA==&#10;" fillcolor="black" stroked="f" strokeweight="0"/>
                      <v:rect id="Rectangle 1781"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p/sYA&#10;AADdAAAADwAAAGRycy9kb3ducmV2LnhtbESPQWvCQBCF7wX/wzKCt7qp2pCm2UgtCD0JRi+9jdlp&#10;Epqd3Wa3mv57Vyh4m+G9ed+bYj2aXpxp8J1lBU/zBARxbXXHjYLjYfuYgfABWWNvmRT8kYd1OXko&#10;MNf2wns6V6ERMYR9jgraEFwupa9bMujn1hFH7csOBkNch0bqAS8x3PRykSSpNNhxJLTo6L2l+rv6&#10;NZH7uawSl/1sGja71f6UuuUpfVZqNh3fXkEEGsPd/H/9oWP97CWF2zdxBF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sp/sYAAADdAAAADwAAAAAAAAAAAAAAAACYAgAAZHJz&#10;L2Rvd25yZXYueG1sUEsFBgAAAAAEAAQA9QAAAIsDAAAAAA==&#10;" fillcolor="black" stroked="f" strokeweight="0"/>
                      <v:rect id="Rectangle 1782" o:spid="_x0000_s1030" style="position:absolute;left:100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MZcYA&#10;AADdAAAADwAAAGRycy9kb3ducmV2LnhtbESPzW7CMBCE75V4B2uRemsc/tI0YFBbCaknJAKX3pZ4&#10;m0TEazd2IX37uhISt13N7Hyzq81gOnGh3reWFUySFARxZXXLtYLjYfuUg/ABWWNnmRT8kofNevSw&#10;wkLbK+/pUoZaxBD2BSpoQnCFlL5qyKBPrCOO2pftDYa49rXUPV5juOnkNE0zabDlSGjQ0XtD1bn8&#10;MZH7OStTl3+/1Wx28/0pc7NTtlDqcTy8LkEEGsLdfLv+0LF+/vIM/9/EE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eMZcYAAADdAAAADwAAAAAAAAAAAAAAAACYAgAAZHJz&#10;L2Rvd25yZXYueG1sUEsFBgAAAAAEAAQA9QAAAIsDAAAAAA==&#10;" fillcolor="black" stroked="f" strokeweight="0"/>
                      <v:rect id="Rectangle 1783"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YF8UA&#10;AADdAAAADwAAAGRycy9kb3ducmV2LnhtbESPTW/CMAyG75P4D5GRdhvpxlaVQkDbpEmckOh24WYa&#10;01ZrnKzJoPz7+YC0my2/H49Xm9H16kxD7DwbeJxloIhrbztuDHx9fjwUoGJCtth7JgNXirBZT+5W&#10;WFp/4T2dq9QoCeFYooE2pVBqHeuWHMaZD8RyO/nBYZJ1aLQd8CLhrtdPWZZrhx1LQ4uB3luqv6tf&#10;J72HeZWF4uetYbd73h/zMD/mL8bcT8fXJahEY/oX39xbK/jFQnD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BgXxQAAAN0AAAAPAAAAAAAAAAAAAAAAAJgCAABkcnMv&#10;ZG93bnJldi54bWxQSwUGAAAAAAQABAD1AAAAigM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Currency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CL352</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Pr>
        <w:tc>
          <w:tcPr>
            <w:tcW w:w="569" w:type="dxa"/>
            <w:tcBorders>
              <w:top w:val="nil"/>
              <w:left w:val="nil"/>
              <w:bottom w:val="single" w:sz="6" w:space="0" w:color="808080"/>
              <w:right w:val="nil"/>
            </w:tcBorders>
            <w:shd w:val="clear" w:color="auto" w:fill="FFFFFF"/>
          </w:tcPr>
          <w:p w:rsidR="001E76B5" w:rsidRDefault="001E76B5" w:rsidP="00B33494">
            <w:pPr>
              <w:pStyle w:val="GEFEG"/>
              <w:pageBreakBefore/>
              <w:spacing w:before="60" w:after="60" w:line="192" w:lineRule="exact"/>
              <w:rPr>
                <w:sz w:val="16"/>
                <w:szCs w:val="16"/>
              </w:rPr>
            </w:pPr>
            <w:r>
              <w:rPr>
                <w:b/>
                <w:bCs/>
                <w:color w:val="000000"/>
                <w:sz w:val="16"/>
                <w:szCs w:val="16"/>
              </w:rPr>
              <w:t>Occurs</w:t>
            </w:r>
          </w:p>
        </w:tc>
        <w:tc>
          <w:tcPr>
            <w:tcW w:w="708" w:type="dxa"/>
            <w:gridSpan w:val="7"/>
            <w:tcBorders>
              <w:top w:val="nil"/>
              <w:left w:val="nil"/>
              <w:bottom w:val="single" w:sz="6" w:space="0" w:color="808080"/>
              <w:right w:val="nil"/>
            </w:tcBorders>
            <w:shd w:val="clear" w:color="auto" w:fill="FFFFFF"/>
          </w:tcPr>
          <w:p w:rsidR="001E76B5" w:rsidRDefault="001E76B5" w:rsidP="00B33494">
            <w:pPr>
              <w:pStyle w:val="GEFEG"/>
              <w:rPr>
                <w:sz w:val="16"/>
                <w:szCs w:val="16"/>
              </w:rPr>
            </w:pPr>
          </w:p>
        </w:tc>
        <w:tc>
          <w:tcPr>
            <w:tcW w:w="3403"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Name</w:t>
            </w:r>
          </w:p>
        </w:tc>
        <w:tc>
          <w:tcPr>
            <w:tcW w:w="624"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Status</w:t>
            </w:r>
          </w:p>
        </w:tc>
        <w:tc>
          <w:tcPr>
            <w:tcW w:w="1586"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Format</w:t>
            </w:r>
          </w:p>
        </w:tc>
        <w:tc>
          <w:tcPr>
            <w:tcW w:w="1020"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41"/>
              <w:rPr>
                <w:sz w:val="16"/>
                <w:szCs w:val="16"/>
              </w:rPr>
            </w:pPr>
            <w:r>
              <w:rPr>
                <w:b/>
                <w:bCs/>
                <w:color w:val="000000"/>
                <w:sz w:val="16"/>
                <w:szCs w:val="16"/>
              </w:rPr>
              <w:t>CL</w:t>
            </w:r>
          </w:p>
        </w:tc>
        <w:tc>
          <w:tcPr>
            <w:tcW w:w="794"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58"/>
              <w:rPr>
                <w:sz w:val="16"/>
                <w:szCs w:val="16"/>
              </w:rPr>
            </w:pPr>
            <w:r>
              <w:rPr>
                <w:b/>
                <w:bCs/>
                <w:color w:val="000000"/>
                <w:sz w:val="16"/>
                <w:szCs w:val="16"/>
              </w:rPr>
              <w:t>Rules</w:t>
            </w:r>
          </w:p>
        </w:tc>
        <w:tc>
          <w:tcPr>
            <w:tcW w:w="931"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58"/>
              <w:rPr>
                <w:sz w:val="16"/>
                <w:szCs w:val="16"/>
              </w:rPr>
            </w:pPr>
            <w:r>
              <w:rPr>
                <w:b/>
                <w:bCs/>
                <w:color w:val="000000"/>
                <w:sz w:val="16"/>
                <w:szCs w:val="16"/>
              </w:rPr>
              <w:t>Conditions</w:t>
            </w:r>
          </w:p>
        </w:tc>
      </w:tr>
      <w:tr w:rsidR="001E76B5" w:rsidTr="00B33494">
        <w:trPr>
          <w:cantSplit/>
          <w:trHeight w:hRule="exact" w:val="57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83328" behindDoc="0" locked="1" layoutInCell="0" allowOverlap="1" wp14:anchorId="0C73A1AD" wp14:editId="261E45FC">
                      <wp:simplePos x="0" y="0"/>
                      <wp:positionH relativeFrom="column">
                        <wp:posOffset>361315</wp:posOffset>
                      </wp:positionH>
                      <wp:positionV relativeFrom="paragraph">
                        <wp:posOffset>9525</wp:posOffset>
                      </wp:positionV>
                      <wp:extent cx="312420" cy="361950"/>
                      <wp:effectExtent l="0" t="1905" r="5715" b="0"/>
                      <wp:wrapNone/>
                      <wp:docPr id="1888" name="Group 1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361950"/>
                                <a:chOff x="569" y="15"/>
                                <a:chExt cx="492" cy="570"/>
                              </a:xfrm>
                            </wpg:grpSpPr>
                            <wps:wsp>
                              <wps:cNvPr id="1889" name="Rectangle 1785"/>
                              <wps:cNvSpPr>
                                <a:spLocks noChangeArrowheads="1"/>
                              </wps:cNvSpPr>
                              <wps:spPr bwMode="auto">
                                <a:xfrm>
                                  <a:off x="611" y="15"/>
                                  <a:ext cx="15" cy="57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0" name="Rectangle 1786"/>
                              <wps:cNvSpPr>
                                <a:spLocks noChangeArrowheads="1"/>
                              </wps:cNvSpPr>
                              <wps:spPr bwMode="auto">
                                <a:xfrm>
                                  <a:off x="809" y="15"/>
                                  <a:ext cx="15" cy="57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1" name="Rectangle 1787"/>
                              <wps:cNvSpPr>
                                <a:spLocks noChangeArrowheads="1"/>
                              </wps:cNvSpPr>
                              <wps:spPr bwMode="auto">
                                <a:xfrm>
                                  <a:off x="908" y="15"/>
                                  <a:ext cx="15" cy="57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2" name="Rectangle 1788"/>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2CCBA" id="Group 1888" o:spid="_x0000_s1026" style="position:absolute;margin-left:28.45pt;margin-top:.75pt;width:24.6pt;height:28.5pt;z-index:251683328" coordorigin="569,15" coordsize="49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" o:allowincell="f">
                      <v:rect id="Rectangle 1785" o:spid="_x0000_s1027" style="position:absolute;left:611;top:15;width:1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rUcYA&#10;AADdAAAADwAAAGRycy9kb3ducmV2LnhtbESPQWvCQBCF7wX/wzKCt7qp2pCm2UgtCD0JRi+9jdlp&#10;Epqd3Wa3mv57Vyh4m+G9ed+bYj2aXpxp8J1lBU/zBARxbXXHjYLjYfuYgfABWWNvmRT8kYd1OXko&#10;MNf2wns6V6ERMYR9jgraEFwupa9bMujn1hFH7csOBkNch0bqAS8x3PRykSSpNNhxJLTo6L2l+rv6&#10;NZH7uawSl/1sGja71f6UuuUpfVZqNh3fXkEEGsPd/H/9oWP9LHuB2zdxBF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0rUcYAAADdAAAADwAAAAAAAAAAAAAAAACYAgAAZHJz&#10;L2Rvd25yZXYueG1sUEsFBgAAAAAEAAQA9QAAAIsDAAAAAA==&#10;" fillcolor="black" stroked="f" strokeweight="0"/>
                      <v:rect id="Rectangle 1786" o:spid="_x0000_s1028" style="position:absolute;left:809;top:15;width:1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UEcUA&#10;AADdAAAADwAAAGRycy9kb3ducmV2LnhtbESPTW/CMAyG75P4D5GRdhvpxlaVQkDbpEmckOh24WYa&#10;01ZrnKzJoPz7+YC0my2/H49Xm9H16kxD7DwbeJxloIhrbztuDHx9fjwUoGJCtth7JgNXirBZT+5W&#10;WFp/4T2dq9QoCeFYooE2pVBqHeuWHMaZD8RyO/nBYZJ1aLQd8CLhrtdPWZZrhx1LQ4uB3luqv6tf&#10;J72HeZWF4uetYbd73h/zMD/mL8bcT8fXJahEY/oX39xbK/jFQvj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hQRxQAAAN0AAAAPAAAAAAAAAAAAAAAAAJgCAABkcnMv&#10;ZG93bnJldi54bWxQSwUGAAAAAAQABAD1AAAAigMAAAAA&#10;" fillcolor="black" stroked="f" strokeweight="0"/>
                      <v:rect id="Rectangle 1787" o:spid="_x0000_s1029" style="position:absolute;left:908;top:15;width:1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KxisYA&#10;AADdAAAADwAAAGRycy9kb3ducmV2LnhtbESPQWvCQBCF7wX/wzKCt7pJbUOMWcUKQk8F0156G7Nj&#10;EszOrtlV03/fLRR6m+G9ed+bcjOaXtxo8J1lBek8AUFcW91xo+DzY/+Yg/ABWWNvmRR8k4fNevJQ&#10;YqHtnQ90q0IjYgj7AhW0IbhCSl+3ZNDPrSOO2skOBkNch0bqAe8x3PTyKUkyabDjSGjR0a6l+lxd&#10;TeR+LarE5ZfXhs378+GYucUxe1FqNh23KxCBxvBv/rt+07F+vkzh95s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KxisYAAADdAAAADwAAAAAAAAAAAAAAAACYAgAAZHJz&#10;L2Rvd25yZXYueG1sUEsFBgAAAAAEAAQA9QAAAIsDAAAAAA==&#10;" fillcolor="black" stroked="f" strokeweight="0"/>
                      <v:rect id="Rectangle 1788"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v/cYA&#10;AADdAAAADwAAAGRycy9kb3ducmV2LnhtbESPT2vCQBDF74LfYRnBm278F9LUVbQg9FQw9eJtzE6T&#10;0Ozsmt1q+u3dgtDbDO/N+71Zb3vTiht1vrGsYDZNQBCXVjdcKTh9HiYZCB+QNbaWScEvedhuhoM1&#10;5tre+Ui3IlQihrDPUUEdgsul9GVNBv3UOuKofdnOYIhrV0nd4T2Gm1bOkySVBhuOhBodvdVUfhc/&#10;JnLPiyJx2XVfsflYHi+pW1zSlVLjUb97BRGoD//m5/W7jvWzlzn8fRNH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Av/cYAAADdAAAADwAAAAAAAAAAAAAAAACYAgAAZHJz&#10;L2Rvd25yZXYueG1sUEsFBgAAAAAEAAQA9QAAAIsDA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Goods item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n..5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58"/>
              <w:rPr>
                <w:sz w:val="16"/>
                <w:szCs w:val="16"/>
              </w:rPr>
            </w:pPr>
            <w:r>
              <w:rPr>
                <w:color w:val="000000"/>
                <w:sz w:val="16"/>
                <w:szCs w:val="16"/>
              </w:rPr>
              <w:t>R3017</w:t>
            </w:r>
          </w:p>
          <w:p w:rsidR="001E76B5" w:rsidRDefault="001E76B5" w:rsidP="00B33494">
            <w:pPr>
              <w:pStyle w:val="GEFEG"/>
              <w:spacing w:line="185" w:lineRule="exact"/>
              <w:ind w:left="58"/>
              <w:rPr>
                <w:sz w:val="16"/>
                <w:szCs w:val="16"/>
              </w:rPr>
            </w:pPr>
          </w:p>
          <w:p w:rsidR="001E76B5" w:rsidRDefault="001E76B5" w:rsidP="00B33494">
            <w:pPr>
              <w:pStyle w:val="GEFEG"/>
              <w:spacing w:line="185" w:lineRule="exact"/>
              <w:ind w:left="58"/>
              <w:rPr>
                <w:sz w:val="16"/>
                <w:szCs w:val="16"/>
              </w:rPr>
            </w:pPr>
            <w:r>
              <w:rPr>
                <w:color w:val="000000"/>
                <w:sz w:val="16"/>
                <w:szCs w:val="16"/>
              </w:rPr>
              <w:t>R3024</w:t>
            </w: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84352" behindDoc="0" locked="1" layoutInCell="0" allowOverlap="1" wp14:anchorId="771D6F9B" wp14:editId="726F9582">
                      <wp:simplePos x="0" y="0"/>
                      <wp:positionH relativeFrom="column">
                        <wp:posOffset>361315</wp:posOffset>
                      </wp:positionH>
                      <wp:positionV relativeFrom="paragraph">
                        <wp:posOffset>9525</wp:posOffset>
                      </wp:positionV>
                      <wp:extent cx="312420" cy="127000"/>
                      <wp:effectExtent l="0" t="2540" r="5715" b="3810"/>
                      <wp:wrapNone/>
                      <wp:docPr id="1883" name="Group 1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884" name="Rectangle 1790"/>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5" name="Rectangle 1791"/>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6" name="Rectangle 1792"/>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7" name="Rectangle 1793"/>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A9C6A" id="Group 1883" o:spid="_x0000_s1026" style="position:absolute;margin-left:28.45pt;margin-top:.75pt;width:24.6pt;height:10pt;z-index:251684352"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" o:allowincell="f">
                      <v:rect id="Rectangle 1790"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Ez8YA&#10;AADdAAAADwAAAGRycy9kb3ducmV2LnhtbESPT2vCQBDF70K/wzIFb2ZT/4SQukotCJ4EYy+9jdlp&#10;Epqd3Wa3Gr+9KwjeZnhv3u/Ncj2YTpyp961lBW9JCoK4srrlWsHXcTvJQfiArLGzTAqu5GG9ehkt&#10;sdD2wgc6l6EWMYR9gQqaEFwhpa8aMugT64ij9mN7gyGufS11j5cYbjo5TdNMGmw5Ehp09NlQ9Vv+&#10;m8j9npWpy/82NZv9/HDK3OyULZQavw4f7yACDeFpflzvdKyf53O4fxNH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yEz8YAAADdAAAADwAAAAAAAAAAAAAAAACYAgAAZHJz&#10;L2Rvd25yZXYueG1sUEsFBgAAAAAEAAQA9QAAAIsDAAAAAA==&#10;" fillcolor="black" stroked="f" strokeweight="0"/>
                      <v:rect id="Rectangle 1791"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hVMUA&#10;AADdAAAADwAAAGRycy9kb3ducmV2LnhtbESPQWvCQBCF7wX/wzJCb3VjrSFEN8EKhZ4KRi/exuyY&#10;BLOza3bV9N93C4XeZnhv3vdmXY6mF3cafGdZwXyWgCCure64UXDYf7xkIHxA1thbJgXf5KEsJk9r&#10;zLV98I7uVWhEDGGfo4I2BJdL6euWDPqZdcRRO9vBYIjr0Eg94COGm16+JkkqDXYcCS062rZUX6qb&#10;idzjokpcdn1v2Hy97U6pW5zSpVLP03GzAhFoDP/mv+tPHetn2RJ+v4k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CFUxQAAAN0AAAAPAAAAAAAAAAAAAAAAAJgCAABkcnMv&#10;ZG93bnJldi54bWxQSwUGAAAAAAQABAD1AAAAigMAAAAA&#10;" fillcolor="black" stroked="f" strokeweight="0"/>
                      <v:rect id="Rectangle 1792"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8UA&#10;AADdAAAADwAAAGRycy9kb3ducmV2LnhtbESPQWvCQBCF74L/YRnBm26sNYToJthCwVPBtBdvY3ZM&#10;gtnZbXar6b/vFgreZnhv3vdmV46mFzcafGdZwWqZgCCure64UfD58bbIQPiArLG3TAp+yENZTCc7&#10;zLW985FuVWhEDGGfo4I2BJdL6euWDPqldcRRu9jBYIjr0Eg94D2Gm14+JUkqDXYcCS06em2pvlbf&#10;JnJP6ypx2ddLw+b9+XhO3fqcbpSaz8b9FkSgMTzM/9cHHetnWQp/38QR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r8jxQAAAN0AAAAPAAAAAAAAAAAAAAAAAJgCAABkcnMv&#10;ZG93bnJldi54bWxQSwUGAAAAAAQABAD1AAAAigMAAAAA&#10;" fillcolor="black" stroked="f" strokeweight="0"/>
                      <v:rect id="Rectangle 1793"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auMYA&#10;AADdAAAADwAAAGRycy9kb3ducmV2LnhtbESPQWvCQBCF7wX/wzKCt7qp2jSk2UgtCD0JRi+9jdlp&#10;Epqd3Wa3mv57Vyh4m+G9ed+bYj2aXpxp8J1lBU/zBARxbXXHjYLjYfuYgfABWWNvmRT8kYd1OXko&#10;MNf2wns6V6ERMYR9jgraEFwupa9bMujn1hFH7csOBkNch0bqAS8x3PRykSSpNNhxJLTo6L2l+rv6&#10;NZH7uawSl/1sGja71f6UuuUpfVZqNh3fXkEEGsPd/H/9oWP9LHuB2zdxBF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4auMYAAADdAAAADwAAAAAAAAAAAAAAAACYAgAAZHJz&#10;L2Rvd25yZXYueG1sUEsFBgAAAAAEAAQA9QAAAIsDA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 of goods</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C</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CL749</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000000"/>
                <w:sz w:val="16"/>
                <w:szCs w:val="16"/>
              </w:rPr>
              <w:t>C3037</w:t>
            </w: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0..99</w:t>
            </w:r>
          </w:p>
        </w:tc>
        <w:tc>
          <w:tcPr>
            <w:tcW w:w="492" w:type="dxa"/>
            <w:gridSpan w:val="4"/>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85376" behindDoc="0" locked="1" layoutInCell="0" allowOverlap="1" wp14:anchorId="69BE0EB7" wp14:editId="3DC78893">
                      <wp:simplePos x="0" y="0"/>
                      <wp:positionH relativeFrom="column">
                        <wp:posOffset>361315</wp:posOffset>
                      </wp:positionH>
                      <wp:positionV relativeFrom="paragraph">
                        <wp:posOffset>0</wp:posOffset>
                      </wp:positionV>
                      <wp:extent cx="312420" cy="131445"/>
                      <wp:effectExtent l="0" t="0" r="5715" b="0"/>
                      <wp:wrapNone/>
                      <wp:docPr id="1877" name="Group 1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1445"/>
                                <a:chOff x="569" y="0"/>
                                <a:chExt cx="492" cy="207"/>
                              </a:xfrm>
                            </wpg:grpSpPr>
                            <wps:wsp>
                              <wps:cNvPr id="1878" name="Rectangle 1795"/>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9" name="Rectangle 1796"/>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0" name="Rectangle 1797"/>
                              <wps:cNvSpPr>
                                <a:spLocks noChangeArrowheads="1"/>
                              </wps:cNvSpPr>
                              <wps:spPr bwMode="auto">
                                <a:xfrm>
                                  <a:off x="908"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1" name="Rectangle 1798"/>
                              <wps:cNvSpPr>
                                <a:spLocks noChangeArrowheads="1"/>
                              </wps:cNvSpPr>
                              <wps:spPr bwMode="auto">
                                <a:xfrm>
                                  <a:off x="90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2" name="Rectangle 1799"/>
                              <wps:cNvSpPr>
                                <a:spLocks noChangeArrowheads="1"/>
                              </wps:cNvSpPr>
                              <wps:spPr bwMode="auto">
                                <a:xfrm>
                                  <a:off x="1007"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A0B63" id="Group 1877" o:spid="_x0000_s1026" style="position:absolute;margin-left:28.45pt;margin-top:0;width:24.6pt;height:10.35pt;z-index:251685376" coordorigin="569" coordsize="49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" o:allowincell="f">
                      <v:rect id="Rectangle 1795"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7cUA&#10;AADdAAAADwAAAGRycy9kb3ducmV2LnhtbESPTW/CMAyG75P4D5GRdhvpxlaqQkDbpEmckOh24WYa&#10;01ZrnKzJoPz7+YC0my2/H49Xm9H16kxD7DwbeJxloIhrbztuDHx9fjwUoGJCtth7JgNXirBZT+5W&#10;WFp/4T2dq9QoCeFYooE2pVBqHeuWHMaZD8RyO/nBYZJ1aLQd8CLhrtdPWZZrhx1LQ4uB3luqv6tf&#10;J72HeZWF4uetYbd73h/zMD/mL8bcT8fXJahEY/oX39xbK/jFQnD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P7txQAAAN0AAAAPAAAAAAAAAAAAAAAAAJgCAABkcnMv&#10;ZG93bnJldi54bWxQSwUGAAAAAAQABAD1AAAAigMAAAAA&#10;" fillcolor="black" stroked="f" strokeweight="0"/>
                      <v:rect id="Rectangle 1796"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bdsYA&#10;AADdAAAADwAAAGRycy9kb3ducmV2LnhtbESPzW7CMBCE75V4B2uRemsc/tI0YFBbCaknJAKX3pZ4&#10;m0TEazd2IX37uhISt13N7Hyzq81gOnGh3reWFUySFARxZXXLtYLjYfuUg/ABWWNnmRT8kofNevSw&#10;wkLbK+/pUoZaxBD2BSpoQnCFlL5qyKBPrCOO2pftDYa49rXUPV5juOnkNE0zabDlSGjQ0XtD1bn8&#10;MZH7OStTl3+/1Wx28/0pc7NTtlDqcTy8LkEEGsLdfLv+0LF+/vwC/9/EE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hbdsYAAADdAAAADwAAAAAAAAAAAAAAAACYAgAAZHJz&#10;L2Rvd25yZXYueG1sUEsFBgAAAAAEAAQA9QAAAIsDAAAAAA==&#10;" fillcolor="black" stroked="f" strokeweight="0"/>
                      <v:rect id="Rectangle 1797" o:spid="_x0000_s1029" style="position:absolute;left:908;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CzMQA&#10;AADdAAAADwAAAGRycy9kb3ducmV2LnhtbESPTW/CMAyG75P2HyJP4jZSBlRVR0AbEtJOkyi77GYa&#10;r61onKwJ0P37+YDEzZbfj8erzeh6daEhdp4NzKYZKOLa244bA1+H3XMBKiZki71nMvBHETbrx4cV&#10;ltZfeU+XKjVKQjiWaKBNKZRax7olh3HqA7HcfvzgMMk6NNoOeJVw1+uXLMu1w46locVA25bqU3V2&#10;0vs9r7JQ/L437D4X+2Me5sd8aczkaXx7BZVoTHfxzf1hBb8ohF++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ngszEAAAA3QAAAA8AAAAAAAAAAAAAAAAAmAIAAGRycy9k&#10;b3ducmV2LnhtbFBLBQYAAAAABAAEAPUAAACJAwAAAAA=&#10;" fillcolor="black" stroked="f" strokeweight="0"/>
                      <v:rect id="Rectangle 1798" o:spid="_x0000_s1030" style="position:absolute;left:90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V8UA&#10;AADdAAAADwAAAGRycy9kb3ducmV2LnhtbESPQWvCQBCF7wX/wzKCt7pJbUOIbsQWBE8FoxdvY3ZM&#10;gtnZbXbV9N93C4XeZnhv3vdmtR5NL+40+M6ygnSegCCure64UXA8bJ9zED4ga+wtk4Jv8rAuJ08r&#10;LLR98J7uVWhEDGFfoII2BFdI6euWDPq5dcRRu9jBYIjr0Eg94COGm16+JEkmDXYcCS06+mipvlY3&#10;E7mnRZW4/Ou9YfP5uj9nbnHO3pSaTcfNEkSgMfyb/653OtbP8xR+v4kj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ydXxQAAAN0AAAAPAAAAAAAAAAAAAAAAAJgCAABkcnMv&#10;ZG93bnJldi54bWxQSwUGAAAAAAQABAD1AAAAigMAAAAA&#10;" fillcolor="black" stroked="f" strokeweight="0"/>
                      <v:rect id="Rectangle 1799" o:spid="_x0000_s1031" style="position:absolute;left:1007;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5IMUA&#10;AADdAAAADwAAAGRycy9kb3ducmV2LnhtbESPT2vCQBDF74V+h2UK3pqN/0KIrtIWCp4EoxdvY3ZM&#10;gtnZbXar6bfvCoK3Gd6b93uzXA+mE1fqfWtZwThJQRBXVrdcKzjsv99zED4ga+wsk4I/8rBevb4s&#10;sdD2xju6lqEWMYR9gQqaEFwhpa8aMugT64ijdra9wRDXvpa6x1sMN52cpGkmDbYcCQ06+mqoupS/&#10;JnKP0zJ1+c9nzWY7250yNz1lc6VGb8PHAkSgITzNj+uNjvXzfAL3b+II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bkgxQAAAN0AAAAPAAAAAAAAAAAAAAAAAJgCAABkcnMv&#10;ZG93bnJldi54bWxQSwUGAAAAAAQABAD1AAAAigMAAAAA&#10;" fillcolor="black" stroked="f" strokeweight="0"/>
                      <w10:anchorlock/>
                    </v:group>
                  </w:pict>
                </mc:Fallback>
              </mc:AlternateContent>
            </w:r>
          </w:p>
        </w:tc>
        <w:tc>
          <w:tcPr>
            <w:tcW w:w="3617"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Supporting documents</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spacing w:line="185" w:lineRule="exact"/>
              <w:ind w:left="58"/>
              <w:rPr>
                <w:sz w:val="16"/>
                <w:szCs w:val="16"/>
              </w:rPr>
            </w:pPr>
            <w:r>
              <w:rPr>
                <w:color w:val="000000"/>
                <w:sz w:val="16"/>
                <w:szCs w:val="16"/>
              </w:rPr>
              <w:t>R3023</w:t>
            </w: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86400" behindDoc="0" locked="1" layoutInCell="0" allowOverlap="1" wp14:anchorId="4198634E" wp14:editId="2ACF3C0E">
                      <wp:simplePos x="0" y="0"/>
                      <wp:positionH relativeFrom="column">
                        <wp:posOffset>361315</wp:posOffset>
                      </wp:positionH>
                      <wp:positionV relativeFrom="paragraph">
                        <wp:posOffset>9525</wp:posOffset>
                      </wp:positionV>
                      <wp:extent cx="374650" cy="127000"/>
                      <wp:effectExtent l="0" t="3175" r="635" b="3175"/>
                      <wp:wrapNone/>
                      <wp:docPr id="1871" name="Group 1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872" name="Rectangle 1801"/>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3" name="Rectangle 1802"/>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4" name="Rectangle 1803"/>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5" name="Rectangle 1804"/>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6" name="Rectangle 1805"/>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BCA6A" id="Group 1871" o:spid="_x0000_s1026" style="position:absolute;margin-left:28.45pt;margin-top:.75pt;width:29.5pt;height:10pt;z-index:251686400"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" o:allowincell="f">
                      <v:rect id="Rectangle 1801"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JB8YA&#10;AADdAAAADwAAAGRycy9kb3ducmV2LnhtbESPQWvCQBCF74X+h2UKvdVNtY0hZiOtUPAkGHvpbcyO&#10;STA7u82uGv99Vyh4m+G9ed+bYjmaXpxp8J1lBa+TBARxbXXHjYLv3ddLBsIHZI29ZVJwJQ/L8vGh&#10;wFzbC2/pXIVGxBD2OSpoQ3C5lL5uyaCfWEcctYMdDIa4Do3UA15iuOnlNElSabDjSGjR0aql+lid&#10;TOT+zKrEZb+fDZvN23afutk+fVfq+Wn8WIAINIa7+f96rWP9bD6F2zdxBF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zJB8YAAADdAAAADwAAAAAAAAAAAAAAAACYAgAAZHJz&#10;L2Rvd25yZXYueG1sUEsFBgAAAAAEAAQA9QAAAIsDAAAAAA==&#10;" fillcolor="black" stroked="f" strokeweight="0"/>
                      <v:rect id="Rectangle 1802"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nMYA&#10;AADdAAAADwAAAGRycy9kb3ducmV2LnhtbESPQWvCQBCF7wX/wzJCb3Vj08YQXcUKhZ4KRi/exuyY&#10;BLOza3bV9N93CwVvM7w373uzWA2mEzfqfWtZwXSSgCCurG65VrDffb7kIHxA1thZJgU/5GG1HD0t&#10;sND2zlu6laEWMYR9gQqaEFwhpa8aMugn1hFH7WR7gyGufS11j/cYbjr5miSZNNhyJDToaNNQdS6v&#10;JnIPaZm4/PJRs/l+2x4zlx6zd6Wex8N6DiLQEB7m/+svHevnsxT+vo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snMYAAADdAAAADwAAAAAAAAAAAAAAAACYAgAAZHJz&#10;L2Rvd25yZXYueG1sUEsFBgAAAAAEAAQA9QAAAIsDAAAAAA==&#10;" fillcolor="black" stroked="f" strokeweight="0"/>
                      <v:rect id="Rectangle 1803"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06MYA&#10;AADdAAAADwAAAGRycy9kb3ducmV2LnhtbESPT2vCQBDF7wW/wzIFb3VT/6QhdRUVBE+CaS+9jdlp&#10;EpqdXbOrxm/vCkJvM7w37/dmvuxNKy7U+caygvdRAoK4tLrhSsH31/YtA+EDssbWMim4kYflYvAy&#10;x1zbKx/oUoRKxBD2OSqoQ3C5lL6syaAfWUcctV/bGQxx7SqpO7zGcNPKcZKk0mDDkVCjo01N5V9x&#10;NpH7MykSl53WFZv99HBM3eSYzpQavvarTxCB+vBvfl7vdKyffUzh8U0cQS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n06MYAAADdAAAADwAAAAAAAAAAAAAAAACYAgAAZHJz&#10;L2Rvd25yZXYueG1sUEsFBgAAAAAEAAQA9QAAAIsDAAAAAA==&#10;" fillcolor="black" stroked="f" strokeweight="0"/>
                      <v:rect id="Rectangle 1804"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Rc8YA&#10;AADdAAAADwAAAGRycy9kb3ducmV2LnhtbESPzWrDMBCE74W8g9hAb42cP9e4lkNSKORUiJtLbhtr&#10;a5taK8VSEvftq0Kht11mdr7ZYjOaXtxo8J1lBfNZAoK4trrjRsHx4+0pA+EDssbeMin4Jg+bcvJQ&#10;YK7tnQ90q0IjYgj7HBW0IbhcSl+3ZNDPrCOO2qcdDIa4Do3UA95juOnlIklSabDjSGjR0WtL9Vd1&#10;NZF7WlaJyy67hs376nBO3fKcrpV6nI7bFxCBxvBv/rve61g/e17D7zdxBF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VRc8YAAADdAAAADwAAAAAAAAAAAAAAAACYAgAAZHJz&#10;L2Rvd25yZXYueG1sUEsFBgAAAAAEAAQA9QAAAIsDAAAAAA==&#10;" fillcolor="black" stroked="f" strokeweight="0"/>
                      <v:rect id="Rectangle 1805"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PBMYA&#10;AADdAAAADwAAAGRycy9kb3ducmV2LnhtbESPQWvCQBCF7wX/wzKCt7qp2jSk2UgtCD0JRi+9jdlp&#10;Epqd3Wa3mv57Vyh4m+G9ed+bYj2aXpxp8J1lBU/zBARxbXXHjYLjYfuYgfABWWNvmRT8kYd1OXko&#10;MNf2wns6V6ERMYR9jgraEFwupa9bMujn1hFH7csOBkNch0bqAS8x3PRykSSpNNhxJLTo6L2l+rv6&#10;NZH7uawSl/1sGja71f6UuuUpfVZqNh3fXkEEGsPd/H/9oWP97CWF2zdxBF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fPBMYAAADdAAAADwAAAAAAAAAAAAAAAACYAgAAZHJz&#10;L2Rvd25yZXYueG1sUEsFBgAAAAAEAAQA9QAAAIsDA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Reference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87424" behindDoc="0" locked="1" layoutInCell="0" allowOverlap="1" wp14:anchorId="7861340E" wp14:editId="6B3FB7F4">
                      <wp:simplePos x="0" y="0"/>
                      <wp:positionH relativeFrom="column">
                        <wp:posOffset>361315</wp:posOffset>
                      </wp:positionH>
                      <wp:positionV relativeFrom="paragraph">
                        <wp:posOffset>9525</wp:posOffset>
                      </wp:positionV>
                      <wp:extent cx="374650" cy="127000"/>
                      <wp:effectExtent l="0" t="0" r="635" b="635"/>
                      <wp:wrapNone/>
                      <wp:docPr id="1865" name="Group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866" name="Rectangle 1807"/>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7" name="Rectangle 1808"/>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8" name="Rectangle 1809"/>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9" name="Rectangle 1810"/>
                              <wps:cNvSpPr>
                                <a:spLocks noChangeArrowheads="1"/>
                              </wps:cNvSpPr>
                              <wps:spPr bwMode="auto">
                                <a:xfrm>
                                  <a:off x="100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0" name="Rectangle 1811"/>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2941A" id="Group 1865" o:spid="_x0000_s1026" style="position:absolute;margin-left:28.45pt;margin-top:.75pt;width:29.5pt;height:10pt;z-index:251687424"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" o:allowincell="f">
                      <v:rect id="Rectangle 1807"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5Z2cUA&#10;AADdAAAADwAAAGRycy9kb3ducmV2LnhtbESPQWsCMRCF7wX/QxjBW82qbVhWo1hB8FRw24u3cTPu&#10;Lm4m6Sbq9t83hUJvM7w373uz2gy2E3fqQ+tYw2yagSCunGm51vD5sX/OQYSIbLBzTBq+KcBmPXpa&#10;YWHcg490L2MtUgiHAjU0MfpCylA1ZDFMnSdO2sX1FmNa+1qaHh8p3HZynmVKWmw5ERr0tGuoupY3&#10;m7inRZn5/OutZvv+cjwrvzirV60n42G7BBFpiP/mv+uDSfVzpeD3mzS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lnZxQAAAN0AAAAPAAAAAAAAAAAAAAAAAJgCAABkcnMv&#10;ZG93bnJldi54bWxQSwUGAAAAAAQABAD1AAAAigMAAAAA&#10;" fillcolor="black" stroked="f" strokeweight="0"/>
                      <v:rect id="Rectangle 1808"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8QsYA&#10;AADdAAAADwAAAGRycy9kb3ducmV2LnhtbESPQWvCQBCF7wX/wzKCt7qp2jSk2UgtCD0JRi+9jdlp&#10;Epqd3Wa3mv57Vyh4m+G9ed+bYj2aXpxp8J1lBU/zBARxbXXHjYLjYfuYgfABWWNvmRT8kYd1OXko&#10;MNf2wns6V6ERMYR9jgraEFwupa9bMujn1hFH7csOBkNch0bqAS8x3PRykSSpNNhxJLTo6L2l+rv6&#10;NZH7uawSl/1sGja71f6UuuUpfVZqNh3fXkEEGsPd/H/9oWP9LH2B2zdxBF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L8QsYAAADdAAAADwAAAAAAAAAAAAAAAACYAgAAZHJz&#10;L2Rvd25yZXYueG1sUEsFBgAAAAAEAAQA9QAAAIsDAAAAAA==&#10;" fillcolor="black" stroked="f" strokeweight="0"/>
                      <v:rect id="Rectangle 1809"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oMMQA&#10;AADdAAAADwAAAGRycy9kb3ducmV2LnhtbESPTW/CMAyG75P2HyJP4jZSBlRVR0AbEtJOkyi77GYa&#10;r61onKwJ0P37+YDEzZbfj8erzeh6daEhdp4NzKYZKOLa244bA1+H3XMBKiZki71nMvBHETbrx4cV&#10;ltZfeU+XKjVKQjiWaKBNKZRax7olh3HqA7HcfvzgMMk6NNoOeJVw1+uXLMu1w46locVA25bqU3V2&#10;0vs9r7JQ/L437D4X+2Me5sd8aczkaXx7BZVoTHfxzf1hBb/IBV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daDDEAAAA3QAAAA8AAAAAAAAAAAAAAAAAmAIAAGRycy9k&#10;b3ducmV2LnhtbFBLBQYAAAAABAAEAPUAAACJAwAAAAA=&#10;" fillcolor="black" stroked="f" strokeweight="0"/>
                      <v:rect id="Rectangle 1810" o:spid="_x0000_s1030" style="position:absolute;left:100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Nq8YA&#10;AADdAAAADwAAAGRycy9kb3ducmV2LnhtbESPQWvCQBCF7wX/wzKCt7qp2pCm2UgtCD0JRi+9jdlp&#10;Epqd3Wa3mv57Vyh4m+G9ed+bYj2aXpxp8J1lBU/zBARxbXXHjYLjYfuYgfABWWNvmRT8kYd1OXko&#10;MNf2wns6V6ERMYR9jgraEFwupa9bMujn1hFH7csOBkNch0bqAS8x3PRykSSpNNhxJLTo6L2l+rv6&#10;NZH7uawSl/1sGja71f6UuuUpfVZqNh3fXkEEGsPd/H/9oWP9LH2B2zdxBF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HNq8YAAADdAAAADwAAAAAAAAAAAAAAAACYAgAAZHJz&#10;L2Rvd25yZXYueG1sUEsFBgAAAAAEAAQA9QAAAIsDAAAAAA==&#10;" fillcolor="black" stroked="f" strokeweight="0"/>
                      <v:rect id="Rectangle 1811"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y68UA&#10;AADdAAAADwAAAGRycy9kb3ducmV2LnhtbESPTW/CMAyG75P4D5GRdhvpxlaqQkDbpEmckOh24WYa&#10;01ZrnKzJoPz7+YC0my2/H49Xm9H16kxD7DwbeJxloIhrbztuDHx9fjwUoGJCtth7JgNXirBZT+5W&#10;WFp/4T2dq9QoCeFYooE2pVBqHeuWHMaZD8RyO/nBYZJ1aLQd8CLhrtdPWZZrhx1LQ4uB3luqv6tf&#10;J72HeZWF4uetYbd73h/zMD/mL8bcT8fXJahEY/oX39xbK/jFQvj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vLrxQAAAN0AAAAPAAAAAAAAAAAAAAAAAJgCAABkcnMv&#10;ZG93bnJldi54bWxQSwUGAAAAAAQABAD1AAAAigM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an4</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CL013</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385"/>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0..99</w:t>
            </w:r>
          </w:p>
        </w:tc>
        <w:tc>
          <w:tcPr>
            <w:tcW w:w="492" w:type="dxa"/>
            <w:gridSpan w:val="4"/>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88448" behindDoc="0" locked="1" layoutInCell="0" allowOverlap="1" wp14:anchorId="427860C3" wp14:editId="068107CD">
                      <wp:simplePos x="0" y="0"/>
                      <wp:positionH relativeFrom="column">
                        <wp:posOffset>361315</wp:posOffset>
                      </wp:positionH>
                      <wp:positionV relativeFrom="paragraph">
                        <wp:posOffset>0</wp:posOffset>
                      </wp:positionV>
                      <wp:extent cx="312420" cy="244475"/>
                      <wp:effectExtent l="0" t="0" r="5715" b="4445"/>
                      <wp:wrapNone/>
                      <wp:docPr id="1859" name="Group 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44475"/>
                                <a:chOff x="569" y="0"/>
                                <a:chExt cx="492" cy="385"/>
                              </a:xfrm>
                            </wpg:grpSpPr>
                            <wps:wsp>
                              <wps:cNvPr id="1860" name="Rectangle 1813"/>
                              <wps:cNvSpPr>
                                <a:spLocks noChangeArrowheads="1"/>
                              </wps:cNvSpPr>
                              <wps:spPr bwMode="auto">
                                <a:xfrm>
                                  <a:off x="611" y="0"/>
                                  <a:ext cx="15" cy="3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1" name="Rectangle 1814"/>
                              <wps:cNvSpPr>
                                <a:spLocks noChangeArrowheads="1"/>
                              </wps:cNvSpPr>
                              <wps:spPr bwMode="auto">
                                <a:xfrm>
                                  <a:off x="809" y="0"/>
                                  <a:ext cx="15" cy="3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2" name="Rectangle 1815"/>
                              <wps:cNvSpPr>
                                <a:spLocks noChangeArrowheads="1"/>
                              </wps:cNvSpPr>
                              <wps:spPr bwMode="auto">
                                <a:xfrm>
                                  <a:off x="908" y="0"/>
                                  <a:ext cx="15" cy="3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3" name="Rectangle 1816"/>
                              <wps:cNvSpPr>
                                <a:spLocks noChangeArrowheads="1"/>
                              </wps:cNvSpPr>
                              <wps:spPr bwMode="auto">
                                <a:xfrm>
                                  <a:off x="90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4" name="Rectangle 1817"/>
                              <wps:cNvSpPr>
                                <a:spLocks noChangeArrowheads="1"/>
                              </wps:cNvSpPr>
                              <wps:spPr bwMode="auto">
                                <a:xfrm>
                                  <a:off x="1007" y="103"/>
                                  <a:ext cx="15" cy="28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302ED" id="Group 1859" o:spid="_x0000_s1026" style="position:absolute;margin-left:28.45pt;margin-top:0;width:24.6pt;height:19.25pt;z-index:251688448" coordorigin="569" coordsize="49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" o:allowincell="f">
                      <v:rect id="Rectangle 1813" o:spid="_x0000_s1027" style="position:absolute;left:611;width:1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kNsQA&#10;AADdAAAADwAAAGRycy9kb3ducmV2LnhtbESPTW/CMAyG75P2HyJP4jZSBlRVR0AbEtJOkyi77GYa&#10;r61onKwJ0P37+YDEzZbfj8erzeh6daEhdp4NzKYZKOLa244bA1+H3XMBKiZki71nMvBHETbrx4cV&#10;ltZfeU+XKjVKQjiWaKBNKZRax7olh3HqA7HcfvzgMMk6NNoOeJVw1+uXLMu1w46locVA25bqU3V2&#10;0vs9r7JQ/L437D4X+2Me5sd8aczkaXx7BZVoTHfxzf1hBb/IhV++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ZDbEAAAA3QAAAA8AAAAAAAAAAAAAAAAAmAIAAGRycy9k&#10;b3ducmV2LnhtbFBLBQYAAAAABAAEAPUAAACJAwAAAAA=&#10;" fillcolor="black" stroked="f" strokeweight="0"/>
                      <v:rect id="Rectangle 1814" o:spid="_x0000_s1028" style="position:absolute;left:809;width:1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rcUA&#10;AADdAAAADwAAAGRycy9kb3ducmV2LnhtbESPQWvCQBCF7wX/wzKCt7pJbUOIbsQWBE8FoxdvY3ZM&#10;gtnZbXbV9N93C4XeZnhv3vdmtR5NL+40+M6ygnSegCCure64UXA8bJ9zED4ga+wtk4Jv8rAuJ08r&#10;LLR98J7uVWhEDGFfoII2BFdI6euWDPq5dcRRu9jBYIjr0Eg94COGm16+JEkmDXYcCS06+mipvlY3&#10;E7mnRZW4/Ou9YfP5uj9nbnHO3pSaTcfNEkSgMfyb/653OtbPsxR+v4kj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8GtxQAAAN0AAAAPAAAAAAAAAAAAAAAAAJgCAABkcnMv&#10;ZG93bnJldi54bWxQSwUGAAAAAAQABAD1AAAAigMAAAAA&#10;" fillcolor="black" stroked="f" strokeweight="0"/>
                      <v:rect id="Rectangle 1815" o:spid="_x0000_s1029" style="position:absolute;left:908;width:1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f2sUA&#10;AADdAAAADwAAAGRycy9kb3ducmV2LnhtbESPT2vCQBDF74V+h2UK3pqN/0KIrtIWCp4EoxdvY3ZM&#10;gtnZbXar6bfvCoK3Gd6b93uzXA+mE1fqfWtZwThJQRBXVrdcKzjsv99zED4ga+wsk4I/8rBevb4s&#10;sdD2xju6lqEWMYR9gQqaEFwhpa8aMugT64ijdra9wRDXvpa6x1sMN52cpGkmDbYcCQ06+mqoupS/&#10;JnKP0zJ1+c9nzWY7250yNz1lc6VGb8PHAkSgITzNj+uNjvXzbAL3b+II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V/axQAAAN0AAAAPAAAAAAAAAAAAAAAAAJgCAABkcnMv&#10;ZG93bnJldi54bWxQSwUGAAAAAAQABAD1AAAAigMAAAAA&#10;" fillcolor="black" stroked="f" strokeweight="0"/>
                      <v:rect id="Rectangle 1816" o:spid="_x0000_s1030" style="position:absolute;left:90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6QcUA&#10;AADdAAAADwAAAGRycy9kb3ducmV2LnhtbESPQWvCQBCF7wX/wzKCt7rR2BBSV7GC4Ekw7aW3MTtN&#10;QrOz2+yq8d+7gtDbDO/N+94s14PpxIV631pWMJsmIIgrq1uuFXx97l5zED4ga+wsk4IbeVivRi9L&#10;LLS98pEuZahFDGFfoIImBFdI6auGDPqpdcRR+7G9wRDXvpa6x2sMN52cJ0kmDbYcCQ062jZU/ZZn&#10;E7nfaZm4/O+jZnNYHE+ZS0/Zm1KT8bB5BxFoCP/m5/Vex/p5lsLjmziC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fpBxQAAAN0AAAAPAAAAAAAAAAAAAAAAAJgCAABkcnMv&#10;ZG93bnJldi54bWxQSwUGAAAAAAQABAD1AAAAigMAAAAA&#10;" fillcolor="black" stroked="f" strokeweight="0"/>
                      <v:rect id="Rectangle 1817" o:spid="_x0000_s1031" style="position:absolute;left:1007;top:103;width:15;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BiNcYA&#10;AADdAAAADwAAAGRycy9kb3ducmV2LnhtbESPT2vCQBDF70K/wzIFb2ZT/4SQukotCJ4EYy+9jdlp&#10;Epqd3Wa3Gr+9KwjeZnhv3u/Ncj2YTpyp961lBW9JCoK4srrlWsHXcTvJQfiArLGzTAqu5GG9ehkt&#10;sdD2wgc6l6EWMYR9gQqaEFwhpa8aMugT64ij9mN7gyGufS11j5cYbjo5TdNMGmw5Ehp09NlQ9Vv+&#10;m8j9npWpy/82NZv9/HDK3OyULZQavw4f7yACDeFpflzvdKyfZ3O4fxNH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BiNcYAAADdAAAADwAAAAAAAAAAAAAAAACYAgAAZHJz&#10;L2Rvd25yZXYueG1sUEsFBgAAAAAEAAQA9QAAAIsDAAAAAA==&#10;" fillcolor="black" stroked="f" strokeweight="0"/>
                      <w10:anchorlock/>
                    </v:group>
                  </w:pict>
                </mc:Fallback>
              </mc:AlternateContent>
            </w:r>
          </w:p>
        </w:tc>
        <w:tc>
          <w:tcPr>
            <w:tcW w:w="3617"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Additional information</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spacing w:line="185" w:lineRule="exact"/>
              <w:ind w:left="58"/>
              <w:rPr>
                <w:sz w:val="16"/>
                <w:szCs w:val="16"/>
              </w:rPr>
            </w:pPr>
            <w:r>
              <w:rPr>
                <w:color w:val="000000"/>
                <w:sz w:val="16"/>
                <w:szCs w:val="16"/>
              </w:rPr>
              <w:t>R3001</w:t>
            </w:r>
          </w:p>
          <w:p w:rsidR="001E76B5" w:rsidRDefault="001E76B5" w:rsidP="00B33494">
            <w:pPr>
              <w:pStyle w:val="GEFEG"/>
              <w:spacing w:line="185" w:lineRule="exact"/>
              <w:ind w:left="58"/>
              <w:rPr>
                <w:sz w:val="16"/>
                <w:szCs w:val="16"/>
              </w:rPr>
            </w:pPr>
            <w:r>
              <w:rPr>
                <w:color w:val="000000"/>
                <w:sz w:val="16"/>
                <w:szCs w:val="16"/>
              </w:rPr>
              <w:t>R3023</w:t>
            </w: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89472" behindDoc="0" locked="1" layoutInCell="0" allowOverlap="1" wp14:anchorId="6919DC63" wp14:editId="1F14F634">
                      <wp:simplePos x="0" y="0"/>
                      <wp:positionH relativeFrom="column">
                        <wp:posOffset>361315</wp:posOffset>
                      </wp:positionH>
                      <wp:positionV relativeFrom="paragraph">
                        <wp:posOffset>9525</wp:posOffset>
                      </wp:positionV>
                      <wp:extent cx="374650" cy="127000"/>
                      <wp:effectExtent l="0" t="4445" r="635" b="1905"/>
                      <wp:wrapNone/>
                      <wp:docPr id="1853" name="Group 1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854" name="Rectangle 1819"/>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5" name="Rectangle 1820"/>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6" name="Rectangle 1821"/>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7" name="Rectangle 1822"/>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8" name="Rectangle 1823"/>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2E363" id="Group 1853" o:spid="_x0000_s1026" style="position:absolute;margin-left:28.45pt;margin-top:.75pt;width:29.5pt;height:10pt;z-index:251689472"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" o:allowincell="f">
                      <v:rect id="Rectangle 1819"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oiMYA&#10;AADdAAAADwAAAGRycy9kb3ducmV2LnhtbESPzWrDMBCE74W+g9hCb7Xc/BjjRjZNoNBTIU4uvW2s&#10;rW1qrRRLTZy3jwqB3HaZ2flmV9VkBnGi0feWFbwmKQjixuqeWwX73cdLDsIHZI2DZVJwIQ9V+fiw&#10;wkLbM2/pVIdWxBD2BSroQnCFlL7pyKBPrCOO2o8dDYa4jq3UI55juBnkLE0zabDnSOjQ0aaj5rf+&#10;M5H7Pa9Tlx/XLZuvxfaQufkhWyr1/DS9v4EINIW7+Xb9qWP9fLmA/2/iCLK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yoiMYAAADdAAAADwAAAAAAAAAAAAAAAACYAgAAZHJz&#10;L2Rvd25yZXYueG1sUEsFBgAAAAAEAAQA9QAAAIsDAAAAAA==&#10;" fillcolor="black" stroked="f" strokeweight="0"/>
                      <v:rect id="Rectangle 1820"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NE8YA&#10;AADdAAAADwAAAGRycy9kb3ducmV2LnhtbESPT2vCQBDF74V+h2UKvdWNfxJC6ipaKHgqGL14G7PT&#10;JJidXbNbjd++KwjeZnhv3u/NfDmYTlyo961lBeNRAoK4srrlWsF+9/2Rg/ABWWNnmRTcyMNy8foy&#10;x0LbK2/pUoZaxBD2BSpoQnCFlL5qyKAfWUcctV/bGwxx7Wupe7zGcNPJSZJk0mDLkdCgo6+GqlP5&#10;ZyL3MC0Tl5/XNZuf2faYuekxS5V6fxtWnyACDeFpflxvdKyfpyncv4k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ANE8YAAADdAAAADwAAAAAAAAAAAAAAAACYAgAAZHJz&#10;L2Rvd25yZXYueG1sUEsFBgAAAAAEAAQA9QAAAIsDAAAAAA==&#10;" fillcolor="black" stroked="f" strokeweight="0"/>
                      <v:rect id="Rectangle 1821"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TZMUA&#10;AADdAAAADwAAAGRycy9kb3ducmV2LnhtbESPQWvCQBCF7wX/wzJCb3VjrSFEN8EKhZ4KRi/exuyY&#10;BLOza3bV9N93C4XeZnhv3vdmXY6mF3cafGdZwXyWgCCure64UXDYf7xkIHxA1thbJgXf5KEsJk9r&#10;zLV98I7uVWhEDGGfo4I2BJdL6euWDPqZdcRRO9vBYIjr0Eg94COGm16+JkkqDXYcCS062rZUX6qb&#10;idzjokpcdn1v2Hy97U6pW5zSpVLP03GzAhFoDP/mv+tPHetnyxR+v4k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pNkxQAAAN0AAAAPAAAAAAAAAAAAAAAAAJgCAABkcnMv&#10;ZG93bnJldi54bWxQSwUGAAAAAAQABAD1AAAAigMAAAAA&#10;" fillcolor="black" stroked="f" strokeweight="0"/>
                      <v:rect id="Rectangle 1822"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2/8YA&#10;AADdAAAADwAAAGRycy9kb3ducmV2LnhtbESPzWrDMBCE74W8g9hAb42cP9e4lkNSKORUiJtLbhtr&#10;a5taK8VSEvftq0Kht11mdr7ZYjOaXtxo8J1lBfNZAoK4trrjRsHx4+0pA+EDssbeMin4Jg+bcvJQ&#10;YK7tnQ90q0IjYgj7HBW0IbhcSl+3ZNDPrCOO2qcdDIa4Do3UA95juOnlIklSabDjSGjR0WtL9Vd1&#10;NZF7WlaJyy67hs376nBO3fKcrpV6nI7bFxCBxvBv/rve61g/Wz/D7zdxBF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42/8YAAADdAAAADwAAAAAAAAAAAAAAAACYAgAAZHJz&#10;L2Rvd25yZXYueG1sUEsFBgAAAAAEAAQA9QAAAIsDAAAAAA==&#10;" fillcolor="black" stroked="f" strokeweight="0"/>
                      <v:rect id="Rectangle 1823"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ijcUA&#10;AADdAAAADwAAAGRycy9kb3ducmV2LnhtbESPTW/CMAyG75P2HyJP2m2kg1FVHQFtSEg7TaJw2c00&#10;pq1onKwJ0P37+YDEzZbfj8eL1eh6daEhdp4NvE4yUMS1tx03Bva7zUsBKiZki71nMvBHEVbLx4cF&#10;ltZfeUuXKjVKQjiWaKBNKZRax7olh3HiA7Hcjn5wmGQdGm0HvEq46/U0y3LtsGNpaDHQuqX6VJ2d&#10;9P7MqiwUv58Nu++37SEPs0M+N+b5afx4B5VoTHfxzf1lBb+YC6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aKNxQAAAN0AAAAPAAAAAAAAAAAAAAAAAJgCAABkcnMv&#10;ZG93bnJldi54bWxQSwUGAAAAAAQABAD1AAAAigM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Code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CL701</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90496" behindDoc="0" locked="1" layoutInCell="0" allowOverlap="1" wp14:anchorId="5488B5FE" wp14:editId="0235DB3F">
                      <wp:simplePos x="0" y="0"/>
                      <wp:positionH relativeFrom="column">
                        <wp:posOffset>361315</wp:posOffset>
                      </wp:positionH>
                      <wp:positionV relativeFrom="paragraph">
                        <wp:posOffset>9525</wp:posOffset>
                      </wp:positionV>
                      <wp:extent cx="374650" cy="127000"/>
                      <wp:effectExtent l="0" t="0" r="635" b="0"/>
                      <wp:wrapNone/>
                      <wp:docPr id="1847" name="Group 1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848" name="Rectangle 1825"/>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9" name="Rectangle 1826"/>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0" name="Rectangle 1827"/>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1" name="Rectangle 1828"/>
                              <wps:cNvSpPr>
                                <a:spLocks noChangeArrowheads="1"/>
                              </wps:cNvSpPr>
                              <wps:spPr bwMode="auto">
                                <a:xfrm>
                                  <a:off x="100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2" name="Rectangle 1829"/>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7A940" id="Group 1847" o:spid="_x0000_s1026" style="position:absolute;margin-left:28.45pt;margin-top:.75pt;width:29.5pt;height:10pt;z-index:251690496"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" o:allowincell="f">
                      <v:rect id="Rectangle 1825"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0UMUA&#10;AADdAAAADwAAAGRycy9kb3ducmV2LnhtbESPTW/CMAyG75P2HyJP2m2kA1ZVHQFtSEg7IVG47GYa&#10;01Y0TtYE6P79fEDazZbfj8eL1eh6daUhdp4NvE4yUMS1tx03Bg77zUsBKiZki71nMvBLEVbLx4cF&#10;ltbfeEfXKjVKQjiWaKBNKZRax7olh3HiA7HcTn5wmGQdGm0HvEm46/U0y3LtsGNpaDHQuqX6XF2c&#10;9H7PqiwUP58Nu+18d8zD7Ji/GfP8NH68g0o0pn/x3f1lBb+YC658Iy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DRQxQAAAN0AAAAPAAAAAAAAAAAAAAAAAJgCAABkcnMv&#10;ZG93bnJldi54bWxQSwUGAAAAAAQABAD1AAAAigMAAAAA&#10;" fillcolor="black" stroked="f" strokeweight="0"/>
                      <v:rect id="Rectangle 1826"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Ry8YA&#10;AADdAAAADwAAAGRycy9kb3ducmV2LnhtbESPzWrDMBCE74W8g9hAbo2cnxrXtRySQKGnQtxccttY&#10;W9vUWimWkrhvXxUKve0ys/PNFpvR9OJGg+8sK1jMExDEtdUdNwqOH6+PGQgfkDX2lknBN3nYlJOH&#10;AnNt73ygWxUaEUPY56igDcHlUvq6JYN+bh1x1D7tYDDEdWikHvAew00vl0mSSoMdR0KLjvYt1V/V&#10;1UTuaVUlLrvsGjbv68M5datz+qTUbDpuX0AEGsO/+e/6Tcf62foZfr+JI8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SRy8YAAADdAAAADwAAAAAAAAAAAAAAAACYAgAAZHJz&#10;L2Rvd25yZXYueG1sUEsFBgAAAAAEAAQA9QAAAIsDAAAAAA==&#10;" fillcolor="black" stroked="f" strokeweight="0"/>
                      <v:rect id="Rectangle 1827"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ui8UA&#10;AADdAAAADwAAAGRycy9kb3ducmV2LnhtbESPTW/CMAyG75P2HyJP2m2kg1FVHQFtSEg7TaJw2c00&#10;pq1onKwJ0P37+YDEzZbfj8eL1eh6daEhdp4NvE4yUMS1tx03Bva7zUsBKiZki71nMvBHEVbLx4cF&#10;ltZfeUuXKjVKQjiWaKBNKZRax7olh3HiA7Hcjn5wmGQdGm0HvEq46/U0y3LtsGNpaDHQuqX6VJ2d&#10;9P7MqiwUv58Nu++37SEPs0M+N+b5afx4B5VoTHfxzf1lBb+YC7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66LxQAAAN0AAAAPAAAAAAAAAAAAAAAAAJgCAABkcnMv&#10;ZG93bnJldi54bWxQSwUGAAAAAAQABAD1AAAAigMAAAAA&#10;" fillcolor="black" stroked="f" strokeweight="0"/>
                      <v:rect id="Rectangle 1828" o:spid="_x0000_s1030" style="position:absolute;left:100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LEMUA&#10;AADdAAAADwAAAGRycy9kb3ducmV2LnhtbESPT2vCQBDF7wW/wzKCt7rxXwipq6ggeCqY9tLbmJ0m&#10;odnZNbtq/PZdQfA2w3vzfm+W69604kqdbywrmIwTEMSl1Q1XCr6/9u8ZCB+QNbaWScGdPKxXg7cl&#10;5tre+EjXIlQihrDPUUEdgsul9GVNBv3YOuKo/drOYIhrV0nd4S2Gm1ZOkySVBhuOhBod7Woq/4qL&#10;idyfWZG47Lyt2HzOj6fUzU7pQqnRsN98gAjUh5f5eX3QsX62mMDjmziC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wsQxQAAAN0AAAAPAAAAAAAAAAAAAAAAAJgCAABkcnMv&#10;ZG93bnJldi54bWxQSwUGAAAAAAQABAD1AAAAigMAAAAA&#10;" fillcolor="black" stroked="f" strokeweight="0"/>
                      <v:rect id="Rectangle 1829"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VZ8YA&#10;AADdAAAADwAAAGRycy9kb3ducmV2LnhtbESPT2vCQBDF70K/wzIFb2ZT/4QQXaUWhJ4Kpr14G7Nj&#10;EszOrtmtpt++KwjeZnhv3u/NajOYTlyp961lBW9JCoK4srrlWsHP926Sg/ABWWNnmRT8kYfN+mW0&#10;wkLbG+/pWoZaxBD2BSpoQnCFlL5qyKBPrCOO2sn2BkNc+1rqHm8x3HRymqaZNNhyJDTo6KOh6lz+&#10;msg9zMrU5ZdtzeZrvj9mbnbMFkqNX4f3JYhAQ3iaH9efOtbPF1O4fxNH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mVZ8YAAADdAAAADwAAAAAAAAAAAAAAAACYAgAAZHJz&#10;L2Rvd25yZXYueG1sUEsFBgAAAAAEAAQA9QAAAIsDA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Text</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an..512</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w:t>
            </w:r>
          </w:p>
        </w:tc>
        <w:tc>
          <w:tcPr>
            <w:tcW w:w="492" w:type="dxa"/>
            <w:gridSpan w:val="4"/>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91520" behindDoc="0" locked="1" layoutInCell="0" allowOverlap="1" wp14:anchorId="662BC7B6" wp14:editId="6728B5C2">
                      <wp:simplePos x="0" y="0"/>
                      <wp:positionH relativeFrom="column">
                        <wp:posOffset>361315</wp:posOffset>
                      </wp:positionH>
                      <wp:positionV relativeFrom="paragraph">
                        <wp:posOffset>0</wp:posOffset>
                      </wp:positionV>
                      <wp:extent cx="312420" cy="131445"/>
                      <wp:effectExtent l="0" t="635" r="5715" b="1270"/>
                      <wp:wrapNone/>
                      <wp:docPr id="1841" name="Group 1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1445"/>
                                <a:chOff x="569" y="0"/>
                                <a:chExt cx="492" cy="207"/>
                              </a:xfrm>
                            </wpg:grpSpPr>
                            <wps:wsp>
                              <wps:cNvPr id="1842" name="Rectangle 1831"/>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3" name="Rectangle 1832"/>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4" name="Rectangle 1833"/>
                              <wps:cNvSpPr>
                                <a:spLocks noChangeArrowheads="1"/>
                              </wps:cNvSpPr>
                              <wps:spPr bwMode="auto">
                                <a:xfrm>
                                  <a:off x="908"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5" name="Rectangle 1834"/>
                              <wps:cNvSpPr>
                                <a:spLocks noChangeArrowheads="1"/>
                              </wps:cNvSpPr>
                              <wps:spPr bwMode="auto">
                                <a:xfrm>
                                  <a:off x="90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6" name="Rectangle 1835"/>
                              <wps:cNvSpPr>
                                <a:spLocks noChangeArrowheads="1"/>
                              </wps:cNvSpPr>
                              <wps:spPr bwMode="auto">
                                <a:xfrm>
                                  <a:off x="1007"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1A84C" id="Group 1841" o:spid="_x0000_s1026" style="position:absolute;margin-left:28.45pt;margin-top:0;width:24.6pt;height:10.35pt;z-index:251691520" coordorigin="569" coordsize="49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" o:allowincell="f">
                      <v:rect id="Rectangle 1831"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DusYA&#10;AADdAAAADwAAAGRycy9kb3ducmV2LnhtbESPQWvCQBCF70L/wzKF3nRTtSFEN6EWCj0Jpr14G7Nj&#10;EszOrtmtpv/eFYTeZnhv3vdmXY6mFxcafGdZwessAUFcW91xo+Dn+3OagfABWWNvmRT8kYeyeJqs&#10;Mdf2yju6VKERMYR9jgraEFwupa9bMuhn1hFH7WgHgyGuQyP1gNcYbno5T5JUGuw4Elp09NFSfap+&#10;TeTuF1XisvOmYbNd7g6pWxzSN6Vensf3FYhAY/g3P66/dKyfLedw/yaO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ADusYAAADdAAAADwAAAAAAAAAAAAAAAACYAgAAZHJz&#10;L2Rvd25yZXYueG1sUEsFBgAAAAAEAAQA9QAAAIsDAAAAAA==&#10;" fillcolor="black" stroked="f" strokeweight="0"/>
                      <v:rect id="Rectangle 1832"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mIcUA&#10;AADdAAAADwAAAGRycy9kb3ducmV2LnhtbESPQWvCQBCF7wX/wzKCt7qxsSFEV7GC0FPB6MXbmB2T&#10;YHZ2za6a/vtuodDbDO/N+94s14PpxIN631pWMJsmIIgrq1uuFRwPu9cchA/IGjvLpOCbPKxXo5cl&#10;Fto+eU+PMtQihrAvUEETgiuk9FVDBv3UOuKoXWxvMMS1r6Xu8RnDTSffkiSTBluOhAYdbRuqruXd&#10;RO4pLROX3z5qNl/z/Tlz6Tl7V2oyHjYLEIGG8G/+u/7UsX4+T+H3mzi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KYhxQAAAN0AAAAPAAAAAAAAAAAAAAAAAJgCAABkcnMv&#10;ZG93bnJldi54bWxQSwUGAAAAAAQABAD1AAAAigMAAAAA&#10;" fillcolor="black" stroked="f" strokeweight="0"/>
                      <v:rect id="Rectangle 1833" o:spid="_x0000_s1029" style="position:absolute;left:908;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VcUA&#10;AADdAAAADwAAAGRycy9kb3ducmV2LnhtbESPQWvCQBCF74X+h2UKvdWNGkNIXUULBU8FoxdvY3aa&#10;BLOza3ar8d93BcHbDO/N+97Ml4PpxIV631pWMB4lIIgrq1uuFex33x85CB+QNXaWScGNPCwXry9z&#10;LLS98pYuZahFDGFfoIImBFdI6auGDPqRdcRR+7W9wRDXvpa6x2sMN52cJEkmDbYcCQ06+mqoOpV/&#10;JnIP0zJx+Xlds/lJt8fMTY/ZTKn3t2H1CSLQEJ7mx/VGx/p5msL9mziC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JT5VxQAAAN0AAAAPAAAAAAAAAAAAAAAAAJgCAABkcnMv&#10;ZG93bnJldi54bWxQSwUGAAAAAAQABAD1AAAAigMAAAAA&#10;" fillcolor="black" stroked="f" strokeweight="0"/>
                      <v:rect id="Rectangle 1834" o:spid="_x0000_s1030" style="position:absolute;left:90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mbzsYA&#10;AADdAAAADwAAAGRycy9kb3ducmV2LnhtbESPzWrDMBCE74W+g9hCb7Xc/BjjRjZNoNBTIU4uvW2s&#10;rW1qrRRLTZy3jwqB3HaZ2flmV9VkBnGi0feWFbwmKQjixuqeWwX73cdLDsIHZI2DZVJwIQ9V+fiw&#10;wkLbM2/pVIdWxBD2BSroQnCFlL7pyKBPrCOO2o8dDYa4jq3UI55juBnkLE0zabDnSOjQ0aaj5rf+&#10;M5H7Pa9Tlx/XLZuvxfaQufkhWyr1/DS9v4EINIW7+Xb9qWP9fLGE/2/iCLK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mbzsYAAADdAAAADwAAAAAAAAAAAAAAAACYAgAAZHJz&#10;L2Rvd25yZXYueG1sUEsFBgAAAAAEAAQA9QAAAIsDAAAAAA==&#10;" fillcolor="black" stroked="f" strokeweight="0"/>
                      <v:rect id="Rectangle 1835" o:spid="_x0000_s1031" style="position:absolute;left:1007;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FucYA&#10;AADdAAAADwAAAGRycy9kb3ducmV2LnhtbESPT2vCQBDF70K/wzIFb2ZT/4SQukotCJ4EYy+9jdlp&#10;Epqd3Wa3Gr+9KwjeZnhv3u/Ncj2YTpyp961lBW9JCoK4srrlWsHXcTvJQfiArLGzTAqu5GG9ehkt&#10;sdD2wgc6l6EWMYR9gQqaEFwhpa8aMugT64ij9mN7gyGufS11j5cYbjo5TdNMGmw5Ehp09NlQ9Vv+&#10;m8j9npWpy/82NZv9/HDK3OyULZQavw4f7yACDeFpflzvdKyfzzO4fxNH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sFucYAAADdAAAADwAAAAAAAAAAAAAAAACYAgAAZHJz&#10;L2Rvd25yZXYueG1sUEsFBgAAAAAEAAQA9QAAAIsDAAAAAA==&#10;" fillcolor="black" stroked="f" strokeweight="0"/>
                      <w10:anchorlock/>
                    </v:group>
                  </w:pict>
                </mc:Fallback>
              </mc:AlternateContent>
            </w:r>
          </w:p>
        </w:tc>
        <w:tc>
          <w:tcPr>
            <w:tcW w:w="3617"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Additional supply chain actor</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spacing w:line="185" w:lineRule="exact"/>
              <w:ind w:left="58"/>
              <w:rPr>
                <w:sz w:val="16"/>
                <w:szCs w:val="16"/>
              </w:rPr>
            </w:pPr>
            <w:r>
              <w:rPr>
                <w:color w:val="000000"/>
                <w:sz w:val="16"/>
                <w:szCs w:val="16"/>
              </w:rPr>
              <w:t>R3023</w:t>
            </w: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92544" behindDoc="0" locked="1" layoutInCell="0" allowOverlap="1" wp14:anchorId="719D5FAE" wp14:editId="1FD1C453">
                      <wp:simplePos x="0" y="0"/>
                      <wp:positionH relativeFrom="column">
                        <wp:posOffset>361315</wp:posOffset>
                      </wp:positionH>
                      <wp:positionV relativeFrom="paragraph">
                        <wp:posOffset>9525</wp:posOffset>
                      </wp:positionV>
                      <wp:extent cx="374650" cy="127000"/>
                      <wp:effectExtent l="0" t="0" r="635" b="0"/>
                      <wp:wrapNone/>
                      <wp:docPr id="1835" name="Group 1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836" name="Rectangle 1837"/>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7" name="Rectangle 1838"/>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8" name="Rectangle 1839"/>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9" name="Rectangle 1840"/>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0" name="Rectangle 1841"/>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BE4A7" id="Group 1835" o:spid="_x0000_s1026" style="position:absolute;margin-left:28.45pt;margin-top:.75pt;width:29.5pt;height:10pt;z-index:251692544"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" o:allowincell="f">
                      <v:rect id="Rectangle 1837"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12xMUA&#10;AADdAAAADwAAAGRycy9kb3ducmV2LnhtbESPQWvCQBCF7wX/wzKCt7rR2BBSV7GC4Ekw7aW3MTtN&#10;QrOz2+yq8d+7gtDbDO/N+94s14PpxIV631pWMJsmIIgrq1uuFXx97l5zED4ga+wsk4IbeVivRi9L&#10;LLS98pEuZahFDGFfoIImBFdI6auGDPqpdcRR+7G9wRDXvpa6x2sMN52cJ0kmDbYcCQ062jZU/ZZn&#10;E7nfaZm4/O+jZnNYHE+ZS0/Zm1KT8bB5BxFoCP/m5/Vex/p5msHjmziC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XbExQAAAN0AAAAPAAAAAAAAAAAAAAAAAJgCAABkcnMv&#10;ZG93bnJldi54bWxQSwUGAAAAAAQABAD1AAAAigMAAAAA&#10;" fillcolor="black" stroked="f" strokeweight="0"/>
                      <v:rect id="Rectangle 1838"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TX8YA&#10;AADdAAAADwAAAGRycy9kb3ducmV2LnhtbESPQWvCQBCF7wX/wzJCb3Vj08YQXcUKhZ4KRi/exuyY&#10;BLOza3bV9N93CwVvM7w373uzWA2mEzfqfWtZwXSSgCCurG65VrDffb7kIHxA1thZJgU/5GG1HD0t&#10;sND2zlu6laEWMYR9gQqaEFwhpa8aMugn1hFH7WR7gyGufS11j/cYbjr5miSZNNhyJDToaNNQdS6v&#10;JnIPaZm4/PJRs/l+2x4zlx6zd6Wex8N6DiLQEB7m/+svHevn6Qz+vo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HTX8YAAADdAAAADwAAAAAAAAAAAAAAAACYAgAAZHJz&#10;L2Rvd25yZXYueG1sUEsFBgAAAAAEAAQA9QAAAIsDAAAAAA==&#10;" fillcolor="black" stroked="f" strokeweight="0"/>
                      <v:rect id="Rectangle 1839"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HLcUA&#10;AADdAAAADwAAAGRycy9kb3ducmV2LnhtbESPTU/DMAyG75P4D5GRuG0p61ZVZdnEkJA4Ia3jws1r&#10;TFvROKEJW/n3+DBpN1t+Px5vdpMb1JnG2Hs28LjIQBE33vbcGvg4vs5LUDEhWxw8k4E/irDb3s02&#10;WFl/4QOd69QqCeFYoYEupVBpHZuOHMaFD8Ry+/KjwyTr2Go74kXC3aCXWVZohz1LQ4eBXjpqvutf&#10;J72feZ2F8mffsntfHU5FyE/F2piH++n5CVSiKd3EV/ebFfwyF1z5Rkb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kctxQAAAN0AAAAPAAAAAAAAAAAAAAAAAJgCAABkcnMv&#10;ZG93bnJldi54bWxQSwUGAAAAAAQABAD1AAAAigMAAAAA&#10;" fillcolor="black" stroked="f" strokeweight="0"/>
                      <v:rect id="Rectangle 1840"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itsYA&#10;AADdAAAADwAAAGRycy9kb3ducmV2LnhtbESPQWvCQBCF74X+h2UKvTWbmhrS6CpaKHgqGL30NmbH&#10;JDQ7u2a3Gv99tyB4m+G9ed+b+XI0vTjT4DvLCl6TFARxbXXHjYL97vOlAOEDssbeMim4kofl4vFh&#10;jqW2F97SuQqNiCHsS1TQhuBKKX3dkkGfWEcctaMdDIa4Do3UA15iuOnlJE1zabDjSGjR0UdL9U/1&#10;ayL3O6tSV5zWDZuvt+0hd9khnyr1/DSuZiACjeFuvl1vdKxfZO/w/0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LitsYAAADdAAAADwAAAAAAAAAAAAAAAACYAgAAZHJz&#10;L2Rvd25yZXYueG1sUEsFBgAAAAAEAAQA9QAAAIsDAAAAAA==&#10;" fillcolor="black" stroked="f" strokeweight="0"/>
                      <v:rect id="Rectangle 1841"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4VsUA&#10;AADdAAAADwAAAGRycy9kb3ducmV2LnhtbESPTW/CMAyG75P2HyJP2m2kA1ZVHQFtSEg7IVG47GYa&#10;01Y0TtYE6P79fEDazZbfj8eL1eh6daUhdp4NvE4yUMS1tx03Bg77zUsBKiZki71nMvBLEVbLx4cF&#10;ltbfeEfXKjVKQjiWaKBNKZRax7olh3HiA7HcTn5wmGQdGm0HvEm46/U0y3LtsGNpaDHQuqX6XF2c&#10;9H7PqiwUP58Nu+18d8zD7Ji/GfP8NH68g0o0pn/x3f1lBb+YC798Iy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jhWxQAAAN0AAAAPAAAAAAAAAAAAAAAAAJgCAABkcnMv&#10;ZG93bnJldi54bWxQSwUGAAAAAAQABAD1AAAAigM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93568" behindDoc="0" locked="1" layoutInCell="0" allowOverlap="1" wp14:anchorId="09015BC6" wp14:editId="4D655D66">
                      <wp:simplePos x="0" y="0"/>
                      <wp:positionH relativeFrom="column">
                        <wp:posOffset>361315</wp:posOffset>
                      </wp:positionH>
                      <wp:positionV relativeFrom="paragraph">
                        <wp:posOffset>9525</wp:posOffset>
                      </wp:positionV>
                      <wp:extent cx="374650" cy="127000"/>
                      <wp:effectExtent l="0" t="635" r="635" b="0"/>
                      <wp:wrapNone/>
                      <wp:docPr id="1829" name="Group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830" name="Rectangle 1843"/>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1" name="Rectangle 1844"/>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2" name="Rectangle 1845"/>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3" name="Rectangle 1846"/>
                              <wps:cNvSpPr>
                                <a:spLocks noChangeArrowheads="1"/>
                              </wps:cNvSpPr>
                              <wps:spPr bwMode="auto">
                                <a:xfrm>
                                  <a:off x="100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4" name="Rectangle 1847"/>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72164" id="Group 1829" o:spid="_x0000_s1026" style="position:absolute;margin-left:28.45pt;margin-top:.75pt;width:29.5pt;height:10pt;z-index:251693568"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" o:allowincell="f">
                      <v:rect id="Rectangle 1843"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LK8UA&#10;AADdAAAADwAAAGRycy9kb3ducmV2LnhtbESPTU/DMAyG75P4D5GRuG0p61ZVZdnEkJA4Ia3jws1r&#10;TFvROKEJW/n3+DBpN1t+Px5vdpMb1JnG2Hs28LjIQBE33vbcGvg4vs5LUDEhWxw8k4E/irDb3s02&#10;WFl/4QOd69QqCeFYoYEupVBpHZuOHMaFD8Ry+/KjwyTr2Go74kXC3aCXWVZohz1LQ4eBXjpqvutf&#10;J72feZ2F8mffsntfHU5FyE/F2piH++n5CVSiKd3EV/ebFfwyF375Rkb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EsrxQAAAN0AAAAPAAAAAAAAAAAAAAAAAJgCAABkcnMv&#10;ZG93bnJldi54bWxQSwUGAAAAAAQABAD1AAAAigMAAAAA&#10;" fillcolor="black" stroked="f" strokeweight="0"/>
                      <v:rect id="Rectangle 1844"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usMUA&#10;AADdAAAADwAAAGRycy9kb3ducmV2LnhtbESPQWvCQBCF7wX/wzJCb3VjY0OIrmILQk+C0Yu3MTsm&#10;wezsNrtq/PduodDbDO/N+94sVoPpxI1631pWMJ0kIIgrq1uuFRz2m7cchA/IGjvLpOBBHlbL0csC&#10;C23vvKNbGWoRQ9gXqKAJwRVS+qohg35iHXHUzrY3GOLa11L3eI/hppPvSZJJgy1HQoOOvhqqLuXV&#10;RO4xLROX/3zWbLaz3Slz6Sn7UOp1PKznIAIN4d/8d/2tY/08ncLvN3EE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O6wxQAAAN0AAAAPAAAAAAAAAAAAAAAAAJgCAABkcnMv&#10;ZG93bnJldi54bWxQSwUGAAAAAAQABAD1AAAAigMAAAAA&#10;" fillcolor="black" stroked="f" strokeweight="0"/>
                      <v:rect id="Rectangle 1845"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wx8UA&#10;AADdAAAADwAAAGRycy9kb3ducmV2LnhtbESPQWvCQBCF7wX/wzKCt7rRtCFEV7EFwVPB6MXbmB2T&#10;YHZ2za6a/vtuodDbDO/N+94s14PpxIN631pWMJsmIIgrq1uuFRwP29cchA/IGjvLpOCbPKxXo5cl&#10;Fto+eU+PMtQihrAvUEETgiuk9FVDBv3UOuKoXWxvMMS1r6Xu8RnDTSfnSZJJgy1HQoOOPhuqruXd&#10;RO4pLROX3z5qNl9v+3Pm0nP2rtRkPGwWIAIN4d/8d73TsX6ezuH3mzi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nDHxQAAAN0AAAAPAAAAAAAAAAAAAAAAAJgCAABkcnMv&#10;ZG93bnJldi54bWxQSwUGAAAAAAQABAD1AAAAigMAAAAA&#10;" fillcolor="black" stroked="f" strokeweight="0"/>
                      <v:rect id="Rectangle 1846" o:spid="_x0000_s1030" style="position:absolute;left:100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VXMYA&#10;AADdAAAADwAAAGRycy9kb3ducmV2LnhtbESPQWvDMAyF74X+B6PCbq3TZgshi1PaQmGnQbNddlNj&#10;LQmLZTd22+zfz4PBbhLv6X1P5XYyg7jR6HvLCtarBARxY3XPrYL3t+MyB+EDssbBMin4Jg/baj4r&#10;sdD2zie61aEVMYR9gQq6EFwhpW86MuhX1hFH7dOOBkNcx1bqEe8x3AxykySZNNhzJHTo6NBR81Vf&#10;TeR+pHXi8su+ZfP6eDpnLj1nT0o9LKbdM4hAU/g3/12/6Fg/T1P4/SaOI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rVXMYAAADdAAAADwAAAAAAAAAAAAAAAACYAgAAZHJz&#10;L2Rvd25yZXYueG1sUEsFBgAAAAAEAAQA9QAAAIsDAAAAAA==&#10;" fillcolor="black" stroked="f" strokeweight="0"/>
                      <v:rect id="Rectangle 1847"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NKMUA&#10;AADdAAAADwAAAGRycy9kb3ducmV2LnhtbESPQWvCQBCF7wX/wzKCt7qxsSFEV7GC0FPB6MXbmB2T&#10;YHZ2za6a/vtuodDbDO/N+94s14PpxIN631pWMJsmIIgrq1uuFRwPu9cchA/IGjvLpOCbPKxXo5cl&#10;Fto+eU+PMtQihrAvUEETgiuk9FVDBv3UOuKoXWxvMMS1r6Xu8RnDTSffkiSTBluOhAYdbRuqruXd&#10;RO4pLROX3z5qNl/z/Tlz6Tl7V2oyHjYLEIGG8G/+u/7UsX6ezuH3mzi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00oxQAAAN0AAAAPAAAAAAAAAAAAAAAAAJgCAABkcnMv&#10;ZG93bnJldi54bWxQSwUGAAAAAAQABAD1AAAAigM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Role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CL704</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492" w:type="dxa"/>
            <w:gridSpan w:val="4"/>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94592" behindDoc="0" locked="1" layoutInCell="0" allowOverlap="1" wp14:anchorId="3BF6F0A7" wp14:editId="44BCE334">
                      <wp:simplePos x="0" y="0"/>
                      <wp:positionH relativeFrom="column">
                        <wp:posOffset>361315</wp:posOffset>
                      </wp:positionH>
                      <wp:positionV relativeFrom="paragraph">
                        <wp:posOffset>0</wp:posOffset>
                      </wp:positionV>
                      <wp:extent cx="312420" cy="131445"/>
                      <wp:effectExtent l="0" t="3175" r="5715" b="0"/>
                      <wp:wrapNone/>
                      <wp:docPr id="1823" name="Group 1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1445"/>
                                <a:chOff x="569" y="0"/>
                                <a:chExt cx="492" cy="207"/>
                              </a:xfrm>
                            </wpg:grpSpPr>
                            <wps:wsp>
                              <wps:cNvPr id="1824" name="Rectangle 1849"/>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5" name="Rectangle 1850"/>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6" name="Rectangle 1851"/>
                              <wps:cNvSpPr>
                                <a:spLocks noChangeArrowheads="1"/>
                              </wps:cNvSpPr>
                              <wps:spPr bwMode="auto">
                                <a:xfrm>
                                  <a:off x="908"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7" name="Rectangle 1852"/>
                              <wps:cNvSpPr>
                                <a:spLocks noChangeArrowheads="1"/>
                              </wps:cNvSpPr>
                              <wps:spPr bwMode="auto">
                                <a:xfrm>
                                  <a:off x="90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8" name="Rectangle 1853"/>
                              <wps:cNvSpPr>
                                <a:spLocks noChangeArrowheads="1"/>
                              </wps:cNvSpPr>
                              <wps:spPr bwMode="auto">
                                <a:xfrm>
                                  <a:off x="1007"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54162" id="Group 1823" o:spid="_x0000_s1026" style="position:absolute;margin-left:28.45pt;margin-top:0;width:24.6pt;height:10.35pt;z-index:251694592" coordorigin="569" coordsize="49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" o:allowincell="f">
                      <v:rect id="Rectangle 1849"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b9cYA&#10;AADdAAAADwAAAGRycy9kb3ducmV2LnhtbESPQWvCQBCF70L/wzKF3nRTtSFEN6EWCj0Jpr14G7Nj&#10;EszOrtmtpv/eFYTeZnhv3vdmXY6mFxcafGdZwessAUFcW91xo+Dn+3OagfABWWNvmRT8kYeyeJqs&#10;Mdf2yju6VKERMYR9jgraEFwupa9bMuhn1hFH7WgHgyGuQyP1gNcYbno5T5JUGuw4Elp09NFSfap+&#10;TeTuF1XisvOmYbNd7g6pWxzSN6Vensf3FYhAY/g3P66/dKyfzZdw/yaO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rb9cYAAADdAAAADwAAAAAAAAAAAAAAAACYAgAAZHJz&#10;L2Rvd25yZXYueG1sUEsFBgAAAAAEAAQA9QAAAIsDAAAAAA==&#10;" fillcolor="black" stroked="f" strokeweight="0"/>
                      <v:rect id="Rectangle 1850"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bsYA&#10;AADdAAAADwAAAGRycy9kb3ducmV2LnhtbESPT2vCQBDF70K/wzIFb2ZT/4QQXaUWhJ4Kpr14G7Nj&#10;EszOrtmtpt++KwjeZnhv3u/NajOYTlyp961lBW9JCoK4srrlWsHP926Sg/ABWWNnmRT8kYfN+mW0&#10;wkLbG+/pWoZaxBD2BSpoQnCFlL5qyKBPrCOO2sn2BkNc+1rqHm8x3HRymqaZNNhyJDTo6KOh6lz+&#10;msg9zMrU5ZdtzeZrvj9mbnbMFkqNX4f3JYhAQ3iaH9efOtbPpwu4fxNH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Z+bsYAAADdAAAADwAAAAAAAAAAAAAAAACYAgAAZHJz&#10;L2Rvd25yZXYueG1sUEsFBgAAAAAEAAQA9QAAAIsDAAAAAA==&#10;" fillcolor="black" stroked="f" strokeweight="0"/>
                      <v:rect id="Rectangle 1851" o:spid="_x0000_s1029" style="position:absolute;left:908;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GcUA&#10;AADdAAAADwAAAGRycy9kb3ducmV2LnhtbESPT2vCQBDF74V+h2UK3pqN/0KIrtIWCp4EoxdvY3ZM&#10;gtnZbXar6bfvCoK3Gd6b93uzXA+mE1fqfWtZwThJQRBXVrdcKzjsv99zED4ga+wsk4I/8rBevb4s&#10;sdD2xju6lqEWMYR9gQqaEFwhpa8aMugT64ijdra9wRDXvpa6x1sMN52cpGkmDbYcCQ06+mqoupS/&#10;JnKP0zJ1+c9nzWY7250yNz1lc6VGb8PHAkSgITzNj+uNjvXzSQb3b+II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AZxQAAAN0AAAAPAAAAAAAAAAAAAAAAAJgCAABkcnMv&#10;ZG93bnJldi54bWxQSwUGAAAAAAQABAD1AAAAigMAAAAA&#10;" fillcolor="black" stroked="f" strokeweight="0"/>
                      <v:rect id="Rectangle 1852" o:spid="_x0000_s1030" style="position:absolute;left:90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FgsYA&#10;AADdAAAADwAAAGRycy9kb3ducmV2LnhtbESPQWvCQBCF74X+h2UKvdVNtY0hZiOtUPAkGHvpbcyO&#10;STA7u82uGv99Vyh4m+G9ed+bYjmaXpxp8J1lBa+TBARxbXXHjYLv3ddLBsIHZI29ZVJwJQ/L8vGh&#10;wFzbC2/pXIVGxBD2OSpoQ3C5lL5uyaCfWEcctYMdDIa4Do3UA15iuOnlNElSabDjSGjR0aql+lid&#10;TOT+zKrEZb+fDZvN23afutk+fVfq+Wn8WIAINIa7+f96rWP9bDqH2zdxBF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hFgsYAAADdAAAADwAAAAAAAAAAAAAAAACYAgAAZHJz&#10;L2Rvd25yZXYueG1sUEsFBgAAAAAEAAQA9QAAAIsDAAAAAA==&#10;" fillcolor="black" stroked="f" strokeweight="0"/>
                      <v:rect id="Rectangle 1853" o:spid="_x0000_s1031" style="position:absolute;left:1007;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fR8MUA&#10;AADdAAAADwAAAGRycy9kb3ducmV2LnhtbESPTWvDMAyG74P9B6PBbquzfoSQ1S1bYdDToNkuu6mx&#10;moTGshe7bfrvp0OhNwm9H4+W69H16kxD7DwbeJ1koIhrbztuDPx8f74UoGJCtth7JgNXirBePT4s&#10;sbT+wjs6V6lREsKxRANtSqHUOtYtOYwTH4jldvCDwyTr0Gg74EXCXa+nWZZrhx1LQ4uBNi3Vx+rk&#10;pPd3VmWh+Pto2H3Nd/s8zPb5wpjnp/H9DVSiMd3FN/fWCn4xFVz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9HwxQAAAN0AAAAPAAAAAAAAAAAAAAAAAJgCAABkcnMv&#10;ZG93bnJldi54bWxQSwUGAAAAAAQABAD1AAAAigMAAAAA&#10;" fillcolor="black" stroked="f" strokeweight="0"/>
                      <w10:anchorlock/>
                    </v:group>
                  </w:pict>
                </mc:Fallback>
              </mc:AlternateContent>
            </w:r>
          </w:p>
        </w:tc>
        <w:tc>
          <w:tcPr>
            <w:tcW w:w="3617"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Commodity</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95616" behindDoc="0" locked="1" layoutInCell="0" allowOverlap="1" wp14:anchorId="077DA7B6" wp14:editId="1D6510DE">
                      <wp:simplePos x="0" y="0"/>
                      <wp:positionH relativeFrom="column">
                        <wp:posOffset>361315</wp:posOffset>
                      </wp:positionH>
                      <wp:positionV relativeFrom="paragraph">
                        <wp:posOffset>9525</wp:posOffset>
                      </wp:positionV>
                      <wp:extent cx="374650" cy="127000"/>
                      <wp:effectExtent l="0" t="1270" r="635" b="0"/>
                      <wp:wrapNone/>
                      <wp:docPr id="1817"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818" name="Rectangle 1855"/>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9" name="Rectangle 1856"/>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0" name="Rectangle 1857"/>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1" name="Rectangle 1858"/>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2" name="Rectangle 1859"/>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7AF71" id="Group 1817" o:spid="_x0000_s1026" style="position:absolute;margin-left:28.45pt;margin-top:.75pt;width:29.5pt;height:10pt;z-index:251695616"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" o:allowincell="f">
                      <v:rect id="Rectangle 1855"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bTcQA&#10;AADdAAAADwAAAGRycy9kb3ducmV2LnhtbESPTWvDMAyG74X9B6PBbq3TrxCyumUdDHYaNNtlNzVW&#10;k9BY9mKvzf79dCj0JqH349FmN7peXWiInWcD81kGirj2tuPGwNfn27QAFROyxd4zGfijCLvtw2SD&#10;pfVXPtClSo2SEI4lGmhTCqXWsW7JYZz5QCy3kx8cJlmHRtsBrxLuer3Islw77FgaWgz02lJ9rn6d&#10;9H4vqywUP/uG3cfqcMzD8pivjXl6HF+eQSUa0118c79bwS/mgivfyAh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bG03EAAAA3QAAAA8AAAAAAAAAAAAAAAAAmAIAAGRycy9k&#10;b3ducmV2LnhtbFBLBQYAAAAABAAEAPUAAACJAwAAAAA=&#10;" fillcolor="black" stroked="f" strokeweight="0"/>
                      <v:rect id="Rectangle 1856"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1sYA&#10;AADdAAAADwAAAGRycy9kb3ducmV2LnhtbESPQWvCQBCF7wX/wzKCt7pJbUOMWcUKQk8F0156G7Nj&#10;EszOrtlV03/fLRR6m+G9ed+bcjOaXtxo8J1lBek8AUFcW91xo+DzY/+Yg/ABWWNvmRR8k4fNevJQ&#10;YqHtnQ90q0IjYgj7AhW0IbhCSl+3ZNDPrSOO2skOBkNch0bqAe8x3PTyKUkyabDjSGjR0a6l+lxd&#10;TeR+LarE5ZfXhs378+GYucUxe1FqNh23KxCBxvBv/rt+07F+ni7h95s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e+1sYAAADdAAAADwAAAAAAAAAAAAAAAACYAgAAZHJz&#10;L2Rvd25yZXYueG1sUEsFBgAAAAAEAAQA9QAAAIsDAAAAAA==&#10;" fillcolor="black" stroked="f" strokeweight="0"/>
                      <v:rect id="Rectangle 1857"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d9sUA&#10;AADdAAAADwAAAGRycy9kb3ducmV2LnhtbESPTWvDMAyG74P9B6PBbquzfoSQ1S1bYdDToNkuu6mx&#10;moTGshe7bfrvp0OhNwm9H4+W69H16kxD7DwbeJ1koIhrbztuDPx8f74UoGJCtth7JgNXirBePT4s&#10;sbT+wjs6V6lREsKxRANtSqHUOtYtOYwTH4jldvCDwyTr0Gg74EXCXa+nWZZrhx1LQ4uBNi3Vx+rk&#10;pPd3VmWh+Pto2H3Nd/s8zPb5wpjnp/H9DVSiMd3FN/fWCn4xFX7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d32xQAAAN0AAAAPAAAAAAAAAAAAAAAAAJgCAABkcnMv&#10;ZG93bnJldi54bWxQSwUGAAAAAAQABAD1AAAAigMAAAAA&#10;" fillcolor="black" stroked="f" strokeweight="0"/>
                      <v:rect id="Rectangle 1858"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14bcYA&#10;AADdAAAADwAAAGRycy9kb3ducmV2LnhtbESPzWrDMBCE74G+g9hCb7Hs/BjjRg5NoNBTIE4uvW2s&#10;rW1qrVRLTdy3rwqF3HaZ2flmN9vJDOJKo+8tK8iSFARxY3XPrYLz6XVegPABWeNgmRT8kIdt9TDb&#10;YKntjY90rUMrYgj7EhV0IbhSSt90ZNAn1hFH7cOOBkNcx1bqEW8x3Axykaa5NNhzJHToaN9R81l/&#10;m8h9X9apK752LZvD6njJ3fKSr5V6epxenkEEmsLd/H/9pmP9YpHB3zdxBF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14bcYAAADdAAAADwAAAAAAAAAAAAAAAACYAgAAZHJz&#10;L2Rvd25yZXYueG1sUEsFBgAAAAAEAAQA9QAAAIsDAAAAAA==&#10;" fillcolor="black" stroked="f" strokeweight="0"/>
                      <v:rect id="Rectangle 1859"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GsUA&#10;AADdAAAADwAAAGRycy9kb3ducmV2LnhtbESPQWvCQBCF7wX/wzKCt7oxtiFEV7EFwVPB6MXbmB2T&#10;YHZ2za6a/vtuodDbDO/N+94s14PpxIN631pWMJsmIIgrq1uuFRwP29cchA/IGjvLpOCbPKxXo5cl&#10;Fto+eU+PMtQihrAvUEETgiuk9FVDBv3UOuKoXWxvMMS1r6Xu8RnDTSfTJMmkwZYjoUFHnw1V1/Ju&#10;Ivc0LxOX3z5qNl9v+3Pm5ufsXanJeNgsQAQawr/573qnY/08TeH3mzi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YaxQAAAN0AAAAPAAAAAAAAAAAAAAAAAJgCAABkcnMv&#10;ZG93bnJldi54bWxQSwUGAAAAAAQABAD1AAAAigM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Description of goods</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an..512</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590" w:type="dxa"/>
            <w:gridSpan w:val="5"/>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96640" behindDoc="0" locked="1" layoutInCell="0" allowOverlap="1" wp14:anchorId="23F46B07" wp14:editId="4944D95C">
                      <wp:simplePos x="0" y="0"/>
                      <wp:positionH relativeFrom="column">
                        <wp:posOffset>361315</wp:posOffset>
                      </wp:positionH>
                      <wp:positionV relativeFrom="paragraph">
                        <wp:posOffset>0</wp:posOffset>
                      </wp:positionV>
                      <wp:extent cx="374650" cy="131445"/>
                      <wp:effectExtent l="0" t="3810" r="635" b="0"/>
                      <wp:wrapNone/>
                      <wp:docPr id="1810" name="Group 1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1445"/>
                                <a:chOff x="569" y="0"/>
                                <a:chExt cx="590" cy="207"/>
                              </a:xfrm>
                            </wpg:grpSpPr>
                            <wps:wsp>
                              <wps:cNvPr id="1811" name="Rectangle 1861"/>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2" name="Rectangle 1862"/>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3" name="Rectangle 1863"/>
                              <wps:cNvSpPr>
                                <a:spLocks noChangeArrowheads="1"/>
                              </wps:cNvSpPr>
                              <wps:spPr bwMode="auto">
                                <a:xfrm>
                                  <a:off x="908"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4" name="Rectangle 1864"/>
                              <wps:cNvSpPr>
                                <a:spLocks noChangeArrowheads="1"/>
                              </wps:cNvSpPr>
                              <wps:spPr bwMode="auto">
                                <a:xfrm>
                                  <a:off x="100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5" name="Rectangle 1865"/>
                              <wps:cNvSpPr>
                                <a:spLocks noChangeArrowheads="1"/>
                              </wps:cNvSpPr>
                              <wps:spPr bwMode="auto">
                                <a:xfrm>
                                  <a:off x="100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6" name="Rectangle 1866"/>
                              <wps:cNvSpPr>
                                <a:spLocks noChangeArrowheads="1"/>
                              </wps:cNvSpPr>
                              <wps:spPr bwMode="auto">
                                <a:xfrm>
                                  <a:off x="1106"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D3024" id="Group 1810" o:spid="_x0000_s1026" style="position:absolute;margin-left:28.45pt;margin-top:0;width:29.5pt;height:10.35pt;z-index:251696640" coordorigin="569" coordsize="59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" o:allowincell="f">
                      <v:rect id="Rectangle 1861"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0MUA&#10;AADdAAAADwAAAGRycy9kb3ducmV2LnhtbESPQWvCQBCF7wX/wzKCt7qJtiFEV7GC4Klg9OJtzI5J&#10;MDu7za6a/vtuodDbDO/N+94s14PpxIN631pWkE4TEMSV1S3XCk7H3WsOwgdkjZ1lUvBNHtar0csS&#10;C22ffKBHGWoRQ9gXqKAJwRVS+qohg35qHXHUrrY3GOLa11L3+IzhppOzJMmkwZYjoUFH24aqW3k3&#10;kXuel4nLvz5qNp9vh0vm5pfsXanJeNgsQAQawr/573qvY/08TeH3mzi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LQxQAAAN0AAAAPAAAAAAAAAAAAAAAAAJgCAABkcnMv&#10;ZG93bnJldi54bWxQSwUGAAAAAAQABAD1AAAAigMAAAAA&#10;" fillcolor="black" stroked="f" strokeweight="0"/>
                      <v:rect id="Rectangle 1862"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sp8YA&#10;AADdAAAADwAAAGRycy9kb3ducmV2LnhtbESPzWrDMBCE74G+g9hCb7Hs/BjjRg5NoNBTIE4uvW2s&#10;rW1qrVRLTdy3rwqF3HaZ2flmN9vJDOJKo+8tK8iSFARxY3XPrYLz6XVegPABWeNgmRT8kIdt9TDb&#10;YKntjY90rUMrYgj7EhV0IbhSSt90ZNAn1hFH7cOOBkNcx1bqEW8x3Axykaa5NNhzJHToaN9R81l/&#10;m8h9X9apK752LZvD6njJ3fKSr5V6epxenkEEmsLd/H/9pmP9IlvA3zdxBF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Msp8YAAADdAAAADwAAAAAAAAAAAAAAAACYAgAAZHJz&#10;L2Rvd25yZXYueG1sUEsFBgAAAAAEAAQA9QAAAIsDAAAAAA==&#10;" fillcolor="black" stroked="f" strokeweight="0"/>
                      <v:rect id="Rectangle 1863" o:spid="_x0000_s1029" style="position:absolute;left:908;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PMUA&#10;AADdAAAADwAAAGRycy9kb3ducmV2LnhtbESPQWvCQBCF7wX/wzJCb3VjY0OIrmILQk+C0Yu3MTsm&#10;wezsNrtq/PduodDbDO/N+94sVoPpxI1631pWMJ0kIIgrq1uuFRz2m7cchA/IGjvLpOBBHlbL0csC&#10;C23vvKNbGWoRQ9gXqKAJwRVS+qohg35iHXHUzrY3GOLa11L3eI/hppPvSZJJgy1HQoOOvhqqLuXV&#10;RO4xLROX/3zWbLaz3Slz6Sn7UOp1PKznIAIN4d/8d/2tY/18msLvN3EE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4k8xQAAAN0AAAAPAAAAAAAAAAAAAAAAAJgCAABkcnMv&#10;ZG93bnJldi54bWxQSwUGAAAAAAQABAD1AAAAigMAAAAA&#10;" fillcolor="black" stroked="f" strokeweight="0"/>
                      <v:rect id="Rectangle 1864" o:spid="_x0000_s1030" style="position:absolute;left:100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RSMYA&#10;AADdAAAADwAAAGRycy9kb3ducmV2LnhtbESPQWvCQBCF7wX/wzKCt7pJtSFEN2IFoaeCaS/exuyY&#10;BLOza3bV9N93C4XeZnhv3vdmvRlNL+40+M6ygnSegCCure64UfD1uX/OQfiArLG3TAq+ycOmnDyt&#10;sdD2wQe6V6ERMYR9gQraEFwhpa9bMujn1hFH7WwHgyGuQyP1gI8Ybnr5kiSZNNhxJLToaNdSfalu&#10;JnKPiypx+fWtYfOxPJwytzhlr0rNpuN2BSLQGP7Nf9fvOtbP0yX8fhNH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YRSMYAAADdAAAADwAAAAAAAAAAAAAAAACYAgAAZHJz&#10;L2Rvd25yZXYueG1sUEsFBgAAAAAEAAQA9QAAAIsDAAAAAA==&#10;" fillcolor="black" stroked="f" strokeweight="0"/>
                      <v:rect id="Rectangle 1865" o:spid="_x0000_s1031" style="position:absolute;left:100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008UA&#10;AADdAAAADwAAAGRycy9kb3ducmV2LnhtbESPT2vCQBDF7wW/wzKCt7rxXwipq6ggeCqY9tLbmJ0m&#10;odnZNbtq/PZdQfA2w3vzfm+W69604kqdbywrmIwTEMSl1Q1XCr6/9u8ZCB+QNbaWScGdPKxXg7cl&#10;5tre+EjXIlQihrDPUUEdgsul9GVNBv3YOuKo/drOYIhrV0nd4S2Gm1ZOkySVBhuOhBod7Woq/4qL&#10;idyfWZG47Lyt2HzOj6fUzU7pQqnRsN98gAjUh5f5eX3QsX42WcDjmziC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rTTxQAAAN0AAAAPAAAAAAAAAAAAAAAAAJgCAABkcnMv&#10;ZG93bnJldi54bWxQSwUGAAAAAAQABAD1AAAAigMAAAAA&#10;" fillcolor="black" stroked="f" strokeweight="0"/>
                      <v:rect id="Rectangle 1866" o:spid="_x0000_s1032" style="position:absolute;left:1106;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qpMUA&#10;AADdAAAADwAAAGRycy9kb3ducmV2LnhtbESPQWvCQBCF7wX/wzKCt7pJbUOIbsQWBE8FoxdvY3ZM&#10;gtnZbXbV9N93C4XeZnhv3vdmtR5NL+40+M6ygnSegCCure64UXA8bJ9zED4ga+wtk4Jv8rAuJ08r&#10;LLR98J7uVWhEDGFfoII2BFdI6euWDPq5dcRRu9jBYIjr0Eg94COGm16+JEkmDXYcCS06+mipvlY3&#10;E7mnRZW4/Ou9YfP5uj9nbnHO3pSaTcfNEkSgMfyb/653OtbP0wx+v4kj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CqkxQAAAN0AAAAPAAAAAAAAAAAAAAAAAJgCAABkcnMv&#10;ZG93bnJldi54bWxQSwUGAAAAAAQABAD1AAAAigMAAAAA&#10;" fillcolor="black" stroked="f" strokeweight="0"/>
                      <w10:anchorlock/>
                    </v:group>
                  </w:pict>
                </mc:Fallback>
              </mc:AlternateContent>
            </w:r>
          </w:p>
        </w:tc>
        <w:tc>
          <w:tcPr>
            <w:tcW w:w="3519" w:type="dxa"/>
            <w:gridSpan w:val="3"/>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Commodity code</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C</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spacing w:line="185" w:lineRule="exact"/>
              <w:ind w:left="170"/>
              <w:rPr>
                <w:sz w:val="16"/>
                <w:szCs w:val="16"/>
              </w:rPr>
            </w:pPr>
            <w:r>
              <w:rPr>
                <w:color w:val="333333"/>
                <w:sz w:val="16"/>
                <w:szCs w:val="16"/>
              </w:rPr>
              <w:t>CL706</w:t>
            </w: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spacing w:line="185" w:lineRule="exact"/>
              <w:ind w:left="170"/>
              <w:rPr>
                <w:sz w:val="16"/>
                <w:szCs w:val="16"/>
              </w:rPr>
            </w:pPr>
            <w:r>
              <w:rPr>
                <w:color w:val="000000"/>
                <w:sz w:val="16"/>
                <w:szCs w:val="16"/>
              </w:rPr>
              <w:t>Cxxxx</w:t>
            </w: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689" w:type="dxa"/>
            <w:gridSpan w:val="6"/>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97664" behindDoc="0" locked="1" layoutInCell="0" allowOverlap="1" wp14:anchorId="7C901331" wp14:editId="7153678D">
                      <wp:simplePos x="0" y="0"/>
                      <wp:positionH relativeFrom="column">
                        <wp:posOffset>361315</wp:posOffset>
                      </wp:positionH>
                      <wp:positionV relativeFrom="paragraph">
                        <wp:posOffset>9525</wp:posOffset>
                      </wp:positionV>
                      <wp:extent cx="437515" cy="127000"/>
                      <wp:effectExtent l="0" t="1270" r="4445" b="0"/>
                      <wp:wrapNone/>
                      <wp:docPr id="1804"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127000"/>
                                <a:chOff x="569" y="15"/>
                                <a:chExt cx="689" cy="200"/>
                              </a:xfrm>
                            </wpg:grpSpPr>
                            <wps:wsp>
                              <wps:cNvPr id="1805" name="Rectangle 1868"/>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6" name="Rectangle 1869"/>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7" name="Rectangle 1870"/>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8" name="Rectangle 1871"/>
                              <wps:cNvSpPr>
                                <a:spLocks noChangeArrowheads="1"/>
                              </wps:cNvSpPr>
                              <wps:spPr bwMode="auto">
                                <a:xfrm>
                                  <a:off x="1106"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9" name="Rectangle 1872"/>
                              <wps:cNvSpPr>
                                <a:spLocks noChangeArrowheads="1"/>
                              </wps:cNvSpPr>
                              <wps:spPr bwMode="auto">
                                <a:xfrm>
                                  <a:off x="1106"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691C9" id="Group 1804" o:spid="_x0000_s1026" style="position:absolute;margin-left:28.45pt;margin-top:.75pt;width:34.45pt;height:10pt;z-index:251697664" coordorigin="569,15" coordsize="68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" o:allowincell="f">
                      <v:rect id="Rectangle 1868"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iDsYA&#10;AADdAAAADwAAAGRycy9kb3ducmV2LnhtbESPT2sCMRDF7wW/Qxiht5rUP8uyNYoKhZ4Krl68jZvp&#10;7tLNJG6ibr99IxR6m+G9eb83y/VgO3GjPrSONbxOFAjiypmWaw3Hw/tLDiJEZIOdY9LwQwHWq9HT&#10;Egvj7rynWxlrkUI4FKihidEXUoaqIYth4jxx0r5cbzGmta+l6fGewm0np0pl0mLLidCgp11D1Xd5&#10;tYl7mpXK55dtzfZzvj9nfnbOFlo/j4fNG4hIQ/w3/11/mFQ/Vwt4fJNG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MiDsYAAADdAAAADwAAAAAAAAAAAAAAAACYAgAAZHJz&#10;L2Rvd25yZXYueG1sUEsFBgAAAAAEAAQA9QAAAIsDAAAAAA==&#10;" fillcolor="black" stroked="f" strokeweight="0"/>
                      <v:rect id="Rectangle 1869"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8ecUA&#10;AADdAAAADwAAAGRycy9kb3ducmV2LnhtbESPQWsCMRCF7wX/QxjBW03UdllWo1hB8FRw24u3cTPu&#10;Lm4m6Sbq9t83hUJvM7w373uz2gy2E3fqQ+tYw2yqQBBXzrRca/j82D/nIEJENtg5Jg3fFGCzHj2t&#10;sDDuwUe6l7EWKYRDgRqaGH0hZagashimzhMn7eJ6izGtfS1Nj48Ubjs5VyqTFltOhAY97RqqruXN&#10;Ju5pUSqff73VbN9fjufML87Zq9aT8bBdgog0xH/z3/XBpPq5yuD3mzS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0bx5xQAAAN0AAAAPAAAAAAAAAAAAAAAAAJgCAABkcnMv&#10;ZG93bnJldi54bWxQSwUGAAAAAAQABAD1AAAAigMAAAAA&#10;" fillcolor="black" stroked="f" strokeweight="0"/>
                      <v:rect id="Rectangle 1870"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0Z4sYA&#10;AADdAAAADwAAAGRycy9kb3ducmV2LnhtbESPQW/CMAyF75P4D5GRdhsJY+uqjoAY0iROkyhcdjON&#10;11Y0TmgClH+/TJrEzdZ7ft/zfDnYTlyoD61jDdOJAkFcOdNyrWG/+3zKQYSIbLBzTBpuFGC5GD3M&#10;sTDuylu6lLEWKYRDgRqaGH0hZagashgmzhMn7cf1FmNa+1qaHq8p3HbyWalMWmw5ERr0tG6oOpZn&#10;m7jfs1L5/PRRs/162R4yPztkr1o/jofVO4hIQ7yb/683JtXP1Rv8fZNG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0Z4sYAAADdAAAADwAAAAAAAAAAAAAAAACYAgAAZHJz&#10;L2Rvd25yZXYueG1sUEsFBgAAAAAEAAQA9QAAAIsDAAAAAA==&#10;" fillcolor="black" stroked="f" strokeweight="0"/>
                      <v:rect id="Rectangle 1871" o:spid="_x0000_s1030" style="position:absolute;left:1106;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NkMQA&#10;AADdAAAADwAAAGRycy9kb3ducmV2LnhtbESPTU/DMAyG70j8h8hI3FgyBlVVlk0DCYkT0rpddvMa&#10;01ZrnKwJW/n3+IDEzZbfj8fL9eQHdaEx9YEtzGcGFHETXM+thf3u/aEElTKywyEwWfihBOvV7c0S&#10;KxeuvKVLnVslIZwqtNDlHCutU9ORxzQLkVhuX2H0mGUdW+1GvEq4H/SjMYX22LM0dBjpraPmVH97&#10;6T0sahPL82vL/vNpeyzi4lg8W3t/N21eQGWa8r/4z/3hBL80giv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jZDEAAAA3QAAAA8AAAAAAAAAAAAAAAAAmAIAAGRycy9k&#10;b3ducmV2LnhtbFBLBQYAAAAABAAEAPUAAACJAwAAAAA=&#10;" fillcolor="black" stroked="f" strokeweight="0"/>
                      <v:rect id="Rectangle 1872" o:spid="_x0000_s1031" style="position:absolute;left:1106;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oC8YA&#10;AADdAAAADwAAAGRycy9kb3ducmV2LnhtbESPQW/CMAyF75P4D5GRdhsJY6u6joAY0iROkyhcdjON&#10;11Y0TmgClH+/TJrEzdZ7ft/zfDnYTlyoD61jDdOJAkFcOdNyrWG/+3zKQYSIbLBzTBpuFGC5GD3M&#10;sTDuylu6lLEWKYRDgRqaGH0hZagashgmzhMn7cf1FmNa+1qaHq8p3HbyWalMWmw5ERr0tG6oOpZn&#10;m7jfs1L5/PRRs/162R4yPztkr1o/jofVO4hIQ7yb/683JtXP1Rv8fZNG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4oC8YAAADdAAAADwAAAAAAAAAAAAAAAACYAgAAZHJz&#10;L2Rvd25yZXYueG1sUEsFBgAAAAAEAAQA9QAAAIsDAAAAAA==&#10;" fillcolor="black" stroked="f" strokeweight="0"/>
                      <w10:anchorlock/>
                    </v:group>
                  </w:pict>
                </mc:Fallback>
              </mc:AlternateContent>
            </w:r>
          </w:p>
        </w:tc>
        <w:tc>
          <w:tcPr>
            <w:tcW w:w="3420"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Harmonized System sub-heading code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an6</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689" w:type="dxa"/>
            <w:gridSpan w:val="6"/>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98688" behindDoc="0" locked="1" layoutInCell="0" allowOverlap="1" wp14:anchorId="4E2860CD" wp14:editId="27B870DA">
                      <wp:simplePos x="0" y="0"/>
                      <wp:positionH relativeFrom="column">
                        <wp:posOffset>361315</wp:posOffset>
                      </wp:positionH>
                      <wp:positionV relativeFrom="paragraph">
                        <wp:posOffset>9525</wp:posOffset>
                      </wp:positionV>
                      <wp:extent cx="437515" cy="127000"/>
                      <wp:effectExtent l="0" t="4445" r="4445" b="1905"/>
                      <wp:wrapNone/>
                      <wp:docPr id="1798" name="Group 1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127000"/>
                                <a:chOff x="569" y="15"/>
                                <a:chExt cx="689" cy="200"/>
                              </a:xfrm>
                            </wpg:grpSpPr>
                            <wps:wsp>
                              <wps:cNvPr id="1799" name="Rectangle 1874"/>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0" name="Rectangle 1875"/>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1" name="Rectangle 1876"/>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2" name="Rectangle 1877"/>
                              <wps:cNvSpPr>
                                <a:spLocks noChangeArrowheads="1"/>
                              </wps:cNvSpPr>
                              <wps:spPr bwMode="auto">
                                <a:xfrm>
                                  <a:off x="1106"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3" name="Rectangle 1878"/>
                              <wps:cNvSpPr>
                                <a:spLocks noChangeArrowheads="1"/>
                              </wps:cNvSpPr>
                              <wps:spPr bwMode="auto">
                                <a:xfrm>
                                  <a:off x="1106"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BE174" id="Group 1798" o:spid="_x0000_s1026" style="position:absolute;margin-left:28.45pt;margin-top:.75pt;width:34.45pt;height:10pt;z-index:251698688" coordorigin="569,15" coordsize="68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" o:allowincell="f">
                      <v:rect id="Rectangle 1874"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p2sYA&#10;AADdAAAADwAAAGRycy9kb3ducmV2LnhtbESPzW7CMBCE75V4B2srcStO+UkhxaCChMQJidBLb0u8&#10;TaLGazc2EN4eIyFx29XMzjc7X3amEWdqfW1ZwfsgAUFcWF1zqeD7sHmbgvABWWNjmRRcycNy0XuZ&#10;Y6bthfd0zkMpYgj7DBVUIbhMSl9UZNAPrCOO2q9tDYa4tqXULV5iuGnkMElSabDmSKjQ0bqi4i8/&#10;mcj9GeWJm/6vSja78f6YutExnSjVf+2+PkEE6sLT/Lje6lj/YzaD+zdxBL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Ap2sYAAADdAAAADwAAAAAAAAAAAAAAAACYAgAAZHJz&#10;L2Rvd25yZXYueG1sUEsFBgAAAAAEAAQA9QAAAIsDAAAAAA==&#10;" fillcolor="black" stroked="f" strokeweight="0"/>
                      <v:rect id="Rectangle 1875"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BlsQA&#10;AADdAAAADwAAAGRycy9kb3ducmV2LnhtbESPTU/DMAyG70j8h8hI3FgyBlVVlk0DCYkT0rpddvMa&#10;01ZrnKwJW/n3+IDEzZbfj8fL9eQHdaEx9YEtzGcGFHETXM+thf3u/aEElTKywyEwWfihBOvV7c0S&#10;KxeuvKVLnVslIZwqtNDlHCutU9ORxzQLkVhuX2H0mGUdW+1GvEq4H/SjMYX22LM0dBjpraPmVH97&#10;6T0sahPL82vL/vNpeyzi4lg8W3t/N21eQGWa8r/4z/3hBL80wi/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0gZbEAAAA3QAAAA8AAAAAAAAAAAAAAAAAmAIAAGRycy9k&#10;b3ducmV2LnhtbFBLBQYAAAAABAAEAPUAAACJAwAAAAA=&#10;" fillcolor="black" stroked="f" strokeweight="0"/>
                      <v:rect id="Rectangle 1876"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kDcUA&#10;AADdAAAADwAAAGRycy9kb3ducmV2LnhtbESPQWsCMRCF7wX/Q5iCt5pY7bJsjWILgifB1Yu3cTPd&#10;XbqZpJuo23/fCEJvM7w373uzWA22E1fqQ+tYw3SiQBBXzrRcazgeNi85iBCRDXaOScMvBVgtR08L&#10;LIy78Z6uZaxFCuFQoIYmRl9IGaqGLIaJ88RJ+3K9xZjWvpamx1sKt518VSqTFltOhAY9fTZUfZcX&#10;m7inWal8/vNRs93N9+fMz87Zm9bj52H9DiLSEP/Nj+utSfVzNYX7N2k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CQNxQAAAN0AAAAPAAAAAAAAAAAAAAAAAJgCAABkcnMv&#10;ZG93bnJldi54bWxQSwUGAAAAAAQABAD1AAAAigMAAAAA&#10;" fillcolor="black" stroked="f" strokeweight="0"/>
                      <v:rect id="Rectangle 1877" o:spid="_x0000_s1030" style="position:absolute;left:1106;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6esUA&#10;AADdAAAADwAAAGRycy9kb3ducmV2LnhtbESPQWsCMRCF7wX/QxjBW02q7bJsjaKC4Kng6sXbuJnu&#10;Lt1M4ibq9t83hUJvM7w373uzWA22E3fqQ+tYw8tUgSCunGm51nA67p5zECEiG+wck4ZvCrBajp4W&#10;WBj34APdy1iLFMKhQA1NjL6QMlQNWQxT54mT9ul6izGtfS1Nj48Ubjs5UyqTFltOhAY9bRuqvsqb&#10;TdzzvFQ+v25qth+vh0vm55fsTevJeFi/g4g0xH/z3/XepPq5msHvN2k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rp6xQAAAN0AAAAPAAAAAAAAAAAAAAAAAJgCAABkcnMv&#10;ZG93bnJldi54bWxQSwUGAAAAAAQABAD1AAAAigMAAAAA&#10;" fillcolor="black" stroked="f" strokeweight="0"/>
                      <v:rect id="Rectangle 1878" o:spid="_x0000_s1031" style="position:absolute;left:1106;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f4cUA&#10;AADdAAAADwAAAGRycy9kb3ducmV2LnhtbESPQWvCQBCF7wX/wzJCb3VXY0NIXcUKQk+CaS+9jdlp&#10;Epqd3WZXTf99VxB6m+G9ed+b1Wa0vbjQEDrHGuYzBYK4dqbjRsPH+/6pABEissHeMWn4pQCb9eRh&#10;haVxVz7SpYqNSCEcStTQxuhLKUPdksUwc544aV9usBjTOjTSDHhN4baXC6VyabHjRGjR066l+rs6&#10;28T9zCrli5/Xhu1heTzlPjvlz1o/TsftC4hIY/w336/fTKpfqAxu36QR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h/hxQAAAN0AAAAPAAAAAAAAAAAAAAAAAJgCAABkcnMv&#10;ZG93bnJldi54bWxQSwUGAAAAAAQABAD1AAAAigMAAAAA&#10;" fillcolor="black" stroked="f" strokeweight="0"/>
                      <w10:anchorlock/>
                    </v:group>
                  </w:pict>
                </mc:Fallback>
              </mc:AlternateContent>
            </w:r>
          </w:p>
        </w:tc>
        <w:tc>
          <w:tcPr>
            <w:tcW w:w="3420"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Combined nomenclature code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an2</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492" w:type="dxa"/>
            <w:gridSpan w:val="4"/>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699712" behindDoc="0" locked="1" layoutInCell="0" allowOverlap="1" wp14:anchorId="3D93DF97" wp14:editId="69CE32EF">
                      <wp:simplePos x="0" y="0"/>
                      <wp:positionH relativeFrom="column">
                        <wp:posOffset>361315</wp:posOffset>
                      </wp:positionH>
                      <wp:positionV relativeFrom="paragraph">
                        <wp:posOffset>0</wp:posOffset>
                      </wp:positionV>
                      <wp:extent cx="312420" cy="131445"/>
                      <wp:effectExtent l="0" t="0" r="5715" b="4445"/>
                      <wp:wrapNone/>
                      <wp:docPr id="1792" name="Group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1445"/>
                                <a:chOff x="569" y="0"/>
                                <a:chExt cx="492" cy="207"/>
                              </a:xfrm>
                            </wpg:grpSpPr>
                            <wps:wsp>
                              <wps:cNvPr id="1793" name="Rectangle 1880"/>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4" name="Rectangle 1881"/>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5" name="Rectangle 1882"/>
                              <wps:cNvSpPr>
                                <a:spLocks noChangeArrowheads="1"/>
                              </wps:cNvSpPr>
                              <wps:spPr bwMode="auto">
                                <a:xfrm>
                                  <a:off x="908"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6" name="Rectangle 1883"/>
                              <wps:cNvSpPr>
                                <a:spLocks noChangeArrowheads="1"/>
                              </wps:cNvSpPr>
                              <wps:spPr bwMode="auto">
                                <a:xfrm>
                                  <a:off x="90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7" name="Rectangle 1884"/>
                              <wps:cNvSpPr>
                                <a:spLocks noChangeArrowheads="1"/>
                              </wps:cNvSpPr>
                              <wps:spPr bwMode="auto">
                                <a:xfrm>
                                  <a:off x="1007"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6A855" id="Group 1792" o:spid="_x0000_s1026" style="position:absolute;margin-left:28.45pt;margin-top:0;width:24.6pt;height:10.35pt;z-index:251699712" coordorigin="569" coordsize="49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" o:allowincell="f">
                      <v:rect id="Rectangle 1880"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eMMYA&#10;AADdAAAADwAAAGRycy9kb3ducmV2LnhtbESPQW/CMAyF75P4D5GRdltTKHSsENA2CWknJAqX3Uzj&#10;tRWNkzUZdP9+mYTEzdZ7ft/zajOYTlyo961lBZMkBUFcWd1yreB42D4tQPiArLGzTAp+ycNmPXpY&#10;YaHtlfd0KUMtYgj7AhU0IbhCSl81ZNAn1hFH7cv2BkNc+1rqHq8x3HRymqa5NNhyJDTo6L2h6lz+&#10;mMj9zMrULb7faja72f6Uu+yUz5V6HA+vSxCBhnA3364/dKz//JLB/zdxBL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geMMYAAADdAAAADwAAAAAAAAAAAAAAAACYAgAAZHJz&#10;L2Rvd25yZXYueG1sUEsFBgAAAAAEAAQA9QAAAIsDAAAAAA==&#10;" fillcolor="black" stroked="f" strokeweight="0"/>
                      <v:rect id="Rectangle 1881"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GRMYA&#10;AADdAAAADwAAAGRycy9kb3ducmV2LnhtbESPQW/CMAyF75P4D5GRdhvpgBUoDWibNInTJDou3NzG&#10;tNUaJzQZdP9+QULazdZ7ft9zvh1MJy7U+9aygudJAoK4srrlWsHh6+NpCcIHZI2dZVLwSx62m9FD&#10;jpm2V97TpQi1iCHsM1TQhOAyKX3VkEE/sY44aifbGwxx7Wupe7zGcNPJaZKk0mDLkdCgo/eGqu/i&#10;x0TucVYkbnl+q9l8zvdl6mZl+qLU43h4XYMINIR/8/16p2P9xWoOt2/iCH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GGRMYAAADdAAAADwAAAAAAAAAAAAAAAACYAgAAZHJz&#10;L2Rvd25yZXYueG1sUEsFBgAAAAAEAAQA9QAAAIsDAAAAAA==&#10;" fillcolor="black" stroked="f" strokeweight="0"/>
                      <v:rect id="Rectangle 1882" o:spid="_x0000_s1029" style="position:absolute;left:908;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0j38YA&#10;AADdAAAADwAAAGRycy9kb3ducmV2LnhtbESPQW/CMAyF75P4D5GRdhvpYBQoDWibNInTJDou3NzG&#10;tNUaJzQZdP+eTELazdZ7ft9zvh1MJy7U+9aygudJAoK4srrlWsHh6+NpCcIHZI2dZVLwSx62m9FD&#10;jpm2V97TpQi1iCHsM1TQhOAyKX3VkEE/sY44aifbGwxx7Wupe7zGcNPJaZKk0mDLkdCgo/eGqu/i&#10;x0TucVYkbnl+q9l8vuzL1M3KdK7U43h4XYMINIR/8/16p2P9xWoOf9/EE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0j38YAAADdAAAADwAAAAAAAAAAAAAAAACYAgAAZHJz&#10;L2Rvd25yZXYueG1sUEsFBgAAAAAEAAQA9QAAAIsDAAAAAA==&#10;" fillcolor="black" stroked="f" strokeweight="0"/>
                      <v:rect id="Rectangle 1883" o:spid="_x0000_s1030" style="position:absolute;left:90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9qMYA&#10;AADdAAAADwAAAGRycy9kb3ducmV2LnhtbESPQW/CMAyF75P2HyJP4jbSDSjQNaCBhLQTEoULN7cx&#10;bbXGyZoA3b9fJk3azdZ7ft9zvh5MJ27U+9aygpdxAoK4srrlWsHpuHtegPABWWNnmRR8k4f16vEh&#10;x0zbOx/oVoRaxBD2GSpoQnCZlL5qyKAfW0cctYvtDYa49rXUPd5juOnka5Kk0mDLkdCgo21D1Wdx&#10;NZF7nhSJW3xtajb76aFM3aRMZ0qNnob3NxCBhvBv/rv+0LH+fJnC7zdxB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9qMYAAADdAAAADwAAAAAAAAAAAAAAAACYAgAAZHJz&#10;L2Rvd25yZXYueG1sUEsFBgAAAAAEAAQA9QAAAIsDAAAAAA==&#10;" fillcolor="black" stroked="f" strokeweight="0"/>
                      <v:rect id="Rectangle 1884" o:spid="_x0000_s1031" style="position:absolute;left:1007;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YM8YA&#10;AADdAAAADwAAAGRycy9kb3ducmV2LnhtbESPQW/CMAyF75P4D5GRdhspsBUoTdE2adJOk+i4cDON&#10;aSsaJ2syKP+eTELazdZ7ft9zvhlMJ87U+9aygukkAUFcWd1yrWD3/fG0BOEDssbOMim4kodNMXrI&#10;MdP2wls6l6EWMYR9hgqaEFwmpa8aMugn1hFH7Wh7gyGufS11j5cYbjo5S5JUGmw5Ehp09N5QdSp/&#10;TeTu52Xilj9vNZuv5+0hdfND+qLU43h4XYMINIR/8/36U8f6i9UC/r6JI8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YM8YAAADdAAAADwAAAAAAAAAAAAAAAACYAgAAZHJz&#10;L2Rvd25yZXYueG1sUEsFBgAAAAAEAAQA9QAAAIsDAAAAAA==&#10;" fillcolor="black" stroked="f" strokeweight="0"/>
                      <w10:anchorlock/>
                    </v:group>
                  </w:pict>
                </mc:Fallback>
              </mc:AlternateContent>
            </w:r>
          </w:p>
        </w:tc>
        <w:tc>
          <w:tcPr>
            <w:tcW w:w="3617"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Weight</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00736" behindDoc="0" locked="1" layoutInCell="0" allowOverlap="1" wp14:anchorId="1F123C4A" wp14:editId="2684EF90">
                      <wp:simplePos x="0" y="0"/>
                      <wp:positionH relativeFrom="column">
                        <wp:posOffset>361315</wp:posOffset>
                      </wp:positionH>
                      <wp:positionV relativeFrom="paragraph">
                        <wp:posOffset>9525</wp:posOffset>
                      </wp:positionV>
                      <wp:extent cx="374650" cy="127000"/>
                      <wp:effectExtent l="0" t="4445" r="635" b="1905"/>
                      <wp:wrapNone/>
                      <wp:docPr id="1786" name="Group 1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787" name="Rectangle 1886"/>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8" name="Rectangle 1887"/>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9" name="Rectangle 1888"/>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0" name="Rectangle 1889"/>
                              <wps:cNvSpPr>
                                <a:spLocks noChangeArrowheads="1"/>
                              </wps:cNvSpPr>
                              <wps:spPr bwMode="auto">
                                <a:xfrm>
                                  <a:off x="100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1" name="Rectangle 1890"/>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AD3F6" id="Group 1786" o:spid="_x0000_s1026" style="position:absolute;margin-left:28.45pt;margin-top:.75pt;width:29.5pt;height:10pt;z-index:251700736"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" o:allowincell="f">
                      <v:rect id="Rectangle 1886"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O7sYA&#10;AADdAAAADwAAAGRycy9kb3ducmV2LnhtbESPT2vCQBDF74LfYRmhN934L4bUVbRQ8FQw7aW3MTtN&#10;gtnZNbvV+O3dgtDbDO/N+71Zb3vTiit1vrGsYDpJQBCXVjdcKfj6fB9nIHxA1thaJgV38rDdDAdr&#10;zLW98ZGuRahEDGGfo4I6BJdL6cuaDPqJdcRR+7GdwRDXrpK6w1sMN62cJUkqDTYcCTU6equpPBe/&#10;JnK/50Xissu+YvOxOJ5SNz+lS6VeRv3uFUSgPvybn9cHHeuvshX8fRNH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qO7sYAAADdAAAADwAAAAAAAAAAAAAAAACYAgAAZHJz&#10;L2Rvd25yZXYueG1sUEsFBgAAAAAEAAQA9QAAAIsDAAAAAA==&#10;" fillcolor="black" stroked="f" strokeweight="0"/>
                      <v:rect id="Rectangle 1887"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anMUA&#10;AADdAAAADwAAAGRycy9kb3ducmV2LnhtbESPTW/CMAyG75P4D5GRdhvpxlaqQkDbpEmckOh24WYa&#10;01ZrnKzJoPz7+YC0my2/H49Xm9H16kxD7DwbeJxloIhrbztuDHx9fjwUoGJCtth7JgNXirBZT+5W&#10;WFp/4T2dq9QoCeFYooE2pVBqHeuWHMaZD8RyO/nBYZJ1aLQd8CLhrtdPWZZrhx1LQ4uB3luqv6tf&#10;J72HeZWF4uetYbd73h/zMD/mL8bcT8fXJahEY/oX39xbK/iLQnD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RqcxQAAAN0AAAAPAAAAAAAAAAAAAAAAAJgCAABkcnMv&#10;ZG93bnJldi54bWxQSwUGAAAAAAQABAD1AAAAigMAAAAA&#10;" fillcolor="black" stroked="f" strokeweight="0"/>
                      <v:rect id="Rectangle 1888"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B8YA&#10;AADdAAAADwAAAGRycy9kb3ducmV2LnhtbESPzW7CMBCE75V4B2uRemsc/tI0YFBbCaknJAKX3pZ4&#10;m0TEazd2IX37uhISt13N7Hyzq81gOnGh3reWFUySFARxZXXLtYLjYfuUg/ABWWNnmRT8kofNevSw&#10;wkLbK+/pUoZaxBD2BSpoQnCFlL5qyKBPrCOO2pftDYa49rXUPV5juOnkNE0zabDlSGjQ0XtD1bn8&#10;MZH7OStTl3+/1Wx28/0pc7NTtlDqcTy8LkEEGsLdfLv+0LH+c/4C/9/EE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m/B8YAAADdAAAADwAAAAAAAAAAAAAAAACYAgAAZHJz&#10;L2Rvd25yZXYueG1sUEsFBgAAAAAEAAQA9QAAAIsDAAAAAA==&#10;" fillcolor="black" stroked="f" strokeweight="0"/>
                      <v:rect id="Rectangle 1889" o:spid="_x0000_s1030" style="position:absolute;left:100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AR8UA&#10;AADdAAAADwAAAGRycy9kb3ducmV2LnhtbESPTW/CMAyG75P2HyJP2m2kG6xAIaBtEhKnSXS7cDON&#10;aSsaJ2sy6P79fEDiZsvvx+PlenCdOlMfW88GnkcZKOLK25ZrA99fm6cZqJiQLXaeycAfRViv7u+W&#10;WFh/4R2dy1QrCeFYoIEmpVBoHauGHMaRD8RyO/reYZK1r7Xt8SLhrtMvWZZrhy1LQ4OBPhqqTuWv&#10;k979uMzC7Oe9Zvc52R3yMD7kr8Y8PgxvC1CJhnQTX91bK/jTufDL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oBHxQAAAN0AAAAPAAAAAAAAAAAAAAAAAJgCAABkcnMv&#10;ZG93bnJldi54bWxQSwUGAAAAAAQABAD1AAAAigMAAAAA&#10;" fillcolor="black" stroked="f" strokeweight="0"/>
                      <v:rect id="Rectangle 1890"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l3MYA&#10;AADdAAAADwAAAGRycy9kb3ducmV2LnhtbESPQW/CMAyF75P4D5GRdhspsBUoDWibNGmnSXRcuLmN&#10;aSsaJ2syKP+eTELazdZ7ft9zvh1MJ87U+9aygukkAUFcWd1yrWD//fG0BOEDssbOMim4koftZvSQ&#10;Y6bthXd0LkItYgj7DBU0IbhMSl81ZNBPrCOO2tH2BkNc+1rqHi8x3HRyliSpNNhyJDTo6L2h6lT8&#10;msg9zIvELX/eajZfz7sydfMyfVHqcTy8rkEEGsK/+X79qWP9xWoKf9/EE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Yl3MYAAADdAAAADwAAAAAAAAAAAAAAAACYAgAAZHJz&#10;L2Rvd25yZXYueG1sUEsFBgAAAAAEAAQA9QAAAIsDA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Gross mass</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n..16,6</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492" w:type="dxa"/>
            <w:gridSpan w:val="4"/>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01760" behindDoc="0" locked="1" layoutInCell="0" allowOverlap="1" wp14:anchorId="1C96FF3B" wp14:editId="54E74100">
                      <wp:simplePos x="0" y="0"/>
                      <wp:positionH relativeFrom="column">
                        <wp:posOffset>361315</wp:posOffset>
                      </wp:positionH>
                      <wp:positionV relativeFrom="paragraph">
                        <wp:posOffset>0</wp:posOffset>
                      </wp:positionV>
                      <wp:extent cx="312420" cy="131445"/>
                      <wp:effectExtent l="0" t="0" r="5715" b="4445"/>
                      <wp:wrapNone/>
                      <wp:docPr id="1780"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1445"/>
                                <a:chOff x="569" y="0"/>
                                <a:chExt cx="492" cy="207"/>
                              </a:xfrm>
                            </wpg:grpSpPr>
                            <wps:wsp>
                              <wps:cNvPr id="1781" name="Rectangle 1892"/>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2" name="Rectangle 1893"/>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3" name="Rectangle 1894"/>
                              <wps:cNvSpPr>
                                <a:spLocks noChangeArrowheads="1"/>
                              </wps:cNvSpPr>
                              <wps:spPr bwMode="auto">
                                <a:xfrm>
                                  <a:off x="90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4" name="Rectangle 1895"/>
                              <wps:cNvSpPr>
                                <a:spLocks noChangeArrowheads="1"/>
                              </wps:cNvSpPr>
                              <wps:spPr bwMode="auto">
                                <a:xfrm>
                                  <a:off x="90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5" name="Rectangle 1896"/>
                              <wps:cNvSpPr>
                                <a:spLocks noChangeArrowheads="1"/>
                              </wps:cNvSpPr>
                              <wps:spPr bwMode="auto">
                                <a:xfrm>
                                  <a:off x="1007"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C17F3" id="Group 1780" o:spid="_x0000_s1026" style="position:absolute;margin-left:28.45pt;margin-top:0;width:24.6pt;height:10.35pt;z-index:251701760" coordorigin="569" coordsize="49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" o:allowincell="f">
                      <v:rect id="Rectangle 1892"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AcYA&#10;AADdAAAADwAAAGRycy9kb3ducmV2LnhtbESPQWvCQBCF74X+h2UKvdVNahtDzCptoeBJMHrxNmbH&#10;JJid3Wa3Gv99Vyh4m+G9ed+bcjmaXpxp8J1lBekkAUFcW91xo2C3/X7JQfiArLG3TAqu5GG5eHwo&#10;sdD2whs6V6ERMYR9gQraEFwhpa9bMugn1hFH7WgHgyGuQyP1gJcYbnr5miSZNNhxJLTo6Kul+lT9&#10;msjdT6vE5T+fDZv12+aQuekhe1fq+Wn8mIMINIa7+f96pWP9WZ7C7Zs4gl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zAcYAAADdAAAADwAAAAAAAAAAAAAAAACYAgAAZHJz&#10;L2Rvd25yZXYueG1sUEsFBgAAAAAEAAQA9QAAAIsDAAAAAA==&#10;" fillcolor="black" stroked="f" strokeweight="0"/>
                      <v:rect id="Rectangle 1893"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tdsYA&#10;AADdAAAADwAAAGRycy9kb3ducmV2LnhtbESPQWvCQBCF74X+h2UKvdVNtY0hZiOtUPAkGHvpbcyO&#10;STA7u82uGv99Vyh4m+G9ed+bYjmaXpxp8J1lBa+TBARxbXXHjYLv3ddLBsIHZI29ZVJwJQ/L8vGh&#10;wFzbC2/pXIVGxBD2OSpoQ3C5lL5uyaCfWEcctYMdDIa4Do3UA15iuOnlNElSabDjSGjR0aql+lid&#10;TOT+zKrEZb+fDZvN23afutk+fVfq+Wn8WIAINIa7+f96rWP9eTaF2zdxBF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0tdsYAAADdAAAADwAAAAAAAAAAAAAAAACYAgAAZHJz&#10;L2Rvd25yZXYueG1sUEsFBgAAAAAEAAQA9QAAAIsDAAAAAA==&#10;" fillcolor="black" stroked="f" strokeweight="0"/>
                      <v:rect id="Rectangle 1894" o:spid="_x0000_s1029" style="position:absolute;left:90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I7cYA&#10;AADdAAAADwAAAGRycy9kb3ducmV2LnhtbESPQWvCQBCF7wX/wzJCb3Vj08YQXcUKhZ4KRi/exuyY&#10;BLOza3bV9N93CwVvM7w373uzWA2mEzfqfWtZwXSSgCCurG65VrDffb7kIHxA1thZJgU/5GG1HD0t&#10;sND2zlu6laEWMYR9gQqaEFwhpa8aMugn1hFH7WR7gyGufS11j/cYbjr5miSZNNhyJDToaNNQdS6v&#10;JnIPaZm4/PJRs/l+2x4zlx6zd6Wex8N6DiLQEB7m/+svHevP8hT+vo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GI7cYAAADdAAAADwAAAAAAAAAAAAAAAACYAgAAZHJz&#10;L2Rvd25yZXYueG1sUEsFBgAAAAAEAAQA9QAAAIsDAAAAAA==&#10;" fillcolor="black" stroked="f" strokeweight="0"/>
                      <v:rect id="Rectangle 1895" o:spid="_x0000_s1030" style="position:absolute;left:90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QmcYA&#10;AADdAAAADwAAAGRycy9kb3ducmV2LnhtbESPT2vCQBDF7wW/wzIFb3VT/6QhdRUVBE+CaS+9jdlp&#10;EpqdXbOrxm/vCkJvM7w37/dmvuxNKy7U+caygvdRAoK4tLrhSsH31/YtA+EDssbWMim4kYflYvAy&#10;x1zbKx/oUoRKxBD2OSqoQ3C5lL6syaAfWUcctV/bGQxx7SqpO7zGcNPKcZKk0mDDkVCjo01N5V9x&#10;NpH7MykSl53WFZv99HBM3eSYzpQavvarTxCB+vBvfl7vdKz/kU3h8U0cQS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gQmcYAAADdAAAADwAAAAAAAAAAAAAAAACYAgAAZHJz&#10;L2Rvd25yZXYueG1sUEsFBgAAAAAEAAQA9QAAAIsDAAAAAA==&#10;" fillcolor="black" stroked="f" strokeweight="0"/>
                      <v:rect id="Rectangle 1896" o:spid="_x0000_s1031" style="position:absolute;left:1007;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S1AsYA&#10;AADdAAAADwAAAGRycy9kb3ducmV2LnhtbESPzWrDMBCE74W8g9hAb42cP9e4lkNSKORUiJtLbhtr&#10;a5taK8VSEvftq0Kht11mdr7ZYjOaXtxo8J1lBfNZAoK4trrjRsHx4+0pA+EDssbeMin4Jg+bcvJQ&#10;YK7tnQ90q0IjYgj7HBW0IbhcSl+3ZNDPrCOO2qcdDIa4Do3UA95juOnlIklSabDjSGjR0WtL9Vd1&#10;NZF7WlaJyy67hs376nBO3fKcrpV6nI7bFxCBxvBv/rve61j/OVvD7zdxBF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S1AsYAAADdAAAADwAAAAAAAAAAAAAAAACYAgAAZHJz&#10;L2Rvd25yZXYueG1sUEsFBgAAAAAEAAQA9QAAAIsDAAAAAA==&#10;" fillcolor="black" stroked="f" strokeweight="0"/>
                      <w10:anchorlock/>
                    </v:group>
                  </w:pict>
                </mc:Fallback>
              </mc:AlternateContent>
            </w:r>
          </w:p>
        </w:tc>
        <w:tc>
          <w:tcPr>
            <w:tcW w:w="3617"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Packages</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02784" behindDoc="0" locked="1" layoutInCell="0" allowOverlap="1" wp14:anchorId="5535B3F3" wp14:editId="46B58719">
                      <wp:simplePos x="0" y="0"/>
                      <wp:positionH relativeFrom="column">
                        <wp:posOffset>361315</wp:posOffset>
                      </wp:positionH>
                      <wp:positionV relativeFrom="paragraph">
                        <wp:posOffset>9525</wp:posOffset>
                      </wp:positionV>
                      <wp:extent cx="374650" cy="127000"/>
                      <wp:effectExtent l="0" t="0" r="635" b="1270"/>
                      <wp:wrapNone/>
                      <wp:docPr id="1775" name="Group 1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776" name="Rectangle 1898"/>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7" name="Rectangle 1899"/>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8" name="Rectangle 1900"/>
                              <wps:cNvSpPr>
                                <a:spLocks noChangeArrowheads="1"/>
                              </wps:cNvSpPr>
                              <wps:spPr bwMode="auto">
                                <a:xfrm>
                                  <a:off x="100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9" name="Rectangle 1901"/>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35E09" id="Group 1775" o:spid="_x0000_s1026" style="position:absolute;margin-left:28.45pt;margin-top:.75pt;width:29.5pt;height:10pt;z-index:251702784"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" o:allowincell="f">
                      <v:rect id="Rectangle 1898"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bUsYA&#10;AADdAAAADwAAAGRycy9kb3ducmV2LnhtbESPQWvCQBCF74X+h2UK3upGbWOIWUUFwVPBtJfexuyY&#10;BLOza3bV+O+7hUJvM7w373tTrAbTiRv1vrWsYDJOQBBXVrdcK/j63L1mIHxA1thZJgUP8rBaPj8V&#10;mGt75wPdylCLGMI+RwVNCC6X0lcNGfRj64ijdrK9wRDXvpa6x3sMN52cJkkqDbYcCQ062jZUncur&#10;idzvWZm47LKp2Xy8HY6pmx3Td6VGL8N6ASLQEP7Nf9d7HevP5yn8fhNH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NbUsYAAADdAAAADwAAAAAAAAAAAAAAAACYAgAAZHJz&#10;L2Rvd25yZXYueG1sUEsFBgAAAAAEAAQA9QAAAIsDAAAAAA==&#10;" fillcolor="black" stroked="f" strokeweight="0"/>
                      <v:rect id="Rectangle 1899"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cYA&#10;AADdAAAADwAAAGRycy9kb3ducmV2LnhtbESPT2vCQBDF74LfYRmhN934L5HUVbRQ8FQw7aW3MTtN&#10;gtnZNbvV+O3dgtDbDO/N+71Zb3vTiit1vrGsYDpJQBCXVjdcKfj6fB+vQPiArLG1TAru5GG7GQ7W&#10;mGt74yNdi1CJGMI+RwV1CC6X0pc1GfQT64ij9mM7gyGuXSV1h7cYblo5S5JUGmw4Emp09FZTeS5+&#10;TeR+z4vErS77is3H4nhK3fyULpV6GfW7VxCB+vBvfl4fdKyfZRn8fRNH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ycYAAADdAAAADwAAAAAAAAAAAAAAAACYAgAAZHJz&#10;L2Rvd25yZXYueG1sUEsFBgAAAAAEAAQA9QAAAIsDAAAAAA==&#10;" fillcolor="black" stroked="f" strokeweight="0"/>
                      <v:rect id="Rectangle 1900" o:spid="_x0000_s1029" style="position:absolute;left:100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qu8UA&#10;AADdAAAADwAAAGRycy9kb3ducmV2LnhtbESPTW/CMAyG75P4D5GRdhvpxlZQIaBt0iROSBQu3Exj&#10;2mqNkzUZlH8/H5B2s+X34/FyPbhOXaiPrWcDz5MMFHHlbcu1gcP+62kOKiZki51nMnCjCOvV6GGJ&#10;hfVX3tGlTLWSEI4FGmhSCoXWsWrIYZz4QCy3s+8dJln7WtserxLuOv2SZbl22LI0NBjos6Hqu/x1&#10;0nucllmY/3zU7Lavu1Mepqf8zZjH8fC+AJVoSP/iu3tjBX82E1z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Gq7xQAAAN0AAAAPAAAAAAAAAAAAAAAAAJgCAABkcnMv&#10;ZG93bnJldi54bWxQSwUGAAAAAAQABAD1AAAAigMAAAAA&#10;" fillcolor="black" stroked="f" strokeweight="0"/>
                      <v:rect id="Rectangle 1901" o:spid="_x0000_s1030"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PIMYA&#10;AADdAAAADwAAAGRycy9kb3ducmV2LnhtbESPQW/CMAyF75P4D5GRdhspsBUoTdE2adJOk+i4cDON&#10;aSsaJ2syKP+eTELazdZ7ft9zvhlMJ87U+9aygukkAUFcWd1yrWD3/fG0BOEDssbOMim4kodNMXrI&#10;MdP2wls6l6EWMYR9hgqaEFwmpa8aMugn1hFH7Wh7gyGufS11j5cYbjo5S5JUGmw5Ehp09N5QdSp/&#10;TeTu52Xilj9vNZuv5+0hdfND+qLU43h4XYMINIR/8/36U8f6i8UK/r6JI8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zPIMYAAADdAAAADwAAAAAAAAAAAAAAAACYAgAAZHJz&#10;L2Rvd25yZXYueG1sUEsFBgAAAAAEAAQA9QAAAIsDA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Number of packages</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n..8</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394" w:type="dxa"/>
            <w:gridSpan w:val="3"/>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03808" behindDoc="0" locked="1" layoutInCell="0" allowOverlap="1" wp14:anchorId="66F1FD76" wp14:editId="3D0CABB7">
                      <wp:simplePos x="0" y="0"/>
                      <wp:positionH relativeFrom="column">
                        <wp:posOffset>361315</wp:posOffset>
                      </wp:positionH>
                      <wp:positionV relativeFrom="paragraph">
                        <wp:posOffset>0</wp:posOffset>
                      </wp:positionV>
                      <wp:extent cx="250190" cy="131445"/>
                      <wp:effectExtent l="0" t="0" r="1270" b="3810"/>
                      <wp:wrapNone/>
                      <wp:docPr id="1770" name="Group 1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1445"/>
                                <a:chOff x="569" y="0"/>
                                <a:chExt cx="394" cy="207"/>
                              </a:xfrm>
                            </wpg:grpSpPr>
                            <wps:wsp>
                              <wps:cNvPr id="1771" name="Rectangle 1903"/>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2" name="Rectangle 1904"/>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3" name="Rectangle 1905"/>
                              <wps:cNvSpPr>
                                <a:spLocks noChangeArrowheads="1"/>
                              </wps:cNvSpPr>
                              <wps:spPr bwMode="auto">
                                <a:xfrm>
                                  <a:off x="80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4" name="Rectangle 1906"/>
                              <wps:cNvSpPr>
                                <a:spLocks noChangeArrowheads="1"/>
                              </wps:cNvSpPr>
                              <wps:spPr bwMode="auto">
                                <a:xfrm>
                                  <a:off x="908"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D8617" id="Group 1770" o:spid="_x0000_s1026" style="position:absolute;margin-left:28.45pt;margin-top:0;width:19.7pt;height:10.35pt;z-index:251703808" coordorigin="569" coordsize="39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" o:allowincell="f">
                      <v:rect id="Rectangle 1903"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DJsYA&#10;AADdAAAADwAAAGRycy9kb3ducmV2LnhtbESPT2vCQBDF74LfYRmhN7PxX5TUVWqh4Ekw7aW3MTtN&#10;QrOz2+xW47d3BcHbDO/N+71Zb3vTijN1vrGsYJKkIIhLqxuuFHx9foxXIHxA1thaJgVX8rDdDAdr&#10;zLW98JHORahEDGGfo4I6BJdL6cuaDPrEOuKo/djOYIhrV0nd4SWGm1ZO0zSTBhuOhBodvddU/hb/&#10;JnK/Z0XqVn+7is1hfjxlbnbKFkq9jPq3VxCB+vA0P673OtZfLidw/yaO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rDJsYAAADdAAAADwAAAAAAAAAAAAAAAACYAgAAZHJz&#10;L2Rvd25yZXYueG1sUEsFBgAAAAAEAAQA9QAAAIsDAAAAAA==&#10;" fillcolor="black" stroked="f" strokeweight="0"/>
                      <v:rect id="Rectangle 1904"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dUcUA&#10;AADdAAAADwAAAGRycy9kb3ducmV2LnhtbESPQWvCQBCF70L/wzKCN7NRa5TUVbQg9CQYvfQ2ZqdJ&#10;aHZ2m91q+u+7guBthvfmfW9Wm9604kqdbywrmCQpCOLS6oYrBefTfrwE4QOyxtYyKfgjD5v1y2CF&#10;ubY3PtK1CJWIIexzVFCH4HIpfVmTQZ9YRxy1L9sZDHHtKqk7vMVw08ppmmbSYMORUKOj95rK7+LX&#10;RO7nrEjd8mdXsTm8Hi+Zm12yuVKjYb99AxGoD0/z4/pDx/qLxRTu38QR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F1RxQAAAN0AAAAPAAAAAAAAAAAAAAAAAJgCAABkcnMv&#10;ZG93bnJldi54bWxQSwUGAAAAAAQABAD1AAAAigMAAAAA&#10;" fillcolor="black" stroked="f" strokeweight="0"/>
                      <v:rect id="Rectangle 1905" o:spid="_x0000_s1029" style="position:absolute;left:80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4ysYA&#10;AADdAAAADwAAAGRycy9kb3ducmV2LnhtbESPQWvCQBCF70L/wzKF3nRTU6PEbKQWCp4Kpl68jdkx&#10;Cc3ObrNbjf++WxB6m+G9ed+bYjOaXlxo8J1lBc+zBARxbXXHjYLD5/t0BcIHZI29ZVJwIw+b8mFS&#10;YK7tlfd0qUIjYgj7HBW0IbhcSl+3ZNDPrCOO2tkOBkNch0bqAa8x3PRyniSZNNhxJLTo6K2l+qv6&#10;MZF7TKvErb63DZuPl/0pc+kpWyj19Di+rkEEGsO/+X6907H+cpnC3zdxBF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T4ysYAAADdAAAADwAAAAAAAAAAAAAAAACYAgAAZHJz&#10;L2Rvd25yZXYueG1sUEsFBgAAAAAEAAQA9QAAAIsDAAAAAA==&#10;" fillcolor="black" stroked="f" strokeweight="0"/>
                      <v:rect id="Rectangle 1906" o:spid="_x0000_s1030" style="position:absolute;left:908;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1gvsUA&#10;AADdAAAADwAAAGRycy9kb3ducmV2LnhtbESPQWvCQBCF70L/wzKF3symVaNEV2kLgifBtBdvY3ZM&#10;gtnZbXar8d+7guBthvfmfW8Wq9604kydbywreE9SEMSl1Q1XCn5/1sMZCB+QNbaWScGVPKyWL4MF&#10;5tpeeEfnIlQihrDPUUEdgsul9GVNBn1iHXHUjrYzGOLaVVJ3eInhppUfaZpJgw1HQo2OvmsqT8W/&#10;idz9qEjd7O+rYrMd7w6ZGx2yiVJvr/3nHESgPjzNj+uNjvWn0zHcv4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C+xQAAAN0AAAAPAAAAAAAAAAAAAAAAAJgCAABkcnMv&#10;ZG93bnJldi54bWxQSwUGAAAAAAQABAD1AAAAigMAAAAA&#10;" fillcolor="black" stroked="f" strokeweight="0"/>
                      <w10:anchorlock/>
                    </v:group>
                  </w:pict>
                </mc:Fallback>
              </mc:AlternateContent>
            </w:r>
          </w:p>
        </w:tc>
        <w:tc>
          <w:tcPr>
            <w:tcW w:w="3715"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Consignor</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04832" behindDoc="0" locked="1" layoutInCell="0" allowOverlap="1" wp14:anchorId="41ACFF93" wp14:editId="2A2458F5">
                      <wp:simplePos x="0" y="0"/>
                      <wp:positionH relativeFrom="column">
                        <wp:posOffset>361315</wp:posOffset>
                      </wp:positionH>
                      <wp:positionV relativeFrom="paragraph">
                        <wp:posOffset>9525</wp:posOffset>
                      </wp:positionV>
                      <wp:extent cx="312420" cy="127000"/>
                      <wp:effectExtent l="0" t="0" r="5715" b="1270"/>
                      <wp:wrapNone/>
                      <wp:docPr id="1765" name="Group 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766" name="Rectangle 1908"/>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7" name="Rectangle 1909"/>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8" name="Rectangle 1910"/>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9" name="Rectangle 1911"/>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55785" id="Group 1765" o:spid="_x0000_s1026" style="position:absolute;margin-left:28.45pt;margin-top:.75pt;width:24.6pt;height:10pt;z-index:251704832"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" o:allowincell="f">
                      <v:rect id="Rectangle 1908"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Nj8UA&#10;AADdAAAADwAAAGRycy9kb3ducmV2LnhtbESPQWsCMRCF74X+hzAFbzVrbVNZjWIFwVPB1Utv42bc&#10;XdxM4ibq+u+bQsHbDO/N+97MFr1txZW60DjWMBpmIIhLZxquNOx369cJiBCRDbaOScOdAizmz08z&#10;zI278ZauRaxECuGQo4Y6Rp9LGcqaLIah88RJO7rOYkxrV0nT4S2F21a+ZZmSFhtOhBo9rWoqT8XF&#10;Ju7PuMj85PxVsf1+3x6UHx/Uh9aDl345BRGpjw/z//XGpPqfSsHfN2k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s2PxQAAAN0AAAAPAAAAAAAAAAAAAAAAAJgCAABkcnMv&#10;ZG93bnJldi54bWxQSwUGAAAAAAQABAD1AAAAigMAAAAA&#10;" fillcolor="black" stroked="f" strokeweight="0"/>
                      <v:rect id="Rectangle 1909"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oFMYA&#10;AADdAAAADwAAAGRycy9kb3ducmV2LnhtbESPQWvCQBCF74X+h2UK3upGbWOIWUUFwVPBtJfexuyY&#10;BLOza3bV+O+7hUJvM7w373tTrAbTiRv1vrWsYDJOQBBXVrdcK/j63L1mIHxA1thZJgUP8rBaPj8V&#10;mGt75wPdylCLGMI+RwVNCC6X0lcNGfRj64ijdrK9wRDXvpa6x3sMN52cJkkqDbYcCQ062jZUncur&#10;idzvWZm47LKp2Xy8HY6pmx3Td6VGL8N6ASLQEP7Nf9d7HevP0zn8fhNH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ZoFMYAAADdAAAADwAAAAAAAAAAAAAAAACYAgAAZHJz&#10;L2Rvd25yZXYueG1sUEsFBgAAAAAEAAQA9QAAAIsDAAAAAA==&#10;" fillcolor="black" stroked="f" strokeweight="0"/>
                      <v:rect id="Rectangle 1910"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8ZsUA&#10;AADdAAAADwAAAGRycy9kb3ducmV2LnhtbESPTW/CMAyG75P4D5GRdhspH+tQR0AwaRKnSXS77GYa&#10;r61onNBkUP49PkzazZbfj8erzeA6daE+tp4NTCcZKOLK25ZrA1+f709LUDEhW+w8k4EbRdisRw8r&#10;LKy/8oEuZaqVhHAs0ECTUii0jlVDDuPEB2K5/fjeYZK1r7Xt8SrhrtOzLMu1w5alocFAbw1Vp/LX&#10;Se/3vMzC8ryr2X0sDsc8zI/5szGP42H7CirRkP7Ff+69FfyXXHD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fxmxQAAAN0AAAAPAAAAAAAAAAAAAAAAAJgCAABkcnMv&#10;ZG93bnJldi54bWxQSwUGAAAAAAQABAD1AAAAigMAAAAA&#10;" fillcolor="black" stroked="f" strokeweight="0"/>
                      <v:rect id="Rectangle 1911"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VZ/cYA&#10;AADdAAAADwAAAGRycy9kb3ducmV2LnhtbESPQW/CMAyF75P2HyJP4jbSDSjQNaCBhLQTEoULN7cx&#10;bbXGyZoA3b9fJk3azdZ7ft9zvh5MJ27U+9aygpdxAoK4srrlWsHpuHtegPABWWNnmRR8k4f16vEh&#10;x0zbOx/oVoRaxBD2GSpoQnCZlL5qyKAfW0cctYvtDYa49rXUPd5juOnka5Kk0mDLkdCgo21D1Wdx&#10;NZF7nhSJW3xtajb76aFM3aRMZ0qNnob3NxCBhvBv/rv+0LH+PF3C7zdxB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VZ/cYAAADdAAAADwAAAAAAAAAAAAAAAACYAgAAZHJz&#10;L2Rvd25yZXYueG1sUEsFBgAAAAAEAAQA9QAAAIsDA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Name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05856" behindDoc="0" locked="1" layoutInCell="0" allowOverlap="1" wp14:anchorId="2CFD1EAE" wp14:editId="4F7581CD">
                      <wp:simplePos x="0" y="0"/>
                      <wp:positionH relativeFrom="column">
                        <wp:posOffset>361315</wp:posOffset>
                      </wp:positionH>
                      <wp:positionV relativeFrom="paragraph">
                        <wp:posOffset>9525</wp:posOffset>
                      </wp:positionV>
                      <wp:extent cx="312420" cy="127000"/>
                      <wp:effectExtent l="0" t="0" r="5715" b="0"/>
                      <wp:wrapNone/>
                      <wp:docPr id="1760" name="Group 1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761" name="Rectangle 1913"/>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2" name="Rectangle 1914"/>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3" name="Rectangle 1915"/>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4" name="Rectangle 1916"/>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B0C30" id="Group 1760" o:spid="_x0000_s1026" style="position:absolute;margin-left:28.45pt;margin-top:.75pt;width:24.6pt;height:10pt;z-index:251705856"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" o:allowincell="f">
                      <v:rect id="Rectangle 1913"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V+8YA&#10;AADdAAAADwAAAGRycy9kb3ducmV2LnhtbESPQWvCQBCF7wX/wzKCt7qJtlFiVqkFwVPB1Iu3MTsm&#10;wezsNrvV+O+7hUJvM7w373tTbAbTiRv1vrWsIJ0mIIgrq1uuFRw/d89LED4ga+wsk4IHedisR08F&#10;5tre+UC3MtQihrDPUUETgsul9FVDBv3UOuKoXWxvMMS1r6Xu8R7DTSdnSZJJgy1HQoOO3huqruW3&#10;idzTvEzc8mtbs/l4OZwzNz9nr0pNxsPbCkSgIfyb/673OtZfZCn8fhNH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NV+8YAAADdAAAADwAAAAAAAAAAAAAAAACYAgAAZHJz&#10;L2Rvd25yZXYueG1sUEsFBgAAAAAEAAQA9QAAAIsDAAAAAA==&#10;" fillcolor="black" stroked="f" strokeweight="0"/>
                      <v:rect id="Rectangle 1914"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HLjMYA&#10;AADdAAAADwAAAGRycy9kb3ducmV2LnhtbESPT2vCQBDF74LfYRmhN934p1HSbKQVCj0VjL30NmbH&#10;JDQ7u2ZXTb+9Wyh4m+G9eb83+XYwnbhS71vLCuazBARxZXXLtYKvw/t0A8IHZI2dZVLwSx62xXiU&#10;Y6btjfd0LUMtYgj7DBU0IbhMSl81ZNDPrCOO2sn2BkNc+1rqHm8x3HRykSSpNNhyJDToaNdQ9VNe&#10;TOR+L8vEbc5vNZvP1f6YuuUxfVbqaTK8voAINISH+f/6Q8f663QBf9/EEW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HLjMYAAADdAAAADwAAAAAAAAAAAAAAAACYAgAAZHJz&#10;L2Rvd25yZXYueG1sUEsFBgAAAAAEAAQA9QAAAIsDAAAAAA==&#10;" fillcolor="black" stroked="f" strokeweight="0"/>
                      <v:rect id="Rectangle 1915"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uF8UA&#10;AADdAAAADwAAAGRycy9kb3ducmV2LnhtbESPQWvCQBCF70L/wzIFb7rR1FRSV1FB8FQw7aW3MTtN&#10;gtnZNbtq/PfdguBthvfmfW8Wq9604kqdbywrmIwTEMSl1Q1XCr6/dqM5CB+QNbaWScGdPKyWL4MF&#10;5tre+EDXIlQihrDPUUEdgsul9GVNBv3YOuKo/drOYIhrV0nd4S2Gm1ZOkySTBhuOhBodbWsqT8XF&#10;RO5PWiRuft5UbD7fDsfMpcdsptTwtV9/gAjUh6f5cb3Xsf57lsL/N3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W4XxQAAAN0AAAAPAAAAAAAAAAAAAAAAAJgCAABkcnMv&#10;ZG93bnJldi54bWxQSwUGAAAAAAQABAD1AAAAigMAAAAA&#10;" fillcolor="black" stroked="f" strokeweight="0"/>
                      <v:rect id="Rectangle 1916"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2Y8YA&#10;AADdAAAADwAAAGRycy9kb3ducmV2LnhtbESPT2vCQBDF70K/wzJCb2bjvyipq9hCwZNg7KW3MTsm&#10;odnZbXar6bd3BcHbDO/N+71ZbXrTigt1vrGsYJykIIhLqxuuFHwdP0dLED4ga2wtk4J/8rBZvwxW&#10;mGt75QNdilCJGMI+RwV1CC6X0pc1GfSJdcRRO9vOYIhrV0nd4TWGm1ZO0jSTBhuOhBodfdRU/hR/&#10;JnK/p0Xqlr/vFZv97HDK3PSUzZV6HfbbNxCB+vA0P653OtZfZDO4fxNH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T2Y8YAAADdAAAADwAAAAAAAAAAAAAAAACYAgAAZHJz&#10;L2Rvd25yZXYueG1sUEsFBgAAAAAEAAQA9QAAAIsDA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06880" behindDoc="0" locked="1" layoutInCell="0" allowOverlap="1" wp14:anchorId="53602A1A" wp14:editId="6A01644C">
                      <wp:simplePos x="0" y="0"/>
                      <wp:positionH relativeFrom="column">
                        <wp:posOffset>361315</wp:posOffset>
                      </wp:positionH>
                      <wp:positionV relativeFrom="paragraph">
                        <wp:posOffset>9525</wp:posOffset>
                      </wp:positionV>
                      <wp:extent cx="312420" cy="127000"/>
                      <wp:effectExtent l="0" t="1270" r="5715" b="0"/>
                      <wp:wrapNone/>
                      <wp:docPr id="1755" name="Group 1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756" name="Rectangle 1918"/>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7" name="Rectangle 1919"/>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8" name="Rectangle 1920"/>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9" name="Rectangle 1921"/>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A9B4D" id="Group 1755" o:spid="_x0000_s1026" style="position:absolute;margin-left:28.45pt;margin-top:.75pt;width:24.6pt;height:10pt;z-index:251706880"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" o:allowincell="f">
                      <v:rect id="Rectangle 1918"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HMsYA&#10;AADdAAAADwAAAGRycy9kb3ducmV2LnhtbESPQWvCQBCF7wX/wzKCt7qx1igxG6lCoaeCqRdvY3ZM&#10;gtnZNbtq+u+7hUJvM7w373uTbwbTiTv1vrWsYDZNQBBXVrdcKzh8vT+vQPiArLGzTAq+ycOmGD3l&#10;mGn74D3dy1CLGMI+QwVNCC6T0lcNGfRT64ijdra9wRDXvpa6x0cMN518SZJUGmw5Ehp0tGuoupQ3&#10;E7nHeZm41XVbs/l83Z9SNz+lC6Um4+FtDSLQEP7Nf9cfOtZfLlL4/SaO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YHMsYAAADdAAAADwAAAAAAAAAAAAAAAACYAgAAZHJz&#10;L2Rvd25yZXYueG1sUEsFBgAAAAAEAAQA9QAAAIsDAAAAAA==&#10;" fillcolor="black" stroked="f" strokeweight="0"/>
                      <v:rect id="Rectangle 1919"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iqcYA&#10;AADdAAAADwAAAGRycy9kb3ducmV2LnhtbESPT2vCQBDF70K/wzIFb2ZT/0SJrmIFwVPBtBdvY3ZM&#10;gtnZbXar8dt3CwVvM7w37/dmtelNK27U+caygrckBUFcWt1wpeDrcz9agPABWWNrmRQ8yMNm/TJY&#10;Ya7tnY90K0IlYgj7HBXUIbhcSl/WZNAn1hFH7WI7gyGuXSV1h/cYblo5TtNMGmw4Emp0tKupvBY/&#10;JnJPkyJ1i+/3is3H9HjO3OSczZQavvbbJYhAfXia/68POtafz+bw900c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qiqcYAAADdAAAADwAAAAAAAAAAAAAAAACYAgAAZHJz&#10;L2Rvd25yZXYueG1sUEsFBgAAAAAEAAQA9QAAAIsDAAAAAA==&#10;" fillcolor="black" stroked="f" strokeweight="0"/>
                      <v:rect id="Rectangle 1920"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228UA&#10;AADdAAAADwAAAGRycy9kb3ducmV2LnhtbESPTW/CMAyG70j7D5EncYN0YxRUCGhDmrTTJMouu5nG&#10;tBWNkzUZdP9+PiBxs+X34/F6O7hOXaiPrWcDT9MMFHHlbcu1ga/D+2QJKiZki51nMvBHEbabh9Ea&#10;C+uvvKdLmWolIRwLNNCkFAqtY9WQwzj1gVhuJ987TLL2tbY9XiXcdfo5y3LtsGVpaDDQrqHqXP46&#10;6f2elVlY/rzV7D5f9sc8zI753Jjx4/C6ApVoSHfxzf1hBX8xF1z5Rk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TbbxQAAAN0AAAAPAAAAAAAAAAAAAAAAAJgCAABkcnMv&#10;ZG93bnJldi54bWxQSwUGAAAAAAQABAD1AAAAigMAAAAA&#10;" fillcolor="black" stroked="f" strokeweight="0"/>
                      <v:rect id="Rectangle 1921"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TQMYA&#10;AADdAAAADwAAAGRycy9kb3ducmV2LnhtbESPQW/CMAyF75P4D5GRdhvpYBQoDWibNInTJDou3NzG&#10;tNUaJzQZdP+eTELazdZ7ft9zvh1MJy7U+9aygudJAoK4srrlWsHh6+NpCcIHZI2dZVLwSx62m9FD&#10;jpm2V97TpQi1iCHsM1TQhOAyKX3VkEE/sY44aifbGwxx7Wupe7zGcNPJaZKk0mDLkdCgo/eGqu/i&#10;x0TucVYkbnl+q9l8vuzL1M3KdK7U43h4XYMINIR/8/16p2P9xXwFf9/EE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mTQMYAAADdAAAADwAAAAAAAAAAAAAAAACYAgAAZHJz&#10;L2Rvd25yZXYueG1sUEsFBgAAAAAEAAQA9QAAAIsDA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 of person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n1</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CL729</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492" w:type="dxa"/>
            <w:gridSpan w:val="4"/>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07904" behindDoc="0" locked="1" layoutInCell="0" allowOverlap="1" wp14:anchorId="378BA4E2" wp14:editId="527194BF">
                      <wp:simplePos x="0" y="0"/>
                      <wp:positionH relativeFrom="column">
                        <wp:posOffset>361315</wp:posOffset>
                      </wp:positionH>
                      <wp:positionV relativeFrom="paragraph">
                        <wp:posOffset>0</wp:posOffset>
                      </wp:positionV>
                      <wp:extent cx="312420" cy="131445"/>
                      <wp:effectExtent l="0" t="3810" r="5715" b="0"/>
                      <wp:wrapNone/>
                      <wp:docPr id="1749" name="Group 1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1445"/>
                                <a:chOff x="569" y="0"/>
                                <a:chExt cx="492" cy="207"/>
                              </a:xfrm>
                            </wpg:grpSpPr>
                            <wps:wsp>
                              <wps:cNvPr id="1750" name="Rectangle 1923"/>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1" name="Rectangle 1924"/>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2" name="Rectangle 1925"/>
                              <wps:cNvSpPr>
                                <a:spLocks noChangeArrowheads="1"/>
                              </wps:cNvSpPr>
                              <wps:spPr bwMode="auto">
                                <a:xfrm>
                                  <a:off x="908"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3" name="Rectangle 1926"/>
                              <wps:cNvSpPr>
                                <a:spLocks noChangeArrowheads="1"/>
                              </wps:cNvSpPr>
                              <wps:spPr bwMode="auto">
                                <a:xfrm>
                                  <a:off x="90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4" name="Rectangle 1927"/>
                              <wps:cNvSpPr>
                                <a:spLocks noChangeArrowheads="1"/>
                              </wps:cNvSpPr>
                              <wps:spPr bwMode="auto">
                                <a:xfrm>
                                  <a:off x="1007"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C8B8B" id="Group 1749" o:spid="_x0000_s1026" style="position:absolute;margin-left:28.45pt;margin-top:0;width:24.6pt;height:10.35pt;z-index:251707904" coordorigin="569" coordsize="49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" o:allowincell="f">
                      <v:rect id="Rectangle 1923"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63cUA&#10;AADdAAAADwAAAGRycy9kb3ducmV2LnhtbESPTW/CMAyG70j7D5EncYN0YxRUCGhDmrTTJMouu5nG&#10;tBWNkzUZdP9+PiBxs+X34/F6O7hOXaiPrWcDT9MMFHHlbcu1ga/D+2QJKiZki51nMvBHEbabh9Ea&#10;C+uvvKdLmWolIRwLNNCkFAqtY9WQwzj1gVhuJ987TLL2tbY9XiXcdfo5y3LtsGVpaDDQrqHqXP46&#10;6f2elVlY/rzV7D5f9sc8zI753Jjx4/C6ApVoSHfxzf1hBX8xF375Rk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zrdxQAAAN0AAAAPAAAAAAAAAAAAAAAAAJgCAABkcnMv&#10;ZG93bnJldi54bWxQSwUGAAAAAAQABAD1AAAAigMAAAAA&#10;" fillcolor="black" stroked="f" strokeweight="0"/>
                      <v:rect id="Rectangle 1924"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RsYA&#10;AADdAAAADwAAAGRycy9kb3ducmV2LnhtbESPQWvCQBCF7wX/wzKCt7pJramkWaUKQk8Fo5fexuw0&#10;CWZn1+yq8d93CwVvM7w373tTrAbTiSv1vrWsIJ0mIIgrq1uuFRz22+cFCB+QNXaWScGdPKyWo6cC&#10;c21vvKNrGWoRQ9jnqKAJweVS+qohg35qHXHUfmxvMMS1r6Xu8RbDTSdfkiSTBluOhAYdbRqqTuXF&#10;RO73rEzc4ryu2Xy97o6Zmx2zuVKT8fDxDiLQEB7m/+tPHeu/zVP4+yaO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fRsYAAADdAAAADwAAAAAAAAAAAAAAAACYAgAAZHJz&#10;L2Rvd25yZXYueG1sUEsFBgAAAAAEAAQA9QAAAIsDAAAAAA==&#10;" fillcolor="black" stroked="f" strokeweight="0"/>
                      <v:rect id="Rectangle 1925" o:spid="_x0000_s1029" style="position:absolute;left:908;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BMccA&#10;AADdAAAADwAAAGRycy9kb3ducmV2LnhtbESPzWrDMBCE74G+g9hCb7Hc/DjBsRzaQiGnQNxecttY&#10;G9vUWqmWmrhvHxUKue0ys/PNFtvR9OJCg+8sK3hOUhDEtdUdNwo+P96naxA+IGvsLZOCX/KwLR8m&#10;BebaXvlAlyo0Ioawz1FBG4LLpfR1SwZ9Yh1x1M52MBjiOjRSD3iN4aaXszTNpMGOI6FFR28t1V/V&#10;j4nc47xK3fr7tWGzXxxOmZufsqVST4/jywZEoDHczf/XOx3rr5Yz+Psmji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ATHHAAAA3QAAAA8AAAAAAAAAAAAAAAAAmAIAAGRy&#10;cy9kb3ducmV2LnhtbFBLBQYAAAAABAAEAPUAAACMAwAAAAA=&#10;" fillcolor="black" stroked="f" strokeweight="0"/>
                      <v:rect id="Rectangle 1926" o:spid="_x0000_s1030" style="position:absolute;left:90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kqsYA&#10;AADdAAAADwAAAGRycy9kb3ducmV2LnhtbESPQWvCQBCF7wX/wzJCb3Wj0VRSN0ELBU8FUy/exuw0&#10;Cc3OrtlV03/fLRR6m+G9ed+bTTmaXtxo8J1lBfNZAoK4trrjRsHx4+1pDcIHZI29ZVLwTR7KYvKw&#10;wVzbOx/oVoVGxBD2OSpoQ3C5lL5uyaCfWUcctU87GAxxHRqpB7zHcNPLRZJk0mDHkdCio9eW6q/q&#10;aiL3lFaJW192DZv35eGcufScrZR6nI7bFxCBxvBv/rve61j/eZXC7zdxBF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GkqsYAAADdAAAADwAAAAAAAAAAAAAAAACYAgAAZHJz&#10;L2Rvd25yZXYueG1sUEsFBgAAAAAEAAQA9QAAAIsDAAAAAA==&#10;" fillcolor="black" stroked="f" strokeweight="0"/>
                      <v:rect id="Rectangle 1927" o:spid="_x0000_s1031" style="position:absolute;left:1007;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83sYA&#10;AADdAAAADwAAAGRycy9kb3ducmV2LnhtbESPT2vCQBDF7wW/wzKCt7qpf6JEV6mC4Klg9OJtzI5J&#10;aHZ2m101fvtuoeBthvfm/d4s151pxJ1aX1tW8DFMQBAXVtdcKjgdd+9zED4ga2wsk4IneVivem9L&#10;zLR98IHueShFDGGfoYIqBJdJ6YuKDPqhdcRRu9rWYIhrW0rd4iOGm0aOkiSVBmuOhAodbSsqvvOb&#10;idzzOE/c/GdTsvmaHC6pG1/SqVKDfve5ABGoCy/z//Vex/qz6QT+vo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g83sYAAADdAAAADwAAAAAAAAAAAAAAAACYAgAAZHJz&#10;L2Rvd25yZXYueG1sUEsFBgAAAAAEAAQA9QAAAIsDAAAAAA==&#10;" fillcolor="black" stroked="f" strokeweight="0"/>
                      <w10:anchorlock/>
                    </v:group>
                  </w:pict>
                </mc:Fallback>
              </mc:AlternateContent>
            </w:r>
          </w:p>
        </w:tc>
        <w:tc>
          <w:tcPr>
            <w:tcW w:w="3617"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Address</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spacing w:line="185" w:lineRule="exact"/>
              <w:ind w:left="58"/>
              <w:rPr>
                <w:sz w:val="16"/>
                <w:szCs w:val="16"/>
              </w:rPr>
            </w:pPr>
            <w:r>
              <w:rPr>
                <w:color w:val="000000"/>
                <w:sz w:val="16"/>
                <w:szCs w:val="16"/>
              </w:rPr>
              <w:t>R3002</w:t>
            </w: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08928" behindDoc="0" locked="1" layoutInCell="0" allowOverlap="1" wp14:anchorId="7967811A" wp14:editId="6A6434C2">
                      <wp:simplePos x="0" y="0"/>
                      <wp:positionH relativeFrom="column">
                        <wp:posOffset>361315</wp:posOffset>
                      </wp:positionH>
                      <wp:positionV relativeFrom="paragraph">
                        <wp:posOffset>9525</wp:posOffset>
                      </wp:positionV>
                      <wp:extent cx="374650" cy="127000"/>
                      <wp:effectExtent l="0" t="1270" r="635" b="0"/>
                      <wp:wrapNone/>
                      <wp:docPr id="1743" name="Group 1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744" name="Rectangle 1929"/>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5" name="Rectangle 1930"/>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6" name="Rectangle 1931"/>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7" name="Rectangle 1932"/>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8" name="Rectangle 1933"/>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75973" id="Group 1743" o:spid="_x0000_s1026" style="position:absolute;margin-left:28.45pt;margin-top:.75pt;width:29.5pt;height:10pt;z-index:251708928"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" o:allowincell="f">
                      <v:rect id="Rectangle 1929"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qA8UA&#10;AADdAAAADwAAAGRycy9kb3ducmV2LnhtbESPQWvCQBCF74L/YRmhN92oaSqpq2ih0JNg9OJtzE6T&#10;0Ozsml01/fddoeBthvfmfW+W69604kadbywrmE4SEMSl1Q1XCo6Hz/EChA/IGlvLpOCXPKxXw8ES&#10;c23vvKdbESoRQ9jnqKAOweVS+rImg35iHXHUvm1nMMS1q6Tu8B7DTStnSZJJgw1HQo2OPmoqf4qr&#10;idzTvEjc4rKt2OzS/Tlz83P2qtTLqN+8gwjUh6f5//pLx/pvaQqPb+II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oDxQAAAN0AAAAPAAAAAAAAAAAAAAAAAJgCAABkcnMv&#10;ZG93bnJldi54bWxQSwUGAAAAAAQABAD1AAAAigMAAAAA&#10;" fillcolor="black" stroked="f" strokeweight="0"/>
                      <v:rect id="Rectangle 1930"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PmMYA&#10;AADdAAAADwAAAGRycy9kb3ducmV2LnhtbESPT2vCQBDF7wW/wzKCt7qpf6JEV6mC4Klg9OJtzI5J&#10;aHZ2m101fvtuoeBthvfm/d4s151pxJ1aX1tW8DFMQBAXVtdcKjgdd+9zED4ga2wsk4IneVivem9L&#10;zLR98IHueShFDGGfoYIqBJdJ6YuKDPqhdcRRu9rWYIhrW0rd4iOGm0aOkiSVBmuOhAodbSsqvvOb&#10;idzzOE/c/GdTsvmaHC6pG1/SqVKDfve5ABGoCy/z//Vex/qzyRT+vo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0PmMYAAADdAAAADwAAAAAAAAAAAAAAAACYAgAAZHJz&#10;L2Rvd25yZXYueG1sUEsFBgAAAAAEAAQA9QAAAIsDAAAAAA==&#10;" fillcolor="black" stroked="f" strokeweight="0"/>
                      <v:rect id="Rectangle 1931"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78YA&#10;AADdAAAADwAAAGRycy9kb3ducmV2LnhtbESPT2vCQBDF70K/wzJCb2bjvyipq9hCwZNg7KW3MTsm&#10;odnZbXar6bd3BcHbDO/N+71ZbXrTigt1vrGsYJykIIhLqxuuFHwdP0dLED4ga2wtk4J/8rBZvwxW&#10;mGt75QNdilCJGMI+RwV1CC6X0pc1GfSJdcRRO9vOYIhrV0nd4TWGm1ZO0jSTBhuOhBodfdRU/hR/&#10;JnK/p0Xqlr/vFZv97HDK3PSUzZV6HfbbNxCB+vA0P653OtZfzDK4fxNH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R78YAAADdAAAADwAAAAAAAAAAAAAAAACYAgAAZHJz&#10;L2Rvd25yZXYueG1sUEsFBgAAAAAEAAQA9QAAAIsDAAAAAA==&#10;" fillcolor="black" stroked="f" strokeweight="0"/>
                      <v:rect id="Rectangle 1932"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0dMUA&#10;AADdAAAADwAAAGRycy9kb3ducmV2LnhtbESPQWvCQBCF70L/wzKF3symVaNEV2kLgifBtBdvY3ZM&#10;gtnZbXar8d+7guBthvfmfW8Wq9604kydbywreE9SEMSl1Q1XCn5/1sMZCB+QNbaWScGVPKyWL4MF&#10;5tpeeEfnIlQihrDPUUEdgsul9GVNBn1iHXHUjrYzGOLaVVJ3eInhppUfaZpJgw1HQo2OvmsqT8W/&#10;idz9qEjd7O+rYrMd7w6ZGx2yiVJvr/3nHESgPjzNj+uNjvWn4yncv4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QzR0xQAAAN0AAAAPAAAAAAAAAAAAAAAAAJgCAABkcnMv&#10;ZG93bnJldi54bWxQSwUGAAAAAAQABAD1AAAAigMAAAAA&#10;" fillcolor="black" stroked="f" strokeweight="0"/>
                      <v:rect id="Rectangle 1933"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gBsUA&#10;AADdAAAADwAAAGRycy9kb3ducmV2LnhtbESPTW/CMAyG70j7D5EncYN0wAoqBMSQJu00ibLLbqYx&#10;bUXjZE0G3b+fD5N2s+X34/FmN7hO3aiPrWcDT9MMFHHlbcu1gY/T62QFKiZki51nMvBDEXbbh9EG&#10;C+vvfKRbmWolIRwLNNCkFAqtY9WQwzj1gVhuF987TLL2tbY93iXcdXqWZbl22LI0NBjo0FB1Lb+d&#10;9H7Oyyysvl5qdu+L4zkP83P+bMz4cdivQSUa0r/4z/1mBX+5EFz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KAGxQAAAN0AAAAPAAAAAAAAAAAAAAAAAJgCAABkcnMv&#10;ZG93bnJldi54bWxQSwUGAAAAAAQABAD1AAAAigM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City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09952" behindDoc="0" locked="1" layoutInCell="0" allowOverlap="1" wp14:anchorId="6BE558B4" wp14:editId="2148DA5C">
                      <wp:simplePos x="0" y="0"/>
                      <wp:positionH relativeFrom="column">
                        <wp:posOffset>361315</wp:posOffset>
                      </wp:positionH>
                      <wp:positionV relativeFrom="paragraph">
                        <wp:posOffset>9525</wp:posOffset>
                      </wp:positionV>
                      <wp:extent cx="374650" cy="127000"/>
                      <wp:effectExtent l="0" t="4445" r="635" b="1905"/>
                      <wp:wrapNone/>
                      <wp:docPr id="1737" name="Group 1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738" name="Rectangle 1935"/>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9" name="Rectangle 1936"/>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0" name="Rectangle 1937"/>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1" name="Rectangle 1938"/>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2" name="Rectangle 1939"/>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C25AC" id="Group 1737" o:spid="_x0000_s1026" style="position:absolute;margin-left:28.45pt;margin-top:.75pt;width:29.5pt;height:10pt;z-index:251709952"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" o:allowincell="f">
                      <v:rect id="Rectangle 1935"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Te8UA&#10;AADdAAAADwAAAGRycy9kb3ducmV2LnhtbESPTW/CMAyG75P4D5GRuI1061ZQIaBtEtJOSHS7cDON&#10;aas1TtZk0P37+YC0my2/H4/X29H16kJD7DwbeJhnoIhrbztuDHx+7O6XoGJCtth7JgO/FGG7mdyt&#10;sbT+yge6VKlREsKxRANtSqHUOtYtOYxzH4jldvaDwyTr0Gg74FXCXa8fs6zQDjuWhhYDvbVUf1U/&#10;TnqPeZWF5fdrw27/dDgVIT8Vz8bMpuPLClSiMf2Lb+53K/iLXHD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tN7xQAAAN0AAAAPAAAAAAAAAAAAAAAAAJgCAABkcnMv&#10;ZG93bnJldi54bWxQSwUGAAAAAAQABAD1AAAAigMAAAAA&#10;" fillcolor="black" stroked="f" strokeweight="0"/>
                      <v:rect id="Rectangle 1936"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24MYA&#10;AADdAAAADwAAAGRycy9kb3ducmV2LnhtbESPQW/CMAyF75P4D5GRdltTKHSsENA2CWknJAqX3Uzj&#10;tRWNkzUZdP9+mYTEzdZ7ft/zajOYTlyo961lBZMkBUFcWd1yreB42D4tQPiArLGzTAp+ycNmPXpY&#10;YaHtlfd0KUMtYgj7AhU0IbhCSl81ZNAn1hFH7cv2BkNc+1rqHq8x3HRymqa5NNhyJDTo6L2h6lz+&#10;mMj9zMrULb7faja72f6Uu+yUz5V6HA+vSxCBhnA3364/dKz/nL3A/zdxBL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24MYAAADdAAAADwAAAAAAAAAAAAAAAACYAgAAZHJz&#10;L2Rvd25yZXYueG1sUEsFBgAAAAAEAAQA9QAAAIsDAAAAAA==&#10;" fillcolor="black" stroked="f" strokeweight="0"/>
                      <v:rect id="Rectangle 1937"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sAMUA&#10;AADdAAAADwAAAGRycy9kb3ducmV2LnhtbESPTW/CMAyG70j7D5EncYN0wAoqBMSQJu00ibLLbqYx&#10;bUXjZE0G3b+fD5N2s+X34/FmN7hO3aiPrWcDT9MMFHHlbcu1gY/T62QFKiZki51nMvBDEXbbh9EG&#10;C+vvfKRbmWolIRwLNNCkFAqtY9WQwzj1gVhuF987TLL2tbY93iXcdXqWZbl22LI0NBjo0FB1Lb+d&#10;9H7Oyyysvl5qdu+L4zkP83P+bMz4cdivQSUa0r/4z/1mBX+5EH7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qwAxQAAAN0AAAAPAAAAAAAAAAAAAAAAAJgCAABkcnMv&#10;ZG93bnJldi54bWxQSwUGAAAAAAQABAD1AAAAigMAAAAA&#10;" fillcolor="black" stroked="f" strokeweight="0"/>
                      <v:rect id="Rectangle 1938"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Jm8YA&#10;AADdAAAADwAAAGRycy9kb3ducmV2LnhtbESPT2vCQBDF7wW/wzJCb3Xjn0aJrmILQk+C0Yu3MTsm&#10;wezsmt1q/PZdoeBthvfm/d4sVp1pxI1aX1tWMBwkIIgLq2suFRz2m48ZCB+QNTaWScGDPKyWvbcF&#10;ZtreeUe3PJQihrDPUEEVgsuk9EVFBv3AOuKonW1rMMS1LaVu8R7DTSNHSZJKgzVHQoWOvisqLvmv&#10;idzjOE/c7PpVstlOdqfUjU/pp1Lv/W49BxGoCy/z//WPjvWnkyE8v4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YJm8YAAADdAAAADwAAAAAAAAAAAAAAAACYAgAAZHJz&#10;L2Rvd25yZXYueG1sUEsFBgAAAAAEAAQA9QAAAIsDAAAAAA==&#10;" fillcolor="black" stroked="f" strokeweight="0"/>
                      <v:rect id="Rectangle 1939"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X7MYA&#10;AADdAAAADwAAAGRycy9kb3ducmV2LnhtbESPQWvCQBCF74X+h2UKvTWbRhsluoZaEDwVTHvxNmbH&#10;JDQ7u82uGv+9Wyh4m+G9ed+bZTmaXpxp8J1lBa9JCoK4trrjRsH31+ZlDsIHZI29ZVJwJQ/l6vFh&#10;iYW2F97RuQqNiCHsC1TQhuAKKX3dkkGfWEcctaMdDIa4Do3UA15iuOlllqa5NNhxJLTo6KOl+qc6&#10;mcjdT6rUzX/XDZvP6e6Qu8khf1Pq+Wl8X4AINIa7+f96q2P92TSDv2/iCH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SX7MYAAADdAAAADwAAAAAAAAAAAAAAAACYAgAAZHJz&#10;L2Rvd25yZXYueG1sUEsFBgAAAAAEAAQA9QAAAIsDA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Country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a2</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CL718</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10976" behindDoc="0" locked="1" layoutInCell="0" allowOverlap="1" wp14:anchorId="17811337" wp14:editId="02EDB3C6">
                      <wp:simplePos x="0" y="0"/>
                      <wp:positionH relativeFrom="column">
                        <wp:posOffset>361315</wp:posOffset>
                      </wp:positionH>
                      <wp:positionV relativeFrom="paragraph">
                        <wp:posOffset>9525</wp:posOffset>
                      </wp:positionV>
                      <wp:extent cx="374650" cy="127000"/>
                      <wp:effectExtent l="0" t="0" r="635" b="0"/>
                      <wp:wrapNone/>
                      <wp:docPr id="1731" name="Group 1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732" name="Rectangle 1941"/>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3" name="Rectangle 1942"/>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4" name="Rectangle 1943"/>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5" name="Rectangle 1944"/>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6" name="Rectangle 1945"/>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13186" id="Group 1731" o:spid="_x0000_s1026" style="position:absolute;margin-left:28.45pt;margin-top:.75pt;width:29.5pt;height:10pt;z-index:251710976"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" o:allowincell="f">
                      <v:rect id="Rectangle 1941"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kkcYA&#10;AADdAAAADwAAAGRycy9kb3ducmV2LnhtbESPQWvCQBCF7wX/wzJCb3WjsVGim9AWCj0VTL14G7Nj&#10;EszOrtmtpv/eLRR6m+G9ed+bbTmaXlxp8J1lBfNZAoK4trrjRsH+6/1pDcIHZI29ZVLwQx7KYvKw&#10;xVzbG+/oWoVGxBD2OSpoQ3C5lL5uyaCfWUcctZMdDIa4Do3UA95iuOnlIkkyabDjSGjR0VtL9bn6&#10;NpF7SKvErS+vDZvP5e6YufSYPSv1OB1fNiACjeHf/Hf9oWP9VbqA32/iCL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LkkcYAAADdAAAADwAAAAAAAAAAAAAAAACYAgAAZHJz&#10;L2Rvd25yZXYueG1sUEsFBgAAAAAEAAQA9QAAAIsDAAAAAA==&#10;" fillcolor="black" stroked="f" strokeweight="0"/>
                      <v:rect id="Rectangle 1942"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BCsYA&#10;AADdAAAADwAAAGRycy9kb3ducmV2LnhtbESPQWvCQBCF74X+h2UKvdWNpo0hZhUVCj0VTHvxNmbH&#10;JJidXbOrpv++Wyh4m+G9ed+bcjWaXlxp8J1lBdNJAoK4trrjRsH31/tLDsIHZI29ZVLwQx5Wy8eH&#10;Egttb7yjaxUaEUPYF6igDcEVUvq6JYN+Yh1x1I52MBjiOjRSD3iL4aaXsyTJpMGOI6FFR9uW6lN1&#10;MZG7T6vE5edNw+bzdXfIXHrI3pR6fhrXCxCBxnA3/19/6Fh/nqbw900c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5BCsYAAADdAAAADwAAAAAAAAAAAAAAAACYAgAAZHJz&#10;L2Rvd25yZXYueG1sUEsFBgAAAAAEAAQA9QAAAIsDAAAAAA==&#10;" fillcolor="black" stroked="f" strokeweight="0"/>
                      <v:rect id="Rectangle 1943"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ZfsUA&#10;AADdAAAADwAAAGRycy9kb3ducmV2LnhtbESPQWvCQBCF70L/wzKF3nTTRqNEV2kLgifB2EtvY3ZM&#10;gtnZbXar8d+7guBthvfmfW8Wq9604kydbywreB8lIIhLqxuuFPzs18MZCB+QNbaWScGVPKyWL4MF&#10;5tpeeEfnIlQihrDPUUEdgsul9GVNBv3IOuKoHW1nMMS1q6Tu8BLDTSs/kiSTBhuOhBodfddUnop/&#10;E7m/aZG42d9XxWY73h0ylx6yiVJvr/3nHESgPjzNj+uNjvWn6Rj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9l+xQAAAN0AAAAPAAAAAAAAAAAAAAAAAJgCAABkcnMv&#10;ZG93bnJldi54bWxQSwUGAAAAAAQABAD1AAAAigMAAAAA&#10;" fillcolor="black" stroked="f" strokeweight="0"/>
                      <v:rect id="Rectangle 1944"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85cYA&#10;AADdAAAADwAAAGRycy9kb3ducmV2LnhtbESPQWvCQBCF7wX/wzJCb3Wj0VRSN0ELBU8FUy/exuw0&#10;Cc3OrtlV03/fLRR6m+G9ed+bTTmaXtxo8J1lBfNZAoK4trrjRsHx4+1pDcIHZI29ZVLwTR7KYvKw&#10;wVzbOx/oVoVGxBD2OSpoQ3C5lL5uyaCfWUcctU87GAxxHRqpB7zHcNPLRZJk0mDHkdCio9eW6q/q&#10;aiL3lFaJW192DZv35eGcufScrZR6nI7bFxCBxvBv/rve61j/OV3B7zdxBF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t85cYAAADdAAAADwAAAAAAAAAAAAAAAACYAgAAZHJz&#10;L2Rvd25yZXYueG1sUEsFBgAAAAAEAAQA9QAAAIsDAAAAAA==&#10;" fillcolor="black" stroked="f" strokeweight="0"/>
                      <v:rect id="Rectangle 1945"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iksUA&#10;AADdAAAADwAAAGRycy9kb3ducmV2LnhtbESPQWvCQBCF70L/wzIFb7rR1FRSV1FB8FQw7aW3MTtN&#10;gtnZNbtq/PfdguBthvfmfW8Wq9604kqdbywrmIwTEMSl1Q1XCr6/dqM5CB+QNbaWScGdPKyWL4MF&#10;5tre+EDXIlQihrDPUUEdgsul9GVNBv3YOuKo/drOYIhrV0nd4S2Gm1ZOkySTBhuOhBodbWsqT8XF&#10;RO5PWiRuft5UbD7fDsfMpcdsptTwtV9/gAjUh6f5cb3Xsf57msH/N3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eKSxQAAAN0AAAAPAAAAAAAAAAAAAAAAAJgCAABkcnMv&#10;ZG93bnJldi54bWxQSwUGAAAAAAQABAD1AAAAigM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Sub-division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12000" behindDoc="0" locked="1" layoutInCell="0" allowOverlap="1" wp14:anchorId="7A2C6EAE" wp14:editId="741656D1">
                      <wp:simplePos x="0" y="0"/>
                      <wp:positionH relativeFrom="column">
                        <wp:posOffset>361315</wp:posOffset>
                      </wp:positionH>
                      <wp:positionV relativeFrom="paragraph">
                        <wp:posOffset>9525</wp:posOffset>
                      </wp:positionV>
                      <wp:extent cx="374650" cy="127000"/>
                      <wp:effectExtent l="0" t="0" r="635" b="0"/>
                      <wp:wrapNone/>
                      <wp:docPr id="1725" name="Group 1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726" name="Rectangle 1947"/>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7" name="Rectangle 1948"/>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8" name="Rectangle 1949"/>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9" name="Rectangle 1950"/>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0" name="Rectangle 1951"/>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4F30F" id="Group 1725" o:spid="_x0000_s1026" style="position:absolute;margin-left:28.45pt;margin-top:.75pt;width:29.5pt;height:10pt;z-index:251712000"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" o:allowincell="f">
                      <v:rect id="Rectangle 1947"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0T8YA&#10;AADdAAAADwAAAGRycy9kb3ducmV2LnhtbESPT2vCQBDF74LfYRmhN934p1HSbKQVCj0VjL30NmbH&#10;JDQ7u2ZXTb+9Wyh4m+G9eb83+XYwnbhS71vLCuazBARxZXXLtYKvw/t0A8IHZI2dZVLwSx62xXiU&#10;Y6btjfd0LUMtYgj7DBU0IbhMSl81ZNDPrCOO2sn2BkNc+1rqHm8x3HRykSSpNNhyJDToaNdQ9VNe&#10;TOR+L8vEbc5vNZvP1f6YuuUxfVbqaTK8voAINISH+f/6Q8f660UKf9/EEW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B0T8YAAADdAAAADwAAAAAAAAAAAAAAAACYAgAAZHJz&#10;L2Rvd25yZXYueG1sUEsFBgAAAAAEAAQA9QAAAIsDAAAAAA==&#10;" fillcolor="black" stroked="f" strokeweight="0"/>
                      <v:rect id="Rectangle 1948"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R1MUA&#10;AADdAAAADwAAAGRycy9kb3ducmV2LnhtbESPQWvCQBCF70L/wzKCN7NRa5TUVbQg9CQYvfQ2ZqdJ&#10;aHZ2m91q+u+7guBthvfmfW9Wm9604kqdbywrmCQpCOLS6oYrBefTfrwE4QOyxtYyKfgjD5v1y2CF&#10;ubY3PtK1CJWIIexzVFCH4HIpfVmTQZ9YRxy1L9sZDHHtKqk7vMVw08ppmmbSYMORUKOj95rK7+LX&#10;RO7nrEjd8mdXsTm8Hi+Zm12yuVKjYb99AxGoD0/z4/pDx/qL6QLu38QR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NHUxQAAAN0AAAAPAAAAAAAAAAAAAAAAAJgCAABkcnMv&#10;ZG93bnJldi54bWxQSwUGAAAAAAQABAD1AAAAigMAAAAA&#10;" fillcolor="black" stroked="f" strokeweight="0"/>
                      <v:rect id="Rectangle 1949"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FpsUA&#10;AADdAAAADwAAAGRycy9kb3ducmV2LnhtbESPTW/CMAyG75P2HyIj7TZSYCuoEBBMmrQTEmWX3Uxj&#10;2orGyZoMun8/H5B2s+X34/FqM7hOXamPrWcDk3EGirjytuXawOfx/XkBKiZki51nMvBLETbrx4cV&#10;Ftbf+EDXMtVKQjgWaKBJKRRax6ohh3HsA7Hczr53mGTta217vEm46/Q0y3LtsGVpaDDQW0PVpfxx&#10;0vs1K7Ow+N7V7PYvh1MeZqf81Zin0bBdgko0pH/x3f1hBX8+FVz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0WmxQAAAN0AAAAPAAAAAAAAAAAAAAAAAJgCAABkcnMv&#10;ZG93bnJldi54bWxQSwUGAAAAAAQABAD1AAAAigMAAAAA&#10;" fillcolor="black" stroked="f" strokeweight="0"/>
                      <v:rect id="Rectangle 1950"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PccA&#10;AADdAAAADwAAAGRycy9kb3ducmV2LnhtbESPzW7CMBCE75V4B2uReitO+Qk0jUG0ElJPSKRcetvE&#10;2yRqvDaxC+HtcSWk3nY1s/PN5pvBdOJMvW8tK3ieJCCIK6tbrhUcP3dPKxA+IGvsLJOCK3nYrEcP&#10;OWbaXvhA5yLUIoawz1BBE4LLpPRVQwb9xDriqH3b3mCIa19L3eMlhptOTpMklQZbjoQGHb03VP0U&#10;vyZyv2ZF4lant5rNfn4oUzcr04VSj+Nh+woi0BD+zffrDx3rL6cv8PdNHEG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P4D3HAAAA3QAAAA8AAAAAAAAAAAAAAAAAmAIAAGRy&#10;cy9kb3ducmV2LnhtbFBLBQYAAAAABAAEAPUAAACMAwAAAAA=&#10;" fillcolor="black" stroked="f" strokeweight="0"/>
                      <v:rect id="Rectangle 1951"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ffcUA&#10;AADdAAAADwAAAGRycy9kb3ducmV2LnhtbESPTW/CMAyG75P4D5GRuI1061ZQIaBtEtJOSHS7cDON&#10;aas1TtZk0P37+YC0my2/H4/X29H16kJD7DwbeJhnoIhrbztuDHx+7O6XoGJCtth7JgO/FGG7mdyt&#10;sbT+yge6VKlREsKxRANtSqHUOtYtOYxzH4jldvaDwyTr0Gg74FXCXa8fs6zQDjuWhhYDvbVUf1U/&#10;TnqPeZWF5fdrw27/dDgVIT8Vz8bMpuPLClSiMf2Lb+53K/iLXPj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N99xQAAAN0AAAAPAAAAAAAAAAAAAAAAAJgCAABkcnMv&#10;ZG93bnJldi54bWxQSwUGAAAAAAQABAD1AAAAigM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Street name line 1</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13024" behindDoc="0" locked="1" layoutInCell="0" allowOverlap="1" wp14:anchorId="11BA535D" wp14:editId="180D905C">
                      <wp:simplePos x="0" y="0"/>
                      <wp:positionH relativeFrom="column">
                        <wp:posOffset>361315</wp:posOffset>
                      </wp:positionH>
                      <wp:positionV relativeFrom="paragraph">
                        <wp:posOffset>9525</wp:posOffset>
                      </wp:positionV>
                      <wp:extent cx="374650" cy="127000"/>
                      <wp:effectExtent l="0" t="2540" r="635" b="3810"/>
                      <wp:wrapNone/>
                      <wp:docPr id="1719" name="Group 1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720" name="Rectangle 1953"/>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1" name="Rectangle 1954"/>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2" name="Rectangle 1955"/>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3" name="Rectangle 1956"/>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4" name="Rectangle 1957"/>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BF927" id="Group 1719" o:spid="_x0000_s1026" style="position:absolute;margin-left:28.45pt;margin-top:.75pt;width:29.5pt;height:10pt;z-index:251713024"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" o:allowincell="f">
                      <v:rect id="Rectangle 1953"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VJoMUA&#10;AADdAAAADwAAAGRycy9kb3ducmV2LnhtbESPTW/CMAyG75P2HyIj7TZSYCuoEBBMmrQTEmWX3Uxj&#10;2orGyZoMun8/H5B2s+X34/FqM7hOXamPrWcDk3EGirjytuXawOfx/XkBKiZki51nMvBLETbrx4cV&#10;Ftbf+EDXMtVKQjgWaKBJKRRax6ohh3HsA7Hczr53mGTta217vEm46/Q0y3LtsGVpaDDQW0PVpfxx&#10;0vs1K7Ow+N7V7PYvh1MeZqf81Zin0bBdgko0pH/x3f1hBX8+FX7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UmgxQAAAN0AAAAPAAAAAAAAAAAAAAAAAJgCAABkcnMv&#10;ZG93bnJldi54bWxQSwUGAAAAAAQABAD1AAAAigMAAAAA&#10;" fillcolor="black" stroked="f" strokeweight="0"/>
                      <v:rect id="Rectangle 1954"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sO8YA&#10;AADdAAAADwAAAGRycy9kb3ducmV2LnhtbESPT2vCQBDF7wW/wzKCt2bjv1RSV9GC0FPB6KW3MTtN&#10;gtnZNbvV9Nu7BcHbDO/N+71ZrnvTiit1vrGsYJykIIhLqxuuFBwPu9cFCB+QNbaWScEfeVivBi9L&#10;zLW98Z6uRahEDGGfo4I6BJdL6cuaDPrEOuKo/djOYIhrV0nd4S2Gm1ZO0jSTBhuOhBodfdRUnotf&#10;E7nf0yJ1i8u2YvM1258yNz1lc6VGw37zDiJQH57mx/WnjvXfJmP4/yaO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nsO8YAAADdAAAADwAAAAAAAAAAAAAAAACYAgAAZHJz&#10;L2Rvd25yZXYueG1sUEsFBgAAAAAEAAQA9QAAAIsDAAAAAA==&#10;" fillcolor="black" stroked="f" strokeweight="0"/>
                      <v:rect id="Rectangle 1955"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TMYA&#10;AADdAAAADwAAAGRycy9kb3ducmV2LnhtbESPQWvCQBCF74X+h2UEb3VjbFNJ3QQtCD0JRi/exuw0&#10;Cc3ObrNbTf99Vyh4m+G9ed+bVTmaXlxo8J1lBfNZAoK4trrjRsHxsH1agvABWWNvmRT8koeyeHxY&#10;Ya7tlfd0qUIjYgj7HBW0IbhcSl+3ZNDPrCOO2qcdDIa4Do3UA15juOllmiSZNNhxJLTo6L2l+qv6&#10;MZF7WlSJW35vGja75/05c4tz9qLUdDKu30AEGsPd/H/9oWP91zSF2zdxBF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yTMYAAADdAAAADwAAAAAAAAAAAAAAAACYAgAAZHJz&#10;L2Rvd25yZXYueG1sUEsFBgAAAAAEAAQA9QAAAIsDAAAAAA==&#10;" fillcolor="black" stroked="f" strokeweight="0"/>
                      <v:rect id="Rectangle 1956"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X18YA&#10;AADdAAAADwAAAGRycy9kb3ducmV2LnhtbESPQWvCQBCF7wX/wzJCb3WjsVGim9AWCj0VTL14G7Nj&#10;EszOrtmtpv/eLRR6m+G9ed+bbTmaXlxp8J1lBfNZAoK4trrjRsH+6/1pDcIHZI29ZVLwQx7KYvKw&#10;xVzbG+/oWoVGxBD2OSpoQ3C5lL5uyaCfWUcctZMdDIa4Do3UA95iuOnlIkkyabDjSGjR0VtL9bn6&#10;NpF7SKvErS+vDZvP5e6YufSYPSv1OB1fNiACjeHf/Hf9oWP91SKF32/iCL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fX18YAAADdAAAADwAAAAAAAAAAAAAAAACYAgAAZHJz&#10;L2Rvd25yZXYueG1sUEsFBgAAAAAEAAQA9QAAAIsDAAAAAA==&#10;" fillcolor="black" stroked="f" strokeweight="0"/>
                      <v:rect id="Rectangle 1957"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5Po8YA&#10;AADdAAAADwAAAGRycy9kb3ducmV2LnhtbESPQWvCQBCF74X+h2UKvTWbRhsluoZaEDwVTHvxNmbH&#10;JDQ7u82uGv+9Wyh4m+G9ed+bZTmaXpxp8J1lBa9JCoK4trrjRsH31+ZlDsIHZI29ZVJwJQ/l6vFh&#10;iYW2F97RuQqNiCHsC1TQhuAKKX3dkkGfWEcctaMdDIa4Do3UA15iuOlllqa5NNhxJLTo6KOl+qc6&#10;mcjdT6rUzX/XDZvP6e6Qu8khf1Pq+Wl8X4AINIa7+f96q2P9WTaFv2/iCH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5Po8YAAADdAAAADwAAAAAAAAAAAAAAAACYAgAAZHJz&#10;L2Rvd25yZXYueG1sUEsFBgAAAAAEAAQA9QAAAIsDA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Postcode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C</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000000"/>
                <w:sz w:val="16"/>
                <w:szCs w:val="16"/>
              </w:rPr>
              <w:t>C3034</w:t>
            </w: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14048" behindDoc="0" locked="1" layoutInCell="0" allowOverlap="1" wp14:anchorId="506B53CB" wp14:editId="5B67CA59">
                      <wp:simplePos x="0" y="0"/>
                      <wp:positionH relativeFrom="column">
                        <wp:posOffset>361315</wp:posOffset>
                      </wp:positionH>
                      <wp:positionV relativeFrom="paragraph">
                        <wp:posOffset>9525</wp:posOffset>
                      </wp:positionV>
                      <wp:extent cx="374650" cy="127000"/>
                      <wp:effectExtent l="0" t="0" r="635" b="1270"/>
                      <wp:wrapNone/>
                      <wp:docPr id="1713" name="Group 1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714" name="Rectangle 1959"/>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5" name="Rectangle 1960"/>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6" name="Rectangle 1961"/>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7" name="Rectangle 1962"/>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8" name="Rectangle 1963"/>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5F59E" id="Group 1713" o:spid="_x0000_s1026" style="position:absolute;margin-left:28.45pt;margin-top:.75pt;width:29.5pt;height:10pt;z-index:251714048"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" o:allowincell="f">
                      <v:rect id="Rectangle 1959"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FHsYA&#10;AADdAAAADwAAAGRycy9kb3ducmV2LnhtbESPT2vCQBDF7wW/wzJCb3Xjn0aJrmILQk+C0Yu3MTsm&#10;wezsmt1q/PZdoeBthvfm/d4sVp1pxI1aX1tWMBwkIIgLq2suFRz2m48ZCB+QNTaWScGDPKyWvbcF&#10;ZtreeUe3PJQihrDPUEEVgsuk9EVFBv3AOuKonW1rMMS1LaVu8R7DTSNHSZJKgzVHQoWOvisqLvmv&#10;idzjOE/c7PpVstlOdqfUjU/pp1Lv/W49BxGoCy/z//WPjvWnwwk8v4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KFHsYAAADdAAAADwAAAAAAAAAAAAAAAACYAgAAZHJz&#10;L2Rvd25yZXYueG1sUEsFBgAAAAAEAAQA9QAAAIsDAAAAAA==&#10;" fillcolor="black" stroked="f" strokeweight="0"/>
                      <v:rect id="Rectangle 1960"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ghcYA&#10;AADdAAAADwAAAGRycy9kb3ducmV2LnhtbESPQWvCQBCF7wX/wzKCt7pJramkWaUKQk8Fo5fexuw0&#10;CWZn1+yq8d93CwVvM7w373tTrAbTiSv1vrWsIJ0mIIgrq1uuFRz22+cFCB+QNXaWScGdPKyWo6cC&#10;c21vvKNrGWoRQ9jnqKAJweVS+qohg35qHXHUfmxvMMS1r6Xu8RbDTSdfkiSTBluOhAYdbRqqTuXF&#10;RO73rEzc4ryu2Xy97o6Zmx2zuVKT8fDxDiLQEB7m/+tPHeu/pXP4+yaO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4ghcYAAADdAAAADwAAAAAAAAAAAAAAAACYAgAAZHJz&#10;L2Rvd25yZXYueG1sUEsFBgAAAAAEAAQA9QAAAIsDAAAAAA==&#10;" fillcolor="black" stroked="f" strokeweight="0"/>
                      <v:rect id="Rectangle 1961"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8sYA&#10;AADdAAAADwAAAGRycy9kb3ducmV2LnhtbESPQWvCQBCF7wX/wzKCt7qJtlFiVqkFwVPB1Iu3MTsm&#10;wezsNrvV+O+7hUJvM7w373tTbAbTiRv1vrWsIJ0mIIgrq1uuFRw/d89LED4ga+wsk4IHedisR08F&#10;5tre+UC3MtQihrDPUUETgsul9FVDBv3UOuKoXWxvMMS1r6Xu8R7DTSdnSZJJgy1HQoOO3huqruW3&#10;idzTvEzc8mtbs/l4OZwzNz9nr0pNxsPbCkSgIfyb/673OtZfpBn8fhNH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y+8sYAAADdAAAADwAAAAAAAAAAAAAAAACYAgAAZHJz&#10;L2Rvd25yZXYueG1sUEsFBgAAAAAEAAQA9QAAAIsDAAAAAA==&#10;" fillcolor="black" stroked="f" strokeweight="0"/>
                      <v:rect id="Rectangle 1962"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bacYA&#10;AADdAAAADwAAAGRycy9kb3ducmV2LnhtbESPT2vCQBDF74LfYRmhN7PxX5TUVWqh4Ekw7aW3MTtN&#10;QrOz2+xW47d3BcHbDO/N+71Zb3vTijN1vrGsYJKkIIhLqxuuFHx9foxXIHxA1thaJgVX8rDdDAdr&#10;zLW98JHORahEDGGfo4I6BJdL6cuaDPrEOuKo/djOYIhrV0nd4SWGm1ZO0zSTBhuOhBodvddU/hb/&#10;JnK/Z0XqVn+7is1hfjxlbnbKFkq9jPq3VxCB+vA0P673OtZfTpZw/yaO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AbacYAAADdAAAADwAAAAAAAAAAAAAAAACYAgAAZHJz&#10;L2Rvd25yZXYueG1sUEsFBgAAAAAEAAQA9QAAAIsDAAAAAA==&#10;" fillcolor="black" stroked="f" strokeweight="0"/>
                      <v:rect id="Rectangle 1963"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G8UA&#10;AADdAAAADwAAAGRycy9kb3ducmV2LnhtbESPTW/CMAyG75P4D5GRdhspYyuoENA2aRInJMouu5nG&#10;tBWNkzUZlH8/H5B2s+X34/FqM7hOXaiPrWcD00kGirjytuXawNfh82kBKiZki51nMnCjCJv16GGF&#10;hfVX3tOlTLWSEI4FGmhSCoXWsWrIYZz4QCy3k+8dJln7WtserxLuOv2cZbl22LI0NBjoo6HqXP46&#10;6f2elVlY/LzX7HYv+2MeZsf81ZjH8fC2BJVoSP/iu3trBX8+FVz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48bxQAAAN0AAAAPAAAAAAAAAAAAAAAAAJgCAABkcnMv&#10;ZG93bnJldi54bWxQSwUGAAAAAAQABAD1AAAAigM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Street name line 2</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15072" behindDoc="0" locked="1" layoutInCell="0" allowOverlap="1" wp14:anchorId="368746EE" wp14:editId="37CAA9A0">
                      <wp:simplePos x="0" y="0"/>
                      <wp:positionH relativeFrom="column">
                        <wp:posOffset>361315</wp:posOffset>
                      </wp:positionH>
                      <wp:positionV relativeFrom="paragraph">
                        <wp:posOffset>9525</wp:posOffset>
                      </wp:positionV>
                      <wp:extent cx="374650" cy="127000"/>
                      <wp:effectExtent l="0" t="0" r="635" b="0"/>
                      <wp:wrapNone/>
                      <wp:docPr id="1707" name="Group 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708" name="Rectangle 1965"/>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9" name="Rectangle 1966"/>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0" name="Rectangle 1967"/>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1" name="Rectangle 1968"/>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2" name="Rectangle 1969"/>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ECE6D" id="Group 1707" o:spid="_x0000_s1026" style="position:absolute;margin-left:28.45pt;margin-top:.75pt;width:29.5pt;height:10pt;z-index:251715072"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" o:allowincell="f">
                      <v:rect id="Rectangle 1965"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ZxsUA&#10;AADdAAAADwAAAGRycy9kb3ducmV2LnhtbESPTU/DMAyG70j8h8hIu7GEDcpUlk1s0qSdkFa4cPMa&#10;01Y0Tmiyrfv3+IDEzZbfj8fL9eh7daYhdYEtPEwNKOI6uI4bCx/vu/sFqJSRHfaBycKVEqxXtzdL&#10;LF248IHOVW6UhHAq0UKbcyy1TnVLHtM0RGK5fYXBY5Z1aLQb8CLhvtczYwrtsWNpaDHStqX6uzp5&#10;6f2cVyYufjYN+7fHw7GI82PxZO3kbnx9AZVpzP/iP/feCf6zEVz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hnGxQAAAN0AAAAPAAAAAAAAAAAAAAAAAJgCAABkcnMv&#10;ZG93bnJldi54bWxQSwUGAAAAAAQABAD1AAAAigMAAAAA&#10;" fillcolor="black" stroked="f" strokeweight="0"/>
                      <v:rect id="Rectangle 1966"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8XcYA&#10;AADdAAAADwAAAGRycy9kb3ducmV2LnhtbESPQW/CMAyF75P2HyIj7TYSxlagEBCbNInTJAoXbqYx&#10;bUXjhCaD7t8vSJN2s/We3/e8WPW2FVfqQuNYw2ioQBCXzjRcadjvPp+nIEJENtg6Jg0/FGC1fHxY&#10;YG7cjbd0LWIlUgiHHDXUMfpcylDWZDEMnSdO2sl1FmNau0qaDm8p3LbyRalMWmw4EWr09FFTeS6+&#10;beIexoXy08t7xfbrdXvM/PiYvWn9NOjXcxCR+vhv/rvemFR/omZw/ya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q8XcYAAADdAAAADwAAAAAAAAAAAAAAAACYAgAAZHJz&#10;L2Rvd25yZXYueG1sUEsFBgAAAAAEAAQA9QAAAIsDAAAAAA==&#10;" fillcolor="black" stroked="f" strokeweight="0"/>
                      <v:rect id="Rectangle 1967"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DHcUA&#10;AADdAAAADwAAAGRycy9kb3ducmV2LnhtbESPTW/CMAyG75P4D5GRdhspYyuoENA2aRInJMouu5nG&#10;tBWNkzUZlH8/H5B2s+X34/FqM7hOXaiPrWcD00kGirjytuXawNfh82kBKiZki51nMnCjCJv16GGF&#10;hfVX3tOlTLWSEI4FGmhSCoXWsWrIYZz4QCy3k+8dJln7WtserxLuOv2cZbl22LI0NBjoo6HqXP46&#10;6f2elVlY/LzX7HYv+2MeZsf81ZjH8fC2BJVoSP/iu3trBX8+FX7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YMdxQAAAN0AAAAPAAAAAAAAAAAAAAAAAJgCAABkcnMv&#10;ZG93bnJldi54bWxQSwUGAAAAAAQABAD1AAAAigMAAAAA&#10;" fillcolor="black" stroked="f" strokeweight="0"/>
                      <v:rect id="Rectangle 1968" o:spid="_x0000_s1030"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mhsYA&#10;AADdAAAADwAAAGRycy9kb3ducmV2LnhtbESPT2vCQBDF70K/wzKF3nQT/0SJrlILhZ4EYy+9jdkx&#10;CWZnt9mtpt/eFQRvM7w37/dmtelNKy7U+caygnSUgCAurW64UvB9+BwuQPiArLG1TAr+ycNm/TJY&#10;Ya7tlfd0KUIlYgj7HBXUIbhcSl/WZNCPrCOO2sl2BkNcu0rqDq8x3LRynCSZNNhwJNTo6KOm8lz8&#10;mcj9mRSJW/xuKza76f6Yuckxmyn19tq/L0EE6sPT/Lj+0rH+PE3h/k0cQa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UmhsYAAADdAAAADwAAAAAAAAAAAAAAAACYAgAAZHJz&#10;L2Rvd25yZXYueG1sUEsFBgAAAAAEAAQA9QAAAIsDAAAAAA==&#10;" fillcolor="black" stroked="f" strokeweight="0"/>
                      <v:rect id="Rectangle 1969"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48cYA&#10;AADdAAAADwAAAGRycy9kb3ducmV2LnhtbESPT2vCQBDF7wW/wzKCt2bjv1RSV9GC0FPB6KW3MTtN&#10;gtnZNbvV9Nu7BcHbDO/N+71ZrnvTiit1vrGsYJykIIhLqxuuFBwPu9cFCB+QNbaWScEfeVivBi9L&#10;zLW98Z6uRahEDGGfo4I6BJdL6cuaDPrEOuKo/djOYIhrV0nd4S2Gm1ZO0jSTBhuOhBodfdRUnotf&#10;E7nf0yJ1i8u2YvM1258yNz1lc6VGw37zDiJQH57mx/WnjvXfxhP4/yaO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e48cYAAADdAAAADwAAAAAAAAAAAAAAAACYAgAAZHJz&#10;L2Rvd25yZXYueG1sUEsFBgAAAAAEAAQA9QAAAIsDA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16096" behindDoc="0" locked="1" layoutInCell="0" allowOverlap="1" wp14:anchorId="14A50EA5" wp14:editId="74DA2B2D">
                      <wp:simplePos x="0" y="0"/>
                      <wp:positionH relativeFrom="column">
                        <wp:posOffset>361315</wp:posOffset>
                      </wp:positionH>
                      <wp:positionV relativeFrom="paragraph">
                        <wp:posOffset>9525</wp:posOffset>
                      </wp:positionV>
                      <wp:extent cx="374650" cy="127000"/>
                      <wp:effectExtent l="0" t="1270" r="635" b="0"/>
                      <wp:wrapNone/>
                      <wp:docPr id="1701" name="Group 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702" name="Rectangle 1971"/>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3" name="Rectangle 1972"/>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4" name="Rectangle 1973"/>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5" name="Rectangle 1974"/>
                              <wps:cNvSpPr>
                                <a:spLocks noChangeArrowheads="1"/>
                              </wps:cNvSpPr>
                              <wps:spPr bwMode="auto">
                                <a:xfrm>
                                  <a:off x="100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6" name="Rectangle 1975"/>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A1736" id="Group 1701" o:spid="_x0000_s1026" style="position:absolute;margin-left:28.45pt;margin-top:.75pt;width:29.5pt;height:10pt;z-index:251716096"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" o:allowincell="f">
                      <v:rect id="Rectangle 1971"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uLMYA&#10;AADdAAAADwAAAGRycy9kb3ducmV2LnhtbESPT2sCMRDF70K/QxjBmyb+6Spbo7QFwVPBtZfexs24&#10;u3QzSTeprt/eFAreZnhv3u/NetvbVlyoC41jDdOJAkFcOtNwpeHzuBuvQISIbLB1TBpuFGC7eRqs&#10;MTfuyge6FLESKYRDjhrqGH0uZShrshgmzhMn7ew6izGtXSVNh9cUbls5UyqTFhtOhBo9vddUfhe/&#10;NnG/5oXyq5+3iu3H4nDK/PyUPWs9GvavLyAi9fFh/r/em1R/qWbw900aQW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4uLMYAAADdAAAADwAAAAAAAAAAAAAAAACYAgAAZHJz&#10;L2Rvd25yZXYueG1sUEsFBgAAAAAEAAQA9QAAAIsDAAAAAA==&#10;" fillcolor="black" stroked="f" strokeweight="0"/>
                      <v:rect id="Rectangle 1972"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Lt8YA&#10;AADdAAAADwAAAGRycy9kb3ducmV2LnhtbESPQW/CMAyF70j7D5En7QbJ6CioENBAmrTTJLpduJnG&#10;tNUaJ2sCdP9+mYTEzdZ7ft/zajPYTlyoD61jDc8TBYK4cqblWsPX59t4ASJEZIOdY9LwSwE264fR&#10;CgvjrrynSxlrkUI4FKihidEXUoaqIYth4jxx0k6utxjT2tfS9HhN4baTU6VyabHlRGjQ066h6rs8&#10;28Q9ZKXyi59tzfbjZX/MfXbMZ1o/PQ6vSxCRhng3367fTao/Vxn8f5NG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KLt8YAAADdAAAADwAAAAAAAAAAAAAAAACYAgAAZHJz&#10;L2Rvd25yZXYueG1sUEsFBgAAAAAEAAQA9QAAAIsDAAAAAA==&#10;" fillcolor="black" stroked="f" strokeweight="0"/>
                      <v:rect id="Rectangle 1973"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Tw8YA&#10;AADdAAAADwAAAGRycy9kb3ducmV2LnhtbESPzWrDMBCE74W+g9hAbrWUnzrBjRLSQCCnQtxeettY&#10;G9vUWqmWmjhvHxUKve0ys/PNrjaD7cSF+tA61jDJFAjiypmWaw0f7/unJYgQkQ12jknDjQJs1o8P&#10;KyyMu/KRLmWsRQrhUKCGJkZfSBmqhiyGzHnipJ1dbzGmta+l6fGawm0np0rl0mLLidCgp11D1Vf5&#10;YxP3c1Yqv/x+rdm+zY+n3M9O+bPW49GwfQERaYj/5r/rg0n1F2oOv9+kE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sTw8YAAADdAAAADwAAAAAAAAAAAAAAAACYAgAAZHJz&#10;L2Rvd25yZXYueG1sUEsFBgAAAAAEAAQA9QAAAIsDAAAAAA==&#10;" fillcolor="black" stroked="f" strokeweight="0"/>
                      <v:rect id="Rectangle 1974" o:spid="_x0000_s1030" style="position:absolute;left:100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e2WMUA&#10;AADdAAAADwAAAGRycy9kb3ducmV2LnhtbESPQWsCMRCF7wX/QxjBW02sdZXVKFUo9FRw68XbuBl3&#10;FzeTuIm6/fdNodDbDO/N+96sNr1txZ260DjWMBkrEMSlMw1XGg5f788LECEiG2wdk4ZvCrBZD55W&#10;mBv34D3di1iJFMIhRw11jD6XMpQ1WQxj54mTdnadxZjWrpKmw0cKt618USqTFhtOhBo97WoqL8XN&#10;Ju5xWii/uG4rtp+v+1Pmp6dspvVo2L8tQUTq47/57/rDpPpzNYPfb9II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7ZYxQAAAN0AAAAPAAAAAAAAAAAAAAAAAJgCAABkcnMv&#10;ZG93bnJldi54bWxQSwUGAAAAAAQABAD1AAAAigMAAAAA&#10;" fillcolor="black" stroked="f" strokeweight="0"/>
                      <v:rect id="Rectangle 1975" o:spid="_x0000_s1031"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oL8YA&#10;AADdAAAADwAAAGRycy9kb3ducmV2LnhtbESPzWrDMBCE74W+g9hCb7XU/LjBiRKSQqGnQpxcettY&#10;G9vUWimWmrhvHxUCue0ys/PNLlaD7cSZ+tA61vCaKRDElTMt1xr2u4+XGYgQkQ12jknDHwVYLR8f&#10;FlgYd+EtnctYixTCoUANTYy+kDJUDVkMmfPESTu63mJMa19L0+MlhdtOjpTKpcWWE6FBT+8NVT/l&#10;r03c73Gp/Oy0qdl+TbaH3I8P+VTr56dhPQcRaYh38+3606T6byqH/2/SCH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UoL8YAAADdAAAADwAAAAAAAAAAAAAAAACYAgAAZHJz&#10;L2Rvd25yZXYueG1sUEsFBgAAAAAEAAQA9QAAAIsDA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P.O. Box</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w:t>
            </w:r>
          </w:p>
        </w:tc>
        <w:tc>
          <w:tcPr>
            <w:tcW w:w="492" w:type="dxa"/>
            <w:gridSpan w:val="4"/>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17120" behindDoc="0" locked="1" layoutInCell="0" allowOverlap="1" wp14:anchorId="0910AEB4" wp14:editId="70B74532">
                      <wp:simplePos x="0" y="0"/>
                      <wp:positionH relativeFrom="column">
                        <wp:posOffset>361315</wp:posOffset>
                      </wp:positionH>
                      <wp:positionV relativeFrom="paragraph">
                        <wp:posOffset>0</wp:posOffset>
                      </wp:positionV>
                      <wp:extent cx="312420" cy="131445"/>
                      <wp:effectExtent l="0" t="3810" r="5715" b="0"/>
                      <wp:wrapNone/>
                      <wp:docPr id="1695" name="Group 1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1445"/>
                                <a:chOff x="569" y="0"/>
                                <a:chExt cx="492" cy="207"/>
                              </a:xfrm>
                            </wpg:grpSpPr>
                            <wps:wsp>
                              <wps:cNvPr id="1696" name="Rectangle 1977"/>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7" name="Rectangle 1978"/>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8" name="Rectangle 1979"/>
                              <wps:cNvSpPr>
                                <a:spLocks noChangeArrowheads="1"/>
                              </wps:cNvSpPr>
                              <wps:spPr bwMode="auto">
                                <a:xfrm>
                                  <a:off x="90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9" name="Rectangle 1980"/>
                              <wps:cNvSpPr>
                                <a:spLocks noChangeArrowheads="1"/>
                              </wps:cNvSpPr>
                              <wps:spPr bwMode="auto">
                                <a:xfrm>
                                  <a:off x="90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0" name="Rectangle 1981"/>
                              <wps:cNvSpPr>
                                <a:spLocks noChangeArrowheads="1"/>
                              </wps:cNvSpPr>
                              <wps:spPr bwMode="auto">
                                <a:xfrm>
                                  <a:off x="1007"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E651A" id="Group 1695" o:spid="_x0000_s1026" style="position:absolute;margin-left:28.45pt;margin-top:0;width:24.6pt;height:10.35pt;z-index:251717120" coordorigin="569" coordsize="49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" o:allowincell="f">
                      <v:rect id="Rectangle 1977"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6yNcUA&#10;AADdAAAADwAAAGRycy9kb3ducmV2LnhtbESPQWsCMRCF74X+hzAFbzVrbYNdjWIFwVPB1Utv42bc&#10;XdxM4ibq+u+bQsHbDO/N+97MFr1txZW60DjWMBpmIIhLZxquNOx369cJiBCRDbaOScOdAizmz08z&#10;zI278ZauRaxECuGQo4Y6Rp9LGcqaLIah88RJO7rOYkxrV0nT4S2F21a+ZZmSFhtOhBo9rWoqT8XF&#10;Ju7PuMj85PxVsf1+3x6UHx/Uh9aDl345BRGpjw/z//XGpPrqU8HfN2k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rI1xQAAAN0AAAAPAAAAAAAAAAAAAAAAAJgCAABkcnMv&#10;ZG93bnJldi54bWxQSwUGAAAAAAQABAD1AAAAigMAAAAA&#10;" fillcolor="black" stroked="f" strokeweight="0"/>
                      <v:rect id="Rectangle 1978"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XrsYA&#10;AADdAAAADwAAAGRycy9kb3ducmV2LnhtbESPQW/CMAyF75P2HyJP4jbSDSjQNaCBhLQTEoULN7cx&#10;bbXGyZoA3b9fJk3azdZ7ft9zvh5MJ27U+9aygpdxAoK4srrlWsHpuHtegPABWWNnmRR8k4f16vEh&#10;x0zbOx/oVoRaxBD2GSpoQnCZlL5qyKAfW0cctYvtDYa49rXUPd5juOnka5Kk0mDLkdCgo21D1Wdx&#10;NZF7nhSJW3xtajb76aFM3aRMZ0qNnob3NxCBhvBv/rv+0LF+upzD7zdxB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IXrsYAAADdAAAADwAAAAAAAAAAAAAAAACYAgAAZHJz&#10;L2Rvd25yZXYueG1sUEsFBgAAAAAEAAQA9QAAAIsDAAAAAA==&#10;" fillcolor="black" stroked="f" strokeweight="0"/>
                      <v:rect id="Rectangle 1979" o:spid="_x0000_s1029" style="position:absolute;left:90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2D3MUA&#10;AADdAAAADwAAAGRycy9kb3ducmV2LnhtbESPTW/CMAyG75P4D5GRdhspH6tYR0AwaRKnSXS77GYa&#10;r61onNBkUP49PkzazZbfj8erzeA6daE+tp4NTCcZKOLK25ZrA1+f709LUDEhW+w8k4EbRdisRw8r&#10;LKy/8oEuZaqVhHAs0ECTUii0jlVDDuPEB2K5/fjeYZK1r7Xt8SrhrtOzLMu1w5alocFAbw1Vp/LX&#10;Se/3vMzC8ryr2X0sDsc8zI/5szGP42H7CirRkP7Ff+69Ffz8RXD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YPcxQAAAN0AAAAPAAAAAAAAAAAAAAAAAJgCAABkcnMv&#10;ZG93bnJldi54bWxQSwUGAAAAAAQABAD1AAAAigMAAAAA&#10;" fillcolor="black" stroked="f" strokeweight="0"/>
                      <v:rect id="Rectangle 1980" o:spid="_x0000_s1030" style="position:absolute;left:90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mR8YA&#10;AADdAAAADwAAAGRycy9kb3ducmV2LnhtbESPQWvCQBCF74X+h2UK3upGbYOJWUUFwVPBtJfexuyY&#10;BLOza3bV+O+7hUJvM7w373tTrAbTiRv1vrWsYDJOQBBXVrdcK/j63L3OQfiArLGzTAoe5GG1fH4q&#10;MNf2zge6laEWMYR9jgqaEFwupa8aMujH1hFH7WR7gyGufS11j/cYbjo5TZJUGmw5Ehp0tG2oOpdX&#10;E7nfszJx88umZvPxdjimbnZM35UavQzrBYhAQ/g3/13vdayfZhn8fhNH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EmR8YAAADdAAAADwAAAAAAAAAAAAAAAACYAgAAZHJz&#10;L2Rvd25yZXYueG1sUEsFBgAAAAAEAAQA9QAAAIsDAAAAAA==&#10;" fillcolor="black" stroked="f" strokeweight="0"/>
                      <v:rect id="Rectangle 1981" o:spid="_x0000_s1031" style="position:absolute;left:1007;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VwMUA&#10;AADdAAAADwAAAGRycy9kb3ducmV2LnhtbESPTU/DMAyG70j8h8hIu7GEDcpUlk1s0qSdkFa4cPMa&#10;01Y0Tmiyrfv3+IDEzZbfj8fL9eh7daYhdYEtPEwNKOI6uI4bCx/vu/sFqJSRHfaBycKVEqxXtzdL&#10;LF248IHOVW6UhHAq0UKbcyy1TnVLHtM0RGK5fYXBY5Z1aLQb8CLhvtczYwrtsWNpaDHStqX6uzp5&#10;6f2cVyYufjYN+7fHw7GI82PxZO3kbnx9AZVpzP/iP/feCf6zEX7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BXAxQAAAN0AAAAPAAAAAAAAAAAAAAAAAJgCAABkcnMv&#10;ZG93bnJldi54bWxQSwUGAAAAAAQABAD1AAAAigMAAAAA&#10;" fillcolor="black" stroked="f" strokeweight="0"/>
                      <w10:anchorlock/>
                    </v:group>
                  </w:pict>
                </mc:Fallback>
              </mc:AlternateContent>
            </w:r>
          </w:p>
        </w:tc>
        <w:tc>
          <w:tcPr>
            <w:tcW w:w="3617"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Communication</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18144" behindDoc="0" locked="1" layoutInCell="0" allowOverlap="1" wp14:anchorId="1A864927" wp14:editId="41E68613">
                      <wp:simplePos x="0" y="0"/>
                      <wp:positionH relativeFrom="column">
                        <wp:posOffset>361315</wp:posOffset>
                      </wp:positionH>
                      <wp:positionV relativeFrom="paragraph">
                        <wp:posOffset>9525</wp:posOffset>
                      </wp:positionV>
                      <wp:extent cx="374650" cy="127000"/>
                      <wp:effectExtent l="0" t="1270" r="635" b="0"/>
                      <wp:wrapNone/>
                      <wp:docPr id="1690" name="Group 1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691" name="Rectangle 1983"/>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2" name="Rectangle 1984"/>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3" name="Rectangle 1985"/>
                              <wps:cNvSpPr>
                                <a:spLocks noChangeArrowheads="1"/>
                              </wps:cNvSpPr>
                              <wps:spPr bwMode="auto">
                                <a:xfrm>
                                  <a:off x="1007"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4" name="Rectangle 1986"/>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DFD01" id="Group 1690" o:spid="_x0000_s1026" style="position:absolute;margin-left:28.45pt;margin-top:.75pt;width:29.5pt;height:10pt;z-index:251718144"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" o:allowincell="f">
                      <v:rect id="Rectangle 1983"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qQcUA&#10;AADdAAAADwAAAGRycy9kb3ducmV2LnhtbESPQWvCQBCF70L/wzKF3szGqkFTV7FCoSfB2EtvY3ZM&#10;QrOza3bV9N+7guBthvfmfW8Wq9604kKdbywrGCUpCOLS6oYrBT/7r+EMhA/IGlvLpOCfPKyWL4MF&#10;5tpeeUeXIlQihrDPUUEdgsul9GVNBn1iHXHUjrYzGOLaVVJ3eI3hppXvaZpJgw1HQo2ONjWVf8XZ&#10;RO7vuEjd7PRZsdlOdofMjQ/ZVKm31379ASJQH57mx/W3jvWz+Qj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ypBxQAAAN0AAAAPAAAAAAAAAAAAAAAAAJgCAABkcnMv&#10;ZG93bnJldi54bWxQSwUGAAAAAAQABAD1AAAAigMAAAAA&#10;" fillcolor="black" stroked="f" strokeweight="0"/>
                      <v:rect id="Rectangle 1984"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0NsYA&#10;AADdAAAADwAAAGRycy9kb3ducmV2LnhtbESPT2vCQBDF74LfYRmhN934p0HTbKQVCj0VjL30NmbH&#10;JDQ7u2ZXTb+9Wyh4m+G9eb83+XYwnbhS71vLCuazBARxZXXLtYKvw/t0DcIHZI2dZVLwSx62xXiU&#10;Y6btjfd0LUMtYgj7DBU0IbhMSl81ZNDPrCOO2sn2BkNc+1rqHm8x3HRykSSpNNhyJDToaNdQ9VNe&#10;TOR+L8vErc9vNZvP1f6YuuUxfVbqaTK8voAINISH+f/6Q8f66WYBf9/EEW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W0NsYAAADdAAAADwAAAAAAAAAAAAAAAACYAgAAZHJz&#10;L2Rvd25yZXYueG1sUEsFBgAAAAAEAAQA9QAAAIsDAAAAAA==&#10;" fillcolor="black" stroked="f" strokeweight="0"/>
                      <v:rect id="Rectangle 1985" o:spid="_x0000_s1029" style="position:absolute;left:1007;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RrcUA&#10;AADdAAAADwAAAGRycy9kb3ducmV2LnhtbESPQWvCQBCF70L/wzIFb7rR1GBTV1FB8FQw7aW3MTtN&#10;gtnZNbtq/PfdguBthvfmfW8Wq9604kqdbywrmIwTEMSl1Q1XCr6/dqM5CB+QNbaWScGdPKyWL4MF&#10;5tre+EDXIlQihrDPUUEdgsul9GVNBv3YOuKo/drOYIhrV0nd4S2Gm1ZOkySTBhuOhBodbWsqT8XF&#10;RO5PWiRuft5UbD7fDsfMpcdsptTwtV9/gAjUh6f5cb3XsX72nsL/N3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GtxQAAAN0AAAAPAAAAAAAAAAAAAAAAAJgCAABkcnMv&#10;ZG93bnJldi54bWxQSwUGAAAAAAQABAD1AAAAigMAAAAA&#10;" fillcolor="black" stroked="f" strokeweight="0"/>
                      <v:rect id="Rectangle 1986" o:spid="_x0000_s1030"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J2cYA&#10;AADdAAAADwAAAGRycy9kb3ducmV2LnhtbESPT2vCQBDF74LfYRmhN7PxX9DUVbRQ8FQw7aW3MTsm&#10;odnZNbtq+u3dgtDbDO/N+71Zb3vTiht1vrGsYJKkIIhLqxuuFHx9vo+XIHxA1thaJgW/5GG7GQ7W&#10;mGt75yPdilCJGMI+RwV1CC6X0pc1GfSJdcRRO9vOYIhrV0nd4T2Gm1ZO0zSTBhuOhBodvdVU/hRX&#10;E7nfsyJ1y8u+YvMxP54yNztlC6VeRv3uFUSgPvybn9cHHetnqzn8fRNH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CJ2cYAAADdAAAADwAAAAAAAAAAAAAAAACYAgAAZHJz&#10;L2Rvd25yZXYueG1sUEsFBgAAAAAEAAQA9QAAAIsDA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an..50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58"/>
              <w:rPr>
                <w:sz w:val="16"/>
                <w:szCs w:val="16"/>
              </w:rPr>
            </w:pPr>
            <w:r>
              <w:rPr>
                <w:color w:val="000000"/>
                <w:sz w:val="16"/>
                <w:szCs w:val="16"/>
              </w:rPr>
              <w:t>R3006</w:t>
            </w: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590" w:type="dxa"/>
            <w:gridSpan w:val="5"/>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19168" behindDoc="0" locked="1" layoutInCell="0" allowOverlap="1" wp14:anchorId="235EF302" wp14:editId="43B26AEF">
                      <wp:simplePos x="0" y="0"/>
                      <wp:positionH relativeFrom="column">
                        <wp:posOffset>361315</wp:posOffset>
                      </wp:positionH>
                      <wp:positionV relativeFrom="paragraph">
                        <wp:posOffset>9525</wp:posOffset>
                      </wp:positionV>
                      <wp:extent cx="374650" cy="127000"/>
                      <wp:effectExtent l="0" t="4445" r="635" b="1905"/>
                      <wp:wrapNone/>
                      <wp:docPr id="1685" name="Group 1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27000"/>
                                <a:chOff x="569" y="15"/>
                                <a:chExt cx="590" cy="200"/>
                              </a:xfrm>
                            </wpg:grpSpPr>
                            <wps:wsp>
                              <wps:cNvPr id="1686" name="Rectangle 1988"/>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87" name="Rectangle 1989"/>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88" name="Rectangle 1990"/>
                              <wps:cNvSpPr>
                                <a:spLocks noChangeArrowheads="1"/>
                              </wps:cNvSpPr>
                              <wps:spPr bwMode="auto">
                                <a:xfrm>
                                  <a:off x="100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89" name="Rectangle 1991"/>
                              <wps:cNvSpPr>
                                <a:spLocks noChangeArrowheads="1"/>
                              </wps:cNvSpPr>
                              <wps:spPr bwMode="auto">
                                <a:xfrm>
                                  <a:off x="100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421C6" id="Group 1685" o:spid="_x0000_s1026" style="position:absolute;margin-left:28.45pt;margin-top:.75pt;width:29.5pt;height:10pt;z-index:251719168" coordorigin="569,15" coordsize="59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" o:allowincell="f">
                      <v:rect id="Rectangle 1988"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k6MUA&#10;AADdAAAADwAAAGRycy9kb3ducmV2LnhtbESPQWsCMRCF7wX/QxjBW82qbVhWo1hB8FRw24u3cTPu&#10;Lm4m6Sbq9t83hUJvM7w373uz2gy2E3fqQ+tYw2yagSCunGm51vD5sX/OQYSIbLBzTBq+KcBmPXpa&#10;YWHcg490L2MtUgiHAjU0MfpCylA1ZDFMnSdO2sX1FmNa+1qaHh8p3HZynmVKWmw5ERr0tGuoupY3&#10;m7inRZn5/OutZvv+cjwrvzirV60n42G7BBFpiP/mv+uDSfVVruD3mzS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yToxQAAAN0AAAAPAAAAAAAAAAAAAAAAAJgCAABkcnMv&#10;ZG93bnJldi54bWxQSwUGAAAAAAQABAD1AAAAigMAAAAA&#10;" fillcolor="black" stroked="f" strokeweight="0"/>
                      <v:rect id="Rectangle 1989"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Bc8YA&#10;AADdAAAADwAAAGRycy9kb3ducmV2LnhtbESPQWvCQBCF7wX/wzKCt7qp2jSk2UgtCD0JRi+9jdlp&#10;Epqd3Wa3mv57Vyh4m+G9ed+bYj2aXpxp8J1lBU/zBARxbXXHjYLjYfuYgfABWWNvmRT8kYd1OXko&#10;MNf2wns6V6ERMYR9jgraEFwupa9bMujn1hFH7csOBkNch0bqAS8x3PRykSSpNNhxJLTo6L2l+rv6&#10;NZH7uawSl/1sGja71f6UuuUpfVZqNh3fXkEEGsPd/H/9oWP9NHuB2zdxBF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uBc8YAAADdAAAADwAAAAAAAAAAAAAAAACYAgAAZHJz&#10;L2Rvd25yZXYueG1sUEsFBgAAAAAEAAQA9QAAAIsDAAAAAA==&#10;" fillcolor="black" stroked="f" strokeweight="0"/>
                      <v:rect id="Rectangle 1990" o:spid="_x0000_s1029" style="position:absolute;left:100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VAcQA&#10;AADdAAAADwAAAGRycy9kb3ducmV2LnhtbESPTW/CMAyG75P2HyJP4jZSBlRVR0AbEtJOkyi77GYa&#10;r61onKwJ0P37+YDEzZbfj8erzeh6daEhdp4NzKYZKOLa244bA1+H3XMBKiZki71nMvBHETbrx4cV&#10;ltZfeU+XKjVKQjiWaKBNKZRax7olh3HqA7HcfvzgMMk6NNoOeJVw1+uXLMu1w46locVA25bqU3V2&#10;0vs9r7JQ/L437D4X+2Me5sd8aczkaXx7BZVoTHfxzf1hBT8vBF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EFQHEAAAA3QAAAA8AAAAAAAAAAAAAAAAAmAIAAGRycy9k&#10;b3ducmV2LnhtbFBLBQYAAAAABAAEAPUAAACJAwAAAAA=&#10;" fillcolor="black" stroked="f" strokeweight="0"/>
                      <v:rect id="Rectangle 1991" o:spid="_x0000_s1030" style="position:absolute;left:100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wmsYA&#10;AADdAAAADwAAAGRycy9kb3ducmV2LnhtbESPQWvCQBCF7wX/wzKCt7qp2pCm2UgtCD0JRi+9jdlp&#10;Epqd3Wa3mv57Vyh4m+G9ed+bYj2aXpxp8J1lBU/zBARxbXXHjYLjYfuYgfABWWNvmRT8kYd1OXko&#10;MNf2wns6V6ERMYR9jgraEFwupa9bMujn1hFH7csOBkNch0bqAS8x3PRykSSpNNhxJLTo6L2l+rv6&#10;NZH7uawSl/1sGja71f6UuuUpfVZqNh3fXkEEGsPd/H/9oWP9NHuB2zdxBF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iwmsYAAADdAAAADwAAAAAAAAAAAAAAAACYAgAAZHJz&#10;L2Rvd25yZXYueG1sUEsFBgAAAAAEAAQA9QAAAIsDAAAAAA==&#10;" fillcolor="black" stroked="f" strokeweight="0"/>
                      <w10:anchorlock/>
                    </v:group>
                  </w:pict>
                </mc:Fallback>
              </mc:AlternateContent>
            </w:r>
          </w:p>
        </w:tc>
        <w:tc>
          <w:tcPr>
            <w:tcW w:w="3519"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CL707</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394" w:type="dxa"/>
            <w:gridSpan w:val="3"/>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20192" behindDoc="0" locked="1" layoutInCell="0" allowOverlap="1" wp14:anchorId="0A3CD67F" wp14:editId="2EBD191C">
                      <wp:simplePos x="0" y="0"/>
                      <wp:positionH relativeFrom="column">
                        <wp:posOffset>361315</wp:posOffset>
                      </wp:positionH>
                      <wp:positionV relativeFrom="paragraph">
                        <wp:posOffset>0</wp:posOffset>
                      </wp:positionV>
                      <wp:extent cx="250190" cy="131445"/>
                      <wp:effectExtent l="0" t="0" r="1270" b="4445"/>
                      <wp:wrapNone/>
                      <wp:docPr id="1680" name="Group 1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1445"/>
                                <a:chOff x="569" y="0"/>
                                <a:chExt cx="394" cy="207"/>
                              </a:xfrm>
                            </wpg:grpSpPr>
                            <wps:wsp>
                              <wps:cNvPr id="1681" name="Rectangle 1993"/>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82" name="Rectangle 1994"/>
                              <wps:cNvSpPr>
                                <a:spLocks noChangeArrowheads="1"/>
                              </wps:cNvSpPr>
                              <wps:spPr bwMode="auto">
                                <a:xfrm>
                                  <a:off x="809"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83" name="Rectangle 1995"/>
                              <wps:cNvSpPr>
                                <a:spLocks noChangeArrowheads="1"/>
                              </wps:cNvSpPr>
                              <wps:spPr bwMode="auto">
                                <a:xfrm>
                                  <a:off x="80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84" name="Rectangle 1996"/>
                              <wps:cNvSpPr>
                                <a:spLocks noChangeArrowheads="1"/>
                              </wps:cNvSpPr>
                              <wps:spPr bwMode="auto">
                                <a:xfrm>
                                  <a:off x="908"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4C591" id="Group 1680" o:spid="_x0000_s1026" style="position:absolute;margin-left:28.45pt;margin-top:0;width:19.7pt;height:10.35pt;z-index:251720192" coordorigin="569" coordsize="39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" o:allowincell="f">
                      <v:rect id="Rectangle 1993"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68nMUA&#10;AADdAAAADwAAAGRycy9kb3ducmV2LnhtbESPQWvCQBCF7wX/wzKCt7pJbUOIbsQWBE8FoxdvY3ZM&#10;gtnZbXbV9N93C4XeZnhv3vdmtR5NL+40+M6ygnSegCCure64UXA8bJ9zED4ga+wtk4Jv8rAuJ08r&#10;LLR98J7uVWhEDGFfoII2BFdI6euWDPq5dcRRu9jBYIjr0Eg94COGm16+JEkmDXYcCS06+mipvlY3&#10;E7mnRZW4/Ou9YfP5uj9nbnHO3pSaTcfNEkSgMfyb/653OtbP8hR+v4kj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rycxQAAAN0AAAAPAAAAAAAAAAAAAAAAAJgCAABkcnMv&#10;ZG93bnJldi54bWxQSwUGAAAAAAQABAD1AAAAigMAAAAA&#10;" fillcolor="black" stroked="f" strokeweight="0"/>
                      <v:rect id="Rectangle 1994" o:spid="_x0000_s1028" style="position:absolute;left:809;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wi68UA&#10;AADdAAAADwAAAGRycy9kb3ducmV2LnhtbESPT2vCQBDF74V+h2UK3pqN/0KIrtIWCp4EoxdvY3ZM&#10;gtnZbXar6bfvCoK3Gd6b93uzXA+mE1fqfWtZwThJQRBXVrdcKzjsv99zED4ga+wsk4I/8rBevb4s&#10;sdD2xju6lqEWMYR9gQqaEFwhpa8aMugT64ijdra9wRDXvpa6x1sMN52cpGkmDbYcCQ06+mqoupS/&#10;JnKP0zJ1+c9nzWY7250yNz1lc6VGb8PHAkSgITzNj+uNjvWzfAL3b+II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CLrxQAAAN0AAAAPAAAAAAAAAAAAAAAAAJgCAABkcnMv&#10;ZG93bnJldi54bWxQSwUGAAAAAAQABAD1AAAAigMAAAAA&#10;" fillcolor="black" stroked="f" strokeweight="0"/>
                      <v:rect id="Rectangle 1995" o:spid="_x0000_s1029" style="position:absolute;left:80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HcMUA&#10;AADdAAAADwAAAGRycy9kb3ducmV2LnhtbESPQWvCQBCF7wX/wzKCt7rR2BBSV7GC4Ekw7aW3MTtN&#10;QrOz2+yq8d+7gtDbDO/N+94s14PpxIV631pWMJsmIIgrq1uuFXx97l5zED4ga+wsk4IbeVivRi9L&#10;LLS98pEuZahFDGFfoIImBFdI6auGDPqpdcRR+7G9wRDXvpa6x2sMN52cJ0kmDbYcCQ062jZU/ZZn&#10;E7nfaZm4/O+jZnNYHE+ZS0/Zm1KT8bB5BxFoCP/m5/Vex/pZnsLjmziC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IdwxQAAAN0AAAAPAAAAAAAAAAAAAAAAAJgCAABkcnMv&#10;ZG93bnJldi54bWxQSwUGAAAAAAQABAD1AAAAigMAAAAA&#10;" fillcolor="black" stroked="f" strokeweight="0"/>
                      <v:rect id="Rectangle 1996" o:spid="_x0000_s1030" style="position:absolute;left:908;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fBMYA&#10;AADdAAAADwAAAGRycy9kb3ducmV2LnhtbESPT2vCQBDF70K/wzIFb2ZT/4SQukotCJ4EYy+9jdlp&#10;Epqd3Wa3Gr+9KwjeZnhv3u/Ncj2YTpyp961lBW9JCoK4srrlWsHXcTvJQfiArLGzTAqu5GG9ehkt&#10;sdD2wgc6l6EWMYR9gQqaEFwhpa8aMugT64ij9mN7gyGufS11j5cYbjo5TdNMGmw5Ehp09NlQ9Vv+&#10;m8j9npWpy/82NZv9/HDK3OyULZQavw4f7yACDeFpflzvdKyf5XO4fxNH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kfBMYAAADdAAAADwAAAAAAAAAAAAAAAACYAgAAZHJz&#10;L2Rvd25yZXYueG1sUEsFBgAAAAAEAAQA9QAAAIsDAAAAAA==&#10;" fillcolor="black" stroked="f" strokeweight="0"/>
                      <w10:anchorlock/>
                    </v:group>
                  </w:pict>
                </mc:Fallback>
              </mc:AlternateContent>
            </w:r>
          </w:p>
        </w:tc>
        <w:tc>
          <w:tcPr>
            <w:tcW w:w="3715"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Transport document (House level)</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21216" behindDoc="0" locked="1" layoutInCell="0" allowOverlap="1" wp14:anchorId="48159A61" wp14:editId="2779092F">
                      <wp:simplePos x="0" y="0"/>
                      <wp:positionH relativeFrom="column">
                        <wp:posOffset>361315</wp:posOffset>
                      </wp:positionH>
                      <wp:positionV relativeFrom="paragraph">
                        <wp:posOffset>9525</wp:posOffset>
                      </wp:positionV>
                      <wp:extent cx="312420" cy="127000"/>
                      <wp:effectExtent l="0" t="4445" r="5715" b="1905"/>
                      <wp:wrapNone/>
                      <wp:docPr id="1675" name="Group 1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676" name="Rectangle 1998"/>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7" name="Rectangle 1999"/>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8" name="Rectangle 2000"/>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9" name="Rectangle 2001"/>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6102F" id="Group 1675" o:spid="_x0000_s1026" style="position:absolute;margin-left:28.45pt;margin-top:.75pt;width:24.6pt;height:10pt;z-index:251721216"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" o:allowincell="f">
                      <v:rect id="Rectangle 1998"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Uz8UA&#10;AADdAAAADwAAAGRycy9kb3ducmV2LnhtbESPQWsCMRCF74X+hzAFbzVrbVNZjWIFwVPB1Utv42bc&#10;XdxM4ibq+u+bQsHbDO/N+97MFr1txZW60DjWMBpmIIhLZxquNOx369cJiBCRDbaOScOdAizmz08z&#10;zI278ZauRaxECuGQo4Y6Rp9LGcqaLIah88RJO7rOYkxrV0nT4S2F21a+ZZmSFhtOhBo9rWoqT8XF&#10;Ju7PuMj85PxVsf1+3x6UHx/Uh9aDl345BRGpjw/z//XGpPrqU8HfN2k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lTPxQAAAN0AAAAPAAAAAAAAAAAAAAAAAJgCAABkcnMv&#10;ZG93bnJldi54bWxQSwUGAAAAAAQABAD1AAAAigMAAAAA&#10;" fillcolor="black" stroked="f" strokeweight="0"/>
                      <v:rect id="Rectangle 1999"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xVMYA&#10;AADdAAAADwAAAGRycy9kb3ducmV2LnhtbESPQWvCQBCF74X+h2UK3upGbWOIWUUFwVPBtJfexuyY&#10;BLOza3bV+O+7hUJvM7w373tTrAbTiRv1vrWsYDJOQBBXVrdcK/j63L1mIHxA1thZJgUP8rBaPj8V&#10;mGt75wPdylCLGMI+RwVNCC6X0lcNGfRj64ijdrK9wRDXvpa6x3sMN52cJkkqDbYcCQ062jZUncur&#10;idzvWZm47LKp2Xy8HY6pmx3Td6VGL8N6ASLQEP7Nf9d7Heun8zn8fhNH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7xVMYAAADdAAAADwAAAAAAAAAAAAAAAACYAgAAZHJz&#10;L2Rvd25yZXYueG1sUEsFBgAAAAAEAAQA9QAAAIsDAAAAAA==&#10;" fillcolor="black" stroked="f" strokeweight="0"/>
                      <v:rect id="Rectangle 2000" o:spid="_x0000_s1029"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lJsUA&#10;AADdAAAADwAAAGRycy9kb3ducmV2LnhtbESPTW/CMAyG75P4D5GRdhspH+tQR0AwaRKnSXS77GYa&#10;r61onNBkUP49PkzazZbfj8erzeA6daE+tp4NTCcZKOLK25ZrA1+f709LUDEhW+w8k4EbRdisRw8r&#10;LKy/8oEuZaqVhHAs0ECTUii0jlVDDuPEB2K5/fjeYZK1r7Xt8SrhrtOzLMu1w5alocFAbw1Vp/LX&#10;Se/3vMzC8ryr2X0sDsc8zI/5szGP42H7CirRkP7Ff+69Ffz8RXD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WUmxQAAAN0AAAAPAAAAAAAAAAAAAAAAAJgCAABkcnMv&#10;ZG93bnJldi54bWxQSwUGAAAAAAQABAD1AAAAigMAAAAA&#10;" fillcolor="black" stroked="f" strokeweight="0"/>
                      <v:rect id="Rectangle 2001"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3AvcYA&#10;AADdAAAADwAAAGRycy9kb3ducmV2LnhtbESPQW/CMAyF75P2HyJP4jbSDSjQNaCBhLQTEoULN7cx&#10;bbXGyZoA3b9fJk3azdZ7ft9zvh5MJ27U+9aygpdxAoK4srrlWsHpuHtegPABWWNnmRR8k4f16vEh&#10;x0zbOx/oVoRaxBD2GSpoQnCZlL5qyKAfW0cctYvtDYa49rXUPd5juOnka5Kk0mDLkdCgo21D1Wdx&#10;NZF7nhSJW3xtajb76aFM3aRMZ0qNnob3NxCBhvBv/rv+0LF+Ol/C7zdxB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3AvcYAAADdAAAADwAAAAAAAAAAAAAAAACYAgAAZHJz&#10;L2Rvd25yZXYueG1sUEsFBgAAAAAEAAQA9QAAAIsDA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Reference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58"/>
              <w:rPr>
                <w:sz w:val="16"/>
                <w:szCs w:val="16"/>
              </w:rPr>
            </w:pPr>
            <w:r>
              <w:rPr>
                <w:color w:val="000000"/>
                <w:sz w:val="16"/>
                <w:szCs w:val="16"/>
              </w:rPr>
              <w:t>R3024</w:t>
            </w: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22240" behindDoc="0" locked="1" layoutInCell="0" allowOverlap="1" wp14:anchorId="79538FCB" wp14:editId="69622AE3">
                      <wp:simplePos x="0" y="0"/>
                      <wp:positionH relativeFrom="column">
                        <wp:posOffset>361315</wp:posOffset>
                      </wp:positionH>
                      <wp:positionV relativeFrom="paragraph">
                        <wp:posOffset>9525</wp:posOffset>
                      </wp:positionV>
                      <wp:extent cx="312420" cy="127000"/>
                      <wp:effectExtent l="0" t="0" r="5715" b="0"/>
                      <wp:wrapNone/>
                      <wp:docPr id="1670" name="Group 1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671" name="Rectangle 2003"/>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2" name="Rectangle 2004"/>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3" name="Rectangle 2005"/>
                              <wps:cNvSpPr>
                                <a:spLocks noChangeArrowheads="1"/>
                              </wps:cNvSpPr>
                              <wps:spPr bwMode="auto">
                                <a:xfrm>
                                  <a:off x="90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4" name="Rectangle 2006"/>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08B9B" id="Group 1670" o:spid="_x0000_s1026" style="position:absolute;margin-left:28.45pt;margin-top:.75pt;width:24.6pt;height:10pt;z-index:251722240"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" o:allowincell="f">
                      <v:rect id="Rectangle 2003"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Mu8YA&#10;AADdAAAADwAAAGRycy9kb3ducmV2LnhtbESPQWvCQBCF7wX/wzKCt7qJtlFiVqkFwVPB1Iu3MTsm&#10;wezsNrvV+O+7hUJvM7w373tTbAbTiRv1vrWsIJ0mIIgrq1uuFRw/d89LED4ga+wsk4IHedisR08F&#10;5tre+UC3MtQihrDPUUETgsul9FVDBv3UOuKoXWxvMMS1r6Xu8R7DTSdnSZJJgy1HQoOO3huqruW3&#10;idzTvEzc8mtbs/l4OZwzNz9nr0pNxsPbCkSgIfyb/673OtbPFin8fhNH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Mu8YAAADdAAAADwAAAAAAAAAAAAAAAACYAgAAZHJz&#10;L2Rvd25yZXYueG1sUEsFBgAAAAAEAAQA9QAAAIsDAAAAAA==&#10;" fillcolor="black" stroked="f" strokeweight="0"/>
                      <v:rect id="Rectangle 2004"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SzMYA&#10;AADdAAAADwAAAGRycy9kb3ducmV2LnhtbESPT2vCQBDF74LfYRmhN934p1HSbKQVCj0VjL30NmbH&#10;JDQ7u2ZXTb+9Wyh4m+G9eb83+XYwnbhS71vLCuazBARxZXXLtYKvw/t0A8IHZI2dZVLwSx62xXiU&#10;Y6btjfd0LUMtYgj7DBU0IbhMSl81ZNDPrCOO2sn2BkNc+1rqHm8x3HRykSSpNNhyJDToaNdQ9VNe&#10;TOR+L8vEbc5vNZvP1f6YuuUxfVbqaTK8voAINISH+f/6Q8f66XoBf9/EEW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lSzMYAAADdAAAADwAAAAAAAAAAAAAAAACYAgAAZHJz&#10;L2Rvd25yZXYueG1sUEsFBgAAAAAEAAQA9QAAAIsDAAAAAA==&#10;" fillcolor="black" stroked="f" strokeweight="0"/>
                      <v:rect id="Rectangle 2005" o:spid="_x0000_s1029" style="position:absolute;left:90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3V8UA&#10;AADdAAAADwAAAGRycy9kb3ducmV2LnhtbESPQWvCQBCF70L/wzIFb7rR1FRSV1FB8FQw7aW3MTtN&#10;gtnZNbtq/PfdguBthvfmfW8Wq9604kqdbywrmIwTEMSl1Q1XCr6/dqM5CB+QNbaWScGdPKyWL4MF&#10;5tre+EDXIlQihrDPUUEdgsul9GVNBv3YOuKo/drOYIhrV0nd4S2Gm1ZOkySTBhuOhBodbWsqT8XF&#10;RO5PWiRuft5UbD7fDsfMpcdsptTwtV9/gAjUh6f5cb3XsX72nsL/N3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9fdXxQAAAN0AAAAPAAAAAAAAAAAAAAAAAJgCAABkcnMv&#10;ZG93bnJldi54bWxQSwUGAAAAAAQABAD1AAAAigMAAAAA&#10;" fillcolor="black" stroked="f" strokeweight="0"/>
                      <v:rect id="Rectangle 2006" o:spid="_x0000_s1030"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vI8YA&#10;AADdAAAADwAAAGRycy9kb3ducmV2LnhtbESPT2vCQBDF70K/wzJCb2bjvyipq9hCwZNg7KW3MTsm&#10;odnZbXar6bd3BcHbDO/N+71ZbXrTigt1vrGsYJykIIhLqxuuFHwdP0dLED4ga2wtk4J/8rBZvwxW&#10;mGt75QNdilCJGMI+RwV1CC6X0pc1GfSJdcRRO9vOYIhrV0nd4TWGm1ZO0jSTBhuOhBodfdRU/hR/&#10;JnK/p0Xqlr/vFZv97HDK3PSUzZV6HfbbNxCB+vA0P653OtbPFjO4fxNH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xvI8YAAADdAAAADwAAAAAAAAAAAAAAAACYAgAAZHJz&#10;L2Rvd25yZXYueG1sUEsFBgAAAAAEAAQA9QAAAIsDA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an4</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CL754</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394" w:type="dxa"/>
            <w:gridSpan w:val="3"/>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23264" behindDoc="0" locked="1" layoutInCell="0" allowOverlap="1" wp14:anchorId="0DEAFA57" wp14:editId="761425FF">
                      <wp:simplePos x="0" y="0"/>
                      <wp:positionH relativeFrom="column">
                        <wp:posOffset>361315</wp:posOffset>
                      </wp:positionH>
                      <wp:positionV relativeFrom="paragraph">
                        <wp:posOffset>0</wp:posOffset>
                      </wp:positionV>
                      <wp:extent cx="250190" cy="131445"/>
                      <wp:effectExtent l="0" t="635" r="1270" b="1270"/>
                      <wp:wrapNone/>
                      <wp:docPr id="1665" name="Group 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1445"/>
                                <a:chOff x="569" y="0"/>
                                <a:chExt cx="394" cy="207"/>
                              </a:xfrm>
                            </wpg:grpSpPr>
                            <wps:wsp>
                              <wps:cNvPr id="1666" name="Rectangle 2008"/>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7" name="Rectangle 2009"/>
                              <wps:cNvSpPr>
                                <a:spLocks noChangeArrowheads="1"/>
                              </wps:cNvSpPr>
                              <wps:spPr bwMode="auto">
                                <a:xfrm>
                                  <a:off x="80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8" name="Rectangle 2010"/>
                              <wps:cNvSpPr>
                                <a:spLocks noChangeArrowheads="1"/>
                              </wps:cNvSpPr>
                              <wps:spPr bwMode="auto">
                                <a:xfrm>
                                  <a:off x="80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9" name="Rectangle 2011"/>
                              <wps:cNvSpPr>
                                <a:spLocks noChangeArrowheads="1"/>
                              </wps:cNvSpPr>
                              <wps:spPr bwMode="auto">
                                <a:xfrm>
                                  <a:off x="908"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1E688" id="Group 1665" o:spid="_x0000_s1026" style="position:absolute;margin-left:28.45pt;margin-top:0;width:19.7pt;height:10.35pt;z-index:251723264" coordorigin="569" coordsize="39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" o:allowincell="f">
                      <v:rect id="Rectangle 2008"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CEsUA&#10;AADdAAAADwAAAGRycy9kb3ducmV2LnhtbESPQWvCQBCF74X+h2UKvdVNqy4S3YS2UOhJMHrxNmbH&#10;JJid3Wa3mv77riB4m+G9ed+bVTnaXpxpCJ1jDa+TDARx7UzHjYbd9utlASJEZIO9Y9LwRwHK4vFh&#10;hblxF97QuYqNSCEcctTQxuhzKUPdksUwcZ44aUc3WIxpHRppBrykcNvLtyxT0mLHidCip8+W6lP1&#10;axN3P60yv/j5aNiuZ5uD8tODmmv9/DS+L0FEGuPdfLv+Nqm+Ugqu36QR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8ISxQAAAN0AAAAPAAAAAAAAAAAAAAAAAJgCAABkcnMv&#10;ZG93bnJldi54bWxQSwUGAAAAAAQABAD1AAAAigMAAAAA&#10;" fillcolor="black" stroked="f" strokeweight="0"/>
                      <v:rect id="Rectangle 2009" o:spid="_x0000_s1028" style="position:absolute;left:80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nicUA&#10;AADdAAAADwAAAGRycy9kb3ducmV2LnhtbESPQWsCMRCF74X+hzAFbzVrbVNZjWIFwVPB1Utv42bc&#10;XdxM4ibq+u+bQsHbDO/N+97MFr1txZW60DjWMBpmIIhLZxquNOx369cJiBCRDbaOScOdAizmz08z&#10;zI278ZauRaxECuGQo4Y6Rp9LGcqaLIah88RJO7rOYkxrV0nT4S2F21a+ZZmSFhtOhBo9rWoqT8XF&#10;Ju7PuMj85PxVsf1+3x6UHx/Uh9aDl345BRGpjw/z//XGpPpKfcLfN2k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2eJxQAAAN0AAAAPAAAAAAAAAAAAAAAAAJgCAABkcnMv&#10;ZG93bnJldi54bWxQSwUGAAAAAAQABAD1AAAAigMAAAAA&#10;" fillcolor="black" stroked="f" strokeweight="0"/>
                      <v:rect id="Rectangle 2010" o:spid="_x0000_s1029" style="position:absolute;left:80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z+8QA&#10;AADdAAAADwAAAGRycy9kb3ducmV2LnhtbESPTU/DMAyG75P4D5GRuG0p+4imsmxiSEickNZx4eY1&#10;pq1onNCErfx7fJi0my2/H483u9H36kxD6gJbeJwVoIjr4DpuLHwcX6drUCkjO+wDk4U/SrDb3k02&#10;WLpw4QOdq9woCeFUooU251hqneqWPKZZiMRy+wqDxyzr0Gg34EXCfa/nRWG0x46locVILy3V39Wv&#10;l97PRVXE9c++Yf++PJxMXJzMytqH+/H5CVSmMd/EV/ebE3xjBFe+kRH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8/vEAAAA3QAAAA8AAAAAAAAAAAAAAAAAmAIAAGRycy9k&#10;b3ducmV2LnhtbFBLBQYAAAAABAAEAPUAAACJAwAAAAA=&#10;" fillcolor="black" stroked="f" strokeweight="0"/>
                      <v:rect id="Rectangle 2011" o:spid="_x0000_s1030" style="position:absolute;left:908;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WYMUA&#10;AADdAAAADwAAAGRycy9kb3ducmV2LnhtbESPQWsCMRCF74X+hzAFbzVrbYNdjWIFwVPB1Utv42bc&#10;XdxM4ibq+u+bQsHbDO/N+97MFr1txZW60DjWMBpmIIhLZxquNOx369cJiBCRDbaOScOdAizmz08z&#10;zI278ZauRaxECuGQo4Y6Rp9LGcqaLIah88RJO7rOYkxrV0nT4S2F21a+ZZmSFhtOhBo9rWoqT8XF&#10;Ju7PuMj85PxVsf1+3x6UHx/Uh9aDl345BRGpjw/z//XGpPpKfcLfN2k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FZgxQAAAN0AAAAPAAAAAAAAAAAAAAAAAJgCAABkcnMv&#10;ZG93bnJldi54bWxQSwUGAAAAAAQABAD1AAAAigMAAAAA&#10;" fillcolor="black" stroked="f" strokeweight="0"/>
                      <w10:anchorlock/>
                    </v:group>
                  </w:pict>
                </mc:Fallback>
              </mc:AlternateContent>
            </w:r>
          </w:p>
        </w:tc>
        <w:tc>
          <w:tcPr>
            <w:tcW w:w="3715"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Reference number/UCR</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spacing w:line="185" w:lineRule="exact"/>
              <w:ind w:left="58"/>
              <w:rPr>
                <w:sz w:val="16"/>
                <w:szCs w:val="16"/>
              </w:rPr>
            </w:pPr>
            <w:r>
              <w:rPr>
                <w:color w:val="000000"/>
                <w:sz w:val="16"/>
                <w:szCs w:val="16"/>
              </w:rPr>
              <w:t>R3023</w:t>
            </w: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24288" behindDoc="0" locked="1" layoutInCell="0" allowOverlap="1" wp14:anchorId="35A1721E" wp14:editId="7E02982D">
                      <wp:simplePos x="0" y="0"/>
                      <wp:positionH relativeFrom="column">
                        <wp:posOffset>361315</wp:posOffset>
                      </wp:positionH>
                      <wp:positionV relativeFrom="paragraph">
                        <wp:posOffset>9525</wp:posOffset>
                      </wp:positionV>
                      <wp:extent cx="312420" cy="127000"/>
                      <wp:effectExtent l="0" t="0" r="5715" b="0"/>
                      <wp:wrapNone/>
                      <wp:docPr id="1661" name="Group 1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662" name="Rectangle 2013"/>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3" name="Rectangle 2014"/>
                              <wps:cNvSpPr>
                                <a:spLocks noChangeArrowheads="1"/>
                              </wps:cNvSpPr>
                              <wps:spPr bwMode="auto">
                                <a:xfrm>
                                  <a:off x="90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4" name="Rectangle 2015"/>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3A4D9" id="Group 1661" o:spid="_x0000_s1026" style="position:absolute;margin-left:28.45pt;margin-top:.75pt;width:24.6pt;height:10pt;z-index:251724288"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" o:allowincell="f">
                      <v:rect id="Rectangle 2013"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EEcUA&#10;AADdAAAADwAAAGRycy9kb3ducmV2LnhtbESPQWsCMRCF7wX/QxjBW82qbZDVKLYgeCq4evE2bsbd&#10;xc0kbqJu/31TKPQ2w3vzvjfLdW9b8aAuNI41TMYZCOLSmYYrDcfD9nUOIkRkg61j0vBNAdarwcsS&#10;c+OevKdHESuRQjjkqKGO0edShrImi2HsPHHSLq6zGNPaVdJ0+EzhtpXTLFPSYsOJUKOnz5rKa3G3&#10;iXuaFZmf3z4qtl9v+7Pys7N613o07DcLEJH6+G/+u96ZVF+pKfx+k0a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MQRxQAAAN0AAAAPAAAAAAAAAAAAAAAAAJgCAABkcnMv&#10;ZG93bnJldi54bWxQSwUGAAAAAAQABAD1AAAAigMAAAAA&#10;" fillcolor="black" stroked="f" strokeweight="0"/>
                      <v:rect id="Rectangle 2014" o:spid="_x0000_s1028" style="position:absolute;left:90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isUA&#10;AADdAAAADwAAAGRycy9kb3ducmV2LnhtbESPQWsCMRCF7wX/Qxiht5q1a4OsRrEFoSfBbS/exs24&#10;u7iZpJuo6783hUJvM7w373uzXA+2E1fqQ+tYw3SSgSCunGm51vD9tX2ZgwgR2WDnmDTcKcB6NXpa&#10;YmHcjfd0LWMtUgiHAjU0MfpCylA1ZDFMnCdO2sn1FmNa+1qaHm8p3HbyNcuUtNhyIjTo6aOh6lxe&#10;bOIe8jLz85/3mu1utj8qnx/Vm9bP42GzABFpiP/mv+tPk+orlcPvN2kE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GGKxQAAAN0AAAAPAAAAAAAAAAAAAAAAAJgCAABkcnMv&#10;ZG93bnJldi54bWxQSwUGAAAAAAQABAD1AAAAigMAAAAA&#10;" fillcolor="black" stroked="f" strokeweight="0"/>
                      <v:rect id="Rectangle 2015"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5/sUA&#10;AADdAAAADwAAAGRycy9kb3ducmV2LnhtbESPQWsCMRCF7wX/QxjBW81abZDVKFYQeiq4evE2bsbd&#10;xc0kbqJu/31TKPQ2w3vzvjfLdW9b8aAuNI41TMYZCOLSmYYrDcfD7nUOIkRkg61j0vBNAdarwcsS&#10;c+OevKdHESuRQjjkqKGO0edShrImi2HsPHHSLq6zGNPaVdJ0+EzhtpVvWaakxYYToUZP25rKa3G3&#10;iXuaFpmf3z4qtl+z/Vn56Vm9az0a9psFiEh9/Df/XX+aVF+pGfx+k0a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fn+xQAAAN0AAAAPAAAAAAAAAAAAAAAAAJgCAABkcnMv&#10;ZG93bnJldi54bWxQSwUGAAAAAAQABAD1AAAAigM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Reference number/UCR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25312" behindDoc="0" locked="1" layoutInCell="0" allowOverlap="1" wp14:anchorId="5DE004ED" wp14:editId="4494EFF5">
                      <wp:simplePos x="0" y="0"/>
                      <wp:positionH relativeFrom="column">
                        <wp:posOffset>361315</wp:posOffset>
                      </wp:positionH>
                      <wp:positionV relativeFrom="paragraph">
                        <wp:posOffset>0</wp:posOffset>
                      </wp:positionV>
                      <wp:extent cx="125095" cy="131445"/>
                      <wp:effectExtent l="0" t="635" r="2540" b="1270"/>
                      <wp:wrapNone/>
                      <wp:docPr id="1657" name="Group 1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1658" name="Rectangle 2017"/>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9" name="Rectangle 2018"/>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0" name="Rectangle 2019"/>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A09DB" id="Group 1657" o:spid="_x0000_s1026" style="position:absolute;margin-left:28.45pt;margin-top:0;width:9.85pt;height:10.35pt;z-index:251725312"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" o:allowincell="f">
                      <v:rect id="Rectangle 2017"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5RsQA&#10;AADdAAAADwAAAGRycy9kb3ducmV2LnhtbESPTW/CMAyG75P4D5GRuI2UARXqCIhNQuKERLfLbqbx&#10;2mqNkzUBun8/H5C42fL78Xi9HVynrtTH1rOB2TQDRVx523Jt4PNj/7wCFROyxc4zGfijCNvN6GmN&#10;hfU3PtG1TLWSEI4FGmhSCoXWsWrIYZz6QCy3b987TLL2tbY93iTcdfoly3LtsGVpaDDQe0PVT3lx&#10;0vs1L7Ow+n2r2R0Xp3Me5ud8acxkPOxeQSUa0kN8dx+s4OdLwZV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OUbEAAAA3QAAAA8AAAAAAAAAAAAAAAAAmAIAAGRycy9k&#10;b3ducmV2LnhtbFBLBQYAAAAABAAEAPUAAACJAwAAAAA=&#10;" fillcolor="black" stroked="f" strokeweight="0"/>
                      <v:rect id="Rectangle 2018"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c3cYA&#10;AADdAAAADwAAAGRycy9kb3ducmV2LnhtbESPzWrDMBCE74G+g9hCb7Hc/JjEtRzSQiCnQNxeettY&#10;G9vUWqmWmjhvHxUKve0ys/PNFpvR9OJCg+8sK3hOUhDEtdUdNwo+3nfTFQgfkDX2lknBjTxsyodJ&#10;gbm2Vz7SpQqNiCHsc1TQhuByKX3dkkGfWEcctbMdDIa4Do3UA15juOnlLE0zabDjSGjR0VtL9Vf1&#10;YyL3c16lbvX92rA5LI6nzM1P2VKpp8dx+wIi0Bj+zX/Xex3rZ8s1/H4TR5D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ic3cYAAADdAAAADwAAAAAAAAAAAAAAAACYAgAAZHJz&#10;L2Rvd25yZXYueG1sUEsFBgAAAAAEAAQA9QAAAIsDAAAAAA==&#10;" fillcolor="black" stroked="f" strokeweight="0"/>
                      <v:rect id="Rectangle 2019"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cQA&#10;AADdAAAADwAAAGRycy9kb3ducmV2LnhtbESPTU/DMAyG75P4D5GRuG0p+4imsmxiSEickNZx4eY1&#10;pq1onNCErfx7fJi0my2/H483u9H36kxD6gJbeJwVoIjr4DpuLHwcX6drUCkjO+wDk4U/SrDb3k02&#10;WLpw4QOdq9woCeFUooU251hqneqWPKZZiMRy+wqDxyzr0Gg34EXCfa/nRWG0x46locVILy3V39Wv&#10;l97PRVXE9c++Yf++PJxMXJzMytqH+/H5CVSmMd/EV/ebE3xjhF++kRH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EAAAA3QAAAA8AAAAAAAAAAAAAAAAAmAIAAGRycy9k&#10;b3ducmV2LnhtbFBLBQYAAAAABAAEAPUAAACJAwAAAAA=&#10;" fillcolor="black" stroked="f" strokeweight="0"/>
                      <w10:anchorlock/>
                    </v:group>
                  </w:pict>
                </mc:Fallback>
              </mc:AlternateContent>
            </w:r>
          </w:p>
        </w:tc>
        <w:tc>
          <w:tcPr>
            <w:tcW w:w="3912" w:type="dxa"/>
            <w:gridSpan w:val="7"/>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Declarant</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26336" behindDoc="0" locked="1" layoutInCell="0" allowOverlap="1" wp14:anchorId="4016B6F3" wp14:editId="20C65C5A">
                      <wp:simplePos x="0" y="0"/>
                      <wp:positionH relativeFrom="column">
                        <wp:posOffset>361315</wp:posOffset>
                      </wp:positionH>
                      <wp:positionV relativeFrom="paragraph">
                        <wp:posOffset>9525</wp:posOffset>
                      </wp:positionV>
                      <wp:extent cx="187325" cy="127000"/>
                      <wp:effectExtent l="0" t="0" r="0" b="0"/>
                      <wp:wrapNone/>
                      <wp:docPr id="1653" name="Group 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1654" name="Rectangle 2021"/>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5" name="Rectangle 2022"/>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6" name="Rectangle 2023"/>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1D862" id="Group 1653" o:spid="_x0000_s1026" style="position:absolute;margin-left:28.45pt;margin-top:.75pt;width:14.75pt;height:10pt;z-index:251726336"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" o:allowincell="f">
                      <v:rect id="Rectangle 2021"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zQ8QA&#10;AADdAAAADwAAAGRycy9kb3ducmV2LnhtbESPT4vCMBDF7wt+hzCCtzX1X5FqFFcQPC3Y3Yu3sRnb&#10;YjPJNlHrtzcLgrcZ3pv3e7Ncd6YRN2p9bVnBaJiAIC6srrlU8Puz+5yD8AFZY2OZFDzIw3rV+1hi&#10;pu2dD3TLQyliCPsMFVQhuExKX1Rk0A+tI47a2bYGQ1zbUuoW7zHcNHKcJKk0WHMkVOhoW1Fxya8m&#10;co+TPHHzv6+Szff0cErd5JTOlBr0u80CRKAuvM2v672O9dPZFP6/iSP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pM0PEAAAA3QAAAA8AAAAAAAAAAAAAAAAAmAIAAGRycy9k&#10;b3ducmV2LnhtbFBLBQYAAAAABAAEAPUAAACJAwAAAAA=&#10;" fillcolor="black" stroked="f" strokeweight="0"/>
                      <v:rect id="Rectangle 2022"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W2MUA&#10;AADdAAAADwAAAGRycy9kb3ducmV2LnhtbESPQWvCQBCF7wX/wzKCt7ppbUJIXcUKgifB6MXbmJ0m&#10;odnZNbtq/PduodDbDO/N+97Ml4PpxI1631pW8DZNQBBXVrdcKzgeNq85CB+QNXaWScGDPCwXo5c5&#10;FtreeU+3MtQihrAvUEETgiuk9FVDBv3UOuKofdveYIhrX0vd4z2Gm06+J0kmDbYcCQ06WjdU/ZRX&#10;E7mnWZm4/PJVs9l97M+Zm52zVKnJeFh9ggg0hH/z3/VWx/pZmsLvN3EE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ZbYxQAAAN0AAAAPAAAAAAAAAAAAAAAAAJgCAABkcnMv&#10;ZG93bnJldi54bWxQSwUGAAAAAAQABAD1AAAAigMAAAAA&#10;" fillcolor="black" stroked="f" strokeweight="0"/>
                      <v:rect id="Rectangle 2023"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Ir8UA&#10;AADdAAAADwAAAGRycy9kb3ducmV2LnhtbESPQWsCMRCF7wX/QxjBW81aa5DVKFYQeiq4evE2bsbd&#10;xc0kbqJu/31TKPQ2w3vzvjfLdW9b8aAuNI41TMYZCOLSmYYrDcfD7nUOIkRkg61j0vBNAdarwcsS&#10;c+OevKdHESuRQjjkqKGO0edShrImi2HsPHHSLq6zGNPaVdJ0+EzhtpVvWaakxYYToUZP25rKa3G3&#10;iXuaFpmf3z4qtl/v+7Py07OaaT0a9psFiEh9/Df/XX+aVF/NFPx+k0a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wivxQAAAN0AAAAPAAAAAAAAAAAAAAAAAJgCAABkcnMv&#10;ZG93bnJldi54bWxQSwUGAAAAAAQABAD1AAAAigMAAAAA&#10;" fillcolor="black" stroked="f" strokeweight="0"/>
                      <w10:anchorlock/>
                    </v:group>
                  </w:pict>
                </mc:Fallback>
              </mc:AlternateContent>
            </w:r>
          </w:p>
        </w:tc>
        <w:tc>
          <w:tcPr>
            <w:tcW w:w="3814" w:type="dxa"/>
            <w:gridSpan w:val="6"/>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Name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385"/>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27360" behindDoc="0" locked="1" layoutInCell="0" allowOverlap="1" wp14:anchorId="2E13959F" wp14:editId="74D1B412">
                      <wp:simplePos x="0" y="0"/>
                      <wp:positionH relativeFrom="column">
                        <wp:posOffset>361315</wp:posOffset>
                      </wp:positionH>
                      <wp:positionV relativeFrom="paragraph">
                        <wp:posOffset>9525</wp:posOffset>
                      </wp:positionV>
                      <wp:extent cx="187325" cy="244475"/>
                      <wp:effectExtent l="0" t="1270" r="0" b="1905"/>
                      <wp:wrapNone/>
                      <wp:docPr id="1649" name="Group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244475"/>
                                <a:chOff x="569" y="15"/>
                                <a:chExt cx="295" cy="385"/>
                              </a:xfrm>
                            </wpg:grpSpPr>
                            <wps:wsp>
                              <wps:cNvPr id="1650" name="Rectangle 2025"/>
                              <wps:cNvSpPr>
                                <a:spLocks noChangeArrowheads="1"/>
                              </wps:cNvSpPr>
                              <wps:spPr bwMode="auto">
                                <a:xfrm>
                                  <a:off x="611" y="15"/>
                                  <a:ext cx="15" cy="3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1" name="Rectangle 2026"/>
                              <wps:cNvSpPr>
                                <a:spLocks noChangeArrowheads="1"/>
                              </wps:cNvSpPr>
                              <wps:spPr bwMode="auto">
                                <a:xfrm>
                                  <a:off x="710" y="15"/>
                                  <a:ext cx="15" cy="3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2" name="Rectangle 2027"/>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E254F" id="Group 1649" o:spid="_x0000_s1026" style="position:absolute;margin-left:28.45pt;margin-top:.75pt;width:14.75pt;height:19.25pt;z-index:251727360" coordorigin="569,15" coordsize="29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" o:allowincell="f">
                      <v:rect id="Rectangle 2025" o:spid="_x0000_s1027" style="position:absolute;left:611;top:15;width:1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1QMQA&#10;AADdAAAADwAAAGRycy9kb3ducmV2LnhtbESPTW/CMAyG75P4D5GRuI2UARXqCIhNQuKERLfLbqbx&#10;2mqNkzUBun8/H5C42fL78Xi9HVynrtTH1rOB2TQDRVx523Jt4PNj/7wCFROyxc4zGfijCNvN6GmN&#10;hfU3PtG1TLWSEI4FGmhSCoXWsWrIYZz6QCy3b987TLL2tbY93iTcdfoly3LtsGVpaDDQe0PVT3lx&#10;0vs1L7Ow+n2r2R0Xp3Me5ud8acxkPOxeQSUa0kN8dx+s4OdL4Zd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NUDEAAAA3QAAAA8AAAAAAAAAAAAAAAAAmAIAAGRycy9k&#10;b3ducmV2LnhtbFBLBQYAAAAABAAEAPUAAACJAwAAAAA=&#10;" fillcolor="black" stroked="f" strokeweight="0"/>
                      <v:rect id="Rectangle 2026" o:spid="_x0000_s1028" style="position:absolute;left:710;top:15;width:1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6Q28YA&#10;AADdAAAADwAAAGRycy9kb3ducmV2LnhtbESPQWvDMAyF74P+B6PCbqvTZQklrRu6wmCnQbJdelNj&#10;NQmNZTd22+zfz4PBbhLv6X1Pm3Iyg7jR6HvLCpaLBARxY3XPrYKvz7enFQgfkDUOlknBN3kot7OH&#10;DRba3rmiWx1aEUPYF6igC8EVUvqmI4N+YR1x1E52NBjiOrZSj3iP4WaQz0mSS4M9R0KHjvYdNef6&#10;aiL3kNaJW11eWzYfL9Uxd+kxz5R6nE+7NYhAU/g3/12/61g/z5bw+00cQW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6Q28YAAADdAAAADwAAAAAAAAAAAAAAAACYAgAAZHJz&#10;L2Rvd25yZXYueG1sUEsFBgAAAAAEAAQA9QAAAIsDAAAAAA==&#10;" fillcolor="black" stroked="f" strokeweight="0"/>
                      <v:rect id="Rectangle 2027"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OrMYA&#10;AADdAAAADwAAAGRycy9kb3ducmV2LnhtbESPQWvDMAyF74X9B6NBb62zdgklq1vWQWGnQrJddlNj&#10;NQmNZTf2kuzf14PBbhLv6X1P2/1kOjFQ71vLCp6WCQjiyuqWawWfH8fFBoQPyBo7y6Tghzzsdw+z&#10;LebajlzQUIZaxBD2OSpoQnC5lL5qyKBfWkcctYvtDYa49rXUPY4x3HRylSSZNNhyJDTo6K2h6lp+&#10;m8j9WpeJ29wONZvTc3HO3PqcpUrNH6fXFxCBpvBv/rt+17F+lq7g95s4gt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wOrMYAAADdAAAADwAAAAAAAAAAAAAAAACYAgAAZHJz&#10;L2Rvd25yZXYueG1sUEsFBgAAAAAEAAQA9QAAAIsDAAAAAA==&#10;" fillcolor="black" stroked="f" strokeweight="0"/>
                      <w10:anchorlock/>
                    </v:group>
                  </w:pict>
                </mc:Fallback>
              </mc:AlternateContent>
            </w:r>
          </w:p>
        </w:tc>
        <w:tc>
          <w:tcPr>
            <w:tcW w:w="3814" w:type="dxa"/>
            <w:gridSpan w:val="6"/>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58"/>
              <w:rPr>
                <w:sz w:val="16"/>
                <w:szCs w:val="16"/>
              </w:rPr>
            </w:pPr>
            <w:r>
              <w:rPr>
                <w:color w:val="000000"/>
                <w:sz w:val="16"/>
                <w:szCs w:val="16"/>
              </w:rPr>
              <w:t>R3005</w:t>
            </w:r>
          </w:p>
          <w:p w:rsidR="001E76B5" w:rsidRDefault="001E76B5" w:rsidP="00B33494">
            <w:pPr>
              <w:pStyle w:val="GEFEG"/>
              <w:spacing w:line="185" w:lineRule="exact"/>
              <w:ind w:left="58"/>
              <w:rPr>
                <w:sz w:val="16"/>
                <w:szCs w:val="16"/>
              </w:rPr>
            </w:pPr>
            <w:r>
              <w:rPr>
                <w:color w:val="000000"/>
                <w:sz w:val="16"/>
                <w:szCs w:val="16"/>
              </w:rPr>
              <w:t>R3024</w:t>
            </w: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28384" behindDoc="0" locked="1" layoutInCell="0" allowOverlap="1" wp14:anchorId="34245709" wp14:editId="2BF60C67">
                      <wp:simplePos x="0" y="0"/>
                      <wp:positionH relativeFrom="column">
                        <wp:posOffset>361315</wp:posOffset>
                      </wp:positionH>
                      <wp:positionV relativeFrom="paragraph">
                        <wp:posOffset>0</wp:posOffset>
                      </wp:positionV>
                      <wp:extent cx="187325" cy="131445"/>
                      <wp:effectExtent l="0" t="0" r="0" b="4445"/>
                      <wp:wrapNone/>
                      <wp:docPr id="1644" name="Group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1645" name="Rectangle 2029"/>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6" name="Rectangle 2030"/>
                              <wps:cNvSpPr>
                                <a:spLocks noChangeArrowheads="1"/>
                              </wps:cNvSpPr>
                              <wps:spPr bwMode="auto">
                                <a:xfrm>
                                  <a:off x="710"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7" name="Rectangle 2031"/>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8" name="Rectangle 2032"/>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CD460" id="Group 1644" o:spid="_x0000_s1026" style="position:absolute;margin-left:28.45pt;margin-top:0;width:14.75pt;height:10.35pt;z-index:251728384"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" o:allowincell="f">
                      <v:rect id="Rectangle 2029"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ABcQA&#10;AADdAAAADwAAAGRycy9kb3ducmV2LnhtbESPT4vCMBDF7wt+hzCCtzX1X5FqFFcQPC3Y3Yu3sRnb&#10;YjPJNlHrtzcLgrcZ3pv3e7Ncd6YRN2p9bVnBaJiAIC6srrlU8Puz+5yD8AFZY2OZFDzIw3rV+1hi&#10;pu2dD3TLQyliCPsMFVQhuExKX1Rk0A+tI47a2bYGQ1zbUuoW7zHcNHKcJKk0WHMkVOhoW1Fxya8m&#10;co+TPHHzv6+Szff0cErd5JTOlBr0u80CRKAuvM2v672O9dPpDP6/iSP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8AAXEAAAA3QAAAA8AAAAAAAAAAAAAAAAAmAIAAGRycy9k&#10;b3ducmV2LnhtbFBLBQYAAAAABAAEAPUAAACJAwAAAAA=&#10;" fillcolor="black" stroked="f" strokeweight="0"/>
                      <v:rect id="Rectangle 2030" o:spid="_x0000_s1028" style="position:absolute;left:71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csUA&#10;AADdAAAADwAAAGRycy9kb3ducmV2LnhtbESPQWsCMRCF7wX/QxjBW81abZDVKFYQeiq4evE2bsbd&#10;xc0kbqJu/31TKPQ2w3vzvjfLdW9b8aAuNI41TMYZCOLSmYYrDcfD7nUOIkRkg61j0vBNAdarwcsS&#10;c+OevKdHESuRQjjkqKGO0edShrImi2HsPHHSLq6zGNPaVdJ0+EzhtpVvWaakxYYToUZP25rKa3G3&#10;iXuaFpmf3z4qtl+z/Vn56Vm9az0a9psFiEh9/Df/XX+aVF/NFPx+k0a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p5yxQAAAN0AAAAPAAAAAAAAAAAAAAAAAJgCAABkcnMv&#10;ZG93bnJldi54bWxQSwUGAAAAAAQABAD1AAAAigMAAAAA&#10;" fillcolor="black" stroked="f" strokeweight="0"/>
                      <v:rect id="Rectangle 2031" o:spid="_x0000_s1029"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76cYA&#10;AADdAAAADwAAAGRycy9kb3ducmV2LnhtbESPT2vCQBDF70K/wzJCb2bjvyipq9hCwZNg7KW3MTsm&#10;odnZbXar6bd3BcHbDO/N+71ZbXrTigt1vrGsYJykIIhLqxuuFHwdP0dLED4ga2wtk4J/8rBZvwxW&#10;mGt75QNdilCJGMI+RwV1CC6X0pc1GfSJdcRRO9vOYIhrV0nd4TWGm1ZO0jSTBhuOhBodfdRU/hR/&#10;JnK/p0Xqlr/vFZv97HDK3PSUzZV6HfbbNxCB+vA0P653OtbPZgu4fxNH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I76cYAAADdAAAADwAAAAAAAAAAAAAAAACYAgAAZHJz&#10;L2Rvd25yZXYueG1sUEsFBgAAAAAEAAQA9QAAAIsDAAAAAA==&#10;" fillcolor="black" stroked="f" strokeweight="0"/>
                      <v:rect id="Rectangle 2032" o:spid="_x0000_s1030"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vm8QA&#10;AADdAAAADwAAAGRycy9kb3ducmV2LnhtbESPTW/CMAyG75P4D5GRuI2UwSrUERBMQuKERLfLbqbx&#10;2mqNE5oA3b+fD0i72fL78Xi1GVynbtTH1rOB2TQDRVx523Jt4PNj/7wEFROyxc4zGfilCJv16GmF&#10;hfV3PtGtTLWSEI4FGmhSCoXWsWrIYZz6QCy3b987TLL2tbY93iXcdfoly3LtsGVpaDDQe0PVT3l1&#10;0vs1L7OwvOxqdsfF6ZyH+Tl/NWYyHrZvoBIN6V/8cB+s4OcLwZV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9r5vEAAAA3QAAAA8AAAAAAAAAAAAAAAAAmAIAAGRycy9k&#10;b3ducmV2LnhtbFBLBQYAAAAABAAEAPUAAACJAwAAAAA=&#10;" fillcolor="black" stroked="f" strokeweight="0"/>
                      <w10:anchorlock/>
                    </v:group>
                  </w:pict>
                </mc:Fallback>
              </mc:AlternateContent>
            </w:r>
          </w:p>
        </w:tc>
        <w:tc>
          <w:tcPr>
            <w:tcW w:w="3814" w:type="dxa"/>
            <w:gridSpan w:val="6"/>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Address</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spacing w:line="185" w:lineRule="exact"/>
              <w:ind w:left="58"/>
              <w:rPr>
                <w:sz w:val="16"/>
                <w:szCs w:val="16"/>
              </w:rPr>
            </w:pPr>
            <w:r>
              <w:rPr>
                <w:color w:val="000000"/>
                <w:sz w:val="16"/>
                <w:szCs w:val="16"/>
              </w:rPr>
              <w:t>R3002</w:t>
            </w: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29408" behindDoc="0" locked="1" layoutInCell="0" allowOverlap="1" wp14:anchorId="3730299F" wp14:editId="19469A9F">
                      <wp:simplePos x="0" y="0"/>
                      <wp:positionH relativeFrom="column">
                        <wp:posOffset>361315</wp:posOffset>
                      </wp:positionH>
                      <wp:positionV relativeFrom="paragraph">
                        <wp:posOffset>9525</wp:posOffset>
                      </wp:positionV>
                      <wp:extent cx="250190" cy="127000"/>
                      <wp:effectExtent l="0" t="4445" r="1270" b="1905"/>
                      <wp:wrapNone/>
                      <wp:docPr id="1639" name="Group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640" name="Rectangle 2034"/>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1" name="Rectangle 2035"/>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2" name="Rectangle 2036"/>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3" name="Rectangle 2037"/>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18FBF" id="Group 1639" o:spid="_x0000_s1026" style="position:absolute;margin-left:28.45pt;margin-top:.75pt;width:19.7pt;height:10pt;z-index:251729408"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" o:allowincell="f">
                      <v:rect id="Rectangle 2034"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jncQA&#10;AADdAAAADwAAAGRycy9kb3ducmV2LnhtbESPTW/CMAyG75P4D5GRuI2UwSrUERBMQuKERLfLbqbx&#10;2mqNE5oA3b+fD0i72fL78Xi1GVynbtTH1rOB2TQDRVx523Jt4PNj/7wEFROyxc4zGfilCJv16GmF&#10;hfV3PtGtTLWSEI4FGmhSCoXWsWrIYZz6QCy3b987TLL2tbY93iXcdfoly3LtsGVpaDDQe0PVT3l1&#10;0vs1L7OwvOxqdsfF6ZyH+Tl/NWYyHrZvoBIN6V/8cB+s4OcL4Zd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o53EAAAA3QAAAA8AAAAAAAAAAAAAAAAAmAIAAGRycy9k&#10;b3ducmV2LnhtbFBLBQYAAAAABAAEAPUAAACJAwAAAAA=&#10;" fillcolor="black" stroked="f" strokeweight="0"/>
                      <v:rect id="Rectangle 2035"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GBsYA&#10;AADdAAAADwAAAGRycy9kb3ducmV2LnhtbESPQWvDMAyF74P+B6PCbqvTJQslrRu6wmCnQbJdelNj&#10;NQmNZTd22+zfz4PBbhLv6X1Pm3Iyg7jR6HvLCpaLBARxY3XPrYKvz7enFQgfkDUOlknBN3kot7OH&#10;DRba3rmiWx1aEUPYF6igC8EVUvqmI4N+YR1x1E52NBjiOrZSj3iP4WaQz0mSS4M9R0KHjvYdNef6&#10;aiL3kNaJW11eWzYfWXXMXXrMX5R6nE+7NYhAU/g3/12/61g/z5bw+00cQW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cGBsYAAADdAAAADwAAAAAAAAAAAAAAAACYAgAAZHJz&#10;L2Rvd25yZXYueG1sUEsFBgAAAAAEAAQA9QAAAIsDAAAAAA==&#10;" fillcolor="black" stroked="f" strokeweight="0"/>
                      <v:rect id="Rectangle 2036"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YccYA&#10;AADdAAAADwAAAGRycy9kb3ducmV2LnhtbESPQWvDMAyF74P+B6PCbqvTNgslrVu6wmCnQbJdelNj&#10;NQmNZS92k+zfz4PBbhLv6X1Pu8NkOjFQ71vLCpaLBARxZXXLtYLPj9enDQgfkDV2lknBN3k47GcP&#10;O8y1HbmgoQy1iCHsc1TQhOByKX3VkEG/sI44alfbGwxx7WupexxjuOnkKkkyabDlSGjQ0amh6lbe&#10;TeSe12XiNl8vNZv3tLhkbn3JnpV6nE/HLYhAU/g3/12/6Vg/S1fw+00c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WYccYAAADdAAAADwAAAAAAAAAAAAAAAACYAgAAZHJz&#10;L2Rvd25yZXYueG1sUEsFBgAAAAAEAAQA9QAAAIsDAAAAAA==&#10;" fillcolor="black" stroked="f" strokeweight="0"/>
                      <v:rect id="Rectangle 2037"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96sUA&#10;AADdAAAADwAAAGRycy9kb3ducmV2LnhtbESPQWvCQBCF7wX/wzKCt7ppY0NIXcUKQk+C0Yu3MTtN&#10;QrOza3bV9N+7gtDbDO/N+97Ml4PpxJV631pW8DZNQBBXVrdcKzjsN685CB+QNXaWScEfeVguRi9z&#10;LLS98Y6uZahFDGFfoIImBFdI6auGDPqpdcRR+7G9wRDXvpa6x1sMN518T5JMGmw5Ehp0tG6o+i0v&#10;JnKPaZm4/PxVs9nOdqfMpafsQ6nJeFh9ggg0hH/z8/pbx/rZLIXHN3E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T3qxQAAAN0AAAAPAAAAAAAAAAAAAAAAAJgCAABkcnMv&#10;ZG93bnJldi54bWxQSwUGAAAAAAQABAD1AAAAigM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City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30432" behindDoc="0" locked="1" layoutInCell="0" allowOverlap="1" wp14:anchorId="63C3E968" wp14:editId="44A67903">
                      <wp:simplePos x="0" y="0"/>
                      <wp:positionH relativeFrom="column">
                        <wp:posOffset>361315</wp:posOffset>
                      </wp:positionH>
                      <wp:positionV relativeFrom="paragraph">
                        <wp:posOffset>9525</wp:posOffset>
                      </wp:positionV>
                      <wp:extent cx="250190" cy="127000"/>
                      <wp:effectExtent l="0" t="0" r="1270" b="0"/>
                      <wp:wrapNone/>
                      <wp:docPr id="1634" name="Group 1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635" name="Rectangle 2039"/>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6" name="Rectangle 2040"/>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7" name="Rectangle 2041"/>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8" name="Rectangle 2042"/>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A6788" id="Group 1634" o:spid="_x0000_s1026" style="position:absolute;margin-left:28.45pt;margin-top:.75pt;width:19.7pt;height:10pt;z-index:251730432"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" o:allowincell="f">
                      <v:rect id="Rectangle 2039"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zeMYA&#10;AADdAAAADwAAAGRycy9kb3ducmV2LnhtbESPQWvDMAyF74X9B6PBbq3TZQ0hjVO2wWCnQtNddlNj&#10;NQmNZS/22uzf14NCbxLv6X1P5WYygzjT6HvLCpaLBARxY3XPrYKv/cc8B+EDssbBMin4Iw+b6mFW&#10;YqHthXd0rkMrYgj7AhV0IbhCSt90ZNAvrCOO2tGOBkNcx1bqES8x3AzyOUkyabDnSOjQ0XtHzan+&#10;NZH7ndaJy3/eWjbbl90hc+khWyn19Di9rkEEmsLdfLv+1LF+lq7g/5s4gq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pzeMYAAADdAAAADwAAAAAAAAAAAAAAAACYAgAAZHJz&#10;L2Rvd25yZXYueG1sUEsFBgAAAAAEAAQA9QAAAIsDAAAAAA==&#10;" fillcolor="black" stroked="f" strokeweight="0"/>
                      <v:rect id="Rectangle 2040"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8UA&#10;AADdAAAADwAAAGRycy9kb3ducmV2LnhtbESPQWsCMRCF7wX/Qxiht5q1a4OsRrEFoSfBbS/exs24&#10;u7iZpJuo6783hUJvM7w373uzXA+2E1fqQ+tYw3SSgSCunGm51vD9tX2ZgwgR2WDnmDTcKcB6NXpa&#10;YmHcjfd0LWMtUgiHAjU0MfpCylA1ZDFMnCdO2sn1FmNa+1qaHm8p3HbyNcuUtNhyIjTo6aOh6lxe&#10;bOIe8jLz85/3mu1utj8qnx/Vm9bP42GzABFpiP/mv+tPk+qrXMHvN2kE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6O0PxQAAAN0AAAAPAAAAAAAAAAAAAAAAAJgCAABkcnMv&#10;ZG93bnJldi54bWxQSwUGAAAAAAQABAD1AAAAigMAAAAA&#10;" fillcolor="black" stroked="f" strokeweight="0"/>
                      <v:rect id="Rectangle 2041"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IlMUA&#10;AADdAAAADwAAAGRycy9kb3ducmV2LnhtbESPQWvCQBCF70L/wzIFb7rR1FRSV1FB8FQw7aW3MTtN&#10;gtnZNbtq/PfdguBthvfmfW8Wq9604kqdbywrmIwTEMSl1Q1XCr6/dqM5CB+QNbaWScGdPKyWL4MF&#10;5tre+EDXIlQihrDPUUEdgsul9GVNBv3YOuKo/drOYIhrV0nd4S2Gm1ZOkySTBhuOhBodbWsqT8XF&#10;RO5PWiRuft5UbD7fDsfMpcdsptTwtV9/gAjUh6f5cb3XsX6WvsP/N3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EiUxQAAAN0AAAAPAAAAAAAAAAAAAAAAAJgCAABkcnMv&#10;ZG93bnJldi54bWxQSwUGAAAAAAQABAD1AAAAigMAAAAA&#10;" fillcolor="black" stroked="f" strokeweight="0"/>
                      <v:rect id="Rectangle 2042"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c5sQA&#10;AADdAAAADwAAAGRycy9kb3ducmV2LnhtbESPTW/CMAyG75P4D5GRuI2UdatQIaANCWmnSZRddjON&#10;aSsaJ2sCdP9+PkzazZbfj8fr7eh6daMhdp4NLOYZKOLa244bA5/H/eMSVEzIFnvPZOCHImw3k4c1&#10;ltbf+UC3KjVKQjiWaKBNKZRax7olh3HuA7Hczn5wmGQdGm0HvEu46/VTlhXaYcfS0GKgXUv1pbo6&#10;6f3Kqywsv98adh/Ph1MR8lPxYsxsOr6uQCUa07/4z/1uBb/I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73ObEAAAA3QAAAA8AAAAAAAAAAAAAAAAAmAIAAGRycy9k&#10;b3ducmV2LnhtbFBLBQYAAAAABAAEAPUAAACJAw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Country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a2</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CL718</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31456" behindDoc="0" locked="1" layoutInCell="0" allowOverlap="1" wp14:anchorId="00927258" wp14:editId="417D4B38">
                      <wp:simplePos x="0" y="0"/>
                      <wp:positionH relativeFrom="column">
                        <wp:posOffset>361315</wp:posOffset>
                      </wp:positionH>
                      <wp:positionV relativeFrom="paragraph">
                        <wp:posOffset>9525</wp:posOffset>
                      </wp:positionV>
                      <wp:extent cx="250190" cy="127000"/>
                      <wp:effectExtent l="0" t="635" r="1270" b="0"/>
                      <wp:wrapNone/>
                      <wp:docPr id="1629"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630" name="Rectangle 2044"/>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1" name="Rectangle 2045"/>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2" name="Rectangle 2046"/>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3" name="Rectangle 2047"/>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47908" id="Group 1629" o:spid="_x0000_s1026" style="position:absolute;margin-left:28.45pt;margin-top:.75pt;width:19.7pt;height:10pt;z-index:251731456"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" o:allowincell="f">
                      <v:rect id="Rectangle 2044"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Q4MQA&#10;AADdAAAADwAAAGRycy9kb3ducmV2LnhtbESPTW/CMAyG75P4D5GRuI2UdatQIaANCWmnSZRddjON&#10;aSsaJ2sCdP9+PkzazZbfj8fr7eh6daMhdp4NLOYZKOLa244bA5/H/eMSVEzIFnvPZOCHImw3k4c1&#10;ltbf+UC3KjVKQjiWaKBNKZRax7olh3HuA7Hczn5wmGQdGm0HvEu46/VTlhXaYcfS0GKgXUv1pbo6&#10;6f3Kqywsv98adh/Ph1MR8lPxYsxsOr6uQCUa07/4z/1uBb/IhV++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N0ODEAAAA3QAAAA8AAAAAAAAAAAAAAAAAmAIAAGRycy9k&#10;b3ducmV2LnhtbFBLBQYAAAAABAAEAPUAAACJAwAAAAA=&#10;" fillcolor="black" stroked="f" strokeweight="0"/>
                      <v:rect id="Rectangle 2045"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1e8UA&#10;AADdAAAADwAAAGRycy9kb3ducmV2LnhtbESPQWvCQBCF74X+h2UEb3VjoyFEV2kLBU+CsZfexuyY&#10;BLOz2+xW4793BcHbDO/N+94s14PpxJl631pWMJ0kIIgrq1uuFfzsv99yED4ga+wsk4IreVivXl+W&#10;WGh74R2dy1CLGMK+QAVNCK6Q0lcNGfQT64ijdrS9wRDXvpa6x0sMN518T5JMGmw5Ehp09NVQdSr/&#10;TeT+pmXi8r/Pms12tjtkLj1kc6XGo+FjASLQEJ7mx/VGx/pZOoX7N3E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XV7xQAAAN0AAAAPAAAAAAAAAAAAAAAAAJgCAABkcnMv&#10;ZG93bnJldi54bWxQSwUGAAAAAAQABAD1AAAAigMAAAAA&#10;" fillcolor="black" stroked="f" strokeweight="0"/>
                      <v:rect id="Rectangle 2046"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rDMUA&#10;AADdAAAADwAAAGRycy9kb3ducmV2LnhtbESPQWvCQBCF7wX/wzKCt7qpaYOk2YgKgqeC0Yu3MTtN&#10;QrOza3bV9N93C4XeZnhv3vemWI2mF3cafGdZwcs8AUFcW91xo+B03D0vQfiArLG3TAq+ycOqnDwV&#10;mGv74APdq9CIGMI+RwVtCC6X0tctGfRz64ij9mkHgyGuQyP1gI8Ybnq5SJJMGuw4Elp0tG2p/qpu&#10;JnLPaZW45XXTsPl4PVwyl16yN6Vm03H9DiLQGP7Nf9d7Hetn6QJ+v4kj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0+sMxQAAAN0AAAAPAAAAAAAAAAAAAAAAAJgCAABkcnMv&#10;ZG93bnJldi54bWxQSwUGAAAAAAQABAD1AAAAigMAAAAA&#10;" fillcolor="black" stroked="f" strokeweight="0"/>
                      <v:rect id="Rectangle 2047"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9Ol8UA&#10;AADdAAAADwAAAGRycy9kb3ducmV2LnhtbESPQWvCQBCF7wX/wzJCb3VjY4NEV9GC0JNg2ou3MTsm&#10;wezsml01/ntXEHqb4b1535v5sjetuFLnG8sKxqMEBHFpdcOVgr/fzccUhA/IGlvLpOBOHpaLwdsc&#10;c21vvKNrESoRQ9jnqKAOweVS+rImg35kHXHUjrYzGOLaVVJ3eIvhppWfSZJJgw1HQo2OvmsqT8XF&#10;RO4+LRI3Pa8rNtvJ7pC59JB9KfU+7FczEIH68G9+Xf/oWD9LU3h+E0e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06XxQAAAN0AAAAPAAAAAAAAAAAAAAAAAJgCAABkcnMv&#10;ZG93bnJldi54bWxQSwUGAAAAAAQABAD1AAAAigM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Sub-division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Ο</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32480" behindDoc="0" locked="1" layoutInCell="0" allowOverlap="1" wp14:anchorId="6BAA5115" wp14:editId="7EBB8918">
                      <wp:simplePos x="0" y="0"/>
                      <wp:positionH relativeFrom="column">
                        <wp:posOffset>361315</wp:posOffset>
                      </wp:positionH>
                      <wp:positionV relativeFrom="paragraph">
                        <wp:posOffset>9525</wp:posOffset>
                      </wp:positionV>
                      <wp:extent cx="250190" cy="127000"/>
                      <wp:effectExtent l="0" t="3175" r="1270" b="3175"/>
                      <wp:wrapNone/>
                      <wp:docPr id="1624" name="Group 1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625" name="Rectangle 2049"/>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6" name="Rectangle 2050"/>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7" name="Rectangle 2051"/>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8" name="Rectangle 2052"/>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9764E" id="Group 1624" o:spid="_x0000_s1026" style="position:absolute;margin-left:28.45pt;margin-top:.75pt;width:19.7pt;height:10pt;z-index:251732480"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" o:allowincell="f">
                      <v:rect id="Rectangle 2049"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lpcYA&#10;AADdAAAADwAAAGRycy9kb3ducmV2LnhtbESPQWvDMAyF74X9B6NBb62zdgklq1vWQWGnQrJddlNj&#10;NQmNZTf2kuzf14PBbhLv6X1P2/1kOjFQ71vLCp6WCQjiyuqWawWfH8fFBoQPyBo7y6Tghzzsdw+z&#10;LebajlzQUIZaxBD2OSpoQnC5lL5qyKBfWkcctYvtDYa49rXUPY4x3HRylSSZNNhyJDTo6K2h6lp+&#10;m8j9WpeJ29wONZvTc3HO3PqcpUrNH6fXFxCBpvBv/rt+17F+tkrh95s4gt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PlpcYAAADdAAAADwAAAAAAAAAAAAAAAACYAgAAZHJz&#10;L2Rvd25yZXYueG1sUEsFBgAAAAAEAAQA9QAAAIsDAAAAAA==&#10;" fillcolor="black" stroked="f" strokeweight="0"/>
                      <v:rect id="Rectangle 2050"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70sUA&#10;AADdAAAADwAAAGRycy9kb3ducmV2LnhtbESPQWsCMRCF7wX/QxjBW82qbZDVKLYgeCq4evE2bsbd&#10;xc0kbqJu/31TKPQ2w3vzvjfLdW9b8aAuNI41TMYZCOLSmYYrDcfD9nUOIkRkg61j0vBNAdarwcsS&#10;c+OevKdHESuRQjjkqKGO0edShrImi2HsPHHSLq6zGNPaVdJ0+EzhtpXTLFPSYsOJUKOnz5rKa3G3&#10;iXuaFZmf3z4qtl9v+7Pys7N613o07DcLEJH6+G/+u96ZVF9NFfx+k0a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vSxQAAAN0AAAAPAAAAAAAAAAAAAAAAAJgCAABkcnMv&#10;ZG93bnJldi54bWxQSwUGAAAAAAQABAD1AAAAigMAAAAA&#10;" fillcolor="black" stroked="f" strokeweight="0"/>
                      <v:rect id="Rectangle 2051"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eScYA&#10;AADdAAAADwAAAGRycy9kb3ducmV2LnhtbESPT2vCQBDF74LfYRmhN934p1HSbKQVCj0VjL30NmbH&#10;JDQ7u2ZXTb+9Wyh4m+G9eb83+XYwnbhS71vLCuazBARxZXXLtYKvw/t0A8IHZI2dZVLwSx62xXiU&#10;Y6btjfd0LUMtYgj7DBU0IbhMSl81ZNDPrCOO2sn2BkNc+1rqHm8x3HRykSSpNNhyJDToaNdQ9VNe&#10;TOR+L8vEbc5vNZvP1f6YuuUxfVbqaTK8voAINISH+f/6Q8f66WINf9/EEW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3eScYAAADdAAAADwAAAAAAAAAAAAAAAACYAgAAZHJz&#10;L2Rvd25yZXYueG1sUEsFBgAAAAAEAAQA9QAAAIsDAAAAAA==&#10;" fillcolor="black" stroked="f" strokeweight="0"/>
                      <v:rect id="Rectangle 2052"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KO8QA&#10;AADdAAAADwAAAGRycy9kb3ducmV2LnhtbESPTW/CMAyG75P4D5GRuI0UGBXqCAiQkHaaRLfLbqbx&#10;2mqNE5oA3b+fD5O42fL78Xi9HVynbtTH1rOB2TQDRVx523Jt4PPj+LwCFROyxc4zGfilCNvN6GmN&#10;hfV3PtGtTLWSEI4FGmhSCoXWsWrIYZz6QCy3b987TLL2tbY93iXcdXqeZbl22LI0NBjo0FD1U16d&#10;9H4tyiysLvua3fvL6ZyHxTlfGjMZD7tXUImG9BD/u9+s4OdzwZVvZA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iSjvEAAAA3QAAAA8AAAAAAAAAAAAAAAAAmAIAAGRycy9k&#10;b3ducmV2LnhtbFBLBQYAAAAABAAEAPUAAACJAw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Street name line 1</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33504" behindDoc="0" locked="1" layoutInCell="0" allowOverlap="1" wp14:anchorId="0A10629D" wp14:editId="7B87512E">
                      <wp:simplePos x="0" y="0"/>
                      <wp:positionH relativeFrom="column">
                        <wp:posOffset>361315</wp:posOffset>
                      </wp:positionH>
                      <wp:positionV relativeFrom="paragraph">
                        <wp:posOffset>9525</wp:posOffset>
                      </wp:positionV>
                      <wp:extent cx="250190" cy="127000"/>
                      <wp:effectExtent l="0" t="0" r="1270" b="635"/>
                      <wp:wrapNone/>
                      <wp:docPr id="1619" name="Group 1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620" name="Rectangle 2054"/>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1" name="Rectangle 2055"/>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2" name="Rectangle 2056"/>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3" name="Rectangle 2057"/>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8A55C" id="Group 1619" o:spid="_x0000_s1026" style="position:absolute;margin-left:28.45pt;margin-top:.75pt;width:19.7pt;height:10pt;z-index:251733504"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" o:allowincell="f">
                      <v:rect id="Rectangle 2054"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GPcQA&#10;AADdAAAADwAAAGRycy9kb3ducmV2LnhtbESPTW/CMAyG75P4D5GRuI0UGBXqCAiQkHaaRLfLbqbx&#10;2mqNE5oA3b+fD5O42fL78Xi9HVynbtTH1rOB2TQDRVx523Jt4PPj+LwCFROyxc4zGfilCNvN6GmN&#10;hfV3PtGtTLWSEI4FGmhSCoXWsWrIYZz6QCy3b987TLL2tbY93iXcdXqeZbl22LI0NBjo0FD1U16d&#10;9H4tyiysLvua3fvL6ZyHxTlfGjMZD7tXUImG9BD/u9+s4Odz4ZdvZA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URj3EAAAA3QAAAA8AAAAAAAAAAAAAAAAAmAIAAGRycy9k&#10;b3ducmV2LnhtbFBLBQYAAAAABAAEAPUAAACJAwAAAAA=&#10;" fillcolor="black" stroked="f" strokeweight="0"/>
                      <v:rect id="Rectangle 2055"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jjpsQA&#10;AADdAAAADwAAAGRycy9kb3ducmV2LnhtbESPT4vCMBDF78J+hzALe9PUf0W6RlkFYU+C1cvexmZs&#10;i80k20St394IgrcZ3pv3ezNfdqYRV2p9bVnBcJCAIC6srrlUcNhv+jMQPiBrbCyTgjt5WC4+enPM&#10;tL3xjq55KEUMYZ+hgioEl0npi4oM+oF1xFE72dZgiGtbSt3iLYabRo6SJJUGa46ECh2tKyrO+cVE&#10;7t84T9zsf1Wy2U52x9SNj+lUqa/P7ucbRKAuvM2v618d66ejITy/iSP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46bEAAAA3QAAAA8AAAAAAAAAAAAAAAAAmAIAAGRycy9k&#10;b3ducmV2LnhtbFBLBQYAAAAABAAEAPUAAACJAwAAAAA=&#10;" fillcolor="black" stroked="f" strokeweight="0"/>
                      <v:rect id="Rectangle 2056"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90cUA&#10;AADdAAAADwAAAGRycy9kb3ducmV2LnhtbESPQWvCQBCF74X+h2UK3urGaIPEbKQtFDwJRi/exuyY&#10;BLOz2+xW03/fFYTeZnhv3vemWI+mF1cafGdZwWyagCCure64UXDYf70uQfiArLG3TAp+ycO6fH4q&#10;MNf2xju6VqERMYR9jgraEFwupa9bMuin1hFH7WwHgyGuQyP1gLcYbnqZJkkmDXYcCS06+mypvlQ/&#10;JnKP8ypxy++Phs12sTtlbn7K3pSavIzvKxCBxvBvflxvdKyfpSncv4kj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n3RxQAAAN0AAAAPAAAAAAAAAAAAAAAAAJgCAABkcnMv&#10;ZG93bnJldi54bWxQSwUGAAAAAAQABAD1AAAAigMAAAAA&#10;" fillcolor="black" stroked="f" strokeweight="0"/>
                      <v:rect id="Rectangle 2057"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YSsUA&#10;AADdAAAADwAAAGRycy9kb3ducmV2LnhtbESPQWvCQBCF7wX/wzKCt7qpaYOk2YgKgqeC0Yu3MTtN&#10;QrOza3bV9N93C4XeZnhv3vemWI2mF3cafGdZwcs8AUFcW91xo+B03D0vQfiArLG3TAq+ycOqnDwV&#10;mGv74APdq9CIGMI+RwVtCC6X0tctGfRz64ij9mkHgyGuQyP1gI8Ybnq5SJJMGuw4Elp0tG2p/qpu&#10;JnLPaZW45XXTsPl4PVwyl16yN6Vm03H9DiLQGP7Nf9d7HetnixR+v4kj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thKxQAAAN0AAAAPAAAAAAAAAAAAAAAAAJgCAABkcnMv&#10;ZG93bnJldi54bWxQSwUGAAAAAAQABAD1AAAAigM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Postcode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C</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000000"/>
                <w:sz w:val="16"/>
                <w:szCs w:val="16"/>
              </w:rPr>
              <w:t>C3034</w:t>
            </w: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34528" behindDoc="0" locked="1" layoutInCell="0" allowOverlap="1" wp14:anchorId="73C94685" wp14:editId="11424E78">
                      <wp:simplePos x="0" y="0"/>
                      <wp:positionH relativeFrom="column">
                        <wp:posOffset>361315</wp:posOffset>
                      </wp:positionH>
                      <wp:positionV relativeFrom="paragraph">
                        <wp:posOffset>9525</wp:posOffset>
                      </wp:positionV>
                      <wp:extent cx="250190" cy="127000"/>
                      <wp:effectExtent l="0" t="0" r="1270" b="0"/>
                      <wp:wrapNone/>
                      <wp:docPr id="1614" name="Group 1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615" name="Rectangle 2059"/>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6" name="Rectangle 2060"/>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7" name="Rectangle 2061"/>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8" name="Rectangle 2062"/>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76758" id="Group 1614" o:spid="_x0000_s1026" style="position:absolute;margin-left:28.45pt;margin-top:.75pt;width:19.7pt;height:10pt;z-index:251734528"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" o:allowincell="f">
                      <v:rect id="Rectangle 2059"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vGMYA&#10;AADdAAAADwAAAGRycy9kb3ducmV2LnhtbESPQWvDMAyF74P+B6PCbqvTZQklrRu6wmCnQbJdelNj&#10;NQmNZTd22+zfz4PBbhLv6X1Pm3Iyg7jR6HvLCpaLBARxY3XPrYKvz7enFQgfkDUOlknBN3kot7OH&#10;DRba3rmiWx1aEUPYF6igC8EVUvqmI4N+YR1x1E52NBjiOrZSj3iP4WaQz0mSS4M9R0KHjvYdNef6&#10;aiL3kNaJW11eWzYfL9Uxd+kxz5R6nE+7NYhAU/g3/12/61g/X2bw+00cQW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8vGMYAAADdAAAADwAAAAAAAAAAAAAAAACYAgAAZHJz&#10;L2Rvd25yZXYueG1sUEsFBgAAAAAEAAQA9QAAAIsDAAAAAA==&#10;" fillcolor="black" stroked="f" strokeweight="0"/>
                      <v:rect id="Rectangle 2060"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xb8UA&#10;AADdAAAADwAAAGRycy9kb3ducmV2LnhtbESPQWsCMRCF7wX/QxjBW82qbZDVKFYQPBVcvXgbN+Pu&#10;4maSbqJu/31TKPQ2w3vzvjfLdW9b8aAuNI41TMYZCOLSmYYrDafj7nUOIkRkg61j0vBNAdarwcsS&#10;c+OefKBHESuRQjjkqKGO0edShrImi2HsPHHSrq6zGNPaVdJ0+EzhtpXTLFPSYsOJUKOnbU3lrbjb&#10;xD3PiszPvz4qtp9vh4vys4t613o07DcLEJH6+G/+u96bVF9NFPx+k0a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bFvxQAAAN0AAAAPAAAAAAAAAAAAAAAAAJgCAABkcnMv&#10;ZG93bnJldi54bWxQSwUGAAAAAAQABAD1AAAAigMAAAAA&#10;" fillcolor="black" stroked="f" strokeweight="0"/>
                      <v:rect id="Rectangle 2061"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U9MYA&#10;AADdAAAADwAAAGRycy9kb3ducmV2LnhtbESPQWvCQBCF7wX/wzKCt7qJtlFiVqkFwVPB1Iu3MTsm&#10;wezsNrvV+O+7hUJvM7w373tTbAbTiRv1vrWsIJ0mIIgrq1uuFRw/d89LED4ga+wsk4IHedisR08F&#10;5tre+UC3MtQihrDPUUETgsul9FVDBv3UOuKoXWxvMMS1r6Xu8R7DTSdnSZJJgy1HQoOO3huqruW3&#10;idzTvEzc8mtbs/l4OZwzNz9nr0pNxsPbCkSgIfyb/673OtbP0gX8fhNH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EU9MYAAADdAAAADwAAAAAAAAAAAAAAAACYAgAAZHJz&#10;L2Rvd25yZXYueG1sUEsFBgAAAAAEAAQA9QAAAIsDAAAAAA==&#10;" fillcolor="black" stroked="f" strokeweight="0"/>
                      <v:rect id="Rectangle 2062"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AhsQA&#10;AADdAAAADwAAAGRycy9kb3ducmV2LnhtbESPTW/CMAyG75P4D5GRuI2UARXqCIghIe00iW6X3Uzj&#10;tdUaJzQBun8/H5C42fL78Xi9HVynrtTH1rOB2TQDRVx523Jt4Ovz8LwCFROyxc4zGfijCNvN6GmN&#10;hfU3PtK1TLWSEI4FGmhSCoXWsWrIYZz6QCy3H987TLL2tbY93iTcdfoly3LtsGVpaDDQvqHqt7w4&#10;6f2el1lYnd9qdh+L4ykP81O+NGYyHnavoBIN6SG+u9+t4OczwZV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OgIbEAAAA3QAAAA8AAAAAAAAAAAAAAAAAmAIAAGRycy9k&#10;b3ducmV2LnhtbFBLBQYAAAAABAAEAPUAAACJAw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Street name line 2</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35552" behindDoc="0" locked="1" layoutInCell="0" allowOverlap="1" wp14:anchorId="1332C24F" wp14:editId="37C915B4">
                      <wp:simplePos x="0" y="0"/>
                      <wp:positionH relativeFrom="column">
                        <wp:posOffset>361315</wp:posOffset>
                      </wp:positionH>
                      <wp:positionV relativeFrom="paragraph">
                        <wp:posOffset>9525</wp:posOffset>
                      </wp:positionV>
                      <wp:extent cx="250190" cy="127000"/>
                      <wp:effectExtent l="0" t="1270" r="1270" b="0"/>
                      <wp:wrapNone/>
                      <wp:docPr id="1609" name="Group 1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610" name="Rectangle 2064"/>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1" name="Rectangle 2065"/>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2" name="Rectangle 2066"/>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3" name="Rectangle 2067"/>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9B666" id="Group 1609" o:spid="_x0000_s1026" style="position:absolute;margin-left:28.45pt;margin-top:.75pt;width:19.7pt;height:10pt;z-index:251735552"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" o:allowincell="f">
                      <v:rect id="Rectangle 2064"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MgMQA&#10;AADdAAAADwAAAGRycy9kb3ducmV2LnhtbESPTW/CMAyG75P4D5GRuI2UARXqCIghIe00iW6X3Uzj&#10;tdUaJzQBun8/H5C42fL78Xi9HVynrtTH1rOB2TQDRVx523Jt4Ovz8LwCFROyxc4zGfijCNvN6GmN&#10;hfU3PtK1TLWSEI4FGmhSCoXWsWrIYZz6QCy3H987TLL2tbY93iTcdfoly3LtsGVpaDDQvqHqt7w4&#10;6f2el1lYnd9qdh+L4ykP81O+NGYyHnavoBIN6SG+u9+t4Ocz4Zd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jIDEAAAA3QAAAA8AAAAAAAAAAAAAAAAAmAIAAGRycy9k&#10;b3ducmV2LnhtbFBLBQYAAAAABAAEAPUAAACJAwAAAAA=&#10;" fillcolor="black" stroked="f" strokeweight="0"/>
                      <v:rect id="Rectangle 2065"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pG8UA&#10;AADdAAAADwAAAGRycy9kb3ducmV2LnhtbESPQWvCQBCF7wX/wzKCt7pJbYPEbMQWBE8FoxdvY3ZM&#10;gtnZbXbV9N93C4XeZnhv3vemWI+mF3cafGdZQTpPQBDXVnfcKDgets9LED4ga+wtk4Jv8rAuJ08F&#10;5to+eE/3KjQihrDPUUEbgsul9HVLBv3cOuKoXexgMMR1aKQe8BHDTS9fkiSTBjuOhBYdfbRUX6ub&#10;idzTokrc8uu9YfP5uj9nbnHO3pSaTcfNCkSgMfyb/653OtbP0hR+v4kj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kbxQAAAN0AAAAPAAAAAAAAAAAAAAAAAJgCAABkcnMv&#10;ZG93bnJldi54bWxQSwUGAAAAAAQABAD1AAAAigMAAAAA&#10;" fillcolor="black" stroked="f" strokeweight="0"/>
                      <v:rect id="Rectangle 2066" o:spid="_x0000_s1029"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a3bMQA&#10;AADdAAAADwAAAGRycy9kb3ducmV2LnhtbESPT4vCMBDF78J+hzALe9PUf0W6RlkFYU+C1cvexmZs&#10;i80k20St394IgrcZ3pv3ezNfdqYRV2p9bVnBcJCAIC6srrlUcNhv+jMQPiBrbCyTgjt5WC4+enPM&#10;tL3xjq55KEUMYZ+hgioEl0npi4oM+oF1xFE72dZgiGtbSt3iLYabRo6SJJUGa46ECh2tKyrO+cVE&#10;7t84T9zsf1Wy2U52x9SNj+lUqa/P7ucbRKAuvM2v618d66fDETy/iSP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mt2zEAAAA3QAAAA8AAAAAAAAAAAAAAAAAmAIAAGRycy9k&#10;b3ducmV2LnhtbFBLBQYAAAAABAAEAPUAAACJAwAAAAA=&#10;" fillcolor="black" stroked="f" strokeweight="0"/>
                      <v:rect id="Rectangle 2067"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S98UA&#10;AADdAAAADwAAAGRycy9kb3ducmV2LnhtbESPQWvCQBCF74X+h2UEb3VjoyFEV2kLBU+CsZfexuyY&#10;BLOz2+xW4793BcHbDO/N+94s14PpxJl631pWMJ0kIIgrq1uuFfzsv99yED4ga+wsk4IreVivXl+W&#10;WGh74R2dy1CLGMK+QAVNCK6Q0lcNGfQT64ijdrS9wRDXvpa6x0sMN518T5JMGmw5Ehp09NVQdSr/&#10;TeT+pmXi8r/Pms12tjtkLj1kc6XGo+FjASLQEJ7mx/VGx/rZNIX7N3E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L3xQAAAN0AAAAPAAAAAAAAAAAAAAAAAJgCAABkcnMv&#10;ZG93bnJldi54bWxQSwUGAAAAAAQABAD1AAAAigM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36576" behindDoc="0" locked="1" layoutInCell="0" allowOverlap="1" wp14:anchorId="65457936" wp14:editId="38527880">
                      <wp:simplePos x="0" y="0"/>
                      <wp:positionH relativeFrom="column">
                        <wp:posOffset>361315</wp:posOffset>
                      </wp:positionH>
                      <wp:positionV relativeFrom="paragraph">
                        <wp:posOffset>9525</wp:posOffset>
                      </wp:positionV>
                      <wp:extent cx="250190" cy="127000"/>
                      <wp:effectExtent l="0" t="4445" r="1270" b="1905"/>
                      <wp:wrapNone/>
                      <wp:docPr id="1604" name="Group 1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605" name="Rectangle 2069"/>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06" name="Rectangle 2070"/>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07" name="Rectangle 2071"/>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08" name="Rectangle 2072"/>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1393E" id="Group 1604" o:spid="_x0000_s1026" style="position:absolute;margin-left:28.45pt;margin-top:.75pt;width:19.7pt;height:10pt;z-index:251736576"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" o:allowincell="f">
                      <v:rect id="Rectangle 2069"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5xcUA&#10;AADdAAAADwAAAGRycy9kb3ducmV2LnhtbESPQWsCMRCF7wX/QxjBW02sdZHVKFYQeiq4evE2bsbd&#10;xc0kbqJu/31TKPQ2w3vzvjfLdW9b8aAuNI41TMYKBHHpTMOVhuNh9zoHESKywdYxafimAOvV4GWJ&#10;uXFP3tOjiJVIIRxy1FDH6HMpQ1mTxTB2njhpF9dZjGntKmk6fKZw28o3pTJpseFEqNHTtqbyWtxt&#10;4p6mhfLz20fF9ut9f8789JzNtB4N+80CRKQ+/pv/rj9Nqp+pGfx+k0a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rnFxQAAAN0AAAAPAAAAAAAAAAAAAAAAAJgCAABkcnMv&#10;ZG93bnJldi54bWxQSwUGAAAAAAQABAD1AAAAigMAAAAA&#10;" fillcolor="black" stroked="f" strokeweight="0"/>
                      <v:rect id="Rectangle 2070"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nssUA&#10;AADdAAAADwAAAGRycy9kb3ducmV2LnhtbESPQWsCMRCF7wX/QxjBW02sNsjWKLYgeBLc9tLbuJnu&#10;Lt1M0k3U7b9vBKG3Gd6b971ZbQbXiQv1sfVsYDZVIIgrb1uuDXy87x6XIGJCtth5JgO/FGGzHj2s&#10;sLD+yke6lKkWOYRjgQaalEIhZawachinPhBn7cv3DlNe+1raHq853HXySSktHbacCQ0Gemuo+i7P&#10;LnM/56UKy5/Xmt1hcTzpMD/pZ2Mm42H7AiLRkP7N9+u9zfW10nD7Jo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CeyxQAAAN0AAAAPAAAAAAAAAAAAAAAAAJgCAABkcnMv&#10;ZG93bnJldi54bWxQSwUGAAAAAAQABAD1AAAAigMAAAAA&#10;" fillcolor="black" stroked="f" strokeweight="0"/>
                      <v:rect id="Rectangle 2071" o:spid="_x0000_s1029"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CKcYA&#10;AADdAAAADwAAAGRycy9kb3ducmV2LnhtbESPzWrDMBCE74W+g9hCb7XU/LjBiRKSQqGnQpxcettY&#10;G9vUWimWmrhvHxUCue0ys/PNLlaD7cSZ+tA61vCaKRDElTMt1xr2u4+XGYgQkQ12jknDHwVYLR8f&#10;FlgYd+EtnctYixTCoUANTYy+kDJUDVkMmfPESTu63mJMa19L0+MlhdtOjpTKpcWWE6FBT+8NVT/l&#10;r03c73Gp/Oy0qdl+TbaH3I8P+VTr56dhPQcRaYh38+3606T6uXqD/2/SCH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iCKcYAAADdAAAADwAAAAAAAAAAAAAAAACYAgAAZHJz&#10;L2Rvd25yZXYueG1sUEsFBgAAAAAEAAQA9QAAAIsDAAAAAA==&#10;" fillcolor="black" stroked="f" strokeweight="0"/>
                      <v:rect id="Rectangle 2072" o:spid="_x0000_s1030"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WW8QA&#10;AADdAAAADwAAAGRycy9kb3ducmV2LnhtbESPTU/DMAyG75P4D5GRuG0J+6imsmxiSEickNZx4eY1&#10;pq1onNCErfx7fJi0my2/H483u9H36kxD6gJbeJwZUMR1cB03Fj6Or9M1qJSRHfaBycIfJdht7yYb&#10;LF248IHOVW6UhHAq0UKbcyy1TnVLHtMsRGK5fYXBY5Z1aLQb8CLhvtdzYwrtsWNpaDHSS0v1d/Xr&#10;pfdzUZm4/tk37N+Xh1MRF6diZe3D/fj8BCrTmG/iq/vNCX5hBFe+kRH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XFlvEAAAA3QAAAA8AAAAAAAAAAAAAAAAAmAIAAGRycy9k&#10;b3ducmV2LnhtbFBLBQYAAAAABAAEAPUAAACJAw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P.O. Box</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1..9</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37600" behindDoc="0" locked="1" layoutInCell="0" allowOverlap="1" wp14:anchorId="24DC2B99" wp14:editId="4EE5A5BC">
                      <wp:simplePos x="0" y="0"/>
                      <wp:positionH relativeFrom="column">
                        <wp:posOffset>361315</wp:posOffset>
                      </wp:positionH>
                      <wp:positionV relativeFrom="paragraph">
                        <wp:posOffset>0</wp:posOffset>
                      </wp:positionV>
                      <wp:extent cx="187325" cy="131445"/>
                      <wp:effectExtent l="0" t="0" r="0" b="4445"/>
                      <wp:wrapNone/>
                      <wp:docPr id="1599" name="Group 1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1600" name="Rectangle 2074"/>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01" name="Rectangle 2075"/>
                              <wps:cNvSpPr>
                                <a:spLocks noChangeArrowheads="1"/>
                              </wps:cNvSpPr>
                              <wps:spPr bwMode="auto">
                                <a:xfrm>
                                  <a:off x="710"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02" name="Rectangle 2076"/>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03" name="Rectangle 2077"/>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66453" id="Group 1599" o:spid="_x0000_s1026" style="position:absolute;margin-left:28.45pt;margin-top:0;width:14.75pt;height:10.35pt;z-index:251737600"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" o:allowincell="f">
                      <v:rect id="Rectangle 2074"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aXcQA&#10;AADdAAAADwAAAGRycy9kb3ducmV2LnhtbESPTU/DMAyG75P4D5GRuG0J+6imsmxiSEickNZx4eY1&#10;pq1onNCErfx7fJi0my2/H483u9H36kxD6gJbeJwZUMR1cB03Fj6Or9M1qJSRHfaBycIfJdht7yYb&#10;LF248IHOVW6UhHAq0UKbcyy1TnVLHtMsRGK5fYXBY5Z1aLQb8CLhvtdzYwrtsWNpaDHSS0v1d/Xr&#10;pfdzUZm4/tk37N+Xh1MRF6diZe3D/fj8BCrTmG/iq/vNCX5hhF++kRH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hGl3EAAAA3QAAAA8AAAAAAAAAAAAAAAAAmAIAAGRycy9k&#10;b3ducmV2LnhtbFBLBQYAAAAABAAEAPUAAACJAwAAAAA=&#10;" fillcolor="black" stroked="f" strokeweight="0"/>
                      <v:rect id="Rectangle 2075" o:spid="_x0000_s1028" style="position:absolute;left:710;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xsUA&#10;AADdAAAADwAAAGRycy9kb3ducmV2LnhtbESPQWsCMRCF7wX/QxjBW03UdpHVKFYQPBVcvXgbN+Pu&#10;4maSbqJu/31TKPQ2w3vzvjfLdW9b8aAuNI41TMYKBHHpTMOVhtNx9zoHESKywdYxafimAOvV4GWJ&#10;uXFPPtCjiJVIIRxy1FDH6HMpQ1mTxTB2njhpV9dZjGntKmk6fKZw28qpUpm02HAi1OhpW1N5K+42&#10;cc+zQvn510fF9vPtcMn87JK9az0a9psFiEh9/Df/Xe9Nqp+pCfx+k0a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b/GxQAAAN0AAAAPAAAAAAAAAAAAAAAAAJgCAABkcnMv&#10;ZG93bnJldi54bWxQSwUGAAAAAAQABAD1AAAAigMAAAAA&#10;" fillcolor="black" stroked="f" strokeweight="0"/>
                      <v:rect id="Rectangle 2076" o:spid="_x0000_s1029"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hscUA&#10;AADdAAAADwAAAGRycy9kb3ducmV2LnhtbESPQWsCMRCF70L/Q5iCN03UusjWKLZQ8FRw7aW3cTPd&#10;XdxM4ibV9d8bQfA2w3vzvjfLdW9bcaYuNI41TMYKBHHpTMOVhp/912gBIkRkg61j0nClAOvVy2CJ&#10;uXEX3tG5iJVIIRxy1FDH6HMpQ1mTxTB2njhpf66zGNPaVdJ0eEnhtpVTpTJpseFEqNHTZ03lsfi3&#10;ifs7K5RfnD4qtt9vu0PmZ4dsrvXwtd+8g4jUx6f5cb01qX6mpnD/Jo0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yGxxQAAAN0AAAAPAAAAAAAAAAAAAAAAAJgCAABkcnMv&#10;ZG93bnJldi54bWxQSwUGAAAAAAQABAD1AAAAigMAAAAA&#10;" fillcolor="black" stroked="f" strokeweight="0"/>
                      <v:rect id="Rectangle 2077" o:spid="_x0000_s1030"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EKsUA&#10;AADdAAAADwAAAGRycy9kb3ducmV2LnhtbESPQWsCMRCF7wX/Qxiht5rYtYusRrEFoSfBbS/exs24&#10;u7iZpJuo6783hUJvM7w373uzXA+2E1fqQ+tYw3SiQBBXzrRca/j+2r7MQYSIbLBzTBruFGC9Gj0t&#10;sTDuxnu6lrEWKYRDgRqaGH0hZagashgmzhMn7eR6izGtfS1Nj7cUbjv5qlQuLbacCA16+mioOpcX&#10;m7iHrFR+/vNes93N9sfcZ8f8Tevn8bBZgIg0xH/z3/WnSfVzlcHvN2kE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4QqxQAAAN0AAAAPAAAAAAAAAAAAAAAAAJgCAABkcnMv&#10;ZG93bnJldi54bWxQSwUGAAAAAAQABAD1AAAAigMAAAAA&#10;" fillcolor="black" stroked="f" strokeweight="0"/>
                      <w10:anchorlock/>
                    </v:group>
                  </w:pict>
                </mc:Fallback>
              </mc:AlternateContent>
            </w:r>
          </w:p>
        </w:tc>
        <w:tc>
          <w:tcPr>
            <w:tcW w:w="3814" w:type="dxa"/>
            <w:gridSpan w:val="6"/>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Communication</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38624" behindDoc="0" locked="1" layoutInCell="0" allowOverlap="1" wp14:anchorId="53F060B2" wp14:editId="5B13F1F7">
                      <wp:simplePos x="0" y="0"/>
                      <wp:positionH relativeFrom="column">
                        <wp:posOffset>361315</wp:posOffset>
                      </wp:positionH>
                      <wp:positionV relativeFrom="paragraph">
                        <wp:posOffset>9525</wp:posOffset>
                      </wp:positionV>
                      <wp:extent cx="250190" cy="127000"/>
                      <wp:effectExtent l="0" t="4445" r="1270" b="1905"/>
                      <wp:wrapNone/>
                      <wp:docPr id="1595" name="Group 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596" name="Rectangle 2079"/>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7" name="Rectangle 2080"/>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8" name="Rectangle 2081"/>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7E35A" id="Group 1595" o:spid="_x0000_s1026" style="position:absolute;margin-left:28.45pt;margin-top:.75pt;width:19.7pt;height:10pt;z-index:251738624"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" o:allowincell="f">
                      <v:rect id="Rectangle 2079"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TScYA&#10;AADdAAAADwAAAGRycy9kb3ducmV2LnhtbESPzWrDMBCE74G+g9hCb7Hc/JjEtRzSQiCnQNxeettY&#10;G9vUWqmWmjhvHxUKve0ys/PNFpvR9OJCg+8sK3hOUhDEtdUdNwo+3nfTFQgfkDX2lknBjTxsyodJ&#10;gbm2Vz7SpQqNiCHsc1TQhuByKX3dkkGfWEcctbMdDIa4Do3UA15juOnlLE0zabDjSGjR0VtL9Vf1&#10;YyL3c16lbvX92rA5LI6nzM1P2VKpp8dx+wIi0Bj+zX/Xex3rL9cZ/H4TR5D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vTScYAAADdAAAADwAAAAAAAAAAAAAAAACYAgAAZHJz&#10;L2Rvd25yZXYueG1sUEsFBgAAAAAEAAQA9QAAAIsDAAAAAA==&#10;" fillcolor="black" stroked="f" strokeweight="0"/>
                      <v:rect id="Rectangle 2080"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20sYA&#10;AADdAAAADwAAAGRycy9kb3ducmV2LnhtbESPQW/CMAyF75P4D5GRdhvpYBQoDWibNInTJDou3NzG&#10;tNUaJzQZdP+eTELazdZ7ft9zvh1MJy7U+9aygudJAoK4srrlWsHh6+NpCcIHZI2dZVLwSx62m9FD&#10;jpm2V97TpQi1iCHsM1TQhOAyKX3VkEE/sY44aifbGwxx7Wupe7zGcNPJaZKk0mDLkdCgo/eGqu/i&#10;x0TucVYkbnl+q9l8vuzL1M3KdK7U43h4XYMINIR/8/16p2P9+WoBf9/EE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d20sYAAADdAAAADwAAAAAAAAAAAAAAAACYAgAAZHJz&#10;L2Rvd25yZXYueG1sUEsFBgAAAAAEAAQA9QAAAIsDAAAAAA==&#10;" fillcolor="black" stroked="f" strokeweight="0"/>
                      <v:rect id="Rectangle 2081"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ioMUA&#10;AADdAAAADwAAAGRycy9kb3ducmV2LnhtbESPTW/CMAyG75P2HyJP2m2k46OCjoDYJCROSJRddjON&#10;aas1TtZkUP49PkzazZbfj8fL9eA6daE+tp4NvI4yUMSVty3XBj6P25c5qJiQLXaeycCNIqxXjw9L&#10;LKy/8oEuZaqVhHAs0ECTUii0jlVDDuPIB2K5nX3vMMna19r2eJVw1+lxluXaYcvS0GCgj4aq7/LX&#10;Se/XpMzC/Oe9ZrefHk55mJzymTHPT8PmDVSiIf2L/9w7K/izheDK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OKgxQAAAN0AAAAPAAAAAAAAAAAAAAAAAJgCAABkcnMv&#10;ZG93bnJldi54bWxQSwUGAAAAAAQABAD1AAAAigM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an..50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58"/>
              <w:rPr>
                <w:sz w:val="16"/>
                <w:szCs w:val="16"/>
              </w:rPr>
            </w:pPr>
            <w:r>
              <w:rPr>
                <w:color w:val="000000"/>
                <w:sz w:val="16"/>
                <w:szCs w:val="16"/>
              </w:rPr>
              <w:t>R3006</w:t>
            </w: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39648" behindDoc="0" locked="1" layoutInCell="0" allowOverlap="1" wp14:anchorId="56F7FDA5" wp14:editId="27367450">
                      <wp:simplePos x="0" y="0"/>
                      <wp:positionH relativeFrom="column">
                        <wp:posOffset>361315</wp:posOffset>
                      </wp:positionH>
                      <wp:positionV relativeFrom="paragraph">
                        <wp:posOffset>9525</wp:posOffset>
                      </wp:positionV>
                      <wp:extent cx="250190" cy="127000"/>
                      <wp:effectExtent l="0" t="0" r="1270" b="0"/>
                      <wp:wrapNone/>
                      <wp:docPr id="1591" name="Group 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592" name="Rectangle 2083"/>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3" name="Rectangle 2084"/>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4" name="Rectangle 2085"/>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D32F1" id="Group 1591" o:spid="_x0000_s1026" style="position:absolute;margin-left:28.45pt;margin-top:.75pt;width:19.7pt;height:10pt;z-index:251739648"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" o:allowincell="f">
                      <v:rect id="Rectangle 2083"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VSsYA&#10;AADdAAAADwAAAGRycy9kb3ducmV2LnhtbESPQWvCQBCF7wX/wzJCb82mWoPGbKQtFHoSjF68jdkx&#10;Cc3ObrNbTf+9Wyh4m+G9ed+bYjOaXlxo8J1lBc9JCoK4trrjRsFh//G0BOEDssbeMin4JQ+bcvJQ&#10;YK7tlXd0qUIjYgj7HBW0IbhcSl+3ZNAn1hFH7WwHgyGuQyP1gNcYbno5S9NMGuw4Elp09N5S/VX9&#10;mMg9zqvULb/fGjbbl90pc/NTtlDqcTq+rkEEGsPd/H/9qWP9xWoGf9/EEW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DVSsYAAADdAAAADwAAAAAAAAAAAAAAAACYAgAAZHJz&#10;L2Rvd25yZXYueG1sUEsFBgAAAAAEAAQA9QAAAIsDAAAAAA==&#10;" fillcolor="black" stroked="f" strokeweight="0"/>
                      <v:rect id="Rectangle 2084" o:spid="_x0000_s1028"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w0cUA&#10;AADdAAAADwAAAGRycy9kb3ducmV2LnhtbESPQWvCQBCF70L/wzIFb7ppU4NGV2kFoSfB2EtvY3ZM&#10;gtnZbXar8d+7guBthvfmfW8Wq9604kydbywreBsnIIhLqxuuFPzsN6MpCB+QNbaWScGVPKyWL4MF&#10;5tpeeEfnIlQihrDPUUEdgsul9GVNBv3YOuKoHW1nMMS1q6Tu8BLDTSvfkySTBhuOhBodrWsqT8W/&#10;idzftEjc9O+rYrP92B0ylx6yiVLD1/5zDiJQH57mx/W3jvUnsxT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HDRxQAAAN0AAAAPAAAAAAAAAAAAAAAAAJgCAABkcnMv&#10;ZG93bnJldi54bWxQSwUGAAAAAAQABAD1AAAAigMAAAAA&#10;" fillcolor="black" stroked="f" strokeweight="0"/>
                      <v:rect id="Rectangle 2085"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opcUA&#10;AADdAAAADwAAAGRycy9kb3ducmV2LnhtbESPQWvCQBCF70L/wzKF3szGqkGjq1ih0FPB6MXbmB2T&#10;YHZ2za6a/vtuoeBthvfmfW+W69604k6dbywrGCUpCOLS6oYrBYf953AGwgdkja1lUvBDHtarl8ES&#10;c20fvKN7ESoRQ9jnqKAOweVS+rImgz6xjjhqZ9sZDHHtKqk7fMRw08r3NM2kwYYjoUZH25rKS3Ez&#10;kXscF6mbXT8qNt+T3Slz41M2Verttd8sQATqw9P8f/2lY/3pfAJ/38QR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eilxQAAAN0AAAAPAAAAAAAAAAAAAAAAAJgCAABkcnMv&#10;ZG93bnJldi54bWxQSwUGAAAAAAQABAD1AAAAigM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CL707</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0..99</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40672" behindDoc="0" locked="1" layoutInCell="0" allowOverlap="1" wp14:anchorId="2CFC7803" wp14:editId="6F18E3E5">
                      <wp:simplePos x="0" y="0"/>
                      <wp:positionH relativeFrom="column">
                        <wp:posOffset>361315</wp:posOffset>
                      </wp:positionH>
                      <wp:positionV relativeFrom="paragraph">
                        <wp:posOffset>0</wp:posOffset>
                      </wp:positionV>
                      <wp:extent cx="125095" cy="131445"/>
                      <wp:effectExtent l="0" t="635" r="2540" b="1270"/>
                      <wp:wrapNone/>
                      <wp:docPr id="1587"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1588" name="Rectangle 2087"/>
                              <wps:cNvSpPr>
                                <a:spLocks noChangeArrowheads="1"/>
                              </wps:cNvSpPr>
                              <wps:spPr bwMode="auto">
                                <a:xfrm>
                                  <a:off x="611"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9" name="Rectangle 2088"/>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0" name="Rectangle 2089"/>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EDB1A" id="Group 1587" o:spid="_x0000_s1026" style="position:absolute;margin-left:28.45pt;margin-top:0;width:9.85pt;height:10.35pt;z-index:251740672"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" o:allowincell="f">
                      <v:rect id="Rectangle 2087" o:spid="_x0000_s1027" style="position:absolute;left:611;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0fcUA&#10;AADdAAAADwAAAGRycy9kb3ducmV2LnhtbESPTW/CMAyG75P2HyJP2m2kg1FVHQFtSEg7TaJw2c00&#10;pq1onKwJ0P37+YDEzZbfj8eL1eh6daEhdp4NvE4yUMS1tx03Bva7zUsBKiZki71nMvBHEVbLx4cF&#10;ltZfeUuXKjVKQjiWaKBNKZRax7olh3HiA7Hcjn5wmGQdGm0HvEq46/U0y3LtsGNpaDHQuqX6VJ2d&#10;9P7MqiwUv58Nu++37SEPs0M+N+b5afx4B5VoTHfxzf1lBX9eCK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XR9xQAAAN0AAAAPAAAAAAAAAAAAAAAAAJgCAABkcnMv&#10;ZG93bnJldi54bWxQSwUGAAAAAAQABAD1AAAAigMAAAAA&#10;" fillcolor="black" stroked="f" strokeweight="0"/>
                      <v:rect id="Rectangle 2088"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3R5sYA&#10;AADdAAAADwAAAGRycy9kb3ducmV2LnhtbESPzWrDMBCE74W8g9hAb42cP+O6lkNSKORUiJtLbhtr&#10;a5taK8VSEvftq0Kht11mdr7ZYjOaXtxo8J1lBfNZAoK4trrjRsHx4+0pA+EDssbeMin4Jg+bcvJQ&#10;YK7tnQ90q0IjYgj7HBW0IbhcSl+3ZNDPrCOO2qcdDIa4Do3UA95juOnlIklSabDjSGjR0WtL9Vd1&#10;NZF7WlaJyy67hs376nBO3fKcrpV6nI7bFxCBxvBv/rve61h/nT3D7zdxBF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3R5sYAAADdAAAADwAAAAAAAAAAAAAAAACYAgAAZHJz&#10;L2Rvd25yZXYueG1sUEsFBgAAAAAEAAQA9QAAAIsDAAAAAA==&#10;" fillcolor="black" stroked="f" strokeweight="0"/>
                      <v:rect id="Rectangle 2089"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7upsUA&#10;AADdAAAADwAAAGRycy9kb3ducmV2LnhtbESPTW/CMAyG75P2HyJP2m2k46OCjoDYJCROSJRddjON&#10;aas1TtZkUP49PkzazZbfj8fL9eA6daE+tp4NvI4yUMSVty3XBj6P25c5qJiQLXaeycCNIqxXjw9L&#10;LKy/8oEuZaqVhHAs0ECTUii0jlVDDuPIB2K5nX3vMMna19r2eJVw1+lxluXaYcvS0GCgj4aq7/LX&#10;Se/XpMzC/Oe9ZrefHk55mJzymTHPT8PmDVSiIf2L/9w7K/izhfDL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u6mxQAAAN0AAAAPAAAAAAAAAAAAAAAAAJgCAABkcnMv&#10;ZG93bnJldi54bWxQSwUGAAAAAAQABAD1AAAAigMAAAAA&#10;" fillcolor="black" stroked="f" strokeweight="0"/>
                      <w10:anchorlock/>
                    </v:group>
                  </w:pict>
                </mc:Fallback>
              </mc:AlternateContent>
            </w:r>
          </w:p>
        </w:tc>
        <w:tc>
          <w:tcPr>
            <w:tcW w:w="3912" w:type="dxa"/>
            <w:gridSpan w:val="7"/>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HRCM screening results</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41696" behindDoc="0" locked="1" layoutInCell="0" allowOverlap="1" wp14:anchorId="2395EFE0" wp14:editId="28EBC94B">
                      <wp:simplePos x="0" y="0"/>
                      <wp:positionH relativeFrom="column">
                        <wp:posOffset>361315</wp:posOffset>
                      </wp:positionH>
                      <wp:positionV relativeFrom="paragraph">
                        <wp:posOffset>9525</wp:posOffset>
                      </wp:positionV>
                      <wp:extent cx="187325" cy="127000"/>
                      <wp:effectExtent l="0" t="0" r="0" b="0"/>
                      <wp:wrapNone/>
                      <wp:docPr id="1584" name="Group 1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1585" name="Rectangle 2091"/>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6" name="Rectangle 2092"/>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E7B74" id="Group 1584" o:spid="_x0000_s1026" style="position:absolute;margin-left:28.45pt;margin-top:.75pt;width:14.75pt;height:10pt;z-index:251741696"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" o:allowincell="f">
                      <v:rect id="Rectangle 2091"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b48YA&#10;AADdAAAADwAAAGRycy9kb3ducmV2LnhtbESPT2vCQBDF74V+h2UKvdWNfxJC6ipaKHgqGL14G7PT&#10;JJidXbNbjd++KwjeZnhv3u/NfDmYTlyo961lBeNRAoK4srrlWsF+9/2Rg/ABWWNnmRTcyMNy8foy&#10;x0LbK2/pUoZaxBD2BSpoQnCFlL5qyKAfWUcctV/bGwxx7Wupe7zGcNPJSZJk0mDLkdCgo6+GqlP5&#10;ZyL3MC0Tl5/XNZuf2faYuekxS5V6fxtWnyACDeFpflxvdKyf5incv4k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Db48YAAADdAAAADwAAAAAAAAAAAAAAAACYAgAAZHJz&#10;L2Rvd25yZXYueG1sUEsFBgAAAAAEAAQA9QAAAIsDAAAAAA==&#10;" fillcolor="black" stroked="f" strokeweight="0"/>
                      <v:rect id="Rectangle 2092" o:spid="_x0000_s1028"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FlMUA&#10;AADdAAAADwAAAGRycy9kb3ducmV2LnhtbESPQWvCQBCF7wX/wzJCb3VjrSFEN8EKhZ4KRi/exuyY&#10;BLOza3bV9N93C4XeZnhv3vdmXY6mF3cafGdZwXyWgCCure64UXDYf7xkIHxA1thbJgXf5KEsJk9r&#10;zLV98I7uVWhEDGGfo4I2BJdL6euWDPqZdcRRO9vBYIjr0Eg94COGm16+JkkqDXYcCS062rZUX6qb&#10;idzjokpcdn1v2Hy97U6pW5zSpVLP03GzAhFoDP/mv+tPHesvsxR+v4k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kWUxQAAAN0AAAAPAAAAAAAAAAAAAAAAAJgCAABkcnMv&#10;ZG93bnJldi54bWxQSwUGAAAAAAQABAD1AAAAigMAAAAA&#10;" fillcolor="black" stroked="f" strokeweight="0"/>
                      <w10:anchorlock/>
                    </v:group>
                  </w:pict>
                </mc:Fallback>
              </mc:AlternateContent>
            </w:r>
          </w:p>
        </w:tc>
        <w:tc>
          <w:tcPr>
            <w:tcW w:w="3814" w:type="dxa"/>
            <w:gridSpan w:val="6"/>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Result</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CL726</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2..9</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42720" behindDoc="0" locked="1" layoutInCell="0" allowOverlap="1" wp14:anchorId="4FA9B08D" wp14:editId="78961AE2">
                      <wp:simplePos x="0" y="0"/>
                      <wp:positionH relativeFrom="column">
                        <wp:posOffset>361315</wp:posOffset>
                      </wp:positionH>
                      <wp:positionV relativeFrom="paragraph">
                        <wp:posOffset>0</wp:posOffset>
                      </wp:positionV>
                      <wp:extent cx="187325" cy="131445"/>
                      <wp:effectExtent l="0" t="635" r="0" b="1270"/>
                      <wp:wrapNone/>
                      <wp:docPr id="1580" name="Group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1581" name="Rectangle 2094"/>
                              <wps:cNvSpPr>
                                <a:spLocks noChangeArrowheads="1"/>
                              </wps:cNvSpPr>
                              <wps:spPr bwMode="auto">
                                <a:xfrm>
                                  <a:off x="710"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2" name="Rectangle 2095"/>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3" name="Rectangle 2096"/>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3D459" id="Group 1580" o:spid="_x0000_s1026" style="position:absolute;margin-left:28.45pt;margin-top:0;width:14.75pt;height:10.35pt;z-index:251742720"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" o:allowincell="f">
                      <v:rect id="Rectangle 2094" o:spid="_x0000_s1027" style="position:absolute;left:71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d4MUA&#10;AADdAAAADwAAAGRycy9kb3ducmV2LnhtbESPT2vCQBDF7wW/wzKCt7rxXwipq6ggeCqY9tLbmJ0m&#10;odnZNbtq/PZdQfA2w3vzfm+W69604kqdbywrmIwTEMSl1Q1XCr6/9u8ZCB+QNbaWScGdPKxXg7cl&#10;5tre+EjXIlQihrDPUUEdgsul9GVNBv3YOuKo/drOYIhrV0nd4S2Gm1ZOkySVBhuOhBod7Woq/4qL&#10;idyfWZG47Lyt2HzOj6fUzU7pQqnRsN98gAjUh5f5eX3Qsf4im8DjmziC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93gxQAAAN0AAAAPAAAAAAAAAAAAAAAAAJgCAABkcnMv&#10;ZG93bnJldi54bWxQSwUGAAAAAAQABAD1AAAAigMAAAAA&#10;" fillcolor="black" stroked="f" strokeweight="0"/>
                      <v:rect id="Rectangle 2095" o:spid="_x0000_s1028"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l8YA&#10;AADdAAAADwAAAGRycy9kb3ducmV2LnhtbESPT2vCQBDF70K/wzIFb2ZT/4QQXaUWhJ4Kpr14G7Nj&#10;EszOrtmtpt++KwjeZnhv3u/NajOYTlyp961lBW9JCoK4srrlWsHP926Sg/ABWWNnmRT8kYfN+mW0&#10;wkLbG+/pWoZaxBD2BSpoQnCFlL5qyKBPrCOO2sn2BkNc+1rqHm8x3HRymqaZNNhyJDTo6KOh6lz+&#10;msg9zMrU5ZdtzeZrvj9mbnbMFkqNX4f3JYhAQ3iaH9efOtZf5FO4fxNH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Dl8YAAADdAAAADwAAAAAAAAAAAAAAAACYAgAAZHJz&#10;L2Rvd25yZXYueG1sUEsFBgAAAAAEAAQA9QAAAIsDAAAAAA==&#10;" fillcolor="black" stroked="f" strokeweight="0"/>
                      <v:rect id="Rectangle 2096" o:spid="_x0000_s1029"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mDMUA&#10;AADdAAAADwAAAGRycy9kb3ducmV2LnhtbESPQWvCQBCF7wX/wzKCt7qxqSFEV7GC0FPB6MXbmB2T&#10;YHZ2za6a/vtuodDbDO/N+94s14PpxIN631pWMJsmIIgrq1uuFRwPu9cchA/IGjvLpOCbPKxXo5cl&#10;Fto+eU+PMtQihrAvUEETgiuk9FVDBv3UOuKoXWxvMMS1r6Xu8RnDTSffkiSTBluOhAYdbRuqruXd&#10;RO4pLROX3z5qNl/v+3Pm0nM2V2oyHjYLEIGG8G/+u/7Usf48T+H3mzi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eYMxQAAAN0AAAAPAAAAAAAAAAAAAAAAAJgCAABkcnMv&#10;ZG93bnJldi54bWxQSwUGAAAAAAQABAD1AAAAigMAAAAA&#10;" fillcolor="black" stroked="f" strokeweight="0"/>
                      <w10:anchorlock/>
                    </v:group>
                  </w:pict>
                </mc:Fallback>
              </mc:AlternateContent>
            </w:r>
          </w:p>
        </w:tc>
        <w:tc>
          <w:tcPr>
            <w:tcW w:w="3814" w:type="dxa"/>
            <w:gridSpan w:val="6"/>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Screening method</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43744" behindDoc="0" locked="1" layoutInCell="0" allowOverlap="1" wp14:anchorId="26BD4080" wp14:editId="31924BBC">
                      <wp:simplePos x="0" y="0"/>
                      <wp:positionH relativeFrom="column">
                        <wp:posOffset>361315</wp:posOffset>
                      </wp:positionH>
                      <wp:positionV relativeFrom="paragraph">
                        <wp:posOffset>9525</wp:posOffset>
                      </wp:positionV>
                      <wp:extent cx="250190" cy="127000"/>
                      <wp:effectExtent l="0" t="0" r="1270" b="0"/>
                      <wp:wrapNone/>
                      <wp:docPr id="1576" name="Group 1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577" name="Rectangle 2098"/>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8" name="Rectangle 2099"/>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9" name="Rectangle 2100"/>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8098C" id="Group 1576" o:spid="_x0000_s1026" style="position:absolute;margin-left:28.45pt;margin-top:.75pt;width:19.7pt;height:10pt;z-index:251743744"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" o:allowincell="f">
                      <v:rect id="Rectangle 2098"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QKMYA&#10;AADdAAAADwAAAGRycy9kb3ducmV2LnhtbESPT2vCQBDF70K/wzIFb2ZT/0SJrmIFwVPBtBdvY3ZM&#10;gtnZbXar8dt3CwVvM7w37/dmtelNK27U+caygrckBUFcWt1wpeDrcz9agPABWWNrmRQ8yMNm/TJY&#10;Ya7tnY90K0IlYgj7HBXUIbhcSl/WZNAn1hFH7WI7gyGuXSV1h/cYblo5TtNMGmw4Emp0tKupvBY/&#10;JnJPkyJ1i+/3is3H9HjO3OSczZQavvbbJYhAfXia/68POtafzefw900c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uQKMYAAADdAAAADwAAAAAAAAAAAAAAAACYAgAAZHJz&#10;L2Rvd25yZXYueG1sUEsFBgAAAAAEAAQA9QAAAIsDAAAAAA==&#10;" fillcolor="black" stroked="f" strokeweight="0"/>
                      <v:rect id="Rectangle 2099" o:spid="_x0000_s1028"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EWsUA&#10;AADdAAAADwAAAGRycy9kb3ducmV2LnhtbESPTW/CMAyG70j7D5EncYN0YxRUCGhDmrTTJMouu5nG&#10;tBWNkzUZdP9+PiBxs+X34/F6O7hOXaiPrWcDT9MMFHHlbcu1ga/D+2QJKiZki51nMvBHEbabh9Ea&#10;C+uvvKdLmWolIRwLNNCkFAqtY9WQwzj1gVhuJ987TLL2tbY9XiXcdfo5y3LtsGVpaDDQrqHqXP46&#10;6f2elVlY/rzV7D5f9sc8zI753Jjx4/C6ApVoSHfxzf1hBX++EFz5Rk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ARaxQAAAN0AAAAPAAAAAAAAAAAAAAAAAJgCAABkcnMv&#10;ZG93bnJldi54bWxQSwUGAAAAAAQABAD1AAAAigMAAAAA&#10;" fillcolor="black" stroked="f" strokeweight="0"/>
                      <v:rect id="Rectangle 2100"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hwcYA&#10;AADdAAAADwAAAGRycy9kb3ducmV2LnhtbESPQW/CMAyF75P4D5GRdhvpYBQoDWibNInTJDou3NzG&#10;tNUaJzQZdP+eTELazdZ7ft9zvh1MJy7U+9aygudJAoK4srrlWsHh6+NpCcIHZI2dZVLwSx62m9FD&#10;jpm2V97TpQi1iCHsM1TQhOAyKX3VkEE/sY44aifbGwxx7Wupe7zGcNPJaZKk0mDLkdCgo/eGqu/i&#10;x0TucVYkbnl+q9l8vuzL1M3KdK7U43h4XYMINIR/8/16p2P9+WIFf9/EE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ihwcYAAADdAAAADwAAAAAAAAAAAAAAAACYAgAAZHJz&#10;L2Rvd25yZXYueG1sUEsFBgAAAAAEAAQA9QAAAIsDA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Method</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CL724</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0..99</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44768" behindDoc="0" locked="1" layoutInCell="0" allowOverlap="1" wp14:anchorId="18319563" wp14:editId="54703A0C">
                      <wp:simplePos x="0" y="0"/>
                      <wp:positionH relativeFrom="column">
                        <wp:posOffset>361315</wp:posOffset>
                      </wp:positionH>
                      <wp:positionV relativeFrom="paragraph">
                        <wp:posOffset>0</wp:posOffset>
                      </wp:positionV>
                      <wp:extent cx="187325" cy="131445"/>
                      <wp:effectExtent l="0" t="1270" r="0" b="635"/>
                      <wp:wrapNone/>
                      <wp:docPr id="1572" name="Group 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1573" name="Rectangle 2102"/>
                              <wps:cNvSpPr>
                                <a:spLocks noChangeArrowheads="1"/>
                              </wps:cNvSpPr>
                              <wps:spPr bwMode="auto">
                                <a:xfrm>
                                  <a:off x="710"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4" name="Rectangle 2103"/>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5" name="Rectangle 2104"/>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D245D" id="Group 1572" o:spid="_x0000_s1026" style="position:absolute;margin-left:28.45pt;margin-top:0;width:14.75pt;height:10.35pt;z-index:251744768"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" o:allowincell="f">
                      <v:rect id="Rectangle 2102" o:spid="_x0000_s1027" style="position:absolute;left:71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WK8YA&#10;AADdAAAADwAAAGRycy9kb3ducmV2LnhtbESPQWvCQBCF7wX/wzJCb3Wj0VRSN0ELBU8FUy/exuw0&#10;Cc3OrtlV03/fLRR6m+G9ed+bTTmaXtxo8J1lBfNZAoK4trrjRsHx4+1pDcIHZI29ZVLwTR7KYvKw&#10;wVzbOx/oVoVGxBD2OSpoQ3C5lL5uyaCfWUcctU87GAxxHRqpB7zHcNPLRZJk0mDHkdCio9eW6q/q&#10;aiL3lFaJW192DZv35eGcufScrZR6nI7bFxCBxvBv/rve61h/9ZzC7zdxBF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CWK8YAAADdAAAADwAAAAAAAAAAAAAAAACYAgAAZHJz&#10;L2Rvd25yZXYueG1sUEsFBgAAAAAEAAQA9QAAAIsDAAAAAA==&#10;" fillcolor="black" stroked="f" strokeweight="0"/>
                      <v:rect id="Rectangle 2103" o:spid="_x0000_s1028"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OX8YA&#10;AADdAAAADwAAAGRycy9kb3ducmV2LnhtbESPT2vCQBDF7wW/wzKCt7qpf6JEV6mC4Klg9OJtzI5J&#10;aHZ2m101fvtuoeBthvfm/d4s151pxJ1aX1tW8DFMQBAXVtdcKjgdd+9zED4ga2wsk4IneVivem9L&#10;zLR98IHueShFDGGfoYIqBJdJ6YuKDPqhdcRRu9rWYIhrW0rd4iOGm0aOkiSVBmuOhAodbSsqvvOb&#10;idzzOE/c/GdTsvmaHC6pG1/SqVKDfve5ABGoCy/z//Vex/rT2QT+vo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kOX8YAAADdAAAADwAAAAAAAAAAAAAAAACYAgAAZHJz&#10;L2Rvd25yZXYueG1sUEsFBgAAAAAEAAQA9QAAAIsDAAAAAA==&#10;" fillcolor="black" stroked="f" strokeweight="0"/>
                      <v:rect id="Rectangle 2104" o:spid="_x0000_s1029"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rxMYA&#10;AADdAAAADwAAAGRycy9kb3ducmV2LnhtbESPQWvCQBCF70L/wzIFb7ppNVGim9AKgqeCaS+9jdkx&#10;CWZnt9mtxn/fLRR6m+G9ed+bbTmaXlxp8J1lBU/zBARxbXXHjYKP9/1sDcIHZI29ZVJwJw9l8TDZ&#10;Yq7tjY90rUIjYgj7HBW0IbhcSl+3ZNDPrSOO2tkOBkNch0bqAW8x3PTyOUkyabDjSGjR0a6l+lJ9&#10;m8j9XFSJW3+9NmzelsdT5hanLFVq+ji+bEAEGsO/+e/6oGP9dJXC7zdxBF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WrxMYAAADdAAAADwAAAAAAAAAAAAAAAACYAgAAZHJz&#10;L2Rvd25yZXYueG1sUEsFBgAAAAAEAAQA9QAAAIsDAAAAAA==&#10;" fillcolor="black" stroked="f" strokeweight="0"/>
                      <w10:anchorlock/>
                    </v:group>
                  </w:pict>
                </mc:Fallback>
              </mc:AlternateContent>
            </w:r>
          </w:p>
        </w:tc>
        <w:tc>
          <w:tcPr>
            <w:tcW w:w="3814" w:type="dxa"/>
            <w:gridSpan w:val="6"/>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Additional information</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45792" behindDoc="0" locked="1" layoutInCell="0" allowOverlap="1" wp14:anchorId="4F8BC0E9" wp14:editId="706FB486">
                      <wp:simplePos x="0" y="0"/>
                      <wp:positionH relativeFrom="column">
                        <wp:posOffset>361315</wp:posOffset>
                      </wp:positionH>
                      <wp:positionV relativeFrom="paragraph">
                        <wp:posOffset>9525</wp:posOffset>
                      </wp:positionV>
                      <wp:extent cx="250190" cy="127000"/>
                      <wp:effectExtent l="0" t="0" r="1270" b="0"/>
                      <wp:wrapNone/>
                      <wp:docPr id="1568" name="Group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569" name="Rectangle 2106"/>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0" name="Rectangle 2107"/>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1" name="Rectangle 2108"/>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C48C8" id="Group 1568" o:spid="_x0000_s1026" style="position:absolute;margin-left:28.45pt;margin-top:.75pt;width:19.7pt;height:10pt;z-index:251745792"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" o:allowincell="f">
                      <v:rect id="Rectangle 2106"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3HMYA&#10;AADdAAAADwAAAGRycy9kb3ducmV2LnhtbESPzWrDMBCE74G+g9hCb7Hc/JjEtRzSQiCnQNxeettY&#10;G9vUWqmWmjhvHxUKve0ys/PNFpvR9OJCg+8sK3hOUhDEtdUdNwo+3nfTFQgfkDX2lknBjTxsyodJ&#10;gbm2Vz7SpQqNiCHsc1TQhuByKX3dkkGfWEcctbMdDIa4Do3UA15juOnlLE0zabDjSGjR0VtL9Vf1&#10;YyL3c16lbvX92rA5LI6nzM1P2VKpp8dx+wIi0Bj+zX/Xex3rL7M1/H4TR5D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E3HMYAAADdAAAADwAAAAAAAAAAAAAAAACYAgAAZHJz&#10;L2Rvd25yZXYueG1sUEsFBgAAAAAEAAQA9QAAAIsDAAAAAA==&#10;" fillcolor="black" stroked="f" strokeweight="0"/>
                      <v:rect id="Rectangle 2107"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IXMUA&#10;AADdAAAADwAAAGRycy9kb3ducmV2LnhtbESPTW/CMAyG70j7D5EncYN0YxRUCGhDmrTTJMouu5nG&#10;tBWNkzUZdP9+PiBxs+X34/F6O7hOXaiPrWcDT9MMFHHlbcu1ga/D+2QJKiZki51nMvBHEbabh9Ea&#10;C+uvvKdLmWolIRwLNNCkFAqtY9WQwzj1gVhuJ987TLL2tbY9XiXcdfo5y3LtsGVpaDDQrqHqXP46&#10;6f2elVlY/rzV7D5f9sc8zI753Jjx4/C6ApVoSHfxzf1hBX++EH75Rk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ghcxQAAAN0AAAAPAAAAAAAAAAAAAAAAAJgCAABkcnMv&#10;ZG93bnJldi54bWxQSwUGAAAAAAQABAD1AAAAigMAAAAA&#10;" fillcolor="black" stroked="f" strokeweight="0"/>
                      <v:rect id="Rectangle 2108"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6tx8YA&#10;AADdAAAADwAAAGRycy9kb3ducmV2LnhtbESPQWvCQBCF7wX/wzKCt7pJramkWaUKQk8Fo5fexuw0&#10;CWZn1+yq8d93CwVvM7w373tTrAbTiSv1vrWsIJ0mIIgrq1uuFRz22+cFCB+QNXaWScGdPKyWo6cC&#10;c21vvKNrGWoRQ9jnqKAJweVS+qohg35qHXHUfmxvMMS1r6Xu8RbDTSdfkiSTBluOhAYdbRqqTuXF&#10;RO73rEzc4ryu2Xy97o6Zmx2zuVKT8fDxDiLQEB7m/+tPHevP31L4+yaO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6tx8YAAADdAAAADwAAAAAAAAAAAAAAAACYAgAAZHJz&#10;L2Rvd25yZXYueG1sUEsFBgAAAAAEAAQA9QAAAIsDA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Code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CL752</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46816" behindDoc="0" locked="1" layoutInCell="0" allowOverlap="1" wp14:anchorId="76D43AA5" wp14:editId="086D748A">
                      <wp:simplePos x="0" y="0"/>
                      <wp:positionH relativeFrom="column">
                        <wp:posOffset>361315</wp:posOffset>
                      </wp:positionH>
                      <wp:positionV relativeFrom="paragraph">
                        <wp:posOffset>9525</wp:posOffset>
                      </wp:positionV>
                      <wp:extent cx="250190" cy="127000"/>
                      <wp:effectExtent l="0" t="1270" r="1270" b="0"/>
                      <wp:wrapNone/>
                      <wp:docPr id="1564" name="Group 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565" name="Rectangle 2110"/>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66" name="Rectangle 2111"/>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67" name="Rectangle 2112"/>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6CC91" id="Group 1564" o:spid="_x0000_s1026" style="position:absolute;margin-left:28.45pt;margin-top:.75pt;width:19.7pt;height:10pt;z-index:251746816"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" o:allowincell="f">
                      <v:rect id="Rectangle 2110"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9GcUA&#10;AADdAAAADwAAAGRycy9kb3ducmV2LnhtbESPQWvCQBCF7wX/wzKCt7ppbUJIXcUKgifB6MXbmJ0m&#10;odnZNbtq/PduodDbDO/N+97Ml4PpxI1631pW8DZNQBBXVrdcKzgeNq85CB+QNXaWScGDPCwXo5c5&#10;FtreeU+3MtQihrAvUEETgiuk9FVDBv3UOuKofdveYIhrX0vd4z2Gm06+J0kmDbYcCQ06WjdU/ZRX&#10;E7mnWZm4/PJVs9l97M+Zm52zVKnJeFh9ggg0hH/z3/VWx/pplsLvN3EE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D0ZxQAAAN0AAAAPAAAAAAAAAAAAAAAAAJgCAABkcnMv&#10;ZG93bnJldi54bWxQSwUGAAAAAAQABAD1AAAAigMAAAAA&#10;" fillcolor="black" stroked="f" strokeweight="0"/>
                      <v:rect id="Rectangle 2111"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6jbsUA&#10;AADdAAAADwAAAGRycy9kb3ducmV2LnhtbESPQWsCMRCF7wX/QxjBW81aa5DVKFYQeiq4evE2bsbd&#10;xc0kbqJu/31TKPQ2w3vzvjfLdW9b8aAuNI41TMYZCOLSmYYrDcfD7nUOIkRkg61j0vBNAdarwcsS&#10;c+OevKdHESuRQjjkqKGO0edShrImi2HsPHHSLq6zGNPaVdJ0+EzhtpVvWaakxYYToUZP25rKa3G3&#10;iXuaFpmf3z4qtl/v+7Py07OaaT0a9psFiEh9/Df/XX+aVH+mFPx+k0a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qNuxQAAAN0AAAAPAAAAAAAAAAAAAAAAAJgCAABkcnMv&#10;ZG93bnJldi54bWxQSwUGAAAAAAQABAD1AAAAigMAAAAA&#10;" fillcolor="black" stroked="f" strokeweight="0"/>
                      <v:rect id="Rectangle 2112"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G9cYA&#10;AADdAAAADwAAAGRycy9kb3ducmV2LnhtbESPQWvCQBCF7wX/wzKCt7qx1igxG6lCoaeCqRdvY3ZM&#10;gtnZNbtq+u+7hUJvM7w373uTbwbTiTv1vrWsYDZNQBBXVrdcKzh8vT+vQPiArLGzTAq+ycOmGD3l&#10;mGn74D3dy1CLGMI+QwVNCC6T0lcNGfRT64ijdra9wRDXvpa6x0cMN518SZJUGmw5Ehp0tGuoupQ3&#10;E7nHeZm41XVbs/l83Z9SNz+lC6Um4+FtDSLQEP7Nf9cfOtZfpEv4/SaO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IG9cYAAADdAAAADwAAAAAAAAAAAAAAAACYAgAAZHJz&#10;L2Rvd25yZXYueG1sUEsFBgAAAAAEAAQA9QAAAIsDA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Text</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an..512</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47840" behindDoc="0" locked="1" layoutInCell="0" allowOverlap="1" wp14:anchorId="4F166462" wp14:editId="6A1C8F59">
                      <wp:simplePos x="0" y="0"/>
                      <wp:positionH relativeFrom="column">
                        <wp:posOffset>361315</wp:posOffset>
                      </wp:positionH>
                      <wp:positionV relativeFrom="paragraph">
                        <wp:posOffset>9525</wp:posOffset>
                      </wp:positionV>
                      <wp:extent cx="250190" cy="127000"/>
                      <wp:effectExtent l="0" t="4445" r="1270" b="1905"/>
                      <wp:wrapNone/>
                      <wp:docPr id="1560" name="Group 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561" name="Rectangle 2114"/>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62" name="Rectangle 2115"/>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63" name="Rectangle 2116"/>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15E88" id="Group 1560" o:spid="_x0000_s1026" style="position:absolute;margin-left:28.45pt;margin-top:.75pt;width:19.7pt;height:10pt;z-index:251747840"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" o:allowincell="f">
                      <v:rect id="Rectangle 2114"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7GsYA&#10;AADdAAAADwAAAGRycy9kb3ducmV2LnhtbESPQWvDMAyF74P+B6PCbqvTZQklrRu6wmCnQbJdelNj&#10;NQmNZTd22+zfz4PBbhLv6X1Pm3Iyg7jR6HvLCpaLBARxY3XPrYKvz7enFQgfkDUOlknBN3kot7OH&#10;DRba3rmiWx1aEUPYF6igC8EVUvqmI4N+YR1x1E52NBjiOrZSj3iP4WaQz0mSS4M9R0KHjvYdNef6&#10;aiL3kNaJW11eWzYfL9Uxd+kxz5R6nE+7NYhAU/g3/12/61g/y5fw+00cQW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c7GsYAAADdAAAADwAAAAAAAAAAAAAAAACYAgAAZHJz&#10;L2Rvd25yZXYueG1sUEsFBgAAAAAEAAQA9QAAAIsDAAAAAA==&#10;" fillcolor="black" stroked="f" strokeweight="0"/>
                      <v:rect id="Rectangle 2115" o:spid="_x0000_s1028"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lbcYA&#10;AADdAAAADwAAAGRycy9kb3ducmV2LnhtbESPQWvDMAyF74X9B6NBb62zdgklq1vWQWGnQrJddlNj&#10;NQmNZTf2kuzf14PBbhLv6X1P2/1kOjFQ71vLCp6WCQjiyuqWawWfH8fFBoQPyBo7y6Tghzzsdw+z&#10;LebajlzQUIZaxBD2OSpoQnC5lL5qyKBfWkcctYvtDYa49rXUPY4x3HRylSSZNNhyJDTo6K2h6lp+&#10;m8j9WpeJ29wONZvTc3HO3PqcpUrNH6fXFxCBpvBv/rt+17F+mq3g95s4gt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WlbcYAAADdAAAADwAAAAAAAAAAAAAAAACYAgAAZHJz&#10;L2Rvd25yZXYueG1sUEsFBgAAAAAEAAQA9QAAAIsDAAAAAA==&#10;" fillcolor="black" stroked="f" strokeweight="0"/>
                      <v:rect id="Rectangle 2116"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A9sYA&#10;AADdAAAADwAAAGRycy9kb3ducmV2LnhtbESPQWvDMAyF74X9B6PBbq3TZQ0hjVO2wWCnQtNddlNj&#10;NQmNZS/22uzf14NCbxLv6X1P5WYygzjT6HvLCpaLBARxY3XPrYKv/cc8B+EDssbBMin4Iw+b6mFW&#10;YqHthXd0rkMrYgj7AhV0IbhCSt90ZNAvrCOO2tGOBkNcx1bqES8x3AzyOUkyabDnSOjQ0XtHzan+&#10;NZH7ndaJy3/eWjbbl90hc+khWyn19Di9rkEEmsLdfLv+1LH+Kkvh/5s4gq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kA9sYAAADdAAAADwAAAAAAAAAAAAAAAACYAgAAZHJz&#10;L2Rvd25yZXYueG1sUEsFBgAAAAAEAAQA9QAAAIsDA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CL703</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48864" behindDoc="0" locked="1" layoutInCell="0" allowOverlap="1" wp14:anchorId="4724E67D" wp14:editId="64B43288">
                      <wp:simplePos x="0" y="0"/>
                      <wp:positionH relativeFrom="column">
                        <wp:posOffset>361315</wp:posOffset>
                      </wp:positionH>
                      <wp:positionV relativeFrom="paragraph">
                        <wp:posOffset>0</wp:posOffset>
                      </wp:positionV>
                      <wp:extent cx="187325" cy="131445"/>
                      <wp:effectExtent l="0" t="0" r="0" b="4445"/>
                      <wp:wrapNone/>
                      <wp:docPr id="1556" name="Group 1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1557" name="Rectangle 2118"/>
                              <wps:cNvSpPr>
                                <a:spLocks noChangeArrowheads="1"/>
                              </wps:cNvSpPr>
                              <wps:spPr bwMode="auto">
                                <a:xfrm>
                                  <a:off x="710"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8" name="Rectangle 2119"/>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9" name="Rectangle 2120"/>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124AD" id="Group 1556" o:spid="_x0000_s1026" style="position:absolute;margin-left:28.45pt;margin-top:0;width:14.75pt;height:10.35pt;z-index:251748864"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" o:allowincell="f">
                      <v:rect id="Rectangle 2118" o:spid="_x0000_s1027" style="position:absolute;left:71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7MSMYA&#10;AADdAAAADwAAAGRycy9kb3ducmV2LnhtbESPQWvCQBCF70L/wzIFb7ppNVGim9AKgqeCaS+9jdkx&#10;CWZnt9mtxn/fLRR6m+G9ed+bbTmaXlxp8J1lBU/zBARxbXXHjYKP9/1sDcIHZI29ZVJwJw9l8TDZ&#10;Yq7tjY90rUIjYgj7HBW0IbhcSl+3ZNDPrSOO2tkOBkNch0bqAW8x3PTyOUkyabDjSGjR0a6l+lJ9&#10;m8j9XFSJW3+9NmzelsdT5hanLFVq+ji+bEAEGsO/+e/6oGP9NF3B7zdxBF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7MSMYAAADdAAAADwAAAAAAAAAAAAAAAACYAgAAZHJz&#10;L2Rvd25yZXYueG1sUEsFBgAAAAAEAAQA9QAAAIsDAAAAAA==&#10;" fillcolor="black" stroked="f" strokeweight="0"/>
                      <v:rect id="Rectangle 2119" o:spid="_x0000_s1028"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FYOsUA&#10;AADdAAAADwAAAGRycy9kb3ducmV2LnhtbESPTW/CMAyG75P2HyJP2m2kg7VCHQENJKSdJtHtsptp&#10;TFvROKEJ0P37+YDEzZbfj8eL1eh6daEhdp4NvE4yUMS1tx03Bn6+ty9zUDEhW+w9k4E/irBaPj4s&#10;sLT+yju6VKlREsKxRANtSqHUOtYtOYwTH4jldvCDwyTr0Gg74FXCXa+nWVZohx1LQ4uBNi3Vx+rs&#10;pPd3VmVhflo37L7edvsizPZFbszz0/jxDirRmO7im/vTCn6eC6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Vg6xQAAAN0AAAAPAAAAAAAAAAAAAAAAAJgCAABkcnMv&#10;ZG93bnJldi54bWxQSwUGAAAAAAQABAD1AAAAigMAAAAA&#10;" fillcolor="black" stroked="f" strokeweight="0"/>
                      <v:rect id="Rectangle 2120" o:spid="_x0000_s1029"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9ocUA&#10;AADdAAAADwAAAGRycy9kb3ducmV2LnhtbESPQWvCQBCF7wX/wzJCb3WjNsGmrqKFQk+C0Yu3MTtN&#10;QrOza3bV9N+7guBthvfmfW/my9604kKdbywrGI8SEMSl1Q1XCva777cZCB+QNbaWScE/eVguBi9z&#10;zLW98pYuRahEDGGfo4I6BJdL6cuaDPqRdcRR+7WdwRDXrpK6w2sMN62cJEkmDTYcCTU6+qqp/CvO&#10;JnIP0yJxs9O6YrN53x4zNz1mqVKvw371CSJQH57mx/WPjvXT9APu38QR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f2hxQAAAN0AAAAPAAAAAAAAAAAAAAAAAJgCAABkcnMv&#10;ZG93bnJldi54bWxQSwUGAAAAAAQABAD1AAAAigMAAAAA&#10;" fillcolor="black" stroked="f" strokeweight="0"/>
                      <w10:anchorlock/>
                    </v:group>
                  </w:pict>
                </mc:Fallback>
              </mc:AlternateContent>
            </w:r>
          </w:p>
        </w:tc>
        <w:tc>
          <w:tcPr>
            <w:tcW w:w="3814" w:type="dxa"/>
            <w:gridSpan w:val="6"/>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Authorized person</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Pr>
        <w:tc>
          <w:tcPr>
            <w:tcW w:w="569" w:type="dxa"/>
            <w:tcBorders>
              <w:top w:val="nil"/>
              <w:left w:val="nil"/>
              <w:bottom w:val="single" w:sz="6" w:space="0" w:color="808080"/>
              <w:right w:val="nil"/>
            </w:tcBorders>
            <w:shd w:val="clear" w:color="auto" w:fill="FFFFFF"/>
          </w:tcPr>
          <w:p w:rsidR="001E76B5" w:rsidRDefault="001E76B5" w:rsidP="00B33494">
            <w:pPr>
              <w:pStyle w:val="GEFEG"/>
              <w:pageBreakBefore/>
              <w:spacing w:before="60" w:after="60" w:line="192" w:lineRule="exact"/>
              <w:rPr>
                <w:sz w:val="16"/>
                <w:szCs w:val="16"/>
              </w:rPr>
            </w:pPr>
            <w:r>
              <w:rPr>
                <w:b/>
                <w:bCs/>
                <w:color w:val="000000"/>
                <w:sz w:val="16"/>
                <w:szCs w:val="16"/>
              </w:rPr>
              <w:t>Occurs</w:t>
            </w:r>
          </w:p>
        </w:tc>
        <w:tc>
          <w:tcPr>
            <w:tcW w:w="708" w:type="dxa"/>
            <w:gridSpan w:val="7"/>
            <w:tcBorders>
              <w:top w:val="nil"/>
              <w:left w:val="nil"/>
              <w:bottom w:val="single" w:sz="6" w:space="0" w:color="808080"/>
              <w:right w:val="nil"/>
            </w:tcBorders>
            <w:shd w:val="clear" w:color="auto" w:fill="FFFFFF"/>
          </w:tcPr>
          <w:p w:rsidR="001E76B5" w:rsidRDefault="001E76B5" w:rsidP="00B33494">
            <w:pPr>
              <w:pStyle w:val="GEFEG"/>
              <w:rPr>
                <w:sz w:val="16"/>
                <w:szCs w:val="16"/>
              </w:rPr>
            </w:pPr>
          </w:p>
        </w:tc>
        <w:tc>
          <w:tcPr>
            <w:tcW w:w="3403"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Name</w:t>
            </w:r>
          </w:p>
        </w:tc>
        <w:tc>
          <w:tcPr>
            <w:tcW w:w="624"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Status</w:t>
            </w:r>
          </w:p>
        </w:tc>
        <w:tc>
          <w:tcPr>
            <w:tcW w:w="1586"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Format</w:t>
            </w:r>
          </w:p>
        </w:tc>
        <w:tc>
          <w:tcPr>
            <w:tcW w:w="1020"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41"/>
              <w:rPr>
                <w:sz w:val="16"/>
                <w:szCs w:val="16"/>
              </w:rPr>
            </w:pPr>
            <w:r>
              <w:rPr>
                <w:b/>
                <w:bCs/>
                <w:color w:val="000000"/>
                <w:sz w:val="16"/>
                <w:szCs w:val="16"/>
              </w:rPr>
              <w:t>CL</w:t>
            </w:r>
          </w:p>
        </w:tc>
        <w:tc>
          <w:tcPr>
            <w:tcW w:w="794"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58"/>
              <w:rPr>
                <w:sz w:val="16"/>
                <w:szCs w:val="16"/>
              </w:rPr>
            </w:pPr>
            <w:r>
              <w:rPr>
                <w:b/>
                <w:bCs/>
                <w:color w:val="000000"/>
                <w:sz w:val="16"/>
                <w:szCs w:val="16"/>
              </w:rPr>
              <w:t>Rules</w:t>
            </w:r>
          </w:p>
        </w:tc>
        <w:tc>
          <w:tcPr>
            <w:tcW w:w="931"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58"/>
              <w:rPr>
                <w:sz w:val="16"/>
                <w:szCs w:val="16"/>
              </w:rPr>
            </w:pPr>
            <w:r>
              <w:rPr>
                <w:b/>
                <w:bCs/>
                <w:color w:val="000000"/>
                <w:sz w:val="16"/>
                <w:szCs w:val="16"/>
              </w:rPr>
              <w:t>Conditions</w:t>
            </w: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49888" behindDoc="0" locked="1" layoutInCell="0" allowOverlap="1" wp14:anchorId="5B31ABE0" wp14:editId="70036624">
                      <wp:simplePos x="0" y="0"/>
                      <wp:positionH relativeFrom="column">
                        <wp:posOffset>361315</wp:posOffset>
                      </wp:positionH>
                      <wp:positionV relativeFrom="paragraph">
                        <wp:posOffset>9525</wp:posOffset>
                      </wp:positionV>
                      <wp:extent cx="250190" cy="127000"/>
                      <wp:effectExtent l="0" t="1905" r="1270" b="4445"/>
                      <wp:wrapNone/>
                      <wp:docPr id="1552" name="Group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553" name="Rectangle 2122"/>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4" name="Rectangle 2123"/>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5" name="Rectangle 2124"/>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23A7B" id="Group 1552" o:spid="_x0000_s1026" style="position:absolute;margin-left:28.45pt;margin-top:.75pt;width:19.7pt;height:10pt;z-index:251749888"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" o:allowincell="f">
                      <v:rect id="Rectangle 2122"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KS8UA&#10;AADdAAAADwAAAGRycy9kb3ducmV2LnhtbESPQWvCQBCF7wX/wzKCt7qxaYJEV7GC0FPB6MXbmB2T&#10;YHZ2za6a/vtuodDbDO/N+94s14PpxIN631pWMJsmIIgrq1uuFRwPu9c5CB+QNXaWScE3eVivRi9L&#10;LLR98p4eZahFDGFfoIImBFdI6auGDPqpdcRRu9jeYIhrX0vd4zOGm06+JUkuDbYcCQ062jZUXcu7&#10;idxTWiZufvuo2Xy978+5S895ptRkPGwWIAIN4d/8d/2pY/0sS+H3mzi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cpLxQAAAN0AAAAPAAAAAAAAAAAAAAAAAJgCAABkcnMv&#10;ZG93bnJldi54bWxQSwUGAAAAAAQABAD1AAAAigMAAAAA&#10;" fillcolor="black" stroked="f" strokeweight="0"/>
                      <v:rect id="Rectangle 2123"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SP8YA&#10;AADdAAAADwAAAGRycy9kb3ducmV2LnhtbESPzWrDMBCE74W8g9hAbo2cH5vgWg5pIJBTIW4vvW2s&#10;rW1qrVRLSdy3rwqB3HaZ2flmi+1oenGlwXeWFSzmCQji2uqOGwUf74fnDQgfkDX2lknBL3nYlpOn&#10;AnNtb3yiaxUaEUPY56igDcHlUvq6JYN+bh1x1L7sYDDEdWikHvAWw00vl0mSSYMdR0KLjvYt1d/V&#10;xUTu56pK3ObntWHztj6dM7c6Z6lSs+m4ewERaAwP8/36qGP9NF3D/zdxBF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xSP8YAAADdAAAADwAAAAAAAAAAAAAAAACYAgAAZHJz&#10;L2Rvd25yZXYueG1sUEsFBgAAAAAEAAQA9QAAAIsDAAAAAA==&#10;" fillcolor="black" stroked="f" strokeweight="0"/>
                      <v:rect id="Rectangle 2124"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3pMUA&#10;AADdAAAADwAAAGRycy9kb3ducmV2LnhtbESPQWvCQBCF7wX/wzKCt7qxNkGiq1hB8FQwevE2Zsck&#10;mJ1ds6vGf98tFHqb4b1535vFqjeteFDnG8sKJuMEBHFpdcOVguNh+z4D4QOyxtYyKXiRh9Vy8LbA&#10;XNsn7+lRhErEEPY5KqhDcLmUvqzJoB9bRxy1i+0Mhrh2ldQdPmO4aeVHkmTSYMORUKOjTU3ltbib&#10;yD1Ni8TNbl8Vm+/P/Tlz03OWKjUa9us5iEB9+Df/Xe90rJ+mKfx+E0e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PekxQAAAN0AAAAPAAAAAAAAAAAAAAAAAJgCAABkcnMv&#10;ZG93bnJldi54bWxQSwUGAAAAAAQABAD1AAAAigM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Name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50912" behindDoc="0" locked="1" layoutInCell="0" allowOverlap="1" wp14:anchorId="3B065B26" wp14:editId="4D727202">
                      <wp:simplePos x="0" y="0"/>
                      <wp:positionH relativeFrom="column">
                        <wp:posOffset>361315</wp:posOffset>
                      </wp:positionH>
                      <wp:positionV relativeFrom="paragraph">
                        <wp:posOffset>9525</wp:posOffset>
                      </wp:positionV>
                      <wp:extent cx="250190" cy="127000"/>
                      <wp:effectExtent l="0" t="4445" r="1270" b="1905"/>
                      <wp:wrapNone/>
                      <wp:docPr id="1548" name="Group 1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549" name="Rectangle 2126"/>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0" name="Rectangle 2127"/>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1" name="Rectangle 2128"/>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54D77" id="Group 1548" o:spid="_x0000_s1026" style="position:absolute;margin-left:28.45pt;margin-top:.75pt;width:19.7pt;height:10pt;z-index:251750912"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" o:allowincell="f">
                      <v:rect id="Rectangle 2126"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rfMUA&#10;AADdAAAADwAAAGRycy9kb3ducmV2LnhtbESPQWvCQBCF70L/wzKF3szGqkGjq1ih0FPB6MXbmB2T&#10;YHZ2za6a/vtuoeBthvfmfW+W69604k6dbywrGCUpCOLS6oYrBYf953AGwgdkja1lUvBDHtarl8ES&#10;c20fvKN7ESoRQ9jnqKAOweVS+rImgz6xjjhqZ9sZDHHtKqk7fMRw08r3NM2kwYYjoUZH25rKS3Ez&#10;kXscF6mbXT8qNt+T3Slz41M2Verttd8sQATqw9P8f/2lY/3pZA5/38QR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Gt8xQAAAN0AAAAPAAAAAAAAAAAAAAAAAJgCAABkcnMv&#10;ZG93bnJldi54bWxQSwUGAAAAAAQABAD1AAAAigMAAAAA&#10;" fillcolor="black" stroked="f" strokeweight="0"/>
                      <v:rect id="Rectangle 2127"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UPMUA&#10;AADdAAAADwAAAGRycy9kb3ducmV2LnhtbESPTW/CMAyG75P2HyJP2m2kg7VCHQENJKSdJtHtsptp&#10;TFvROKEJ0P37+YDEzZbfj8eL1eh6daEhdp4NvE4yUMS1tx03Bn6+ty9zUDEhW+w9k4E/irBaPj4s&#10;sLT+yju6VKlREsKxRANtSqHUOtYtOYwTH4jldvCDwyTr0Gg74FXCXa+nWVZohx1LQ4uBNi3Vx+rs&#10;pPd3VmVhflo37L7edvsizPZFbszz0/jxDirRmO7im/vTCn6eC7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1Q8xQAAAN0AAAAPAAAAAAAAAAAAAAAAAJgCAABkcnMv&#10;ZG93bnJldi54bWxQSwUGAAAAAAQABAD1AAAAigMAAAAA&#10;" fillcolor="black" stroked="f" strokeweight="0"/>
                      <v:rect id="Rectangle 2128"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xp8YA&#10;AADdAAAADwAAAGRycy9kb3ducmV2LnhtbESPT2vCQBDF70K/wzKF3nTjn4SQukotFDwJRi+9jdlp&#10;Epqd3Wa3Gr+9KwjeZnhv3u/Ncj2YTpyp961lBdNJAoK4srrlWsHx8DXOQfiArLGzTAqu5GG9ehkt&#10;sdD2wns6l6EWMYR9gQqaEFwhpa8aMugn1hFH7cf2BkNc+1rqHi8x3HRyliSZNNhyJDTo6LOh6rf8&#10;N5H7PS8Tl/9taja7xf6UufkpS5V6ex0+3kEEGsLT/Lje6lg/Tadw/yaO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vxp8YAAADdAAAADwAAAAAAAAAAAAAAAACYAgAAZHJz&#10;L2Rvd25yZXYueG1sUEsFBgAAAAAEAAQA9QAAAIsDA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51936" behindDoc="0" locked="1" layoutInCell="0" allowOverlap="1" wp14:anchorId="216569F5" wp14:editId="3A8C852D">
                      <wp:simplePos x="0" y="0"/>
                      <wp:positionH relativeFrom="column">
                        <wp:posOffset>361315</wp:posOffset>
                      </wp:positionH>
                      <wp:positionV relativeFrom="paragraph">
                        <wp:posOffset>9525</wp:posOffset>
                      </wp:positionV>
                      <wp:extent cx="250190" cy="127000"/>
                      <wp:effectExtent l="0" t="0" r="1270" b="0"/>
                      <wp:wrapNone/>
                      <wp:docPr id="1544" name="Group 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545" name="Rectangle 2130"/>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46" name="Rectangle 2131"/>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47" name="Rectangle 2132"/>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9AD08" id="Group 1544" o:spid="_x0000_s1026" style="position:absolute;margin-left:28.45pt;margin-top:.75pt;width:19.7pt;height:10pt;z-index:251751936"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" o:allowincell="f">
                      <v:rect id="Rectangle 2130"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hecYA&#10;AADdAAAADwAAAGRycy9kb3ducmV2LnhtbESPzWrDMBCE74W8g9hAbo2cH5vgWg5pIJBTIW4vvW2s&#10;rW1qrVRLSdy3rwqB3HaZ2flmi+1oenGlwXeWFSzmCQji2uqOGwUf74fnDQgfkDX2lknBL3nYlpOn&#10;AnNtb3yiaxUaEUPY56igDcHlUvq6JYN+bh1x1L7sYDDEdWikHvAWw00vl0mSSYMdR0KLjvYt1d/V&#10;xUTu56pK3ObntWHztj6dM7c6Z6lSs+m4ewERaAwP8/36qGP9dJ3C/zdxBF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lhecYAAADdAAAADwAAAAAAAAAAAAAAAACYAgAAZHJz&#10;L2Rvd25yZXYueG1sUEsFBgAAAAAEAAQA9QAAAIsDAAAAAA==&#10;" fillcolor="black" stroked="f" strokeweight="0"/>
                      <v:rect id="Rectangle 2131" o:spid="_x0000_s1028"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DsQA&#10;AADdAAAADwAAAGRycy9kb3ducmV2LnhtbESPT4vCMBDF7wt+hzCCtzX1X5FqFFcQPC3Y3Yu3sRnb&#10;YjPJNlHrtzcLgrcZ3pv3e7Ncd6YRN2p9bVnBaJiAIC6srrlU8Puz+5yD8AFZY2OZFDzIw3rV+1hi&#10;pu2dD3TLQyliCPsMFVQhuExKX1Rk0A+tI47a2bYGQ1zbUuoW7zHcNHKcJKk0WHMkVOhoW1Fxya8m&#10;co+TPHHzv6+Szff0cErd5JTOlBr0u80CRKAuvM2v672O9WfTFP6/iSP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L/w7EAAAA3QAAAA8AAAAAAAAAAAAAAAAAmAIAAGRycy9k&#10;b3ducmV2LnhtbFBLBQYAAAAABAAEAPUAAACJAwAAAAA=&#10;" fillcolor="black" stroked="f" strokeweight="0"/>
                      <v:rect id="Rectangle 2132"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alcYA&#10;AADdAAAADwAAAGRycy9kb3ducmV2LnhtbESPT2vCQBDF7wW/wzKCt7qpf6JEV6mC4Klg9OJtzI5J&#10;aHZ2m101fvtuoeBthvfm/d4s151pxJ1aX1tW8DFMQBAXVtdcKjgdd+9zED4ga2wsk4IneVivem9L&#10;zLR98IHueShFDGGfoYIqBJdJ6YuKDPqhdcRRu9rWYIhrW0rd4iOGm0aOkiSVBmuOhAodbSsqvvOb&#10;idzzOE/c/GdTsvmaHC6pG1/SqVKDfve5ABGoCy/z//Vex/rTyQz+vo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dalcYAAADdAAAADwAAAAAAAAAAAAAAAACYAgAAZHJz&#10;L2Rvd25yZXYueG1sUEsFBgAAAAAEAAQA9QAAAIsDA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 of person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n1</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CL729</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52960" behindDoc="0" locked="1" layoutInCell="0" allowOverlap="1" wp14:anchorId="43C48762" wp14:editId="3BDDF001">
                      <wp:simplePos x="0" y="0"/>
                      <wp:positionH relativeFrom="column">
                        <wp:posOffset>361315</wp:posOffset>
                      </wp:positionH>
                      <wp:positionV relativeFrom="paragraph">
                        <wp:posOffset>0</wp:posOffset>
                      </wp:positionV>
                      <wp:extent cx="187325" cy="131445"/>
                      <wp:effectExtent l="0" t="635" r="0" b="1270"/>
                      <wp:wrapNone/>
                      <wp:docPr id="1540" name="Group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1541" name="Rectangle 2134"/>
                              <wps:cNvSpPr>
                                <a:spLocks noChangeArrowheads="1"/>
                              </wps:cNvSpPr>
                              <wps:spPr bwMode="auto">
                                <a:xfrm>
                                  <a:off x="710"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42" name="Rectangle 2135"/>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43" name="Rectangle 2136"/>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90B4A" id="Group 1540" o:spid="_x0000_s1026" style="position:absolute;margin-left:28.45pt;margin-top:0;width:14.75pt;height:10.35pt;z-index:251752960"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" o:allowincell="f">
                      <v:rect id="Rectangle 2134" o:spid="_x0000_s1027" style="position:absolute;left:71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nesYA&#10;AADdAAAADwAAAGRycy9kb3ducmV2LnhtbESPQWvDMAyF74P+B6NBb6vTJQ0lqxu6QaGnQdJeelNj&#10;LQmLZS922+zfz4PBbhLv6X1Pm3Iyg7jR6HvLCpaLBARxY3XPrYLTcf+0BuEDssbBMin4Jg/ldvaw&#10;wULbO1d0q0MrYgj7AhV0IbhCSt90ZNAvrCOO2ocdDYa4jq3UI95juBnkc5Lk0mDPkdCho7eOms/6&#10;aiL3nNaJW3+9tmzes+qSu/SSr5SaP067FxCBpvBv/rs+6Fh/lS3h95s4gt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JnesYAAADdAAAADwAAAAAAAAAAAAAAAACYAgAAZHJz&#10;L2Rvd25yZXYueG1sUEsFBgAAAAAEAAQA9QAAAIsDAAAAAA==&#10;" fillcolor="black" stroked="f" strokeweight="0"/>
                      <v:rect id="Rectangle 2135" o:spid="_x0000_s1028"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5DcYA&#10;AADdAAAADwAAAGRycy9kb3ducmV2LnhtbESPQWvDMAyF74P+B6NCb6uzpA0lq1u6waCnQdNddlNj&#10;LQmLZTf2kvTf14PBbhLv6X1P2/1kOjFQ71vLCp6WCQjiyuqWawUf57fHDQgfkDV2lknBjTzsd7OH&#10;LRbajnyioQy1iCHsC1TQhOAKKX3VkEG/tI44al+2Nxji2tdS9zjGcNPJNElyabDlSGjQ0WtD1Xf5&#10;YyL3MysTt7m+1GzeV6dL7rJLvlZqMZ8OzyACTeHf/Hd91LH+epXC7zdxBL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5DcYAAADdAAAADwAAAAAAAAAAAAAAAACYAgAAZHJz&#10;L2Rvd25yZXYueG1sUEsFBgAAAAAEAAQA9QAAAIsDAAAAAA==&#10;" fillcolor="black" stroked="f" strokeweight="0"/>
                      <v:rect id="Rectangle 2136" o:spid="_x0000_s1029"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clsYA&#10;AADdAAAADwAAAGRycy9kb3ducmV2LnhtbESPQWvDMAyF74P+B6PCbqvTpg0hi1PaQmGnQbNddlNj&#10;LQmLZTd22+zfz4PBbhLv6X1P5XYyg7jR6HvLCpaLBARxY3XPrYL3t+NTDsIHZI2DZVLwTR621eyh&#10;xELbO5/oVodWxBD2BSroQnCFlL7pyKBfWEcctU87GgxxHVupR7zHcDPIVZJk0mDPkdCho0NHzVd9&#10;NZH7kdaJyy/7ls3r+nTOXHrONko9zqfdM4hAU/g3/12/6Fh/s07h95s4gq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xclsYAAADdAAAADwAAAAAAAAAAAAAAAACYAgAAZHJz&#10;L2Rvd25yZXYueG1sUEsFBgAAAAAEAAQA9QAAAIsDAAAAAA==&#10;" fillcolor="black" stroked="f" strokeweight="0"/>
                      <w10:anchorlock/>
                    </v:group>
                  </w:pict>
                </mc:Fallback>
              </mc:AlternateContent>
            </w:r>
          </w:p>
        </w:tc>
        <w:tc>
          <w:tcPr>
            <w:tcW w:w="3814" w:type="dxa"/>
            <w:gridSpan w:val="6"/>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Binary file</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53984" behindDoc="0" locked="1" layoutInCell="0" allowOverlap="1" wp14:anchorId="1319A5F2" wp14:editId="4C4D3C57">
                      <wp:simplePos x="0" y="0"/>
                      <wp:positionH relativeFrom="column">
                        <wp:posOffset>361315</wp:posOffset>
                      </wp:positionH>
                      <wp:positionV relativeFrom="paragraph">
                        <wp:posOffset>9525</wp:posOffset>
                      </wp:positionV>
                      <wp:extent cx="250190" cy="127000"/>
                      <wp:effectExtent l="0" t="0" r="1270" b="0"/>
                      <wp:wrapNone/>
                      <wp:docPr id="1536" name="Group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537" name="Rectangle 2138"/>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8" name="Rectangle 2139"/>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9" name="Rectangle 2140"/>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EFE3E" id="Group 1536" o:spid="_x0000_s1026" style="position:absolute;margin-left:28.45pt;margin-top:.75pt;width:19.7pt;height:10pt;z-index:251753984"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" o:allowincell="f">
                      <v:rect id="Rectangle 2138"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Ep6MYA&#10;AADdAAAADwAAAGRycy9kb3ducmV2LnhtbESPQWvCQBCF7wX/wzJCb3Wj0VRSN0ELBU8FUy/exuw0&#10;Cc3OrtlV03/fLRR6m+G9ed+bTTmaXtxo8J1lBfNZAoK4trrjRsHx4+1pDcIHZI29ZVLwTR7KYvKw&#10;wVzbOx/oVoVGxBD2OSpoQ3C5lL5uyaCfWUcctU87GAxxHRqpB7zHcNPLRZJk0mDHkdCio9eW6q/q&#10;aiL3lFaJW192DZv35eGcufScrZR6nI7bFxCBxvBv/rve61h/lT7D7zdxBF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Ep6MYAAADdAAAADwAAAAAAAAAAAAAAAACYAgAAZHJz&#10;L2Rvd25yZXYueG1sUEsFBgAAAAAEAAQA9QAAAIsDAAAAAA==&#10;" fillcolor="black" stroked="f" strokeweight="0"/>
                      <v:rect id="Rectangle 2139"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9msUA&#10;AADdAAAADwAAAGRycy9kb3ducmV2LnhtbESPTW/CMAyG70j7D5EncYN0dFSoI6CBNInTJLpddjON&#10;aSsaJzQZdP9+PkzazZbfj8fr7eh6daMhdp4NPM0zUMS1tx03Bj4/3mYrUDEhW+w9k4EfirDdPEzW&#10;WFp/5yPdqtQoCeFYooE2pVBqHeuWHMa5D8RyO/vBYZJ1aLQd8C7hrteLLCu0w46locVA+5bqS/Xt&#10;pPcrr7Kwuu4adu/Px1MR8lOxNGb6OL6+gEo0pn/xn/tgBX+ZC6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2axQAAAN0AAAAPAAAAAAAAAAAAAAAAAJgCAABkcnMv&#10;ZG93bnJldi54bWxQSwUGAAAAAAQABAD1AAAAigMAAAAA&#10;" fillcolor="black" stroked="f" strokeweight="0"/>
                      <v:rect id="Rectangle 2140"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YAcUA&#10;AADdAAAADwAAAGRycy9kb3ducmV2LnhtbESPQWvCQBCF70L/wzIFb7ppU4NGV2kFoSfB2EtvY3ZM&#10;gtnZbXar8d+7guBthvfmfW8Wq9604kydbywreBsnIIhLqxuuFPzsN6MpCB+QNbaWScGVPKyWL4MF&#10;5tpeeEfnIlQihrDPUUEdgsul9GVNBv3YOuKoHW1nMMS1q6Tu8BLDTSvfkySTBhuOhBodrWsqT8W/&#10;idzftEjc9O+rYrP92B0ylx6yiVLD1/5zDiJQH57mx/W3jvUn6Qz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hgBxQAAAN0AAAAPAAAAAAAAAAAAAAAAAJgCAABkcnMv&#10;ZG93bnJldi54bWxQSwUGAAAAAAQABAD1AAAAigM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an..256</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55008" behindDoc="0" locked="1" layoutInCell="0" allowOverlap="1" wp14:anchorId="4BEFFA11" wp14:editId="4A10B79D">
                      <wp:simplePos x="0" y="0"/>
                      <wp:positionH relativeFrom="column">
                        <wp:posOffset>361315</wp:posOffset>
                      </wp:positionH>
                      <wp:positionV relativeFrom="paragraph">
                        <wp:posOffset>9525</wp:posOffset>
                      </wp:positionV>
                      <wp:extent cx="250190" cy="127000"/>
                      <wp:effectExtent l="0" t="635" r="1270" b="0"/>
                      <wp:wrapNone/>
                      <wp:docPr id="1532"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533" name="Rectangle 2142"/>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4" name="Rectangle 2143"/>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5" name="Rectangle 2144"/>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37BD1" id="Group 1532" o:spid="_x0000_s1026" style="position:absolute;margin-left:28.45pt;margin-top:.75pt;width:19.7pt;height:10pt;z-index:251755008"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" o:allowincell="f">
                      <v:rect id="Rectangle 2142"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v68YA&#10;AADdAAAADwAAAGRycy9kb3ducmV2LnhtbESPQWvDMAyF74X9B6PBbq3TZQ0hjVO2wWCnQtNddlNj&#10;NQmNZS/22uzf14NCbxLv6X1P5WYygzjT6HvLCpaLBARxY3XPrYKv/cc8B+EDssbBMin4Iw+b6mFW&#10;YqHthXd0rkMrYgj7AhV0IbhCSt90ZNAvrCOO2tGOBkNcx1bqES8x3AzyOUkyabDnSOjQ0XtHzan+&#10;NZH7ndaJy3/eWjbbl90hc+khWyn19Di9rkEEmsLdfLv+1LH+Kk3h/5s4gq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ov68YAAADdAAAADwAAAAAAAAAAAAAAAACYAgAAZHJz&#10;L2Rvd25yZXYueG1sUEsFBgAAAAAEAAQA9QAAAIsDAAAAAA==&#10;" fillcolor="black" stroked="f" strokeweight="0"/>
                      <v:rect id="Rectangle 2143"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3n8YA&#10;AADdAAAADwAAAGRycy9kb3ducmV2LnhtbESPQWvDMAyF74P+B6PCbqvTpg0hi1PaQmGnQbNddlNj&#10;LQmLZTd22+zfz4PBbhLv6X1P5XYyg7jR6HvLCpaLBARxY3XPrYL3t+NTDsIHZI2DZVLwTR621eyh&#10;xELbO5/oVodWxBD2BSroQnCFlL7pyKBfWEcctU87GgxxHVupR7zHcDPIVZJk0mDPkdCho0NHzVd9&#10;NZH7kdaJyy/7ls3r+nTOXHrONko9zqfdM4hAU/g3/12/6Fh/k67h95s4gq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O3n8YAAADdAAAADwAAAAAAAAAAAAAAAACYAgAAZHJz&#10;L2Rvd25yZXYueG1sUEsFBgAAAAAEAAQA9QAAAIsDAAAAAA==&#10;" fillcolor="black" stroked="f" strokeweight="0"/>
                      <v:rect id="Rectangle 2144"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8SBMUA&#10;AADdAAAADwAAAGRycy9kb3ducmV2LnhtbESPQWvCQBCF7wX/wzKCt7qxaYJEV7GC0FPB6MXbmB2T&#10;YHZ2za6a/vtuodDbDO/N+94s14PpxIN631pWMJsmIIgrq1uuFRwPu9c5CB+QNXaWScE3eVivRi9L&#10;LLR98p4eZahFDGFfoIImBFdI6auGDPqpdcRRu9jeYIhrX0vd4zOGm06+JUkuDbYcCQ062jZUXcu7&#10;idxTWiZufvuo2Xy978+5S895ptRkPGwWIAIN4d/8d/2pY/0szeD3mzi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xIExQAAAN0AAAAPAAAAAAAAAAAAAAAAAJgCAABkcnMv&#10;ZG93bnJldi54bWxQSwUGAAAAAAQABAD1AAAAigM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Filename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an..256</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56032" behindDoc="0" locked="1" layoutInCell="0" allowOverlap="1" wp14:anchorId="088A915B" wp14:editId="7E60CBFC">
                      <wp:simplePos x="0" y="0"/>
                      <wp:positionH relativeFrom="column">
                        <wp:posOffset>361315</wp:posOffset>
                      </wp:positionH>
                      <wp:positionV relativeFrom="paragraph">
                        <wp:posOffset>9525</wp:posOffset>
                      </wp:positionV>
                      <wp:extent cx="250190" cy="127000"/>
                      <wp:effectExtent l="0" t="3175" r="1270" b="3175"/>
                      <wp:wrapNone/>
                      <wp:docPr id="1528"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529" name="Rectangle 2146"/>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0" name="Rectangle 2147"/>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1" name="Rectangle 2148"/>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00F4E" id="Group 1528" o:spid="_x0000_s1026" style="position:absolute;margin-left:28.45pt;margin-top:.75pt;width:19.7pt;height:10pt;z-index:251756032"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" o:allowincell="f">
                      <v:rect id="Rectangle 2146"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O3MYA&#10;AADdAAAADwAAAGRycy9kb3ducmV2LnhtbESPQWvCQBCF7wX/wzJCb82mWoPGbKQtFHoSjF68jdkx&#10;Cc3ObrNbTf+9Wyh4m+G9ed+bYjOaXlxo8J1lBc9JCoK4trrjRsFh//G0BOEDssbeMin4JQ+bcvJQ&#10;YK7tlXd0qUIjYgj7HBW0IbhcSl+3ZNAn1hFH7WwHgyGuQyP1gNcYbno5S9NMGuw4Elp09N5S/VX9&#10;mMg9zqvULb/fGjbbl90pc/NTtlDqcTq+rkEEGsPd/H/9qWP9xWwFf9/EEW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uO3MYAAADdAAAADwAAAAAAAAAAAAAAAACYAgAAZHJz&#10;L2Rvd25yZXYueG1sUEsFBgAAAAAEAAQA9QAAAIsDAAAAAA==&#10;" fillcolor="black" stroked="f" strokeweight="0"/>
                      <v:rect id="Rectangle 2147"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xnMUA&#10;AADdAAAADwAAAGRycy9kb3ducmV2LnhtbESPTW/CMAyG70j7D5EncYN0dFSoI6CBNInTJLpddjON&#10;aSsaJzQZdP9+PkzazZbfj8fr7eh6daMhdp4NPM0zUMS1tx03Bj4/3mYrUDEhW+w9k4EfirDdPEzW&#10;WFp/5yPdqtQoCeFYooE2pVBqHeuWHMa5D8RyO/vBYZJ1aLQd8C7hrteLLCu0w46locVA+5bqS/Xt&#10;pPcrr7Kwuu4adu/Px1MR8lOxNGb6OL6+gEo0pn/xn/tgBX+ZC7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LGcxQAAAN0AAAAPAAAAAAAAAAAAAAAAAJgCAABkcnMv&#10;ZG93bnJldi54bWxQSwUGAAAAAAQABAD1AAAAigMAAAAA&#10;" fillcolor="black" stroked="f" strokeweight="0"/>
                      <v:rect id="Rectangle 2148"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UB8YA&#10;AADdAAAADwAAAGRycy9kb3ducmV2LnhtbESPQWvCQBCF7wX/wzKCt7qxqUHSbMQKQk+C0UtvY3aa&#10;hGZn1+yq6b93C4XeZnhv3vemWI+mFzcafGdZwWKegCCure64UXA67p5XIHxA1thbJgU/5GFdTp4K&#10;zLW984FuVWhEDGGfo4I2BJdL6euWDPq5dcRR+7KDwRDXoZF6wHsMN718SZJMGuw4Elp0tG2p/q6u&#10;JnI/0ypxq8t7w2b/ejhnLj1nS6Vm03HzBiLQGP7Nf9cfOtZfpgv4/SaOI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QUB8YAAADdAAAADwAAAAAAAAAAAAAAAACYAgAAZHJz&#10;L2Rvd25yZXYueG1sUEsFBgAAAAAEAAQA9QAAAIsDA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MIME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57056" behindDoc="0" locked="1" layoutInCell="0" allowOverlap="1" wp14:anchorId="0C2FFD61" wp14:editId="627E8D76">
                      <wp:simplePos x="0" y="0"/>
                      <wp:positionH relativeFrom="column">
                        <wp:posOffset>361315</wp:posOffset>
                      </wp:positionH>
                      <wp:positionV relativeFrom="paragraph">
                        <wp:posOffset>9525</wp:posOffset>
                      </wp:positionV>
                      <wp:extent cx="250190" cy="127000"/>
                      <wp:effectExtent l="0" t="0" r="1270" b="0"/>
                      <wp:wrapNone/>
                      <wp:docPr id="1524"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525" name="Rectangle 2150"/>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6" name="Rectangle 2151"/>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7" name="Rectangle 2152"/>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4E232" id="Group 1524" o:spid="_x0000_s1026" style="position:absolute;margin-left:28.45pt;margin-top:.75pt;width:19.7pt;height:10pt;z-index:251757056"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" o:allowincell="f">
                      <v:rect id="Rectangle 2150"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E2cYA&#10;AADdAAAADwAAAGRycy9kb3ducmV2LnhtbESPQWvDMAyF74X9B6NBb62ztgkhi1O2QWGnQtNedlNj&#10;LQmLZS/22uzf14XBbhLv6X1P5XYyg7jQ6HvLCp6WCQjixuqeWwWn426Rg/ABWeNgmRT8kodt9TAr&#10;sdD2yge61KEVMYR9gQq6EFwhpW86MuiX1hFH7dOOBkNcx1bqEa8x3AxylSSZNNhzJHTo6K2j5qv+&#10;MZH7sa4Tl3+/tmz2m8M5c+tzlio1f5xenkEEmsK/+e/6Xcf66SqF+zdxBF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aE2cYAAADdAAAADwAAAAAAAAAAAAAAAACYAgAAZHJz&#10;L2Rvd25yZXYueG1sUEsFBgAAAAAEAAQA9QAAAIsDAAAAAA==&#10;" fillcolor="black" stroked="f" strokeweight="0"/>
                      <v:rect id="Rectangle 2151" o:spid="_x0000_s1028"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arsYA&#10;AADdAAAADwAAAGRycy9kb3ducmV2LnhtbESPQWvDMAyF74X9B6NBb62zdgklq1vWQWGnQrJddlNj&#10;NQmNZTf2kuzf14PBbhLv6X1P2/1kOjFQ71vLCp6WCQjiyuqWawWfH8fFBoQPyBo7y6Tghzzsdw+z&#10;LebajlzQUIZaxBD2OSpoQnC5lL5qyKBfWkcctYvtDYa49rXUPY4x3HRylSSZNNhyJDTo6K2h6lp+&#10;m8j9WpeJ29wONZvTc3HO3PqcpUrNH6fXFxCBpvBv/rt+17F+usrg95s4gt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QarsYAAADdAAAADwAAAAAAAAAAAAAAAACYAgAAZHJz&#10;L2Rvd25yZXYueG1sUEsFBgAAAAAEAAQA9QAAAIsDAAAAAA==&#10;" fillcolor="black" stroked="f" strokeweight="0"/>
                      <v:rect id="Rectangle 2152"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NccA&#10;AADdAAAADwAAAGRycy9kb3ducmV2LnhtbESPzWrDMBCE74G+g9hCb7Hc/DjBsRzaQiGnQNxecttY&#10;G9vUWqmWmrhvHxUKue0ys/PNFtvR9OJCg+8sK3hOUhDEtdUdNwo+P96naxA+IGvsLZOCX/KwLR8m&#10;BebaXvlAlyo0Ioawz1FBG4LLpfR1SwZ9Yh1x1M52MBjiOjRSD3iN4aaXszTNpMGOI6FFR28t1V/V&#10;j4nc47xK3fr7tWGzXxxOmZufsqVST4/jywZEoDHczf/XOx3rL2cr+Psmji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YvzXHAAAA3QAAAA8AAAAAAAAAAAAAAAAAmAIAAGRy&#10;cy9kb3ducmV2LnhtbFBLBQYAAAAABAAEAPUAAACMAw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Description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an..256</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58080" behindDoc="0" locked="1" layoutInCell="0" allowOverlap="1" wp14:anchorId="3FDF0100" wp14:editId="2C05DF14">
                      <wp:simplePos x="0" y="0"/>
                      <wp:positionH relativeFrom="column">
                        <wp:posOffset>361315</wp:posOffset>
                      </wp:positionH>
                      <wp:positionV relativeFrom="paragraph">
                        <wp:posOffset>0</wp:posOffset>
                      </wp:positionV>
                      <wp:extent cx="187325" cy="131445"/>
                      <wp:effectExtent l="0" t="0" r="0" b="2540"/>
                      <wp:wrapNone/>
                      <wp:docPr id="1520"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1521" name="Rectangle 2154"/>
                              <wps:cNvSpPr>
                                <a:spLocks noChangeArrowheads="1"/>
                              </wps:cNvSpPr>
                              <wps:spPr bwMode="auto">
                                <a:xfrm>
                                  <a:off x="710"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2" name="Rectangle 2155"/>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3" name="Rectangle 2156"/>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1883A" id="Group 1520" o:spid="_x0000_s1026" style="position:absolute;margin-left:28.45pt;margin-top:0;width:14.75pt;height:10.35pt;z-index:251758080"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" o:allowincell="f">
                      <v:rect id="Rectangle 2154" o:spid="_x0000_s1027" style="position:absolute;left:71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C2sUA&#10;AADdAAAADwAAAGRycy9kb3ducmV2LnhtbESPT4vCMBDF78J+hzCCN039V6QaZV0Q9iRY97K3sRnb&#10;YjOJTVa7394IgrcZ3pv3e7PadKYRN2p9bVnBeJSAIC6srrlU8HPcDRcgfEDW2FgmBf/kYbP+6K0w&#10;0/bOB7rloRQxhH2GCqoQXCalLyoy6EfWEUftbFuDIa5tKXWL9xhuGjlJklQarDkSKnT0VVFxyf9M&#10;5P5O88QtrtuSzX52OKVuekrnSg363ecSRKAuvM2v628d688nY3h+E0e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LaxQAAAN0AAAAPAAAAAAAAAAAAAAAAAJgCAABkcnMv&#10;ZG93bnJldi54bWxQSwUGAAAAAAQABAD1AAAAigMAAAAA&#10;" fillcolor="black" stroked="f" strokeweight="0"/>
                      <v:rect id="Rectangle 2155" o:spid="_x0000_s1028"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8crcUA&#10;AADdAAAADwAAAGRycy9kb3ducmV2LnhtbESPQWvCQBCF7wX/wzKCt7oxagipq6ggeCqY9tLbmJ0m&#10;odnZNbtq/PddodDbDO/N+96sNoPpxI1631pWMJsmIIgrq1uuFXx+HF5zED4ga+wsk4IHedisRy8r&#10;LLS984luZahFDGFfoIImBFdI6auGDPqpdcRR+7a9wRDXvpa6x3sMN51MkySTBluOhAYd7Ruqfsqr&#10;idyveZm4/LKr2bwvTufMzc/ZUqnJeNi+gQg0hH/z3/VRx/rLNIXnN3E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xytxQAAAN0AAAAPAAAAAAAAAAAAAAAAAJgCAABkcnMv&#10;ZG93bnJldi54bWxQSwUGAAAAAAQABAD1AAAAigMAAAAA&#10;" fillcolor="black" stroked="f" strokeweight="0"/>
                      <v:rect id="Rectangle 2156" o:spid="_x0000_s1029"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5NsUA&#10;AADdAAAADwAAAGRycy9kb3ducmV2LnhtbESPQWvCQBCF7wX/wzJCb3Wj0SDRVaxQ8FQw7cXbmB2T&#10;YHZ2m101/vuuIHib4b1535vlujetuFLnG8sKxqMEBHFpdcOVgt+fr485CB+QNbaWScGdPKxXg7cl&#10;5treeE/XIlQihrDPUUEdgsul9GVNBv3IOuKonWxnMMS1q6Tu8BbDTSsnSZJJgw1HQo2OtjWV5+Ji&#10;IveQFomb/31WbL6n+2Pm0mM2U+p92G8WIAL14WV+Xu90rD+bpPD4Jo4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7k2xQAAAN0AAAAPAAAAAAAAAAAAAAAAAJgCAABkcnMv&#10;ZG93bnJldi54bWxQSwUGAAAAAAQABAD1AAAAigMAAAAA&#10;" fillcolor="black" stroked="f" strokeweight="0"/>
                      <w10:anchorlock/>
                    </v:group>
                  </w:pict>
                </mc:Fallback>
              </mc:AlternateContent>
            </w:r>
          </w:p>
        </w:tc>
        <w:tc>
          <w:tcPr>
            <w:tcW w:w="3814" w:type="dxa"/>
            <w:gridSpan w:val="6"/>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Facility place</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394" w:type="dxa"/>
            <w:gridSpan w:val="3"/>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59104" behindDoc="0" locked="1" layoutInCell="0" allowOverlap="1" wp14:anchorId="5ECEB431" wp14:editId="784BDBBA">
                      <wp:simplePos x="0" y="0"/>
                      <wp:positionH relativeFrom="column">
                        <wp:posOffset>361315</wp:posOffset>
                      </wp:positionH>
                      <wp:positionV relativeFrom="paragraph">
                        <wp:posOffset>0</wp:posOffset>
                      </wp:positionV>
                      <wp:extent cx="250190" cy="131445"/>
                      <wp:effectExtent l="0" t="0" r="1270" b="0"/>
                      <wp:wrapNone/>
                      <wp:docPr id="1515" name="Group 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1445"/>
                                <a:chOff x="569" y="0"/>
                                <a:chExt cx="394" cy="207"/>
                              </a:xfrm>
                            </wpg:grpSpPr>
                            <wps:wsp>
                              <wps:cNvPr id="1516" name="Rectangle 2158"/>
                              <wps:cNvSpPr>
                                <a:spLocks noChangeArrowheads="1"/>
                              </wps:cNvSpPr>
                              <wps:spPr bwMode="auto">
                                <a:xfrm>
                                  <a:off x="710"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17" name="Rectangle 2159"/>
                              <wps:cNvSpPr>
                                <a:spLocks noChangeArrowheads="1"/>
                              </wps:cNvSpPr>
                              <wps:spPr bwMode="auto">
                                <a:xfrm>
                                  <a:off x="80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18" name="Rectangle 2160"/>
                              <wps:cNvSpPr>
                                <a:spLocks noChangeArrowheads="1"/>
                              </wps:cNvSpPr>
                              <wps:spPr bwMode="auto">
                                <a:xfrm>
                                  <a:off x="80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19" name="Rectangle 2161"/>
                              <wps:cNvSpPr>
                                <a:spLocks noChangeArrowheads="1"/>
                              </wps:cNvSpPr>
                              <wps:spPr bwMode="auto">
                                <a:xfrm>
                                  <a:off x="908"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0ED5D" id="Group 1515" o:spid="_x0000_s1026" style="position:absolute;margin-left:28.45pt;margin-top:0;width:19.7pt;height:10.35pt;z-index:251759104" coordorigin="569" coordsize="39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" o:allowincell="f">
                      <v:rect id="Rectangle 2158" o:spid="_x0000_s1027" style="position:absolute;left:71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QE8YA&#10;AADdAAAADwAAAGRycy9kb3ducmV2LnhtbESPQWvDMAyF74P+B6PCbqvTZQklrRu6wmCnQbJdelNj&#10;NQmNZTd22+zfz4PBbhLv6X1Pm3Iyg7jR6HvLCpaLBARxY3XPrYKvz7enFQgfkDUOlknBN3kot7OH&#10;DRba3rmiWx1aEUPYF6igC8EVUvqmI4N+YR1x1E52NBjiOrZSj3iP4WaQz0mSS4M9R0KHjvYdNef6&#10;aiL3kNaJW11eWzYfL9Uxd+kxz5R6nE+7NYhAU/g3/12/61g/W+bw+00cQW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jQE8YAAADdAAAADwAAAAAAAAAAAAAAAACYAgAAZHJz&#10;L2Rvd25yZXYueG1sUEsFBgAAAAAEAAQA9QAAAIsDAAAAAA==&#10;" fillcolor="black" stroked="f" strokeweight="0"/>
                      <v:rect id="Rectangle 2159" o:spid="_x0000_s1028" style="position:absolute;left:80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1iMYA&#10;AADdAAAADwAAAGRycy9kb3ducmV2LnhtbESPQWvCQBCF7wX/wzKCt7pJramkWaUKQk8Fo5fexuw0&#10;CWZn1+yq8d93CwVvM7w373tTrAbTiSv1vrWsIJ0mIIgrq1uuFRz22+cFCB+QNXaWScGdPKyWo6cC&#10;c21vvKNrGWoRQ9jnqKAJweVS+qohg35qHXHUfmxvMMS1r6Xu8RbDTSdfkiSTBluOhAYdbRqqTuXF&#10;RO73rEzc4ryu2Xy97o6Zmx2zuVKT8fDxDiLQEB7m/+tPHevP0zf4+yaO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R1iMYAAADdAAAADwAAAAAAAAAAAAAAAACYAgAAZHJz&#10;L2Rvd25yZXYueG1sUEsFBgAAAAAEAAQA9QAAAIsDAAAAAA==&#10;" fillcolor="black" stroked="f" strokeweight="0"/>
                      <v:rect id="Rectangle 2160" o:spid="_x0000_s1029" style="position:absolute;left:80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h+sQA&#10;AADdAAAADwAAAGRycy9kb3ducmV2LnhtbESPTW/CMAyG70j7D5GRdoMUGBXqCGhDQtppEmWX3Uzj&#10;tRWNkzUBun8/H5C42fL78Xi9HVynrtTH1rOB2TQDRVx523Jt4Ou4n6xAxYRssfNMBv4ownbzNFpj&#10;Yf2ND3QtU60khGOBBpqUQqF1rBpyGKc+EMvtx/cOk6x9rW2PNwl3nZ5nWa4dtiwNDQbaNVSdy4uT&#10;3u9FmYXV73vN7vPlcMrD4pQvjXkeD2+voBIN6SG+uz+s4C9ngivfyAh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r4frEAAAA3QAAAA8AAAAAAAAAAAAAAAAAmAIAAGRycy9k&#10;b3ducmV2LnhtbFBLBQYAAAAABAAEAPUAAACJAwAAAAA=&#10;" fillcolor="black" stroked="f" strokeweight="0"/>
                      <v:rect id="Rectangle 2161" o:spid="_x0000_s1030" style="position:absolute;left:908;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EYcYA&#10;AADdAAAADwAAAGRycy9kb3ducmV2LnhtbESPT2vCQBDF70K/wzIFb2bjv6DRVawgeCqY9uJtzI5J&#10;aHZ2m91q/PbdQsHbDO/N+71Zb3vTiht1vrGsYJykIIhLqxuuFHx+HEYLED4ga2wtk4IHedhuXgZr&#10;zLW984luRahEDGGfo4I6BJdL6cuaDPrEOuKoXW1nMMS1q6Tu8B7DTSsnaZpJgw1HQo2O9jWVX8WP&#10;idzztEjd4vutYvM+O10yN71kc6WGr/1uBSJQH57m/+ujjvXn4yX8fRNH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dEYcYAAADdAAAADwAAAAAAAAAAAAAAAACYAgAAZHJz&#10;L2Rvd25yZXYueG1sUEsFBgAAAAAEAAQA9QAAAIsDAAAAAA==&#10;" fillcolor="black" stroked="f" strokeweight="0"/>
                      <w10:anchorlock/>
                    </v:group>
                  </w:pict>
                </mc:Fallback>
              </mc:AlternateContent>
            </w:r>
          </w:p>
        </w:tc>
        <w:tc>
          <w:tcPr>
            <w:tcW w:w="3715"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Address</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60128" behindDoc="0" locked="1" layoutInCell="0" allowOverlap="1" wp14:anchorId="49AB3255" wp14:editId="11396A21">
                      <wp:simplePos x="0" y="0"/>
                      <wp:positionH relativeFrom="column">
                        <wp:posOffset>361315</wp:posOffset>
                      </wp:positionH>
                      <wp:positionV relativeFrom="paragraph">
                        <wp:posOffset>9525</wp:posOffset>
                      </wp:positionV>
                      <wp:extent cx="312420" cy="127000"/>
                      <wp:effectExtent l="0" t="4445" r="5715" b="1905"/>
                      <wp:wrapNone/>
                      <wp:docPr id="1511" name="Group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512" name="Rectangle 2163"/>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13" name="Rectangle 2164"/>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14" name="Rectangle 2165"/>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A6D3D" id="Group 1511" o:spid="_x0000_s1026" style="position:absolute;margin-left:28.45pt;margin-top:.75pt;width:24.6pt;height:10pt;z-index:251760128"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" o:allowincell="f">
                      <v:rect id="Rectangle 2163"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WEMUA&#10;AADdAAAADwAAAGRycy9kb3ducmV2LnhtbESPT4vCMBDF78J+hzCCN039V6QaZV0Q9iRY97K3sRnb&#10;YjOJTVa7394IgrcZ3pv3e7PadKYRN2p9bVnBeJSAIC6srrlU8HPcDRcgfEDW2FgmBf/kYbP+6K0w&#10;0/bOB7rloRQxhH2GCqoQXCalLyoy6EfWEUftbFuDIa5tKXWL9xhuGjlJklQarDkSKnT0VVFxyf9M&#10;5P5O88QtrtuSzX52OKVuekrnSg363ecSRKAuvM2v628d68/HE3h+E0e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9YQxQAAAN0AAAAPAAAAAAAAAAAAAAAAAJgCAABkcnMv&#10;ZG93bnJldi54bWxQSwUGAAAAAAQABAD1AAAAigMAAAAA&#10;" fillcolor="black" stroked="f" strokeweight="0"/>
                      <v:rect id="Rectangle 2164" o:spid="_x0000_s1028"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9zi8YA&#10;AADdAAAADwAAAGRycy9kb3ducmV2LnhtbESPQWvCQBCF7wX/wzKCt7qxqUHSbMQKQk+C0UtvY3aa&#10;hGZn1+yq6b93C4XeZnhv3vemWI+mFzcafGdZwWKegCCure64UXA67p5XIHxA1thbJgU/5GFdTp4K&#10;zLW984FuVWhEDGGfo4I2BJdL6euWDPq5dcRR+7KDwRDXoZF6wHsMN718SZJMGuw4Elp0tG2p/q6u&#10;JnI/0ypxq8t7w2b/ejhnLj1nS6Vm03HzBiLQGP7Nf9cfOtZfLlL4/SaOI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9zi8YAAADdAAAADwAAAAAAAAAAAAAAAACYAgAAZHJz&#10;L2Rvd25yZXYueG1sUEsFBgAAAAAEAAQA9QAAAIsDAAAAAA==&#10;" fillcolor="black" stroked="f" strokeweight="0"/>
                      <v:rect id="Rectangle 2165"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br/8YA&#10;AADdAAAADwAAAGRycy9kb3ducmV2LnhtbESPQWvDMAyF74P+B6NBb6vTJQ0lqxu6QaGnQdJeelNj&#10;LQmLZS922+zfz4PBbhLv6X1Pm3Iyg7jR6HvLCpaLBARxY3XPrYLTcf+0BuEDssbBMin4Jg/ldvaw&#10;wULbO1d0q0MrYgj7AhV0IbhCSt90ZNAvrCOO2ocdDYa4jq3UI95juBnkc5Lk0mDPkdCho7eOms/6&#10;aiL3nNaJW3+9tmzes+qSu/SSr5SaP067FxCBpvBv/rs+6Fh/tczg95s4gt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br/8YAAADdAAAADwAAAAAAAAAAAAAAAACYAgAAZHJz&#10;L2Rvd25yZXYueG1sUEsFBgAAAAAEAAQA9QAAAIsDA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City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61152" behindDoc="0" locked="1" layoutInCell="0" allowOverlap="1" wp14:anchorId="4B9B8707" wp14:editId="62A93BB1">
                      <wp:simplePos x="0" y="0"/>
                      <wp:positionH relativeFrom="column">
                        <wp:posOffset>361315</wp:posOffset>
                      </wp:positionH>
                      <wp:positionV relativeFrom="paragraph">
                        <wp:posOffset>9525</wp:posOffset>
                      </wp:positionV>
                      <wp:extent cx="312420" cy="127000"/>
                      <wp:effectExtent l="0" t="0" r="5715" b="0"/>
                      <wp:wrapNone/>
                      <wp:docPr id="1507"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508" name="Rectangle 2167"/>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09" name="Rectangle 2168"/>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10" name="Rectangle 2169"/>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B8B8B" id="Group 1507" o:spid="_x0000_s1026" style="position:absolute;margin-left:28.45pt;margin-top:.75pt;width:24.6pt;height:10pt;z-index:251761152"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" o:allowincell="f">
                      <v:rect id="Rectangle 2167"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3J8QA&#10;AADdAAAADwAAAGRycy9kb3ducmV2LnhtbESPTU/DMAyG70j8h8hI3FgC26qqLJsYEhKnSStcuHmN&#10;aSsaJ2vCVv49PkzazZbfj8erzeQHdaIx9YEtPM4MKOImuJ5bC58fbw8lqJSRHQ6BycIfJdisb29W&#10;WLlw5j2d6twqCeFUoYUu51hpnZqOPKZZiMRy+w6jxyzr2Go34lnC/aCfjCm0x56locNIrx01P/Wv&#10;l96veW1iedy27HeL/aGI80OxtPb+bnp5BpVpylfxxf3uBH9pBF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ydyfEAAAA3QAAAA8AAAAAAAAAAAAAAAAAmAIAAGRycy9k&#10;b3ducmV2LnhtbFBLBQYAAAAABAAEAPUAAACJAwAAAAA=&#10;" fillcolor="black" stroked="f" strokeweight="0"/>
                      <v:rect id="Rectangle 2168" o:spid="_x0000_s1028"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7SvMUA&#10;AADdAAAADwAAAGRycy9kb3ducmV2LnhtbESPQWsCMRCF7wX/QxjBW02sddHVKFUo9FRw68XbuBl3&#10;FzeTuIm6/fdNodDbDO/N+96sNr1txZ260DjWMBkrEMSlMw1XGg5f789zECEiG2wdk4ZvCrBZD55W&#10;mBv34D3di1iJFMIhRw11jD6XMpQ1WQxj54mTdnadxZjWrpKmw0cKt618USqTFhtOhBo97WoqL8XN&#10;Ju5xWig/v24rtp+v+1Pmp6dspvVo2L8tQUTq47/57/rDpPoztYDfb9II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tK8xQAAAN0AAAAPAAAAAAAAAAAAAAAAAJgCAABkcnMv&#10;ZG93bnJldi54bWxQSwUGAAAAAAQABAD1AAAAigMAAAAA&#10;" fillcolor="black" stroked="f" strokeweight="0"/>
                      <v:rect id="Rectangle 2169"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3t/MQA&#10;AADdAAAADwAAAGRycy9kb3ducmV2LnhtbESPTW/CMAyG70j7D5GRdoMUGBXqCGhDQtppEmWX3Uzj&#10;tRWNkzUBun8/H5C42fL78Xi9HVynrtTH1rOB2TQDRVx523Jt4Ou4n6xAxYRssfNMBv4ownbzNFpj&#10;Yf2ND3QtU60khGOBBpqUQqF1rBpyGKc+EMvtx/cOk6x9rW2PNwl3nZ5nWa4dtiwNDQbaNVSdy4uT&#10;3u9FmYXV73vN7vPlcMrD4pQvjXkeD2+voBIN6SG+uz+s4C9nwi/fyAh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d7fzEAAAA3QAAAA8AAAAAAAAAAAAAAAAAmAIAAGRycy9k&#10;b3ducmV2LnhtbFBLBQYAAAAABAAEAPUAAACJAw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Country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a2</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CL718</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62176" behindDoc="0" locked="1" layoutInCell="0" allowOverlap="1" wp14:anchorId="6AEE2D6C" wp14:editId="1163EEFD">
                      <wp:simplePos x="0" y="0"/>
                      <wp:positionH relativeFrom="column">
                        <wp:posOffset>361315</wp:posOffset>
                      </wp:positionH>
                      <wp:positionV relativeFrom="paragraph">
                        <wp:posOffset>9525</wp:posOffset>
                      </wp:positionV>
                      <wp:extent cx="312420" cy="127000"/>
                      <wp:effectExtent l="0" t="0" r="5715" b="0"/>
                      <wp:wrapNone/>
                      <wp:docPr id="1503"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504" name="Rectangle 2171"/>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05" name="Rectangle 2172"/>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06" name="Rectangle 2173"/>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3B866" id="Group 1503" o:spid="_x0000_s1026" style="position:absolute;margin-left:28.45pt;margin-top:.75pt;width:24.6pt;height:10pt;z-index:251762176"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" o:allowincell="f">
                      <v:rect id="Rectangle 2171"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9IsYA&#10;AADdAAAADwAAAGRycy9kb3ducmV2LnhtbESPQWvCQBCF74L/YRmhN921apDUTdBCoaeCaS+9jdkx&#10;CWZn1+xW03/fLRR6m+G9ed+bXTnaXtxoCJ1jDcuFAkFcO9Nxo+Hj/WW+BREissHeMWn4pgBlMZ3s&#10;MDfuzke6VbERKYRDjhraGH0uZahbshgWzhMn7ewGizGtQyPNgPcUbnv5qFQmLXacCC16em6pvlRf&#10;NnE/V5Xy2+uhYfu2Pp4yvzplG60fZuP+CUSkMf6b/65fTaq/UWv4/Sa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99IsYAAADdAAAADwAAAAAAAAAAAAAAAACYAgAAZHJz&#10;L2Rvd25yZXYueG1sUEsFBgAAAAAEAAQA9QAAAIsDAAAAAA==&#10;" fillcolor="black" stroked="f" strokeweight="0"/>
                      <v:rect id="Rectangle 2172" o:spid="_x0000_s1028"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YucUA&#10;AADdAAAADwAAAGRycy9kb3ducmV2LnhtbESPQWsCMRCF74L/IYzgTZPW7iJbo9iC4Kng2ktv42a6&#10;u3QziZtU13/fFARvM7w373uz2gy2ExfqQ+tYw9NcgSCunGm51vB53M2WIEJENtg5Jg03CrBZj0cr&#10;LIy78oEuZaxFCuFQoIYmRl9IGaqGLIa588RJ+3a9xZjWvpamx2sKt518ViqXFltOhAY9vTdU/ZS/&#10;NnG/FqXyy/Nbzfbj5XDK/eKUZ1pPJ8P2FUSkIT7M9+u9SfUzlcH/N2k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9i5xQAAAN0AAAAPAAAAAAAAAAAAAAAAAJgCAABkcnMv&#10;ZG93bnJldi54bWxQSwUGAAAAAAQABAD1AAAAigMAAAAA&#10;" fillcolor="black" stroked="f" strokeweight="0"/>
                      <v:rect id="Rectangle 2173"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FGzsUA&#10;AADdAAAADwAAAGRycy9kb3ducmV2LnhtbESPQWsCMRCF7wX/QxjBW02sdZHVKFYQeiq4evE2bsbd&#10;xc0kbqJu/31TKPQ2w3vzvjfLdW9b8aAuNI41TMYKBHHpTMOVhuNh9zoHESKywdYxafimAOvV4GWJ&#10;uXFP3tOjiJVIIRxy1FDH6HMpQ1mTxTB2njhpF9dZjGntKmk6fKZw28o3pTJpseFEqNHTtqbyWtxt&#10;4p6mhfLz20fF9ut9f8789JzNtB4N+80CRKQ+/pv/rj9Nqj9TGfx+k0a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UbOxQAAAN0AAAAPAAAAAAAAAAAAAAAAAJgCAABkcnMv&#10;ZG93bnJldi54bWxQSwUGAAAAAAQABAD1AAAAigM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Sub-division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63200" behindDoc="0" locked="1" layoutInCell="0" allowOverlap="1" wp14:anchorId="27371618" wp14:editId="41D412C9">
                      <wp:simplePos x="0" y="0"/>
                      <wp:positionH relativeFrom="column">
                        <wp:posOffset>361315</wp:posOffset>
                      </wp:positionH>
                      <wp:positionV relativeFrom="paragraph">
                        <wp:posOffset>9525</wp:posOffset>
                      </wp:positionV>
                      <wp:extent cx="312420" cy="127000"/>
                      <wp:effectExtent l="0" t="2540" r="5715" b="3810"/>
                      <wp:wrapNone/>
                      <wp:docPr id="1499" name="Group 1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500" name="Rectangle 2175"/>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01" name="Rectangle 2176"/>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02" name="Rectangle 2177"/>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EE6B5" id="Group 1499" o:spid="_x0000_s1026" style="position:absolute;margin-left:28.45pt;margin-top:.75pt;width:24.6pt;height:10pt;z-index:251763200"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" o:allowincell="f">
                      <v:rect id="Rectangle 2175"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7IcQA&#10;AADdAAAADwAAAGRycy9kb3ducmV2LnhtbESPTU/DMAyG70j8h8hI3FgC26qqLJsYEhKnSStcuHmN&#10;aSsaJ2vCVv49PkzazZbfj8erzeQHdaIx9YEtPM4MKOImuJ5bC58fbw8lqJSRHQ6BycIfJdisb29W&#10;WLlw5j2d6twqCeFUoYUu51hpnZqOPKZZiMRy+w6jxyzr2Go34lnC/aCfjCm0x56locNIrx01P/Wv&#10;l96veW1iedy27HeL/aGI80OxtPb+bnp5BpVpylfxxf3uBH9phF++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EeyHEAAAA3QAAAA8AAAAAAAAAAAAAAAAAmAIAAGRycy9k&#10;b3ducmV2LnhtbFBLBQYAAAAABAAEAPUAAACJAwAAAAA=&#10;" fillcolor="black" stroked="f" strokeweight="0"/>
                      <v:rect id="Rectangle 2176" o:spid="_x0000_s1028"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eusUA&#10;AADdAAAADwAAAGRycy9kb3ducmV2LnhtbESPQWsCMRCF7wX/QxjBW02sdZHVKFYQPBXc9uJt3Iy7&#10;i5tJ3ERd/31TKPQ2w3vzvjfLdW9bcacuNI41TMYKBHHpTMOVhu+v3escRIjIBlvHpOFJAdarwcsS&#10;c+MefKB7ESuRQjjkqKGO0edShrImi2HsPHHSzq6zGNPaVdJ0+EjhtpVvSmXSYsOJUKOnbU3lpbjZ&#10;xD1OC+Xn14+K7ef74ZT56SmbaT0a9psFiEh9/Df/Xe9Nqj9TE/j9Jo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N66xQAAAN0AAAAPAAAAAAAAAAAAAAAAAJgCAABkcnMv&#10;ZG93bnJldi54bWxQSwUGAAAAAAQABAD1AAAAigMAAAAA&#10;" fillcolor="black" stroked="f" strokeweight="0"/>
                      <v:rect id="Rectangle 2177"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AzcUA&#10;AADdAAAADwAAAGRycy9kb3ducmV2LnhtbESPQWsCMRCF7wX/Qxiht5qodZHVKFYo9FRw9eJt3Iy7&#10;i5tJuom6/fdNQfA2w3vzvjfLdW9bcaMuNI41jEcKBHHpTMOVhsP+820OIkRkg61j0vBLAdarwcsS&#10;c+PuvKNbESuRQjjkqKGO0edShrImi2HkPHHSzq6zGNPaVdJ0eE/htpUTpTJpseFEqNHTtqbyUlxt&#10;4h6nhfLzn4+K7ff77pT56Smbaf067DcLEJH6+DQ/rr9Mqj9TE/j/Jo0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kDNxQAAAN0AAAAPAAAAAAAAAAAAAAAAAJgCAABkcnMv&#10;ZG93bnJldi54bWxQSwUGAAAAAAQABAD1AAAAigM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Street name line 1</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64224" behindDoc="0" locked="1" layoutInCell="0" allowOverlap="1" wp14:anchorId="3DA330DC" wp14:editId="7FE18FAB">
                      <wp:simplePos x="0" y="0"/>
                      <wp:positionH relativeFrom="column">
                        <wp:posOffset>361315</wp:posOffset>
                      </wp:positionH>
                      <wp:positionV relativeFrom="paragraph">
                        <wp:posOffset>9525</wp:posOffset>
                      </wp:positionV>
                      <wp:extent cx="312420" cy="127000"/>
                      <wp:effectExtent l="0" t="0" r="5715" b="1270"/>
                      <wp:wrapNone/>
                      <wp:docPr id="1495"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496" name="Rectangle 2179"/>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7" name="Rectangle 2180"/>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8" name="Rectangle 2181"/>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25FD3" id="Group 1495" o:spid="_x0000_s1026" style="position:absolute;margin-left:28.45pt;margin-top:.75pt;width:24.6pt;height:10pt;z-index:251764224"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" o:allowincell="f">
                      <v:rect id="Rectangle 2179"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c1MYA&#10;AADdAAAADwAAAGRycy9kb3ducmV2LnhtbESPT2vCQBDF74LfYRmhN7PxX9DUVbRQ8FQw7aW3MTsm&#10;odnZNbtq+u3dgtDbDO/N+71Zb3vTiht1vrGsYJKkIIhLqxuuFHx9vo+XIHxA1thaJgW/5GG7GQ7W&#10;mGt75yPdilCJGMI+RwV1CC6X0pc1GfSJdcRRO9vOYIhrV0nd4T2Gm1ZO0zSTBhuOhBodvdVU/hRX&#10;E7nfsyJ1y8u+YvMxP54yNztlC6VeRv3uFUSgPvybn9cHHevPVxn8fRNH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rc1MYAAADdAAAADwAAAAAAAAAAAAAAAACYAgAAZHJz&#10;L2Rvd25yZXYueG1sUEsFBgAAAAAEAAQA9QAAAIsDAAAAAA==&#10;" fillcolor="black" stroked="f" strokeweight="0"/>
                      <v:rect id="Rectangle 2180" o:spid="_x0000_s1028"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5T8YA&#10;AADdAAAADwAAAGRycy9kb3ducmV2LnhtbESPQW/CMAyF75P4D5GRdhvpgBUoDWibNInTJDou3NzG&#10;tNUaJzQZdP9+QULazdZ7ft9zvh1MJy7U+9aygudJAoK4srrlWsHh6+NpCcIHZI2dZVLwSx62m9FD&#10;jpm2V97TpQi1iCHsM1TQhOAyKX3VkEE/sY44aifbGwxx7Wupe7zGcNPJaZKk0mDLkdCgo/eGqu/i&#10;x0TucVYkbnl+q9l8zvdl6mZl+qLU43h4XYMINIR/8/16p2P9+WoBt2/iCH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Z5T8YAAADdAAAADwAAAAAAAAAAAAAAAACYAgAAZHJz&#10;L2Rvd25yZXYueG1sUEsFBgAAAAAEAAQA9QAAAIsDAAAAAA==&#10;" fillcolor="black" stroked="f" strokeweight="0"/>
                      <v:rect id="Rectangle 2181"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tPcUA&#10;AADdAAAADwAAAGRycy9kb3ducmV2LnhtbESPTW/CMAyG70j7D5EncYN0wCooBMSQJu00ibLLbqYx&#10;bUXjZE0G3b+fD5N2s+X34/FmN7hO3aiPrWcDT9MMFHHlbcu1gY/T62QJKiZki51nMvBDEXbbh9EG&#10;C+vvfKRbmWolIRwLNNCkFAqtY9WQwzj1gVhuF987TLL2tbY93iXcdXqWZbl22LI0NBjo0FB1Lb+d&#10;9H7Oyywsv15qdu+L4zkP83P+bMz4cdivQSUa0r/4z/1mBX+xElz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e09xQAAAN0AAAAPAAAAAAAAAAAAAAAAAJgCAABkcnMv&#10;ZG93bnJldi54bWxQSwUGAAAAAAQABAD1AAAAigM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Postcode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an..9</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000000"/>
                <w:sz w:val="16"/>
                <w:szCs w:val="16"/>
              </w:rPr>
              <w:t>C3034</w:t>
            </w: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65248" behindDoc="0" locked="1" layoutInCell="0" allowOverlap="1" wp14:anchorId="7512A247" wp14:editId="0B518D7C">
                      <wp:simplePos x="0" y="0"/>
                      <wp:positionH relativeFrom="column">
                        <wp:posOffset>361315</wp:posOffset>
                      </wp:positionH>
                      <wp:positionV relativeFrom="paragraph">
                        <wp:posOffset>9525</wp:posOffset>
                      </wp:positionV>
                      <wp:extent cx="312420" cy="127000"/>
                      <wp:effectExtent l="0" t="0" r="5715" b="0"/>
                      <wp:wrapNone/>
                      <wp:docPr id="1491"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492" name="Rectangle 2183"/>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3" name="Rectangle 2184"/>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4" name="Rectangle 2185"/>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A4F9D" id="Group 1491" o:spid="_x0000_s1026" style="position:absolute;margin-left:28.45pt;margin-top:.75pt;width:24.6pt;height:10pt;z-index:251765248"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" o:allowincell="f">
                      <v:rect id="Rectangle 2183"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a18YA&#10;AADdAAAADwAAAGRycy9kb3ducmV2LnhtbESPQWvCQBCF7wX/wzJCb82m0QabuoZaEDwVjF56G7PT&#10;JDQ7u82uGv+9Wyh4m+G9ed+bZTmaXpxp8J1lBc9JCoK4trrjRsFhv3lagPABWWNvmRRcyUO5mjws&#10;sdD2wjs6V6ERMYR9gQraEFwhpa9bMugT64ij9m0HgyGuQyP1gJcYbnqZpWkuDXYcCS06+mip/qlO&#10;JnK/ZlXqFr/rhs3nfHfM3eyYvyj1OB3f30AEGsPd/H+91bH+/DWDv2/iCH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Ha18YAAADdAAAADwAAAAAAAAAAAAAAAACYAgAAZHJz&#10;L2Rvd25yZXYueG1sUEsFBgAAAAAEAAQA9QAAAIsDAAAAAA==&#10;" fillcolor="black" stroked="f" strokeweight="0"/>
                      <v:rect id="Rectangle 2184" o:spid="_x0000_s1028"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1/TMUA&#10;AADdAAAADwAAAGRycy9kb3ducmV2LnhtbESPQWvCQBCF70L/wzKF3nTTRoNGV2kLgifB2EtvY3ZM&#10;gtnZbXar8d+7guBthvfmfW8Wq9604kydbywreB8lIIhLqxuuFPzs18MpCB+QNbaWScGVPKyWL4MF&#10;5tpeeEfnIlQihrDPUUEdgsul9GVNBv3IOuKoHW1nMMS1q6Tu8BLDTSs/kiSTBhuOhBodfddUnop/&#10;E7m/aZG46d9XxWY73h0ylx6yiVJvr/3nHESgPjzNj+uNjvXHsxTu38QR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X9MxQAAAN0AAAAPAAAAAAAAAAAAAAAAAJgCAABkcnMv&#10;ZG93bnJldi54bWxQSwUGAAAAAAQABAD1AAAAigMAAAAA&#10;" fillcolor="black" stroked="f" strokeweight="0"/>
                      <v:rect id="Rectangle 2185"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TnOMUA&#10;AADdAAAADwAAAGRycy9kb3ducmV2LnhtbESPQWvCQBCF74L/YRmhN92oabCpq2ih0JNg9OJtzE6T&#10;0Ozsml01/fddoeBthvfmfW+W69604kadbywrmE4SEMSl1Q1XCo6Hz/EChA/IGlvLpOCXPKxXw8ES&#10;c23vvKdbESoRQ9jnqKAOweVS+rImg35iHXHUvm1nMMS1q6Tu8B7DTStnSZJJgw1HQo2OPmoqf4qr&#10;idzTvEjc4rKt2OzS/Tlz83P2qtTLqN+8gwjUh6f5//pLx/rpWwqPb+II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Oc4xQAAAN0AAAAPAAAAAAAAAAAAAAAAAJgCAABkcnMv&#10;ZG93bnJldi54bWxQSwUGAAAAAAQABAD1AAAAigM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Street name line 2</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66272" behindDoc="0" locked="1" layoutInCell="0" allowOverlap="1" wp14:anchorId="01810297" wp14:editId="52AD72FC">
                      <wp:simplePos x="0" y="0"/>
                      <wp:positionH relativeFrom="column">
                        <wp:posOffset>361315</wp:posOffset>
                      </wp:positionH>
                      <wp:positionV relativeFrom="paragraph">
                        <wp:posOffset>9525</wp:posOffset>
                      </wp:positionV>
                      <wp:extent cx="312420" cy="127000"/>
                      <wp:effectExtent l="0" t="1270" r="5715" b="0"/>
                      <wp:wrapNone/>
                      <wp:docPr id="1487" name="Group 1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488" name="Rectangle 2187"/>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9" name="Rectangle 2188"/>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0" name="Rectangle 2189"/>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22824" id="Group 1487" o:spid="_x0000_s1026" style="position:absolute;margin-left:28.45pt;margin-top:.75pt;width:24.6pt;height:10pt;z-index:251766272"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" o:allowincell="f">
                      <v:rect id="Rectangle 2187"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B74MUA&#10;AADdAAAADwAAAGRycy9kb3ducmV2LnhtbESPTW/CMAyG75P2HyJP2m2kA1ZVHQFtSEg7IVG47GYa&#10;01Y0TtYE6P79fEDazZbfj8eL1eh6daUhdp4NvE4yUMS1tx03Bg77zUsBKiZki71nMvBLEVbLx4cF&#10;ltbfeEfXKjVKQjiWaKBNKZRax7olh3HiA7HcTn5wmGQdGm0HvEm46/U0y3LtsGNpaDHQuqX6XF2c&#10;9H7PqiwUP58Nu+18d8zD7Ji/GfP8NH68g0o0pn/x3f1lBX9eCK58Iy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HvgxQAAAN0AAAAPAAAAAAAAAAAAAAAAAJgCAABkcnMv&#10;ZG93bnJldi54bWxQSwUGAAAAAAQABAD1AAAAigMAAAAA&#10;" fillcolor="black" stroked="f" strokeweight="0"/>
                      <v:rect id="Rectangle 2188" o:spid="_x0000_s1028"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ee8YA&#10;AADdAAAADwAAAGRycy9kb3ducmV2LnhtbESPzWrDMBCE74W8g9hAbo2cnxrXtRySQKGnQtxccttY&#10;W9vUWimWkrhvXxUKve0ys/PNFpvR9OJGg+8sK1jMExDEtdUdNwqOH6+PGQgfkDX2lknBN3nYlJOH&#10;AnNt73ygWxUaEUPY56igDcHlUvq6JYN+bh1x1D7tYDDEdWikHvAew00vl0mSSoMdR0KLjvYt1V/V&#10;1UTuaVUlLrvsGjbv68M5datz+qTUbDpuX0AEGsO/+e/6Tcf66+wZfr+JI8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zee8YAAADdAAAADwAAAAAAAAAAAAAAAACYAgAAZHJz&#10;L2Rvd25yZXYueG1sUEsFBgAAAAAEAAQA9QAAAIsDAAAAAA==&#10;" fillcolor="black" stroked="f" strokeweight="0"/>
                      <v:rect id="Rectangle 2189"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O8UA&#10;AADdAAAADwAAAGRycy9kb3ducmV2LnhtbESPTW/CMAyG70j7D5EncYN0wCooBMSQJu00ibLLbqYx&#10;bUXjZE0G3b+fD5N2s+X34/FmN7hO3aiPrWcDT9MMFHHlbcu1gY/T62QJKiZki51nMvBDEXbbh9EG&#10;C+vvfKRbmWolIRwLNNCkFAqtY9WQwzj1gVhuF987TLL2tbY93iXcdXqWZbl22LI0NBjo0FB1Lb+d&#10;9H7Oyywsv15qdu+L4zkP83P+bMz4cdivQSUa0r/4z/1mBX+xEn7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E7xQAAAN0AAAAPAAAAAAAAAAAAAAAAAJgCAABkcnMv&#10;ZG93bnJldi54bWxQSwUGAAAAAAQABAD1AAAAigM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67296" behindDoc="0" locked="1" layoutInCell="0" allowOverlap="1" wp14:anchorId="2028C4AF" wp14:editId="63211C70">
                      <wp:simplePos x="0" y="0"/>
                      <wp:positionH relativeFrom="column">
                        <wp:posOffset>361315</wp:posOffset>
                      </wp:positionH>
                      <wp:positionV relativeFrom="paragraph">
                        <wp:posOffset>9525</wp:posOffset>
                      </wp:positionV>
                      <wp:extent cx="312420" cy="127000"/>
                      <wp:effectExtent l="0" t="3810" r="5715" b="2540"/>
                      <wp:wrapNone/>
                      <wp:docPr id="1483"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1484" name="Rectangle 2191"/>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5" name="Rectangle 2192"/>
                              <wps:cNvSpPr>
                                <a:spLocks noChangeArrowheads="1"/>
                              </wps:cNvSpPr>
                              <wps:spPr bwMode="auto">
                                <a:xfrm>
                                  <a:off x="90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6" name="Rectangle 2193"/>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F9EE5" id="Group 1483" o:spid="_x0000_s1026" style="position:absolute;margin-left:28.45pt;margin-top:.75pt;width:24.6pt;height:10pt;z-index:251767296"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" o:allowincell="f">
                      <v:rect id="Rectangle 2191"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x5cUA&#10;AADdAAAADwAAAGRycy9kb3ducmV2LnhtbESPQWvCQBCF74X+h2UKvdWNGkNIXUULBU8FoxdvY3aa&#10;BLOza3ar8d93BcHbDO/N+97Ml4PpxIV631pWMB4lIIgrq1uuFex33x85CB+QNXaWScGNPCwXry9z&#10;LLS98pYuZahFDGFfoIImBFdI6auGDPqRdcRR+7W9wRDXvpa6x2sMN52cJEkmDbYcCQ06+mqoOpV/&#10;JnIP0zJx+Xlds/lJt8fMTY/ZTKn3t2H1CSLQEJ7mx/VGx/ppnsL9mziC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XHlxQAAAN0AAAAPAAAAAAAAAAAAAAAAAJgCAABkcnMv&#10;ZG93bnJldi54bWxQSwUGAAAAAAQABAD1AAAAigMAAAAA&#10;" fillcolor="black" stroked="f" strokeweight="0"/>
                      <v:rect id="Rectangle 2192" o:spid="_x0000_s1028" style="position:absolute;left:90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UfsYA&#10;AADdAAAADwAAAGRycy9kb3ducmV2LnhtbESPzWrDMBCE74W+g9hCb7Xc/BjjRjZNoNBTIU4uvW2s&#10;rW1qrRRLTZy3jwqB3HaZ2flmV9VkBnGi0feWFbwmKQjixuqeWwX73cdLDsIHZI2DZVJwIQ9V+fiw&#10;wkLbM2/pVIdWxBD2BSroQnCFlL7pyKBPrCOO2o8dDYa4jq3UI55juBnkLE0zabDnSOjQ0aaj5rf+&#10;M5H7Pa9Tlx/XLZuvxfaQufkhWyr1/DS9v4EINIW7+Xb9qWP9Rb6E/2/iCLK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HUfsYAAADdAAAADwAAAAAAAAAAAAAAAACYAgAAZHJz&#10;L2Rvd25yZXYueG1sUEsFBgAAAAAEAAQA9QAAAIsDAAAAAA==&#10;" fillcolor="black" stroked="f" strokeweight="0"/>
                      <v:rect id="Rectangle 2193"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KCcYA&#10;AADdAAAADwAAAGRycy9kb3ducmV2LnhtbESPT2vCQBDF70K/wzIFb2ZT/4SQukotCJ4EYy+9jdlp&#10;Epqd3Wa3Gr+9KwjeZnhv3u/Ncj2YTpyp961lBW9JCoK4srrlWsHXcTvJQfiArLGzTAqu5GG9ehkt&#10;sdD2wgc6l6EWMYR9gQqaEFwhpa8aMugT64ij9mN7gyGufS11j5cYbjo5TdNMGmw5Ehp09NlQ9Vv+&#10;m8j9npWpy/82NZv9/HDK3OyULZQavw4f7yACDeFpflzvdKw/zzO4fxNH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NKCcYAAADdAAAADwAAAAAAAAAAAAAAAACYAgAAZHJz&#10;L2Rvd25yZXYueG1sUEsFBgAAAAAEAAQA9QAAAIsDAAAAAA==&#10;" fillcolor="black" stroked="f" strokeweight="0"/>
                      <w10:anchorlock/>
                    </v:group>
                  </w:pict>
                </mc:Fallback>
              </mc:AlternateContent>
            </w:r>
          </w:p>
        </w:tc>
        <w:tc>
          <w:tcPr>
            <w:tcW w:w="3617"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P.O. Box</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68320" behindDoc="0" locked="1" layoutInCell="0" allowOverlap="1" wp14:anchorId="565B6745" wp14:editId="084CEE4D">
                      <wp:simplePos x="0" y="0"/>
                      <wp:positionH relativeFrom="column">
                        <wp:posOffset>361315</wp:posOffset>
                      </wp:positionH>
                      <wp:positionV relativeFrom="paragraph">
                        <wp:posOffset>0</wp:posOffset>
                      </wp:positionV>
                      <wp:extent cx="187325" cy="131445"/>
                      <wp:effectExtent l="0" t="0" r="0" b="0"/>
                      <wp:wrapNone/>
                      <wp:docPr id="1479" name="Group 1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1480" name="Rectangle 2195"/>
                              <wps:cNvSpPr>
                                <a:spLocks noChangeArrowheads="1"/>
                              </wps:cNvSpPr>
                              <wps:spPr bwMode="auto">
                                <a:xfrm>
                                  <a:off x="710"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1" name="Rectangle 2196"/>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2" name="Rectangle 2197"/>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DE900" id="Group 1479" o:spid="_x0000_s1026" style="position:absolute;margin-left:28.45pt;margin-top:0;width:14.75pt;height:10.35pt;z-index:251768320"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" o:allowincell="f">
                      <v:rect id="Rectangle 2195" o:spid="_x0000_s1027" style="position:absolute;left:710;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35sUA&#10;AADdAAAADwAAAGRycy9kb3ducmV2LnhtbESPTW/CMAyG75P2HyJP2m2kA1ZVHQFtSEg7IVG47GYa&#10;01Y0TtYE6P79fEDazZbfj8eL1eh6daUhdp4NvE4yUMS1tx03Bg77zUsBKiZki71nMvBLEVbLx4cF&#10;ltbfeEfXKjVKQjiWaKBNKZRax7olh3HiA7HcTn5wmGQdGm0HvEm46/U0y3LtsGNpaDHQuqX6XF2c&#10;9H7PqiwUP58Nu+18d8zD7Ji/GfP8NH68g0o0pn/x3f1lBX9eCL98Iy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nfmxQAAAN0AAAAPAAAAAAAAAAAAAAAAAJgCAABkcnMv&#10;ZG93bnJldi54bWxQSwUGAAAAAAQABAD1AAAAigMAAAAA&#10;" fillcolor="black" stroked="f" strokeweight="0"/>
                      <v:rect id="Rectangle 2196" o:spid="_x0000_s1028"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SfcYA&#10;AADdAAAADwAAAGRycy9kb3ducmV2LnhtbESPQWvCQBCF7wX/wzKCt7pJtSFEN2IFoaeCaS/exuyY&#10;BLOza3bV9N93C4XeZnhv3vdmvRlNL+40+M6ygnSegCCure64UfD1uX/OQfiArLG3TAq+ycOmnDyt&#10;sdD2wQe6V6ERMYR9gQraEFwhpa9bMujn1hFH7WwHgyGuQyP1gI8Ybnr5kiSZNNhxJLToaNdSfalu&#10;JnKPiypx+fWtYfOxPJwytzhlr0rNpuN2BSLQGP7Nf9fvOtZf5in8fhNH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rSfcYAAADdAAAADwAAAAAAAAAAAAAAAACYAgAAZHJz&#10;L2Rvd25yZXYueG1sUEsFBgAAAAAEAAQA9QAAAIsDAAAAAA==&#10;" fillcolor="black" stroked="f" strokeweight="0"/>
                      <v:rect id="Rectangle 2197" o:spid="_x0000_s1029"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MCsYA&#10;AADdAAAADwAAAGRycy9kb3ducmV2LnhtbESPQWvCQBCF70L/wzKF3nRTtSFEN6EWCj0Jpr14G7Nj&#10;EszOrtmtpv/eFYTeZnhv3vdmXY6mFxcafGdZwessAUFcW91xo+Dn+3OagfABWWNvmRT8kYeyeJqs&#10;Mdf2yju6VKERMYR9jgraEFwupa9bMuhn1hFH7WgHgyGuQyP1gNcYbno5T5JUGuw4Elp09NFSfap+&#10;TeTuF1XisvOmYbNd7g6pWxzSN6Vensf3FYhAY/g3P66/dKy/zOZw/yaO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hMCsYAAADdAAAADwAAAAAAAAAAAAAAAACYAgAAZHJz&#10;L2Rvd25yZXYueG1sUEsFBgAAAAAEAAQA9QAAAIsDAAAAAA==&#10;" fillcolor="black" stroked="f" strokeweight="0"/>
                      <w10:anchorlock/>
                    </v:group>
                  </w:pict>
                </mc:Fallback>
              </mc:AlternateContent>
            </w:r>
          </w:p>
        </w:tc>
        <w:tc>
          <w:tcPr>
            <w:tcW w:w="3814" w:type="dxa"/>
            <w:gridSpan w:val="6"/>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Transport document (House level)</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69344" behindDoc="0" locked="1" layoutInCell="0" allowOverlap="1" wp14:anchorId="073451D1" wp14:editId="0A5EABE2">
                      <wp:simplePos x="0" y="0"/>
                      <wp:positionH relativeFrom="column">
                        <wp:posOffset>361315</wp:posOffset>
                      </wp:positionH>
                      <wp:positionV relativeFrom="paragraph">
                        <wp:posOffset>9525</wp:posOffset>
                      </wp:positionV>
                      <wp:extent cx="250190" cy="127000"/>
                      <wp:effectExtent l="0" t="4445" r="1270" b="1905"/>
                      <wp:wrapNone/>
                      <wp:docPr id="1476"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477" name="Rectangle 2199"/>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8" name="Rectangle 2200"/>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AD1AF" id="Group 1476" o:spid="_x0000_s1026" style="position:absolute;margin-left:28.45pt;margin-top:.75pt;width:19.7pt;height:10pt;z-index:251769344"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" o:allowincell="f">
                      <v:rect id="Rectangle 2199" o:spid="_x0000_s1027"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ftcUA&#10;AADdAAAADwAAAGRycy9kb3ducmV2LnhtbESPQWvCQBCF70L/wzKF3symVaNEV2kLgifBtBdvY3ZM&#10;gtnZbXar8d+7guBthvfmfW8Wq9604kydbywreE9SEMSl1Q1XCn5/1sMZCB+QNbaWScGVPKyWL4MF&#10;5tpeeEfnIlQihrDPUUEdgsul9GVNBn1iHXHUjrYzGOLaVVJ3eInhppUfaZpJgw1HQo2OvmsqT8W/&#10;idz9qEjd7O+rYrMd7w6ZGx2yiVJvr/3nHESgPjzNj+uNjvXH0yncv4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p+1xQAAAN0AAAAPAAAAAAAAAAAAAAAAAJgCAABkcnMv&#10;ZG93bnJldi54bWxQSwUGAAAAAAQABAD1AAAAigMAAAAA&#10;" fillcolor="black" stroked="f" strokeweight="0"/>
                      <v:rect id="Rectangle 2200" o:spid="_x0000_s1028"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Lx8UA&#10;AADdAAAADwAAAGRycy9kb3ducmV2LnhtbESPTW/CMAyG70j7D5EncYN0wAoqBMSQJu00ibLLbqYx&#10;bUXjZE0G3b+fD5N2s+X34/FmN7hO3aiPrWcDT9MMFHHlbcu1gY/T62QFKiZki51nMvBDEXbbh9EG&#10;C+vvfKRbmWolIRwLNNCkFAqtY9WQwzj1gVhuF987TLL2tbY93iXcdXqWZbl22LI0NBjo0FB1Lb+d&#10;9H7Oyyysvl5qdu+L4zkP83P+bMz4cdivQSUa0r/4z/1mBX+xFFz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QvHxQAAAN0AAAAPAAAAAAAAAAAAAAAAAJgCAABkcnMv&#10;ZG93bnJldi54bWxQSwUGAAAAAAQABAD1AAAAigM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Reference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70368" behindDoc="0" locked="1" layoutInCell="0" allowOverlap="1" wp14:anchorId="3A3CE524" wp14:editId="6CF4C182">
                      <wp:simplePos x="0" y="0"/>
                      <wp:positionH relativeFrom="column">
                        <wp:posOffset>361315</wp:posOffset>
                      </wp:positionH>
                      <wp:positionV relativeFrom="paragraph">
                        <wp:posOffset>9525</wp:posOffset>
                      </wp:positionV>
                      <wp:extent cx="250190" cy="127000"/>
                      <wp:effectExtent l="0" t="0" r="1270" b="0"/>
                      <wp:wrapNone/>
                      <wp:docPr id="1473" name="Group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1474" name="Rectangle 2202"/>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5" name="Rectangle 2203"/>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34482" id="Group 1473" o:spid="_x0000_s1026" style="position:absolute;margin-left:28.45pt;margin-top:.75pt;width:19.7pt;height:10pt;z-index:251770368"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" o:allowincell="f">
                      <v:rect id="Rectangle 2202" o:spid="_x0000_s1027"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BwsUA&#10;AADdAAAADwAAAGRycy9kb3ducmV2LnhtbESPQWvCQBCF74L/YRmhN92oaSqpq2ih0JNg9OJtzE6T&#10;0Ozsml01/fddoeBthvfmfW+W69604kadbywrmE4SEMSl1Q1XCo6Hz/EChA/IGlvLpOCXPKxXw8ES&#10;c23vvKdbESoRQ9jnqKAOweVS+rImg35iHXHUvm1nMMS1q6Tu8B7DTStnSZJJgw1HQo2OPmoqf4qr&#10;idzTvEjc4rKt2OzS/Tlz83P2qtTLqN+8gwjUh6f5//pLx/rpWwqPb+II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AHCxQAAAN0AAAAPAAAAAAAAAAAAAAAAAJgCAABkcnMv&#10;ZG93bnJldi54bWxQSwUGAAAAAAQABAD1AAAAigMAAAAA&#10;" fillcolor="black" stroked="f" strokeweight="0"/>
                      <v:rect id="Rectangle 2203" o:spid="_x0000_s1028"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kWcYA&#10;AADdAAAADwAAAGRycy9kb3ducmV2LnhtbESPT2vCQBDF7wW/wzKCt7qpf6JEV6mC4Klg9OJtzI5J&#10;aHZ2m101fvtuoeBthvfm/d4s151pxJ1aX1tW8DFMQBAXVtdcKjgdd+9zED4ga2wsk4IneVivem9L&#10;zLR98IHueShFDGGfoYIqBJdJ6YuKDPqhdcRRu9rWYIhrW0rd4iOGm0aOkiSVBmuOhAodbSsqvvOb&#10;idzzOE/c/GdTsvmaHC6pG1/SqVKDfve5ABGoCy/z//Vex/qT2RT+vo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SkWcYAAADdAAAADwAAAAAAAAAAAAAAAACYAgAAZHJz&#10;L2Rvd25yZXYueG1sUEsFBgAAAAAEAAQA9QAAAIsDAAAAAA==&#10;" fillcolor="black" stroked="f" strokeweight="0"/>
                      <w10:anchorlock/>
                    </v:group>
                  </w:pict>
                </mc:Fallback>
              </mc:AlternateContent>
            </w:r>
          </w:p>
        </w:tc>
        <w:tc>
          <w:tcPr>
            <w:tcW w:w="3715"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an4</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CL754</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bl>
    <w:p w:rsidR="001E76B5" w:rsidRDefault="001E76B5" w:rsidP="001E76B5">
      <w:pPr>
        <w:pStyle w:val="GEFEG"/>
      </w:pPr>
    </w:p>
    <w:p w:rsidR="001E76B5" w:rsidRDefault="001E76B5" w:rsidP="001E76B5">
      <w:r>
        <w:br w:type="page"/>
      </w:r>
    </w:p>
    <w:tbl>
      <w:tblPr>
        <w:tblW w:w="0" w:type="auto"/>
        <w:tblLayout w:type="fixed"/>
        <w:tblCellMar>
          <w:left w:w="0" w:type="dxa"/>
          <w:right w:w="0" w:type="dxa"/>
        </w:tblCellMar>
        <w:tblLook w:val="0000" w:firstRow="0" w:lastRow="0" w:firstColumn="0" w:lastColumn="0" w:noHBand="0" w:noVBand="0"/>
      </w:tblPr>
      <w:tblGrid>
        <w:gridCol w:w="569"/>
        <w:gridCol w:w="197"/>
        <w:gridCol w:w="98"/>
        <w:gridCol w:w="99"/>
        <w:gridCol w:w="314"/>
        <w:gridCol w:w="3403"/>
        <w:gridCol w:w="624"/>
        <w:gridCol w:w="1586"/>
        <w:gridCol w:w="1020"/>
        <w:gridCol w:w="794"/>
        <w:gridCol w:w="934"/>
      </w:tblGrid>
      <w:tr w:rsidR="001E76B5" w:rsidTr="00B33494">
        <w:trPr>
          <w:cantSplit/>
        </w:trPr>
        <w:tc>
          <w:tcPr>
            <w:tcW w:w="569"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Occurs</w:t>
            </w:r>
          </w:p>
        </w:tc>
        <w:tc>
          <w:tcPr>
            <w:tcW w:w="708" w:type="dxa"/>
            <w:gridSpan w:val="4"/>
            <w:tcBorders>
              <w:top w:val="nil"/>
              <w:left w:val="nil"/>
              <w:bottom w:val="single" w:sz="6" w:space="0" w:color="808080"/>
              <w:right w:val="nil"/>
            </w:tcBorders>
            <w:shd w:val="clear" w:color="auto" w:fill="FFFFFF"/>
          </w:tcPr>
          <w:p w:rsidR="001E76B5" w:rsidRDefault="001E76B5" w:rsidP="00B33494">
            <w:pPr>
              <w:pStyle w:val="GEFEG"/>
              <w:rPr>
                <w:sz w:val="16"/>
                <w:szCs w:val="16"/>
              </w:rPr>
            </w:pPr>
          </w:p>
        </w:tc>
        <w:tc>
          <w:tcPr>
            <w:tcW w:w="3403"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Name</w:t>
            </w:r>
          </w:p>
        </w:tc>
        <w:tc>
          <w:tcPr>
            <w:tcW w:w="624"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Status</w:t>
            </w:r>
          </w:p>
        </w:tc>
        <w:tc>
          <w:tcPr>
            <w:tcW w:w="1586"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Format</w:t>
            </w:r>
          </w:p>
        </w:tc>
        <w:tc>
          <w:tcPr>
            <w:tcW w:w="1020"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41"/>
              <w:rPr>
                <w:sz w:val="16"/>
                <w:szCs w:val="16"/>
              </w:rPr>
            </w:pPr>
            <w:r>
              <w:rPr>
                <w:b/>
                <w:bCs/>
                <w:color w:val="000000"/>
                <w:sz w:val="16"/>
                <w:szCs w:val="16"/>
              </w:rPr>
              <w:t>CL</w:t>
            </w:r>
          </w:p>
        </w:tc>
        <w:tc>
          <w:tcPr>
            <w:tcW w:w="794"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58"/>
              <w:rPr>
                <w:sz w:val="16"/>
                <w:szCs w:val="16"/>
              </w:rPr>
            </w:pPr>
            <w:r>
              <w:rPr>
                <w:b/>
                <w:bCs/>
                <w:color w:val="000000"/>
                <w:sz w:val="16"/>
                <w:szCs w:val="16"/>
              </w:rPr>
              <w:t>Rules</w:t>
            </w:r>
          </w:p>
        </w:tc>
        <w:tc>
          <w:tcPr>
            <w:tcW w:w="931"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58"/>
              <w:rPr>
                <w:sz w:val="16"/>
                <w:szCs w:val="16"/>
              </w:rPr>
            </w:pPr>
            <w:r>
              <w:rPr>
                <w:b/>
                <w:bCs/>
                <w:color w:val="000000"/>
                <w:sz w:val="16"/>
                <w:szCs w:val="16"/>
              </w:rPr>
              <w:t>Conditions</w:t>
            </w:r>
          </w:p>
        </w:tc>
      </w:tr>
      <w:tr w:rsidR="001E76B5" w:rsidTr="00B33494">
        <w:trPr>
          <w:cantSplit/>
        </w:trPr>
        <w:tc>
          <w:tcPr>
            <w:tcW w:w="569" w:type="dxa"/>
            <w:tcBorders>
              <w:top w:val="nil"/>
              <w:left w:val="nil"/>
              <w:bottom w:val="nil"/>
              <w:right w:val="nil"/>
            </w:tcBorders>
            <w:shd w:val="clear" w:color="auto" w:fill="FFFFFF"/>
          </w:tcPr>
          <w:p w:rsidR="001E76B5" w:rsidRDefault="001E76B5" w:rsidP="00B33494">
            <w:pPr>
              <w:pStyle w:val="GEFEG"/>
              <w:rPr>
                <w:sz w:val="16"/>
                <w:szCs w:val="16"/>
              </w:rPr>
            </w:pPr>
          </w:p>
        </w:tc>
        <w:tc>
          <w:tcPr>
            <w:tcW w:w="4109" w:type="dxa"/>
            <w:gridSpan w:val="5"/>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IE3R02</w:t>
            </w:r>
          </w:p>
        </w:tc>
        <w:tc>
          <w:tcPr>
            <w:tcW w:w="624" w:type="dxa"/>
            <w:tcBorders>
              <w:top w:val="nil"/>
              <w:left w:val="nil"/>
              <w:bottom w:val="nil"/>
              <w:right w:val="nil"/>
            </w:tcBorders>
            <w:shd w:val="clear" w:color="auto" w:fill="FFFFFF"/>
          </w:tcPr>
          <w:p w:rsidR="001E76B5" w:rsidRDefault="001E76B5" w:rsidP="00B33494">
            <w:pPr>
              <w:pStyle w:val="GEFEG"/>
              <w:rPr>
                <w:sz w:val="16"/>
                <w:szCs w:val="16"/>
              </w:rPr>
            </w:pPr>
          </w:p>
        </w:tc>
        <w:tc>
          <w:tcPr>
            <w:tcW w:w="1586" w:type="dxa"/>
            <w:tcBorders>
              <w:top w:val="nil"/>
              <w:left w:val="nil"/>
              <w:bottom w:val="nil"/>
              <w:right w:val="nil"/>
            </w:tcBorders>
            <w:shd w:val="clear" w:color="auto" w:fill="FFFFFF"/>
          </w:tcPr>
          <w:p w:rsidR="001E76B5" w:rsidRDefault="001E76B5" w:rsidP="00B33494">
            <w:pPr>
              <w:pStyle w:val="GEFEG"/>
              <w:rPr>
                <w:sz w:val="16"/>
                <w:szCs w:val="16"/>
              </w:rPr>
            </w:pPr>
          </w:p>
        </w:tc>
        <w:tc>
          <w:tcPr>
            <w:tcW w:w="1020" w:type="dxa"/>
            <w:tcBorders>
              <w:top w:val="nil"/>
              <w:left w:val="nil"/>
              <w:bottom w:val="nil"/>
              <w:right w:val="nil"/>
            </w:tcBorders>
            <w:shd w:val="clear" w:color="auto" w:fill="FFFFFF"/>
          </w:tcPr>
          <w:p w:rsidR="001E76B5" w:rsidRDefault="001E76B5" w:rsidP="00B33494">
            <w:pPr>
              <w:pStyle w:val="GEFEG"/>
              <w:rPr>
                <w:sz w:val="16"/>
                <w:szCs w:val="16"/>
              </w:rPr>
            </w:pPr>
          </w:p>
        </w:tc>
        <w:tc>
          <w:tcPr>
            <w:tcW w:w="794" w:type="dxa"/>
            <w:tcBorders>
              <w:top w:val="nil"/>
              <w:left w:val="nil"/>
              <w:bottom w:val="nil"/>
              <w:right w:val="nil"/>
            </w:tcBorders>
            <w:shd w:val="clear" w:color="auto" w:fill="FFFFFF"/>
          </w:tcPr>
          <w:p w:rsidR="001E76B5" w:rsidRDefault="001E76B5" w:rsidP="00B33494">
            <w:pPr>
              <w:pStyle w:val="GEFEG"/>
              <w:rPr>
                <w:sz w:val="16"/>
                <w:szCs w:val="16"/>
              </w:rPr>
            </w:pPr>
          </w:p>
        </w:tc>
        <w:tc>
          <w:tcPr>
            <w:tcW w:w="934" w:type="dxa"/>
            <w:tcBorders>
              <w:top w:val="nil"/>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385"/>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197"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71392" behindDoc="0" locked="1" layoutInCell="0" allowOverlap="1" wp14:anchorId="302A58F1" wp14:editId="04B09237">
                      <wp:simplePos x="0" y="0"/>
                      <wp:positionH relativeFrom="column">
                        <wp:posOffset>361315</wp:posOffset>
                      </wp:positionH>
                      <wp:positionV relativeFrom="paragraph">
                        <wp:posOffset>9525</wp:posOffset>
                      </wp:positionV>
                      <wp:extent cx="125095" cy="244475"/>
                      <wp:effectExtent l="0" t="4445" r="2540" b="0"/>
                      <wp:wrapNone/>
                      <wp:docPr id="2301" name="Group 2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244475"/>
                                <a:chOff x="569" y="15"/>
                                <a:chExt cx="197" cy="385"/>
                              </a:xfrm>
                            </wpg:grpSpPr>
                            <wps:wsp>
                              <wps:cNvPr id="2302" name="Rectangle 2205"/>
                              <wps:cNvSpPr>
                                <a:spLocks noChangeArrowheads="1"/>
                              </wps:cNvSpPr>
                              <wps:spPr bwMode="auto">
                                <a:xfrm>
                                  <a:off x="611" y="15"/>
                                  <a:ext cx="15" cy="3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3" name="Rectangle 2206"/>
                              <wps:cNvSpPr>
                                <a:spLocks noChangeArrowheads="1"/>
                              </wps:cNvSpPr>
                              <wps:spPr bwMode="auto">
                                <a:xfrm>
                                  <a:off x="611"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620E7" id="Group 2301" o:spid="_x0000_s1026" style="position:absolute;margin-left:28.45pt;margin-top:.75pt;width:9.85pt;height:19.25pt;z-index:251771392" coordorigin="569,15" coordsize="19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" o:allowincell="f">
                      <v:rect id="Rectangle 2205" o:spid="_x0000_s1027" style="position:absolute;left:611;top:15;width:1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JMQA&#10;AADdAAAADwAAAGRycy9kb3ducmV2LnhtbESPX2vCMBTF3wd+h3CFvc3E1hWpRpnCYE+CdS97uzbX&#10;ttjcZE2m3bdfBoM9Hs6fH2e9HW0vbjSEzrGG+UyBIK6d6bjR8H56fVqCCBHZYO+YNHxTgO1m8rDG&#10;0rg7H+lWxUakEQ4lamhj9KWUoW7JYpg5T5y8ixssxiSHRpoB72nc9jJTqpAWO06EFj3tW6qv1ZdN&#10;3I+8Un75uWvYHhbHc+Hzc/Gs9eN0fFmBiDTG//Bf+81oyHKVwe+b9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7/yTEAAAA3QAAAA8AAAAAAAAAAAAAAAAAmAIAAGRycy9k&#10;b3ducmV2LnhtbFBLBQYAAAAABAAEAPUAAACJAwAAAAA=&#10;" fillcolor="black" stroked="f" strokeweight="0"/>
                      <v:rect id="Rectangle 2206" o:spid="_x0000_s1028" style="position:absolute;left:611;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av8QA&#10;AADdAAAADwAAAGRycy9kb3ducmV2LnhtbESPX2vCMBTF3wd+h3CFvc1EuxWpRnEDYU8Dqy++XZtr&#10;W2xuYhO1+/bLYLDHw/nz4yzXg+3EnfrQOtYwnSgQxJUzLdcaDvvtyxxEiMgGO8ek4ZsCrFejpyUW&#10;xj14R/cy1iKNcChQQxOjL6QMVUMWw8R54uSdXW8xJtnX0vT4SOO2kzOlcmmx5URo0NNHQ9WlvNnE&#10;PWal8vPre83263V3yn12yt+0fh4PmwWISEP8D/+1P42GWaYy+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3Wr/EAAAA3QAAAA8AAAAAAAAAAAAAAAAAmAIAAGRycy9k&#10;b3ducmV2LnhtbFBLBQYAAAAABAAEAPUAAACJAwAAAAA=&#10;" fillcolor="black" stroked="f" strokeweight="0"/>
                      <w10:anchorlock/>
                    </v:group>
                  </w:pict>
                </mc:Fallback>
              </mc:AlternateContent>
            </w:r>
          </w:p>
        </w:tc>
        <w:tc>
          <w:tcPr>
            <w:tcW w:w="3912"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Document issue date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an20 (YYYY-MM-</w:t>
            </w:r>
          </w:p>
          <w:p w:rsidR="001E76B5" w:rsidRDefault="001E76B5" w:rsidP="00B33494">
            <w:pPr>
              <w:pStyle w:val="GEFEG"/>
              <w:spacing w:line="185" w:lineRule="exact"/>
              <w:rPr>
                <w:sz w:val="16"/>
                <w:szCs w:val="16"/>
              </w:rPr>
            </w:pPr>
            <w:r>
              <w:rPr>
                <w:color w:val="333333"/>
                <w:sz w:val="16"/>
                <w:szCs w:val="16"/>
              </w:rPr>
              <w:t>DDThh:mm:ssZ)</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197"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72416" behindDoc="0" locked="1" layoutInCell="0" allowOverlap="1" wp14:anchorId="7962880E" wp14:editId="04E5F05F">
                      <wp:simplePos x="0" y="0"/>
                      <wp:positionH relativeFrom="column">
                        <wp:posOffset>361315</wp:posOffset>
                      </wp:positionH>
                      <wp:positionV relativeFrom="paragraph">
                        <wp:posOffset>9525</wp:posOffset>
                      </wp:positionV>
                      <wp:extent cx="125095" cy="127000"/>
                      <wp:effectExtent l="0" t="635" r="2540" b="0"/>
                      <wp:wrapNone/>
                      <wp:docPr id="2298" name="Group 2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27000"/>
                                <a:chOff x="569" y="15"/>
                                <a:chExt cx="197" cy="200"/>
                              </a:xfrm>
                            </wpg:grpSpPr>
                            <wps:wsp>
                              <wps:cNvPr id="2299" name="Rectangle 2208"/>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0" name="Rectangle 2209"/>
                              <wps:cNvSpPr>
                                <a:spLocks noChangeArrowheads="1"/>
                              </wps:cNvSpPr>
                              <wps:spPr bwMode="auto">
                                <a:xfrm>
                                  <a:off x="611"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30459" id="Group 2298" o:spid="_x0000_s1026" style="position:absolute;margin-left:28.45pt;margin-top:.75pt;width:9.85pt;height:10pt;z-index:251772416" coordorigin="569,15" coordsize="19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" o:allowincell="f">
                      <v:rect id="Rectangle 2208"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3T8QA&#10;AADdAAAADwAAAGRycy9kb3ducmV2LnhtbESPzWrCQBSF9wXfYbhCd3VitEGjo7RCoauC0Y27a+aa&#10;BDN3xsyo6ds7hYLLw/n5OMt1b1pxo843lhWMRwkI4tLqhisF+93X2wyED8gaW8uk4Jc8rFeDlyXm&#10;2t55S7ciVCKOsM9RQR2Cy6X0ZU0G/cg64uidbGcwRNlVUnd4j+OmlWmSZNJgw5FQo6NNTeW5uJrI&#10;PUyKxM0unxWbn+n2mLnJMXtX6nXYfyxABOrDM/zf/tYK0nQ+h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090/EAAAA3QAAAA8AAAAAAAAAAAAAAAAAmAIAAGRycy9k&#10;b3ducmV2LnhtbFBLBQYAAAAABAAEAPUAAACJAwAAAAA=&#10;" fillcolor="black" stroked="f" strokeweight="0"/>
                      <v:rect id="Rectangle 2209" o:spid="_x0000_s1028" style="position:absolute;left:611;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EyMIA&#10;AADdAAAADwAAAGRycy9kb3ducmV2LnhtbERPTUvDQBC9C/0Pywi92V0bDSV2W6pQ8CQ0evE2zU6T&#10;0Ozsml3b+O+dg+Dx8b7X28kP6kJj6gNbuF8YUMRNcD23Fj7e93crUCkjOxwCk4UfSrDdzG7WWLlw&#10;5QNd6twqCeFUoYUu51hpnZqOPKZFiMTCncLoMQscW+1GvEq4H/TSmFJ77FkaOoz00lFzrr+99H4W&#10;tYmrr+eW/dvD4VjG4lg+Wju/nXZPoDJN+V/85351FpaFkf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cTIwgAAAN0AAAAPAAAAAAAAAAAAAAAAAJgCAABkcnMvZG93&#10;bnJldi54bWxQSwUGAAAAAAQABAD1AAAAhwMAAAAA&#10;" fillcolor="black" stroked="f" strokeweight="0"/>
                      <w10:anchorlock/>
                    </v:group>
                  </w:pict>
                </mc:Fallback>
              </mc:AlternateContent>
            </w:r>
          </w:p>
        </w:tc>
        <w:tc>
          <w:tcPr>
            <w:tcW w:w="3912"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MRN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an18</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73440" behindDoc="0" locked="1" layoutInCell="0" allowOverlap="1" wp14:anchorId="2EC76B65" wp14:editId="04431C52">
                      <wp:simplePos x="0" y="0"/>
                      <wp:positionH relativeFrom="column">
                        <wp:posOffset>361315</wp:posOffset>
                      </wp:positionH>
                      <wp:positionV relativeFrom="paragraph">
                        <wp:posOffset>0</wp:posOffset>
                      </wp:positionV>
                      <wp:extent cx="125095" cy="131445"/>
                      <wp:effectExtent l="0" t="3175" r="2540" b="0"/>
                      <wp:wrapNone/>
                      <wp:docPr id="2294" name="Group 2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2295" name="Rectangle 2211"/>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6" name="Rectangle 2212"/>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7" name="Rectangle 2213"/>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649DB" id="Group 2294" o:spid="_x0000_s1026" style="position:absolute;margin-left:28.45pt;margin-top:0;width:9.85pt;height:10.35pt;z-index:251773440"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" o:allowincell="f">
                      <v:rect id="Rectangle 2211"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n9SsQA&#10;AADdAAAADwAAAGRycy9kb3ducmV2LnhtbESPzWrCQBSF9wXfYbiCuzox1qDRUaxQ6KpgdOPumrkm&#10;wcydMTPV9O07hYLLw/n5OKtNb1pxp843lhVMxgkI4tLqhisFx8PH6xyED8gaW8uk4Ic8bNaDlxXm&#10;2j54T/ciVCKOsM9RQR2Cy6X0ZU0G/dg64uhdbGcwRNlVUnf4iOOmlWmSZNJgw5FQo6NdTeW1+DaR&#10;e5oWiZvf3is2X2/7c+am52ym1GjYb5cgAvXhGf5vf2oFabqYwd+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UrEAAAA3QAAAA8AAAAAAAAAAAAAAAAAmAIAAGRycy9k&#10;b3ducmV2LnhtbFBLBQYAAAAABAAEAPUAAACJAwAAAAA=&#10;" fillcolor="black" stroked="f" strokeweight="0"/>
                      <v:rect id="Rectangle 2212"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jPcUA&#10;AADdAAAADwAAAGRycy9kb3ducmV2LnhtbESPzWrCQBSF94W+w3AFd3VibINNnQQtCF0JRjfurpnb&#10;JDRzZ5qZavr2HaHg8nB+Ps6qHE0vLjT4zrKC+SwBQVxb3XGj4HjYPi1B+ICssbdMCn7JQ1k8Pqww&#10;1/bKe7pUoRFxhH2OCtoQXC6lr1sy6GfWEUfv0w4GQ5RDI/WA1zhuepkmSSYNdhwJLTp6b6n+qn5M&#10;5J4WVeKW35uGze55f87c4py9KDWdjOs3EIHGcA//tz+0gjR9zeD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M9xQAAAN0AAAAPAAAAAAAAAAAAAAAAAJgCAABkcnMv&#10;ZG93bnJldi54bWxQSwUGAAAAAAQABAD1AAAAigMAAAAA&#10;" fillcolor="black" stroked="f" strokeweight="0"/>
                      <v:rect id="Rectangle 2213"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fGpsUA&#10;AADdAAAADwAAAGRycy9kb3ducmV2LnhtbESPzWrCQBSF9wXfYbhCd3VibKNGR7GFQlcFUzfurplr&#10;EszcGTNTjW/vFIQuD+fn4yzXvWnFhTrfWFYwHiUgiEurG64U7H4+X2YgfEDW2FomBTfysF4NnpaY&#10;a3vlLV2KUIk4wj5HBXUILpfSlzUZ9CPriKN3tJ3BEGVXSd3hNY6bVqZJkkmDDUdCjY4+aipPxa+J&#10;3P2kSNzs/F6x+X7dHjI3OWRvSj0P+80CRKA+/Icf7S+tIE3nU/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8amxQAAAN0AAAAPAAAAAAAAAAAAAAAAAJgCAABkcnMv&#10;ZG93bnJldi54bWxQSwUGAAAAAAQABAD1AAAAigMAAAAA&#10;" fillcolor="black" stroked="f" strokeweight="0"/>
                      <w10:anchorlock/>
                    </v:group>
                  </w:pict>
                </mc:Fallback>
              </mc:AlternateContent>
            </w:r>
          </w:p>
        </w:tc>
        <w:tc>
          <w:tcPr>
            <w:tcW w:w="3912"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Responsible Member State</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74464" behindDoc="0" locked="1" layoutInCell="0" allowOverlap="1" wp14:anchorId="629C80BA" wp14:editId="1DA224EC">
                      <wp:simplePos x="0" y="0"/>
                      <wp:positionH relativeFrom="column">
                        <wp:posOffset>361315</wp:posOffset>
                      </wp:positionH>
                      <wp:positionV relativeFrom="paragraph">
                        <wp:posOffset>9525</wp:posOffset>
                      </wp:positionV>
                      <wp:extent cx="187325" cy="127000"/>
                      <wp:effectExtent l="0" t="1270" r="0" b="0"/>
                      <wp:wrapNone/>
                      <wp:docPr id="2290" name="Group 2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2291" name="Rectangle 2215"/>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2" name="Rectangle 2216"/>
                              <wps:cNvSpPr>
                                <a:spLocks noChangeArrowheads="1"/>
                              </wps:cNvSpPr>
                              <wps:spPr bwMode="auto">
                                <a:xfrm>
                                  <a:off x="710"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3" name="Rectangle 2217"/>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01721" id="Group 2290" o:spid="_x0000_s1026" style="position:absolute;margin-left:28.45pt;margin-top:.75pt;width:14.75pt;height:10pt;z-index:251774464"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" o:allowincell="f">
                      <v:rect id="Rectangle 2215"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7ScQA&#10;AADdAAAADwAAAGRycy9kb3ducmV2LnhtbESPzWrCQBSF94W+w3AFd3VitMFGR9GC4Eow7aa7a+aa&#10;BDN3ppmpxrd3hILLw/n5OItVb1pxoc43lhWMRwkI4tLqhisF31/btxkIH5A1tpZJwY08rJavLwvM&#10;tb3ygS5FqEQcYZ+jgjoEl0vpy5oM+pF1xNE72c5giLKrpO7wGsdNK9MkyaTBhiOhRkefNZXn4s9E&#10;7s+kSNzsd1Ox2U8Px8xNjtm7UsNBv56DCNSHZ/i/vdMK0vRjDI8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C+0nEAAAA3QAAAA8AAAAAAAAAAAAAAAAAmAIAAGRycy9k&#10;b3ducmV2LnhtbFBLBQYAAAAABAAEAPUAAACJAwAAAAA=&#10;" fillcolor="black" stroked="f" strokeweight="0"/>
                      <v:rect id="Rectangle 2216" o:spid="_x0000_s1028" style="position:absolute;left:710;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lPsQA&#10;AADdAAAADwAAAGRycy9kb3ducmV2LnhtbESPzWrCQBSF90LfYbgFdzpprEGjo2hB6EowdtPdNXNN&#10;gpk708xU07fvCILLw/n5OMt1b1pxpc43lhW8jRMQxKXVDVcKvo670QyED8gaW8uk4I88rFcvgyXm&#10;2t74QNciVCKOsM9RQR2Cy6X0ZU0G/dg64uidbWcwRNlVUnd4i+OmlWmSZNJgw5FQo6OPmspL8Wsi&#10;93tSJG72s63Y7N8Pp8xNTtlUqeFrv1mACNSHZ/jR/tQK0nSewv1Nf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QZT7EAAAA3QAAAA8AAAAAAAAAAAAAAAAAmAIAAGRycy9k&#10;b3ducmV2LnhtbFBLBQYAAAAABAAEAPUAAACJAwAAAAA=&#10;" fillcolor="black" stroked="f" strokeweight="0"/>
                      <v:rect id="Rectangle 2217"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ApcUA&#10;AADdAAAADwAAAGRycy9kb3ducmV2LnhtbESPzWrCQBSF9wXfYbhCd3ViYoNGR2mFQlcFUzfurplr&#10;EszcGTOjpm/vFApdHs7Px1ltBtOJG/W+taxgOklAEFdWt1wr2H9/vMxB+ICssbNMCn7Iw2Y9elph&#10;oe2dd3QrQy3iCPsCFTQhuEJKXzVk0E+sI47eyfYGQ5R9LXWP9zhuOpkmSS4NthwJDTraNlSdy6uJ&#10;3ENWJm5+ea/ZfM12x9xlx/xVqefx8LYEEWgI/+G/9qdWkKaLD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MClxQAAAN0AAAAPAAAAAAAAAAAAAAAAAJgCAABkcnMv&#10;ZG93bnJldi54bWxQSwUGAAAAAAQABAD1AAAAigMAAAAA&#10;" fillcolor="black" stroked="f" strokeweight="0"/>
                      <w10:anchorlock/>
                    </v:group>
                  </w:pict>
                </mc:Fallback>
              </mc:AlternateContent>
            </w:r>
          </w:p>
        </w:tc>
        <w:tc>
          <w:tcPr>
            <w:tcW w:w="3814"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Country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a2</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CL717</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75488" behindDoc="0" locked="1" layoutInCell="0" allowOverlap="1" wp14:anchorId="7E508533" wp14:editId="706F2EE0">
                      <wp:simplePos x="0" y="0"/>
                      <wp:positionH relativeFrom="column">
                        <wp:posOffset>361315</wp:posOffset>
                      </wp:positionH>
                      <wp:positionV relativeFrom="paragraph">
                        <wp:posOffset>0</wp:posOffset>
                      </wp:positionV>
                      <wp:extent cx="125095" cy="131445"/>
                      <wp:effectExtent l="0" t="3810" r="2540" b="0"/>
                      <wp:wrapNone/>
                      <wp:docPr id="2286" name="Group 2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2287" name="Rectangle 2219"/>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8" name="Rectangle 2220"/>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9" name="Rectangle 2221"/>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94084" id="Group 2286" o:spid="_x0000_s1026" style="position:absolute;margin-left:28.45pt;margin-top:0;width:9.85pt;height:10.35pt;z-index:251775488"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" o:allowincell="f">
                      <v:rect id="Rectangle 2219"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5Qe8UA&#10;AADdAAAADwAAAGRycy9kb3ducmV2LnhtbESPzWrCQBSF9wXfYbhCd3VitDFER2mFQlcFUzfurplr&#10;EszcGTOjpm/vFApdHs7Px1ltBtOJG/W+taxgOklAEFdWt1wr2H9/vOQgfEDW2FkmBT/kYbMePa2w&#10;0PbOO7qVoRZxhH2BCpoQXCGlrxoy6CfWEUfvZHuDIcq+lrrHexw3nUyTJJMGW46EBh1tG6rO5dVE&#10;7mFWJi6/vNdsvua7Y+Zmx+xVqefx8LYEEWgI/+G/9qdWkKb5An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B7xQAAAN0AAAAPAAAAAAAAAAAAAAAAAJgCAABkcnMv&#10;ZG93bnJldi54bWxQSwUGAAAAAAQABAD1AAAAigMAAAAA&#10;" fillcolor="black" stroked="f" strokeweight="0"/>
                      <v:rect id="Rectangle 2220"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ECcIA&#10;AADdAAAADwAAAGRycy9kb3ducmV2LnhtbERPTUvDQBC9C/6HZQRvZmOqIaTdFhUET0LTXnqbZqdJ&#10;aHZ2za5t/PfOQfD4eN+rzexGdaEpDp4NPGY5KOLW24E7A/vd+0MFKiZki6NnMvBDETbr25sV1tZf&#10;eUuXJnVKQjjWaKBPKdRax7YnhzHzgVi4k58cJoFTp+2EVwl3oy7yvNQOB5aGHgO99dSem28nvYdF&#10;k4fq67Vj9/m0PZZhcSyfjbm/m1+WoBLN6V/85/6wBoqikr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cQJwgAAAN0AAAAPAAAAAAAAAAAAAAAAAJgCAABkcnMvZG93&#10;bnJldi54bWxQSwUGAAAAAAQABAD1AAAAhwMAAAAA&#10;" fillcolor="black" stroked="f" strokeweight="0"/>
                      <v:rect id="Rectangle 2221"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hksUA&#10;AADdAAAADwAAAGRycy9kb3ducmV2LnhtbESPzWrCQBSF9wXfYbhCd3VitCFGR2mFQlcFUzfurplr&#10;EszcGTOjpm/vFApdHs7Px1ltBtOJG/W+taxgOklAEFdWt1wr2H9/vOQgfEDW2FkmBT/kYbMePa2w&#10;0PbOO7qVoRZxhH2BCpoQXCGlrxoy6CfWEUfvZHuDIcq+lrrHexw3nUyTJJMGW46EBh1tG6rO5dVE&#10;7mFWJi6/vNdsvua7Y+Zmx+xVqefx8LYEEWgI/+G/9qdWkKb5An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WGSxQAAAN0AAAAPAAAAAAAAAAAAAAAAAJgCAABkcnMv&#10;ZG93bnJldi54bWxQSwUGAAAAAAQABAD1AAAAigMAAAAA&#10;" fillcolor="black" stroked="f" strokeweight="0"/>
                      <w10:anchorlock/>
                    </v:group>
                  </w:pict>
                </mc:Fallback>
              </mc:AlternateContent>
            </w:r>
          </w:p>
        </w:tc>
        <w:tc>
          <w:tcPr>
            <w:tcW w:w="3912"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Representative</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76512" behindDoc="0" locked="1" layoutInCell="0" allowOverlap="1" wp14:anchorId="58E6213C" wp14:editId="7466299A">
                      <wp:simplePos x="0" y="0"/>
                      <wp:positionH relativeFrom="column">
                        <wp:posOffset>361315</wp:posOffset>
                      </wp:positionH>
                      <wp:positionV relativeFrom="paragraph">
                        <wp:posOffset>9525</wp:posOffset>
                      </wp:positionV>
                      <wp:extent cx="187325" cy="127000"/>
                      <wp:effectExtent l="0" t="1270" r="0" b="0"/>
                      <wp:wrapNone/>
                      <wp:docPr id="2282" name="Group 2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2283" name="Rectangle 2223"/>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4" name="Rectangle 2224"/>
                              <wps:cNvSpPr>
                                <a:spLocks noChangeArrowheads="1"/>
                              </wps:cNvSpPr>
                              <wps:spPr bwMode="auto">
                                <a:xfrm>
                                  <a:off x="710"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5" name="Rectangle 2225"/>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E61A8" id="Group 2282" o:spid="_x0000_s1026" style="position:absolute;margin-left:28.45pt;margin-top:.75pt;width:14.75pt;height:10pt;z-index:251776512"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" o:allowincell="f">
                      <v:rect id="Rectangle 2223"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WeMQA&#10;AADdAAAADwAAAGRycy9kb3ducmV2LnhtbESPzWrCQBSF9wXfYbhCd3XSxIaQOootCF0JRjfurpnb&#10;JDRzZ8yMmr59RxC6PJyfj7NYjaYXVxp8Z1nB6ywBQVxb3XGj4LDfvBQgfEDW2FsmBb/kYbWcPC2w&#10;1PbGO7pWoRFxhH2JCtoQXCmlr1sy6GfWEUfv2w4GQ5RDI/WAtzhuepkmSS4NdhwJLTr6bKn+qS4m&#10;co9Zlbji/NGw2c53p9xlp/xNqefpuH4HEWgM/+FH+0srSNMig/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FVnjEAAAA3QAAAA8AAAAAAAAAAAAAAAAAmAIAAGRycy9k&#10;b3ducmV2LnhtbFBLBQYAAAAABAAEAPUAAACJAwAAAAA=&#10;" fillcolor="black" stroked="f" strokeweight="0"/>
                      <v:rect id="Rectangle 2224" o:spid="_x0000_s1028" style="position:absolute;left:710;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ODMQA&#10;AADdAAAADwAAAGRycy9kb3ducmV2LnhtbESPzWrCQBSF9wXfYbiCuzox2hCio2hB6Kpg2o27a+aa&#10;BDN3xsxU07fvCEKXh/PzcVabwXTiRr1vLSuYTRMQxJXVLdcKvr/2rzkIH5A1dpZJwS952KxHLyss&#10;tL3zgW5lqEUcYV+ggiYEV0jpq4YM+ql1xNE7295giLKvpe7xHsdNJ9MkyaTBliOhQUfvDVWX8sdE&#10;7nFeJi6/7mo2n4vDKXPzU/am1GQ8bJcgAg3hP/xsf2gFaZov4P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szgzEAAAA3QAAAA8AAAAAAAAAAAAAAAAAmAIAAGRycy9k&#10;b3ducmV2LnhtbFBLBQYAAAAABAAEAPUAAACJAwAAAAA=&#10;" fillcolor="black" stroked="f" strokeweight="0"/>
                      <v:rect id="Rectangle 2225"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rl8QA&#10;AADdAAAADwAAAGRycy9kb3ducmV2LnhtbESPzWrCQBSF9wXfYbiCuzoxagjRUWxB6Kpg2o27a+aa&#10;BDN3ppmppm/fEQSXh/PzcdbbwXTiSr1vLSuYTRMQxJXVLdcKvr/2rzkIH5A1dpZJwR952G5GL2ss&#10;tL3xga5lqEUcYV+ggiYEV0jpq4YM+ql1xNE7295giLKvpe7xFsdNJ9MkyaTBliOhQUfvDVWX8tdE&#10;7nFeJi7/eavZfC4Op8zNT9lSqcl42K1ABBrCM/xof2gFaZov4f4mP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ga5fEAAAA3QAAAA8AAAAAAAAAAAAAAAAAmAIAAGRycy9k&#10;b3ducmV2LnhtbFBLBQYAAAAABAAEAPUAAACJAwAAAAA=&#10;" fillcolor="black" stroked="f" strokeweight="0"/>
                      <w10:anchorlock/>
                    </v:group>
                  </w:pict>
                </mc:Fallback>
              </mc:AlternateContent>
            </w:r>
          </w:p>
        </w:tc>
        <w:tc>
          <w:tcPr>
            <w:tcW w:w="3814"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77536" behindDoc="0" locked="1" layoutInCell="0" allowOverlap="1" wp14:anchorId="01E8C471" wp14:editId="0E56FE3F">
                      <wp:simplePos x="0" y="0"/>
                      <wp:positionH relativeFrom="column">
                        <wp:posOffset>361315</wp:posOffset>
                      </wp:positionH>
                      <wp:positionV relativeFrom="paragraph">
                        <wp:posOffset>0</wp:posOffset>
                      </wp:positionV>
                      <wp:extent cx="125095" cy="131445"/>
                      <wp:effectExtent l="0" t="4445" r="2540" b="0"/>
                      <wp:wrapNone/>
                      <wp:docPr id="2278" name="Group 2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2279" name="Rectangle 2227"/>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0" name="Rectangle 2228"/>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1" name="Rectangle 2229"/>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D84D0" id="Group 2278" o:spid="_x0000_s1026" style="position:absolute;margin-left:28.45pt;margin-top:0;width:9.85pt;height:10.35pt;z-index:251777536"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" o:allowincell="f">
                      <v:rect id="Rectangle 2227"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RtcUA&#10;AADdAAAADwAAAGRycy9kb3ducmV2LnhtbESPzWrCQBSF9wXfYbhCd3VibKNGR7GFQlcFUzfurplr&#10;EszcGTNTjW/vFIQuD+fn4yzXvWnFhTrfWFYwHiUgiEurG64U7H4+X2YgfEDW2FomBTfysF4NnpaY&#10;a3vlLV2KUIk4wj5HBXUILpfSlzUZ9CPriKN3tJ3BEGVXSd3hNY6bVqZJkkmDDUdCjY4+aipPxa+J&#10;3P2kSNzs/F6x+X7dHjI3OWRvSj0P+80CRKA+/Icf7S+tIE2nc/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1xQAAAN0AAAAPAAAAAAAAAAAAAAAAAJgCAABkcnMv&#10;ZG93bnJldi54bWxQSwUGAAAAAAQABAD1AAAAigMAAAAA&#10;" fillcolor="black" stroked="f" strokeweight="0"/>
                      <v:rect id="Rectangle 2228"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fID8IA&#10;AADdAAAADwAAAGRycy9kb3ducmV2LnhtbERPTUvDQBC9C/6HZQRvZmOqIaTdFhUET0LTXnqbZqdJ&#10;aHZ2za5t/PfOQfD4eN+rzexGdaEpDp4NPGY5KOLW24E7A/vd+0MFKiZki6NnMvBDETbr25sV1tZf&#10;eUuXJnVKQjjWaKBPKdRax7YnhzHzgVi4k58cJoFTp+2EVwl3oy7yvNQOB5aGHgO99dSem28nvYdF&#10;k4fq67Vj9/m0PZZhcSyfjbm/m1+WoBLN6V/85/6wBoqikv3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8gPwgAAAN0AAAAPAAAAAAAAAAAAAAAAAJgCAABkcnMvZG93&#10;bnJldi54bWxQSwUGAAAAAAQABAD1AAAAhwMAAAAA&#10;" fillcolor="black" stroked="f" strokeweight="0"/>
                      <v:rect id="Rectangle 2229"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tlMQA&#10;AADdAAAADwAAAGRycy9kb3ducmV2LnhtbESPzWrCQBSF9wXfYbiCuzoxtiFER1FBcFUw7cbdNXNN&#10;gpk7Y2bU9O07hUKXh/PzcZbrwXTiQb1vLSuYTRMQxJXVLdcKvj73rzkIH5A1dpZJwTd5WK9GL0ss&#10;tH3ykR5lqEUcYV+ggiYEV0jpq4YM+ql1xNG72N5giLKvpe7xGcdNJ9MkyaTBliOhQUe7hqpreTeR&#10;e5qXictv25rNx9vxnLn5OXtXajIeNgsQgYbwH/5rH7SCNM1n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bbZTEAAAA3QAAAA8AAAAAAAAAAAAAAAAAmAIAAGRycy9k&#10;b3ducmV2LnhtbFBLBQYAAAAABAAEAPUAAACJAwAAAAA=&#10;" fillcolor="black" stroked="f" strokeweight="0"/>
                      <w10:anchorlock/>
                    </v:group>
                  </w:pict>
                </mc:Fallback>
              </mc:AlternateContent>
            </w:r>
          </w:p>
        </w:tc>
        <w:tc>
          <w:tcPr>
            <w:tcW w:w="3912"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Transport document (Master level)</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78560" behindDoc="0" locked="1" layoutInCell="0" allowOverlap="1" wp14:anchorId="70FEF85A" wp14:editId="3A646FC2">
                      <wp:simplePos x="0" y="0"/>
                      <wp:positionH relativeFrom="column">
                        <wp:posOffset>361315</wp:posOffset>
                      </wp:positionH>
                      <wp:positionV relativeFrom="paragraph">
                        <wp:posOffset>9525</wp:posOffset>
                      </wp:positionV>
                      <wp:extent cx="187325" cy="127000"/>
                      <wp:effectExtent l="0" t="1905" r="0" b="4445"/>
                      <wp:wrapNone/>
                      <wp:docPr id="2274" name="Group 2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2275" name="Rectangle 2231"/>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6" name="Rectangle 2232"/>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7" name="Rectangle 2233"/>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946E0" id="Group 2274" o:spid="_x0000_s1026" style="position:absolute;margin-left:28.45pt;margin-top:.75pt;width:14.75pt;height:10pt;z-index:251778560"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" o:allowincell="f">
                      <v:rect id="Rectangle 2231"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bsMQA&#10;AADdAAAADwAAAGRycy9kb3ducmV2LnhtbESPzWrCQBSF9wXfYbiCuzox1ijRUaxQ6KpgdOPumrkm&#10;wcydMTPV9O07hYLLw/n5OKtNb1pxp843lhVMxgkI4tLqhisFx8PH6wKED8gaW8uk4Ic8bNaDlxXm&#10;2j54T/ciVCKOsM9RQR2Cy6X0ZU0G/dg64uhdbGcwRNlVUnf4iOOmlWmSZNJgw5FQo6NdTeW1+DaR&#10;e5oWiVvc3is2X2/7c+am52ym1GjYb5cgAvXhGf5vf2oFaTqfwd+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G7DEAAAA3QAAAA8AAAAAAAAAAAAAAAAAmAIAAGRycy9k&#10;b3ducmV2LnhtbFBLBQYAAAAABAAEAPUAAACJAwAAAAA=&#10;" fillcolor="black" stroked="f" strokeweight="0"/>
                      <v:rect id="Rectangle 2232"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Fx8UA&#10;AADdAAAADwAAAGRycy9kb3ducmV2LnhtbESPzWrCQBSF94W+w3AFd3VibFNJnQQtCF0JRjfurpnb&#10;JDRzZ5qZavr2HaHg8nB+Ps6qHE0vLjT4zrKC+SwBQVxb3XGj4HjYPi1B+ICssbdMCn7JQ1k8Pqww&#10;1/bKe7pUoRFxhH2OCtoQXC6lr1sy6GfWEUfv0w4GQ5RDI/WA1zhuepkmSSYNdhwJLTp6b6n+qn5M&#10;5J4WVeKW35uGze55f87c4py9KDWdjOs3EIHGcA//tz+0gjR9zeD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4XHxQAAAN0AAAAPAAAAAAAAAAAAAAAAAJgCAABkcnMv&#10;ZG93bnJldi54bWxQSwUGAAAAAAQABAD1AAAAigMAAAAA&#10;" fillcolor="black" stroked="f" strokeweight="0"/>
                      <v:rect id="Rectangle 2233"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gXMQA&#10;AADdAAAADwAAAGRycy9kb3ducmV2LnhtbESPzWrCQBSF9wXfYbhCd3VitFGio7RCoauC0Y27a+aa&#10;BDN3xsyo6ds7hYLLw/n5OMt1b1pxo843lhWMRwkI4tLqhisF+93X2xyED8gaW8uk4Jc8rFeDlyXm&#10;2t55S7ciVCKOsM9RQR2Cy6X0ZU0G/cg64uidbGcwRNlVUnd4j+OmlWmSZNJgw5FQo6NNTeW5uJrI&#10;PUyKxM0vnxWbn+n2mLnJMXtX6nXYfyxABOrDM/zf/tYK0nQ2g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rIFzEAAAA3QAAAA8AAAAAAAAAAAAAAAAAmAIAAGRycy9k&#10;b3ducmV2LnhtbFBLBQYAAAAABAAEAPUAAACJAwAAAAA=&#10;" fillcolor="black" stroked="f" strokeweight="0"/>
                      <w10:anchorlock/>
                    </v:group>
                  </w:pict>
                </mc:Fallback>
              </mc:AlternateContent>
            </w:r>
          </w:p>
        </w:tc>
        <w:tc>
          <w:tcPr>
            <w:tcW w:w="3814"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Reference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79584" behindDoc="0" locked="1" layoutInCell="0" allowOverlap="1" wp14:anchorId="5BAAD97A" wp14:editId="3A203A25">
                      <wp:simplePos x="0" y="0"/>
                      <wp:positionH relativeFrom="column">
                        <wp:posOffset>361315</wp:posOffset>
                      </wp:positionH>
                      <wp:positionV relativeFrom="paragraph">
                        <wp:posOffset>9525</wp:posOffset>
                      </wp:positionV>
                      <wp:extent cx="187325" cy="127000"/>
                      <wp:effectExtent l="0" t="4445" r="0" b="1905"/>
                      <wp:wrapNone/>
                      <wp:docPr id="2270" name="Group 2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2271" name="Rectangle 2235"/>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2" name="Rectangle 2236"/>
                              <wps:cNvSpPr>
                                <a:spLocks noChangeArrowheads="1"/>
                              </wps:cNvSpPr>
                              <wps:spPr bwMode="auto">
                                <a:xfrm>
                                  <a:off x="710"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3" name="Rectangle 2237"/>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759BB" id="Group 2270" o:spid="_x0000_s1026" style="position:absolute;margin-left:28.45pt;margin-top:.75pt;width:14.75pt;height:10pt;z-index:251779584"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" o:allowincell="f">
                      <v:rect id="Rectangle 2235"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4ds8QA&#10;AADdAAAADwAAAGRycy9kb3ducmV2LnhtbESPzWrCQBSF9wXfYbhCd3VitFGio7RCoauC0Y27a+aa&#10;BDN3xsyo6ds7hYLLw/n5OMt1b1pxo843lhWMRwkI4tLqhisF+93X2xyED8gaW8uk4Jc8rFeDlyXm&#10;2t55S7ciVCKOsM9RQR2Cy6X0ZU0G/cg64uidbGcwRNlVUnd4j+OmlWmSZNJgw5FQo6NNTeW5uJrI&#10;PUyKxM0vnxWbn+n2mLnJMXtX6nXYfyxABOrDM/zf/tYK0nQ2hr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OHbPEAAAA3QAAAA8AAAAAAAAAAAAAAAAAmAIAAGRycy9k&#10;b3ducmV2LnhtbFBLBQYAAAAABAAEAPUAAACJAwAAAAA=&#10;" fillcolor="black" stroked="f" strokeweight="0"/>
                      <v:rect id="Rectangle 2236" o:spid="_x0000_s1028" style="position:absolute;left:710;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DxMUA&#10;AADdAAAADwAAAGRycy9kb3ducmV2LnhtbESPzWrCQBSF9wXfYbhCd3VitKmkTkIrFFwVTN24u2Zu&#10;k9DMnTEzanx7p1Do8nB+Ps66HE0vLjT4zrKC+SwBQVxb3XGjYP/18bQC4QOyxt4yKbiRh7KYPKwx&#10;1/bKO7pUoRFxhH2OCtoQXC6lr1sy6GfWEUfv2w4GQ5RDI/WA1zhuepkmSSYNdhwJLTratFT/VGcT&#10;uYdFlbjV6b1h87ncHTO3OGbPSj1Ox7dXEIHG8B/+a2+1gjR9SeH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IPExQAAAN0AAAAPAAAAAAAAAAAAAAAAAJgCAABkcnMv&#10;ZG93bnJldi54bWxQSwUGAAAAAAQABAD1AAAAigMAAAAA&#10;" fillcolor="black" stroked="f" strokeweight="0"/>
                      <v:rect id="Rectangle 2237"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mX8UA&#10;AADdAAAADwAAAGRycy9kb3ducmV2LnhtbESPzWrCQBSF9wXfYbhCd3ViYqNER2mFQlcFUzfurplr&#10;EszcGTOjpm/vFApdHs7Px1ltBtOJG/W+taxgOklAEFdWt1wr2H9/vCxA+ICssbNMCn7Iw2Y9elph&#10;oe2dd3QrQy3iCPsCFTQhuEJKXzVk0E+sI47eyfYGQ5R9LXWP9zhuOpkmSS4NthwJDTraNlSdy6uJ&#10;3ENWJm5xea/ZfM12x9xlx/xVqefx8LYEEWgI/+G/9qdWkKbzD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CZfxQAAAN0AAAAPAAAAAAAAAAAAAAAAAJgCAABkcnMv&#10;ZG93bnJldi54bWxQSwUGAAAAAAQABAD1AAAAigMAAAAA&#10;" fillcolor="black" stroked="f" strokeweight="0"/>
                      <w10:anchorlock/>
                    </v:group>
                  </w:pict>
                </mc:Fallback>
              </mc:AlternateContent>
            </w:r>
          </w:p>
        </w:tc>
        <w:tc>
          <w:tcPr>
            <w:tcW w:w="3814"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an4</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CL754</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80608" behindDoc="0" locked="1" layoutInCell="0" allowOverlap="1" wp14:anchorId="16ADDE32" wp14:editId="01638106">
                      <wp:simplePos x="0" y="0"/>
                      <wp:positionH relativeFrom="column">
                        <wp:posOffset>361315</wp:posOffset>
                      </wp:positionH>
                      <wp:positionV relativeFrom="paragraph">
                        <wp:posOffset>0</wp:posOffset>
                      </wp:positionV>
                      <wp:extent cx="125095" cy="131445"/>
                      <wp:effectExtent l="0" t="0" r="2540" b="4445"/>
                      <wp:wrapNone/>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2267" name="Rectangle 2239"/>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68" name="Rectangle 2240"/>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69" name="Rectangle 2241"/>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1D49F" id="Group 2266" o:spid="_x0000_s1026" style="position:absolute;margin-left:28.45pt;margin-top:0;width:9.85pt;height:10.35pt;z-index:251780608"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" o:allowincell="f">
                      <v:rect id="Rectangle 2239"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2gcUA&#10;AADdAAAADwAAAGRycy9kb3ducmV2LnhtbESPzWrCQBSF94W+w3AFd3VibFNJnQQtCF0JRjfurpnb&#10;JDRzZ5qZavr2HaHg8nB+Ps6qHE0vLjT4zrKC+SwBQVxb3XGj4HjYPi1B+ICssbdMCn7JQ1k8Pqww&#10;1/bKe7pUoRFxhH2OCtoQXC6lr1sy6GfWEUfv0w4GQ5RDI/WA1zhuepkmSSYNdhwJLTp6b6n+qn5M&#10;5J4WVeKW35uGze55f87c4py9KDWdjOs3EIHGcA//tz+0gjTNXu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raBxQAAAN0AAAAPAAAAAAAAAAAAAAAAAJgCAABkcnMv&#10;ZG93bnJldi54bWxQSwUGAAAAAAQABAD1AAAAigMAAAAA&#10;" fillcolor="black" stroked="f" strokeweight="0"/>
                      <v:rect id="Rectangle 2240"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0i88IA&#10;AADdAAAADwAAAGRycy9kb3ducmV2LnhtbERPTWvCQBC9F/oflin0VjeNGiR1lbZQ6EkweultzI5J&#10;MDu7zW41/ffOQfD4eN/L9eh6daYhdp4NvE4yUMS1tx03Bva7r5cFqJiQLfaeycA/RVivHh+WWFp/&#10;4S2dq9QoCeFYooE2pVBqHeuWHMaJD8TCHf3gMAkcGm0HvEi463WeZYV22LE0tBjos6X6VP056f2Z&#10;VllY/H407Daz7aEI00MxN+b5aXx/A5VoTHfxzf1tDeR5IXPljTwBv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SLzwgAAAN0AAAAPAAAAAAAAAAAAAAAAAJgCAABkcnMvZG93&#10;bnJldi54bWxQSwUGAAAAAAQABAD1AAAAhwMAAAAA&#10;" fillcolor="black" stroked="f" strokeweight="0"/>
                      <v:rect id="Rectangle 2241"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aMUA&#10;AADdAAAADwAAAGRycy9kb3ducmV2LnhtbESPzWrCQBSF94W+w3AFd3VibINNnQQtCF0JRjfurpnb&#10;JDRzZ5qZavr2HaHg8nB+Ps6qHE0vLjT4zrKC+SwBQVxb3XGj4HjYPi1B+ICssbdMCn7JQ1k8Pqww&#10;1/bKe7pUoRFxhH2OCtoQXC6lr1sy6GfWEUfv0w4GQ5RDI/WA1zhuepkmSSYNdhwJLTp6b6n+qn5M&#10;5J4WVeKW35uGze55f87c4py9KDWdjOs3EIHGcA//tz+0gjTNXu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YdoxQAAAN0AAAAPAAAAAAAAAAAAAAAAAJgCAABkcnMv&#10;ZG93bnJldi54bWxQSwUGAAAAAAQABAD1AAAAigMAAAAA&#10;" fillcolor="black" stroked="f" strokeweight="0"/>
                      <w10:anchorlock/>
                    </v:group>
                  </w:pict>
                </mc:Fallback>
              </mc:AlternateContent>
            </w:r>
          </w:p>
        </w:tc>
        <w:tc>
          <w:tcPr>
            <w:tcW w:w="3912"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Declarant</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81632" behindDoc="0" locked="1" layoutInCell="0" allowOverlap="1" wp14:anchorId="42748ED9" wp14:editId="61598604">
                      <wp:simplePos x="0" y="0"/>
                      <wp:positionH relativeFrom="column">
                        <wp:posOffset>361315</wp:posOffset>
                      </wp:positionH>
                      <wp:positionV relativeFrom="paragraph">
                        <wp:posOffset>9525</wp:posOffset>
                      </wp:positionV>
                      <wp:extent cx="187325" cy="127000"/>
                      <wp:effectExtent l="0" t="0" r="0" b="1270"/>
                      <wp:wrapNone/>
                      <wp:docPr id="2262" name="Group 2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2263" name="Rectangle 2243"/>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64" name="Rectangle 2244"/>
                              <wps:cNvSpPr>
                                <a:spLocks noChangeArrowheads="1"/>
                              </wps:cNvSpPr>
                              <wps:spPr bwMode="auto">
                                <a:xfrm>
                                  <a:off x="710"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65" name="Rectangle 2245"/>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CBF50" id="Group 2262" o:spid="_x0000_s1026" style="position:absolute;margin-left:28.45pt;margin-top:.75pt;width:14.75pt;height:10pt;z-index:251781632"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" o:allowincell="f">
                      <v:rect id="Rectangle 2243"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wgsQA&#10;AADdAAAADwAAAGRycy9kb3ducmV2LnhtbESPzWrCQBSF9wXfYbiCuzoxaYNER7EFwVXB6MbdNXNN&#10;gpk7Y2bU9O07hUKXh/PzcZbrwXTiQb1vLSuYTRMQxJXVLdcKjoft6xyED8gaO8uk4Js8rFejlyUW&#10;2j55T48y1CKOsC9QQROCK6T0VUMG/dQ64uhdbG8wRNnXUvf4jOOmk2mS5NJgy5HQoKPPhqpreTeR&#10;e8rKxM1vHzWbr7f9OXfZOX9XajIeNgsQgYbwH/5r77SCNM0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JsILEAAAA3QAAAA8AAAAAAAAAAAAAAAAAmAIAAGRycy9k&#10;b3ducmV2LnhtbFBLBQYAAAAABAAEAPUAAACJAwAAAAA=&#10;" fillcolor="black" stroked="f" strokeweight="0"/>
                      <v:rect id="Rectangle 2244" o:spid="_x0000_s1028" style="position:absolute;left:710;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o9sQA&#10;AADdAAAADwAAAGRycy9kb3ducmV2LnhtbESPzWrCQBSF90LfYbiF7nTSqCGkjlILBVeC0U1318xt&#10;Epq5M2amGt/eEQSXh/PzcRarwXTiTL1vLSt4nyQgiCurW64VHPbf4xyED8gaO8uk4EoeVsuX0QIL&#10;bS+8o3MZahFH2BeooAnBFVL6qiGDfmIdcfR+bW8wRNnXUvd4ieOmk2mSZNJgy5HQoKOvhqq/8t9E&#10;7s+0TFx+WtdstrPdMXPTYzZX6u11+PwAEWgIz/CjvdEK0jSbwf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gKPbEAAAA3QAAAA8AAAAAAAAAAAAAAAAAmAIAAGRycy9k&#10;b3ducmV2LnhtbFBLBQYAAAAABAAEAPUAAACJAwAAAAA=&#10;" fillcolor="black" stroked="f" strokeweight="0"/>
                      <v:rect id="Rectangle 2245"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NbcQA&#10;AADdAAAADwAAAGRycy9kb3ducmV2LnhtbESPzWrCQBSF94W+w3AL3dVJo4YQHaUWCq4KRjfurplr&#10;EszcGTNTjW/fEQSXh/PzcebLwXTiQr1vLSv4HCUgiCurW64V7LY/HzkIH5A1dpZJwY08LBevL3Ms&#10;tL3yhi5lqEUcYV+ggiYEV0jpq4YM+pF1xNE72t5giLKvpe7xGsdNJ9MkyaTBliOhQUffDVWn8s9E&#10;7n5cJi4/r2o2v5PNIXPjQzZV6v1t+JqBCDSEZ/jRXmsFaZpN4f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sjW3EAAAA3QAAAA8AAAAAAAAAAAAAAAAAmAIAAGRycy9k&#10;b3ducmV2LnhtbFBLBQYAAAAABAAEAPUAAACJAwAAAAA=&#10;" fillcolor="black" stroked="f" strokeweight="0"/>
                      <w10:anchorlock/>
                    </v:group>
                  </w:pict>
                </mc:Fallback>
              </mc:AlternateContent>
            </w:r>
          </w:p>
        </w:tc>
        <w:tc>
          <w:tcPr>
            <w:tcW w:w="3814"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1..99</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82656" behindDoc="0" locked="1" layoutInCell="0" allowOverlap="1" wp14:anchorId="62AA3F42" wp14:editId="42772231">
                      <wp:simplePos x="0" y="0"/>
                      <wp:positionH relativeFrom="column">
                        <wp:posOffset>361315</wp:posOffset>
                      </wp:positionH>
                      <wp:positionV relativeFrom="paragraph">
                        <wp:posOffset>0</wp:posOffset>
                      </wp:positionV>
                      <wp:extent cx="125095" cy="131445"/>
                      <wp:effectExtent l="0" t="0" r="2540" b="3810"/>
                      <wp:wrapNone/>
                      <wp:docPr id="2258" name="Group 2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2259" name="Rectangle 2247"/>
                              <wps:cNvSpPr>
                                <a:spLocks noChangeArrowheads="1"/>
                              </wps:cNvSpPr>
                              <wps:spPr bwMode="auto">
                                <a:xfrm>
                                  <a:off x="611"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60" name="Rectangle 2248"/>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61" name="Rectangle 2249"/>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094A4" id="Group 2258" o:spid="_x0000_s1026" style="position:absolute;margin-left:28.45pt;margin-top:0;width:9.85pt;height:10.35pt;z-index:251782656"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" o:allowincell="f">
                      <v:rect id="Rectangle 2247" o:spid="_x0000_s1027" style="position:absolute;left:611;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N1cQA&#10;AADdAAAADwAAAGRycy9kb3ducmV2LnhtbESPzWrCQBSF9wXfYbiCuzox1qDRUaxQ6KpgdOPumrkm&#10;wcydMTPV9O07hYLLw/n5OKtNb1pxp843lhVMxgkI4tLqhisFx8PH6xyED8gaW8uk4Ic8bNaDlxXm&#10;2j54T/ciVCKOsM9RQR2Cy6X0ZU0G/dg64uhdbGcwRNlVUnf4iOOmlWmSZNJgw5FQo6NdTeW1+DaR&#10;e5oWiZvf3is2X2/7c+am52ym1GjYb5cgAvXhGf5vf2oFaTpbwN+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NTdXEAAAA3QAAAA8AAAAAAAAAAAAAAAAAmAIAAGRycy9k&#10;b3ducmV2LnhtbFBLBQYAAAAABAAEAPUAAACJAwAAAAA=&#10;" fillcolor="black" stroked="f" strokeweight="0"/>
                      <v:rect id="Rectangle 2248"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u9cIA&#10;AADdAAAADwAAAGRycy9kb3ducmV2LnhtbERPTWvCQBC9F/oflin0VjeNGiR1lbZQ6EkweultzI5J&#10;MDu7zW41/ffOQfD4eN/L9eh6daYhdp4NvE4yUMS1tx03Bva7r5cFqJiQLfaeycA/RVivHh+WWFp/&#10;4S2dq9QoCeFYooE2pVBqHeuWHMaJD8TCHf3gMAkcGm0HvEi463WeZYV22LE0tBjos6X6VP056f2Z&#10;VllY/H407Daz7aEI00MxN+b5aXx/A5VoTHfxzf1tDeR5IfvljTwBv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Gy71wgAAAN0AAAAPAAAAAAAAAAAAAAAAAJgCAABkcnMvZG93&#10;bnJldi54bWxQSwUGAAAAAAQABAD1AAAAhwMAAAAA&#10;" fillcolor="black" stroked="f" strokeweight="0"/>
                      <v:rect id="Rectangle 2249"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LbsQA&#10;AADdAAAADwAAAGRycy9kb3ducmV2LnhtbESPzWrCQBSF90LfYbiF7nRirCFER2kLha4KRjfurplr&#10;EszcmWamGt/eEQSXh/PzcZbrwXTiTL1vLSuYThIQxJXVLdcKdtvvcQ7CB2SNnWVScCUP69XLaImF&#10;thfe0LkMtYgj7AtU0ITgCil91ZBBP7GOOHpH2xsMUfa11D1e4rjpZJokmTTYciQ06OiroepU/pvI&#10;3c/KxOV/nzWb3/fNIXOzQzZX6u11+FiACDSEZ/jR/tEK0jSb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Xi27EAAAA3QAAAA8AAAAAAAAAAAAAAAAAmAIAAGRycy9k&#10;b3ducmV2LnhtbFBLBQYAAAAABAAEAPUAAACJAwAAAAA=&#10;" fillcolor="black" stroked="f" strokeweight="0"/>
                      <w10:anchorlock/>
                    </v:group>
                  </w:pict>
                </mc:Fallback>
              </mc:AlternateContent>
            </w:r>
          </w:p>
        </w:tc>
        <w:tc>
          <w:tcPr>
            <w:tcW w:w="3912"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Additional information response</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83680" behindDoc="0" locked="1" layoutInCell="0" allowOverlap="1" wp14:anchorId="7EECDE17" wp14:editId="6F6795D4">
                      <wp:simplePos x="0" y="0"/>
                      <wp:positionH relativeFrom="column">
                        <wp:posOffset>361315</wp:posOffset>
                      </wp:positionH>
                      <wp:positionV relativeFrom="paragraph">
                        <wp:posOffset>9525</wp:posOffset>
                      </wp:positionV>
                      <wp:extent cx="187325" cy="127000"/>
                      <wp:effectExtent l="0" t="0" r="0" b="1270"/>
                      <wp:wrapNone/>
                      <wp:docPr id="2255" name="Group 2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2256" name="Rectangle 2251"/>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7" name="Rectangle 2252"/>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65319" id="Group 2255" o:spid="_x0000_s1026" style="position:absolute;margin-left:28.45pt;margin-top:.75pt;width:14.75pt;height:10pt;z-index:251783680"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" o:allowincell="f">
                      <v:rect id="Rectangle 2251"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Zp8QA&#10;AADdAAAADwAAAGRycy9kb3ducmV2LnhtbESPzWrCQBSF94W+w3AL3dVJo4YQHaUWCq4KRjfurplr&#10;EszcGTNTjW/fEQSXh/PzcebLwXTiQr1vLSv4HCUgiCurW64V7LY/HzkIH5A1dpZJwY08LBevL3Ms&#10;tL3yhi5lqEUcYV+ggiYEV0jpq4YM+pF1xNE72t5giLKvpe7xGsdNJ9MkyaTBliOhQUffDVWn8s9E&#10;7n5cJi4/r2o2v5PNIXPjQzZV6v1t+JqBCDSEZ/jRXmsFaTrN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2afEAAAA3QAAAA8AAAAAAAAAAAAAAAAAmAIAAGRycy9k&#10;b3ducmV2LnhtbFBLBQYAAAAABAAEAPUAAACJAwAAAAA=&#10;" fillcolor="black" stroked="f" strokeweight="0"/>
                      <v:rect id="Rectangle 2252" o:spid="_x0000_s1028"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58PMQA&#10;AADdAAAADwAAAGRycy9kb3ducmV2LnhtbESPzWrCQBSF9wXfYbiCuzox1ijRUaxQ6KpgdOPumrkm&#10;wcydMTPV9O07hYLLw/n5OKtNb1pxp843lhVMxgkI4tLqhisFx8PH6wKED8gaW8uk4Ic8bNaDlxXm&#10;2j54T/ciVCKOsM9RQR2Cy6X0ZU0G/dg64uhdbGcwRNlVUnf4iOOmlWmSZNJgw5FQo6NdTeW1+DaR&#10;e5oWiVvc3is2X2/7c+am52ym1GjYb5cgAvXhGf5vf2oFaTqbw9+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efDzEAAAA3QAAAA8AAAAAAAAAAAAAAAAAmAIAAGRycy9k&#10;b3ducmV2LnhtbFBLBQYAAAAABAAEAPUAAACJAwAAAAA=&#10;" fillcolor="black" stroked="f" strokeweight="0"/>
                      <w10:anchorlock/>
                    </v:group>
                  </w:pict>
                </mc:Fallback>
              </mc:AlternateContent>
            </w:r>
          </w:p>
        </w:tc>
        <w:tc>
          <w:tcPr>
            <w:tcW w:w="3814"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Referral request reference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0..99</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84704" behindDoc="0" locked="1" layoutInCell="0" allowOverlap="1" wp14:anchorId="09F68290" wp14:editId="73EBD2A9">
                      <wp:simplePos x="0" y="0"/>
                      <wp:positionH relativeFrom="column">
                        <wp:posOffset>361315</wp:posOffset>
                      </wp:positionH>
                      <wp:positionV relativeFrom="paragraph">
                        <wp:posOffset>0</wp:posOffset>
                      </wp:positionV>
                      <wp:extent cx="187325" cy="131445"/>
                      <wp:effectExtent l="0" t="0" r="0" b="3175"/>
                      <wp:wrapNone/>
                      <wp:docPr id="2251" name="Group 2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2252" name="Rectangle 2254"/>
                              <wps:cNvSpPr>
                                <a:spLocks noChangeArrowheads="1"/>
                              </wps:cNvSpPr>
                              <wps:spPr bwMode="auto">
                                <a:xfrm>
                                  <a:off x="710"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3" name="Rectangle 2255"/>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4" name="Rectangle 2256"/>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B19C3" id="Group 2251" o:spid="_x0000_s1026" style="position:absolute;margin-left:28.45pt;margin-top:0;width:14.75pt;height:10.35pt;z-index:251784704"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" o:allowincell="f">
                      <v:rect id="Rectangle 2254" o:spid="_x0000_s1027" style="position:absolute;left:71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pMQA&#10;AADdAAAADwAAAGRycy9kb3ducmV2LnhtbESPzWrCQBSF9wXfYbiCuzox1hCio6ggdFUw7cbdNXNN&#10;gpk7Y2bU9O07hUKXh/PzcVabwXTiQb1vLSuYTRMQxJXVLdcKvj4PrzkIH5A1dpZJwTd52KxHLyss&#10;tH3ykR5lqEUcYV+ggiYEV0jpq4YM+ql1xNG72N5giLKvpe7xGcdNJ9MkyaTBliOhQUf7hqpreTeR&#10;e5qXictvu5rNx9vxnLn5OVsoNRkP2yWIQEP4D/+137WCNF2k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p36TEAAAA3QAAAA8AAAAAAAAAAAAAAAAAmAIAAGRycy9k&#10;b3ducmV2LnhtbFBLBQYAAAAABAAEAPUAAACJAwAAAAA=&#10;" fillcolor="black" stroked="f" strokeweight="0"/>
                      <v:rect id="Rectangle 2255" o:spid="_x0000_s1028"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6P8QA&#10;AADdAAAADwAAAGRycy9kb3ducmV2LnhtbESPzWrCQBSF94LvMNyCO500qUFSR9GC0JVgdNPdNXNN&#10;gpk7Y2aq6ds7hUKXh/PzcZbrwXTiTr1vLSt4nSUgiCurW64VnI676QKED8gaO8uk4Ic8rFfj0RIL&#10;bR98oHsZahFH2BeooAnBFVL6qiGDfmYdcfQutjcYouxrqXt8xHHTyTRJcmmw5Uho0NFHQ9W1/DaR&#10;+5WViVvctjWb/dvhnLvsnM+VmrwMm3cQgYbwH/5rf2oFaTrP4Pd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lej/EAAAA3QAAAA8AAAAAAAAAAAAAAAAAmAIAAGRycy9k&#10;b3ducmV2LnhtbFBLBQYAAAAABAAEAPUAAACJAwAAAAA=&#10;" fillcolor="black" stroked="f" strokeweight="0"/>
                      <v:rect id="Rectangle 2256" o:spid="_x0000_s1029"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ziS8QA&#10;AADdAAAADwAAAGRycy9kb3ducmV2LnhtbESPzYrCMBSF9wPzDuEOuBtTqxbpGMUZEFwNWN24uzZ3&#10;2mJzE5uo9e3NgODycH4+znzZm1ZcqfONZQWjYQKCuLS64UrBfrf+nIHwAVlja5kU3MnDcvH+Nsdc&#10;2xtv6VqESsQR9jkqqENwuZS+rMmgH1pHHL0/2xkMUXaV1B3e4rhpZZokmTTYcCTU6OinpvJUXEzk&#10;HsZF4mbn74rN72R7zNz4mE2VGnz0qy8QgfrwCj/bG60gTacT+H8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M4kvEAAAA3QAAAA8AAAAAAAAAAAAAAAAAmAIAAGRycy9k&#10;b3ducmV2LnhtbFBLBQYAAAAABAAEAPUAAACJAwAAAAA=&#10;" fillcolor="black" stroked="f" strokeweight="0"/>
                      <w10:anchorlock/>
                    </v:group>
                  </w:pict>
                </mc:Fallback>
              </mc:AlternateContent>
            </w:r>
          </w:p>
        </w:tc>
        <w:tc>
          <w:tcPr>
            <w:tcW w:w="3814" w:type="dxa"/>
            <w:gridSpan w:val="3"/>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Additional information</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85728" behindDoc="0" locked="1" layoutInCell="0" allowOverlap="1" wp14:anchorId="5CCB8740" wp14:editId="38FD85EC">
                      <wp:simplePos x="0" y="0"/>
                      <wp:positionH relativeFrom="column">
                        <wp:posOffset>361315</wp:posOffset>
                      </wp:positionH>
                      <wp:positionV relativeFrom="paragraph">
                        <wp:posOffset>9525</wp:posOffset>
                      </wp:positionV>
                      <wp:extent cx="250190" cy="127000"/>
                      <wp:effectExtent l="0" t="0" r="1270" b="635"/>
                      <wp:wrapNone/>
                      <wp:docPr id="2247" name="Group 2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248" name="Rectangle 2258"/>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49" name="Rectangle 2259"/>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0" name="Rectangle 2260"/>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63F15" id="Group 2247" o:spid="_x0000_s1026" style="position:absolute;margin-left:28.45pt;margin-top:.75pt;width:19.7pt;height:10pt;z-index:251785728"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" o:allowincell="f">
                      <v:rect id="Rectangle 2258"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h+k8IA&#10;AADdAAAADwAAAGRycy9kb3ducmV2LnhtbERPTWvCQBC9F/oflil4q5tGGyR1lbZQ8CQYvXgbs9Mk&#10;NDu7zW41/nvnIPT4eN/L9eh6daYhdp4NvEwzUMS1tx03Bg77r+cFqJiQLfaeycCVIqxXjw9LLK2/&#10;8I7OVWqUhHAs0UCbUii1jnVLDuPUB2Lhvv3gMAkcGm0HvEi463WeZYV22LE0tBjos6X6p/pz0nuc&#10;VVlY/H407Lbz3akIs1PxaszkaXx/A5VoTP/iu3tjDeT5XObKG3k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2H6TwgAAAN0AAAAPAAAAAAAAAAAAAAAAAJgCAABkcnMvZG93&#10;bnJldi54bWxQSwUGAAAAAAQABAD1AAAAhwMAAAAA&#10;" fillcolor="black" stroked="f" strokeweight="0"/>
                      <v:rect id="Rectangle 2259"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bCMQA&#10;AADdAAAADwAAAGRycy9kb3ducmV2LnhtbESPzWrCQBSF9wXfYbhCd3VitEGjo9hCoSvB6MbdNXNN&#10;gpk7Y2aq6dt3hILLw/n5OMt1b1pxo843lhWMRwkI4tLqhisFh/3X2wyED8gaW8uk4Jc8rFeDlyXm&#10;2t55R7ciVCKOsM9RQR2Cy6X0ZU0G/cg64uidbWcwRNlVUnd4j+OmlWmSZNJgw5FQo6PPmspL8WMi&#10;9zgpEje7flRsttPdKXOTU/au1Ouw3yxABOrDM/zf/tYK0nQ6h8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2wjEAAAA3QAAAA8AAAAAAAAAAAAAAAAAmAIAAGRycy9k&#10;b3ducmV2LnhtbFBLBQYAAAAABAAEAPUAAACJAwAAAAA=&#10;" fillcolor="black" stroked="f" strokeweight="0"/>
                      <v:rect id="Rectangle 2260"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kSMIA&#10;AADdAAAADwAAAGRycy9kb3ducmV2LnhtbERPTWvCQBC9F/oflil4q5tGDZK6SlsoeBKMXryN2WkS&#10;mp3dZrea/vvOQfD4eN+rzeh6daEhdp4NvEwzUMS1tx03Bo6Hz+clqJiQLfaeycAfRdisHx9WWFp/&#10;5T1dqtQoCeFYooE2pVBqHeuWHMapD8TCffnBYRI4NNoOeJVw1+s8ywrtsGNpaDHQR0v1d/XrpPc0&#10;q7Kw/Hlv2O3m+3MRZudiYczkaXx7BZVoTHfxzb21BvJ8IfvljTwB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RIwgAAAN0AAAAPAAAAAAAAAAAAAAAAAJgCAABkcnMvZG93&#10;bnJldi54bWxQSwUGAAAAAAQABAD1AAAAhwMAAAAA&#10;" fillcolor="black" stroked="f" strokeweight="0"/>
                      <w10:anchorlock/>
                    </v:group>
                  </w:pict>
                </mc:Fallback>
              </mc:AlternateContent>
            </w:r>
          </w:p>
        </w:tc>
        <w:tc>
          <w:tcPr>
            <w:tcW w:w="3715"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Code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CL752</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86752" behindDoc="0" locked="1" layoutInCell="0" allowOverlap="1" wp14:anchorId="207D989F" wp14:editId="71077131">
                      <wp:simplePos x="0" y="0"/>
                      <wp:positionH relativeFrom="column">
                        <wp:posOffset>361315</wp:posOffset>
                      </wp:positionH>
                      <wp:positionV relativeFrom="paragraph">
                        <wp:posOffset>9525</wp:posOffset>
                      </wp:positionV>
                      <wp:extent cx="250190" cy="127000"/>
                      <wp:effectExtent l="0" t="0" r="1270" b="0"/>
                      <wp:wrapNone/>
                      <wp:docPr id="2243" name="Group 2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244" name="Rectangle 2262"/>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45" name="Rectangle 2263"/>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46" name="Rectangle 2264"/>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B1B44" id="Group 2243" o:spid="_x0000_s1026" style="position:absolute;margin-left:28.45pt;margin-top:.75pt;width:19.7pt;height:10pt;z-index:251786752"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" o:allowincell="f">
                      <v:rect id="Rectangle 2262"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0lsQA&#10;AADdAAAADwAAAGRycy9kb3ducmV2LnhtbESPzWrCQBSF94LvMNyCO500pkFSR9GC0JVgdNPdNXNN&#10;gpk7Y2aq6ds7hUKXh/PzcZbrwXTiTr1vLSt4nSUgiCurW64VnI676QKED8gaO8uk4Ic8rFfj0RIL&#10;bR98oHsZahFH2BeooAnBFVL6qiGDfmYdcfQutjcYouxrqXt8xHHTyTRJcmmw5Uho0NFHQ9W1/DaR&#10;+zUvE7e4bWs2++xwzt38nL8pNXkZNu8gAg3hP/zX/tQK0jTL4Pd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VdJbEAAAA3QAAAA8AAAAAAAAAAAAAAAAAmAIAAGRycy9k&#10;b3ducmV2LnhtbFBLBQYAAAAABAAEAPUAAACJAwAAAAA=&#10;" fillcolor="black" stroked="f" strokeweight="0"/>
                      <v:rect id="Rectangle 2263"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RDcQA&#10;AADdAAAADwAAAGRycy9kb3ducmV2LnhtbESPzYrCMBSF9wPzDuEOuBtTqxbpGMUZEFwNWN24uzZ3&#10;2mJzE5uo9e3NgODycH4+znzZm1ZcqfONZQWjYQKCuLS64UrBfrf+nIHwAVlja5kU3MnDcvH+Nsdc&#10;2xtv6VqESsQR9jkqqENwuZS+rMmgH1pHHL0/2xkMUXaV1B3e4rhpZZokmTTYcCTU6OinpvJUXEzk&#10;HsZF4mbn74rN72R7zNz4mE2VGnz0qy8QgfrwCj/bG60gTSdT+H8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Z0Q3EAAAA3QAAAA8AAAAAAAAAAAAAAAAAmAIAAGRycy9k&#10;b3ducmV2LnhtbFBLBQYAAAAABAAEAPUAAACJAwAAAAA=&#10;" fillcolor="black" stroked="f" strokeweight="0"/>
                      <v:rect id="Rectangle 2264"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PesQA&#10;AADdAAAADwAAAGRycy9kb3ducmV2LnhtbESPzWrCQBSF90LfYbiF7nTSqCGkjlILBVeC0U1318xt&#10;Epq5M2amGt/eEQSXh/PzcRarwXTiTL1vLSt4nyQgiCurW64VHPbf4xyED8gaO8uk4EoeVsuX0QIL&#10;bS+8o3MZahFH2BeooAnBFVL6qiGDfmIdcfR+bW8wRNnXUvd4ieOmk2mSZNJgy5HQoKOvhqq/8t9E&#10;7s+0TFx+WtdstrPdMXPTYzZX6u11+PwAEWgIz/CjvdEK0nSWwf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LT3rEAAAA3QAAAA8AAAAAAAAAAAAAAAAAmAIAAGRycy9k&#10;b3ducmV2LnhtbFBLBQYAAAAABAAEAPUAAACJAwAAAAA=&#10;" fillcolor="black" stroked="f" strokeweight="0"/>
                      <w10:anchorlock/>
                    </v:group>
                  </w:pict>
                </mc:Fallback>
              </mc:AlternateContent>
            </w:r>
          </w:p>
        </w:tc>
        <w:tc>
          <w:tcPr>
            <w:tcW w:w="3715"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Text</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an..512</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87776" behindDoc="0" locked="1" layoutInCell="0" allowOverlap="1" wp14:anchorId="0A5B54C1" wp14:editId="458E696D">
                      <wp:simplePos x="0" y="0"/>
                      <wp:positionH relativeFrom="column">
                        <wp:posOffset>361315</wp:posOffset>
                      </wp:positionH>
                      <wp:positionV relativeFrom="paragraph">
                        <wp:posOffset>9525</wp:posOffset>
                      </wp:positionV>
                      <wp:extent cx="250190" cy="127000"/>
                      <wp:effectExtent l="0" t="1270" r="1270" b="0"/>
                      <wp:wrapNone/>
                      <wp:docPr id="2239" name="Group 2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240" name="Rectangle 2266"/>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41" name="Rectangle 2267"/>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42" name="Rectangle 2268"/>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1646B" id="Group 2239" o:spid="_x0000_s1026" style="position:absolute;margin-left:28.45pt;margin-top:.75pt;width:19.7pt;height:10pt;z-index:251787776"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" o:allowincell="f">
                      <v:rect id="Rectangle 2266"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5ylcIA&#10;AADdAAAADwAAAGRycy9kb3ducmV2LnhtbERPTWvCQBC9F/oflil4q5tGGyR1lbZQ8CQYvXgbs9Mk&#10;NDu7zW41/nvnIPT4eN/L9eh6daYhdp4NvEwzUMS1tx03Bg77r+cFqJiQLfaeycCVIqxXjw9LLK2/&#10;8I7OVWqUhHAs0UCbUii1jnVLDuPUB2Lhvv3gMAkcGm0HvEi463WeZYV22LE0tBjos6X6p/pz0nuc&#10;VVlY/H407Lbz3akIs1PxaszkaXx/A5VoTP/iu3tjDeT5XPbLG3k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nKVwgAAAN0AAAAPAAAAAAAAAAAAAAAAAJgCAABkcnMvZG93&#10;bnJldi54bWxQSwUGAAAAAAQABAD1AAAAhwMAAAAA&#10;" fillcolor="black" stroked="f" strokeweight="0"/>
                      <v:rect id="Rectangle 2267" o:spid="_x0000_s1028"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XDsQA&#10;AADdAAAADwAAAGRycy9kb3ducmV2LnhtbESPzWrCQBSF90LfYbiCO50YNYTUUdqC0JVgdOPumrlN&#10;gpk708xU07d3CgWXh/PzcdbbwXTiRr1vLSuYzxIQxJXVLdcKTsfdNAfhA7LGzjIp+CUP283LaI2F&#10;tnc+0K0MtYgj7AtU0ITgCil91ZBBP7OOOHpftjcYouxrqXu8x3HTyTRJMmmw5Uho0NFHQ9W1/DGR&#10;e16Uicu/32s2++XhkrnFJVspNRkPb68gAg3hGf5vf2oFabqcw9+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i1w7EAAAA3QAAAA8AAAAAAAAAAAAAAAAAmAIAAGRycy9k&#10;b3ducmV2LnhtbFBLBQYAAAAABAAEAPUAAACJAwAAAAA=&#10;" fillcolor="black" stroked="f" strokeweight="0"/>
                      <v:rect id="Rectangle 2268"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JecUA&#10;AADdAAAADwAAAGRycy9kb3ducmV2LnhtbESPzWrCQBSF94LvMFzBnU6MNkiaiVhB6KpgdNPdNXOb&#10;hGbuTDOjpm/fKRS6PJyfj1PsRtOLOw2+s6xgtUxAENdWd9wouJyPiy0IH5A19pZJwTd52JXTSYG5&#10;tg8+0b0KjYgj7HNU0Ibgcil93ZJBv7SOOHofdjAYohwaqQd8xHHTyzRJMmmw40ho0dGhpfqzupnI&#10;fV9Xidt+vTRs3jana+bW1+xJqfls3D+DCDSG//Bf+1UrSNNNCr9v4hO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l5xQAAAN0AAAAPAAAAAAAAAAAAAAAAAJgCAABkcnMv&#10;ZG93bnJldi54bWxQSwUGAAAAAAQABAD1AAAAigMAAAAA&#10;" fillcolor="black" stroked="f" strokeweight="0"/>
                      <w10:anchorlock/>
                    </v:group>
                  </w:pict>
                </mc:Fallback>
              </mc:AlternateContent>
            </w:r>
          </w:p>
        </w:tc>
        <w:tc>
          <w:tcPr>
            <w:tcW w:w="3715"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Information 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CL703</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88800" behindDoc="0" locked="1" layoutInCell="0" allowOverlap="1" wp14:anchorId="61AF085D" wp14:editId="036F418F">
                      <wp:simplePos x="0" y="0"/>
                      <wp:positionH relativeFrom="column">
                        <wp:posOffset>361315</wp:posOffset>
                      </wp:positionH>
                      <wp:positionV relativeFrom="paragraph">
                        <wp:posOffset>0</wp:posOffset>
                      </wp:positionV>
                      <wp:extent cx="187325" cy="131445"/>
                      <wp:effectExtent l="0" t="4445" r="0" b="0"/>
                      <wp:wrapNone/>
                      <wp:docPr id="2235" name="Group 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2236" name="Rectangle 2270"/>
                              <wps:cNvSpPr>
                                <a:spLocks noChangeArrowheads="1"/>
                              </wps:cNvSpPr>
                              <wps:spPr bwMode="auto">
                                <a:xfrm>
                                  <a:off x="710"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7" name="Rectangle 2271"/>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8" name="Rectangle 2272"/>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BD4EB" id="Group 2235" o:spid="_x0000_s1026" style="position:absolute;margin-left:28.45pt;margin-top:0;width:14.75pt;height:10.35pt;z-index:251788800"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" o:allowincell="f">
                      <v:rect id="Rectangle 2270" o:spid="_x0000_s1027" style="position:absolute;left:71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8B8QA&#10;AADdAAAADwAAAGRycy9kb3ducmV2LnhtbESPzWrCQBSF9wXfYbiCuzoxaYNER7EFwVXB6MbdNXNN&#10;gpk7Y2bU9O07hUKXh/PzcZbrwXTiQb1vLSuYTRMQxJXVLdcKjoft6xyED8gaO8uk4Js8rFejlyUW&#10;2j55T48y1CKOsC9QQROCK6T0VUMG/dQ64uhdbG8wRNnXUvf4jOOmk2mS5NJgy5HQoKPPhqpreTeR&#10;e8rKxM1vHzWbr7f9OXfZOX9XajIeNgsQgYbwH/5r77SCNM1y+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NPAfEAAAA3QAAAA8AAAAAAAAAAAAAAAAAmAIAAGRycy9k&#10;b3ducmV2LnhtbFBLBQYAAAAABAAEAPUAAACJAwAAAAA=&#10;" fillcolor="black" stroked="f" strokeweight="0"/>
                      <v:rect id="Rectangle 2271" o:spid="_x0000_s1028"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ZnMUA&#10;AADdAAAADwAAAGRycy9kb3ducmV2LnhtbESPzWrCQBSF9wXfYbhCd3ViYqNER2mFQlcFUzfurplr&#10;EszcGTOjpm/vFApdHs7Px1ltBtOJG/W+taxgOklAEFdWt1wr2H9/vCxA+ICssbNMCn7Iw2Y9elph&#10;oe2dd3QrQy3iCPsCFTQhuEJKXzVk0E+sI47eyfYGQ5R9LXWP9zhuOpkmSS4NthwJDTraNlSdy6uJ&#10;3ENWJm5xea/ZfM12x9xlx/xVqefx8LYEEWgI/+G/9qdWkKbZH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ZmcxQAAAN0AAAAPAAAAAAAAAAAAAAAAAJgCAABkcnMv&#10;ZG93bnJldi54bWxQSwUGAAAAAAQABAD1AAAAigMAAAAA&#10;" fillcolor="black" stroked="f" strokeweight="0"/>
                      <v:rect id="Rectangle 2272" o:spid="_x0000_s1029"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4N7sIA&#10;AADdAAAADwAAAGRycy9kb3ducmV2LnhtbERPTUvDQBC9F/wPywje2o2JhhC7LSoIngpNe/E2zY5J&#10;MDu7Ztc2/vvOQfD4eN/r7exGdaYpDp4N3K8yUMSttwN3Bo6Ht2UFKiZki6NnMvBLEbabm8Uaa+sv&#10;vKdzkzolIRxrNNCnFGqtY9uTw7jygVi4Tz85TAKnTtsJLxLuRp1nWakdDiwNPQZ67an9an6c9H4U&#10;TRaq75eO3e5hfypDcSofjbm7nZ+fQCWa07/4z/1uDeR5IXP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g3uwgAAAN0AAAAPAAAAAAAAAAAAAAAAAJgCAABkcnMvZG93&#10;bnJldi54bWxQSwUGAAAAAAQABAD1AAAAhwMAAAAA&#10;" fillcolor="black" stroked="f" strokeweight="0"/>
                      <w10:anchorlock/>
                    </v:group>
                  </w:pict>
                </mc:Fallback>
              </mc:AlternateContent>
            </w:r>
          </w:p>
        </w:tc>
        <w:tc>
          <w:tcPr>
            <w:tcW w:w="3814" w:type="dxa"/>
            <w:gridSpan w:val="3"/>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Binary attachment</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89824" behindDoc="0" locked="1" layoutInCell="0" allowOverlap="1" wp14:anchorId="512D973F" wp14:editId="5E32BEF3">
                      <wp:simplePos x="0" y="0"/>
                      <wp:positionH relativeFrom="column">
                        <wp:posOffset>361315</wp:posOffset>
                      </wp:positionH>
                      <wp:positionV relativeFrom="paragraph">
                        <wp:posOffset>9525</wp:posOffset>
                      </wp:positionV>
                      <wp:extent cx="250190" cy="127000"/>
                      <wp:effectExtent l="0" t="1905" r="1270" b="4445"/>
                      <wp:wrapNone/>
                      <wp:docPr id="2231" name="Group 2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232" name="Rectangle 2274"/>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3" name="Rectangle 2275"/>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4" name="Rectangle 2276"/>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B92C2" id="Group 2231" o:spid="_x0000_s1026" style="position:absolute;margin-left:28.45pt;margin-top:.75pt;width:19.7pt;height:10pt;z-index:251789824"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" o:allowincell="f">
                      <v:rect id="Rectangle 2274"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6BMQA&#10;AADdAAAADwAAAGRycy9kb3ducmV2LnhtbESPzWrCQBSF9wXfYbiCuzoxaYNER7EFwVXB6MbdNXNN&#10;gpk7Y2bU9O07hUKXh/PzcZbrwXTiQb1vLSuYTRMQxJXVLdcKjoft6xyED8gaO8uk4Js8rFejlyUW&#10;2j55T48y1CKOsC9QQROCK6T0VUMG/dQ64uhdbG8wRNnXUvf4jOOmk2mS5NJgy5HQoKPPhqpreTeR&#10;e8rKxM1vHzWbr7f9OXfZOX9XajIeNgsQgYbwH/5r77SCNM1S+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OgTEAAAA3QAAAA8AAAAAAAAAAAAAAAAAmAIAAGRycy9k&#10;b3ducmV2LnhtbFBLBQYAAAAABAAEAPUAAACJAwAAAAA=&#10;" fillcolor="black" stroked="f" strokeweight="0"/>
                      <v:rect id="Rectangle 2275"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fn8QA&#10;AADdAAAADwAAAGRycy9kb3ducmV2LnhtbESPzWrCQBSF9wXfYbiCuzoxaYNER7EFwVXB6MbdNXNN&#10;gpk7Y2bU9O07hUKXh/PzcZbrwXTiQb1vLSuYTRMQxJXVLdcKjoft6xyED8gaO8uk4Js8rFejlyUW&#10;2j55T48y1CKOsC9QQROCK6T0VUMG/dQ64uhdbG8wRNnXUvf4jOOmk2mS5NJgy5HQoKPPhqpreTeR&#10;e8rKxM1vHzWbr7f9OXfZOX9XajIeNgsQgYbwH/5r77SCNM0y+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6n5/EAAAA3QAAAA8AAAAAAAAAAAAAAAAAmAIAAGRycy9k&#10;b3ducmV2LnhtbFBLBQYAAAAABAAEAPUAAACJAwAAAAA=&#10;" fillcolor="black" stroked="f" strokeweight="0"/>
                      <v:rect id="Rectangle 2276"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H68QA&#10;AADdAAAADwAAAGRycy9kb3ducmV2LnhtbESPzWrCQBSF94LvMNyCO5000SCpo9iC0JVgdNPdNXNN&#10;gpk708xU07d3CgWXh/PzcVabwXTiRr1vLSt4nSUgiCurW64VnI676RKED8gaO8uk4Jc8bNbj0QoL&#10;be98oFsZahFH2BeooAnBFVL6qiGDfmYdcfQutjcYouxrqXu8x3HTyTRJcmmw5Uho0NFHQ9W1/DGR&#10;+5WViVt+v9ds9vPDOXfZOV8oNXkZtm8gAg3hGf5vf2oFaZrN4e9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TB+vEAAAA3QAAAA8AAAAAAAAAAAAAAAAAmAIAAGRycy9k&#10;b3ducmV2LnhtbFBLBQYAAAAABAAEAPUAAACJAwAAAAA=&#10;" fillcolor="black" stroked="f" strokeweight="0"/>
                      <w10:anchorlock/>
                    </v:group>
                  </w:pict>
                </mc:Fallback>
              </mc:AlternateContent>
            </w:r>
          </w:p>
        </w:tc>
        <w:tc>
          <w:tcPr>
            <w:tcW w:w="3715"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an..256</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90848" behindDoc="0" locked="1" layoutInCell="0" allowOverlap="1" wp14:anchorId="4DC97628" wp14:editId="5BD44C5D">
                      <wp:simplePos x="0" y="0"/>
                      <wp:positionH relativeFrom="column">
                        <wp:posOffset>361315</wp:posOffset>
                      </wp:positionH>
                      <wp:positionV relativeFrom="paragraph">
                        <wp:posOffset>9525</wp:posOffset>
                      </wp:positionV>
                      <wp:extent cx="250190" cy="127000"/>
                      <wp:effectExtent l="0" t="4445" r="1270" b="1905"/>
                      <wp:wrapNone/>
                      <wp:docPr id="2227" name="Group 2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228" name="Rectangle 2278"/>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9" name="Rectangle 2279"/>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0" name="Rectangle 2280"/>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A4AB5" id="Group 2227" o:spid="_x0000_s1026" style="position:absolute;margin-left:28.45pt;margin-top:.75pt;width:19.7pt;height:10pt;z-index:251790848"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" o:allowincell="f">
                      <v:rect id="Rectangle 2278"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bM8IA&#10;AADdAAAADwAAAGRycy9kb3ducmV2LnhtbERPTWvCQBC9F/oflin0VjeNGiR1lbZQ6EkweultzI5J&#10;MDu7zW41/ffOQfD4eN/L9eh6daYhdp4NvE4yUMS1tx03Bva7r5cFqJiQLfaeycA/RVivHh+WWFp/&#10;4S2dq9QoCeFYooE2pVBqHeuWHMaJD8TCHf3gMAkcGm0HvEi463WeZYV22LE0tBjos6X6VP056f2Z&#10;VllY/H407Daz7aEI00MxN+b5aXx/A5VoTHfxzf1tDeR5LnPljTwBv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B5szwgAAAN0AAAAPAAAAAAAAAAAAAAAAAJgCAABkcnMvZG93&#10;bnJldi54bWxQSwUGAAAAAAQABAD1AAAAhwMAAAAA&#10;" fillcolor="black" stroked="f" strokeweight="0"/>
                      <v:rect id="Rectangle 2279"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qMQA&#10;AADdAAAADwAAAGRycy9kb3ducmV2LnhtbESPzWrCQBSF90LfYbgFdzpprEGjo2hB6EowdtPdNXNN&#10;gpk708xU07fvCILLw/n5OMt1b1pxpc43lhW8jRMQxKXVDVcKvo670QyED8gaW8uk4I88rFcvgyXm&#10;2t74QNciVCKOsM9RQR2Cy6X0ZU0G/dg64uidbWcwRNlVUnd4i+OmlWmSZNJgw5FQo6OPmspL8Wsi&#10;93tSJG72s63Y7N8Pp8xNTtlUqeFrv1mACNSHZ/jR/tQK0jSdw/1Nf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LPqjEAAAA3QAAAA8AAAAAAAAAAAAAAAAAmAIAAGRycy9k&#10;b3ducmV2LnhtbFBLBQYAAAAABAAEAPUAAACJAwAAAAA=&#10;" fillcolor="black" stroked="f" strokeweight="0"/>
                      <v:rect id="Rectangle 2280"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B6MIA&#10;AADdAAAADwAAAGRycy9kb3ducmV2LnhtbERPTUvDQBC9F/wPywje2o2JhhC7LSoIngpNe/E2zY5J&#10;MDu7Ztc2/vvOQfD4eN/r7exGdaYpDp4N3K8yUMSttwN3Bo6Ht2UFKiZki6NnMvBLEbabm8Uaa+sv&#10;vKdzkzolIRxrNNCnFGqtY9uTw7jygVi4Tz85TAKnTtsJLxLuRp1nWakdDiwNPQZ67an9an6c9H4U&#10;TRaq75eO3e5hfypDcSofjbm7nZ+fQCWa07/4z/1uDeR5Ifv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qAHowgAAAN0AAAAPAAAAAAAAAAAAAAAAAJgCAABkcnMvZG93&#10;bnJldi54bWxQSwUGAAAAAAQABAD1AAAAhwMAAAAA&#10;" fillcolor="black" stroked="f" strokeweight="0"/>
                      <w10:anchorlock/>
                    </v:group>
                  </w:pict>
                </mc:Fallback>
              </mc:AlternateContent>
            </w:r>
          </w:p>
        </w:tc>
        <w:tc>
          <w:tcPr>
            <w:tcW w:w="3715"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Filename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an..256</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91872" behindDoc="0" locked="1" layoutInCell="0" allowOverlap="1" wp14:anchorId="195D0902" wp14:editId="7A826EB0">
                      <wp:simplePos x="0" y="0"/>
                      <wp:positionH relativeFrom="column">
                        <wp:posOffset>361315</wp:posOffset>
                      </wp:positionH>
                      <wp:positionV relativeFrom="paragraph">
                        <wp:posOffset>9525</wp:posOffset>
                      </wp:positionV>
                      <wp:extent cx="250190" cy="127000"/>
                      <wp:effectExtent l="0" t="0" r="1270" b="0"/>
                      <wp:wrapNone/>
                      <wp:docPr id="2223" name="Group 2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224" name="Rectangle 2282"/>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5" name="Rectangle 2283"/>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6" name="Rectangle 2284"/>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F15AC" id="Group 2223" o:spid="_x0000_s1026" style="position:absolute;margin-left:28.45pt;margin-top:.75pt;width:19.7pt;height:10pt;z-index:251791872"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" o:allowincell="f">
                      <v:rect id="Rectangle 2282"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qRNsUA&#10;AADdAAAADwAAAGRycy9kb3ducmV2LnhtbESPzWrCQBSF94LvMFzBnU6MNkiaiVhB6KpgdNPdNXOb&#10;hGbuTDOjpm/fKRS6PJyfj1PsRtOLOw2+s6xgtUxAENdWd9wouJyPiy0IH5A19pZJwTd52JXTSYG5&#10;tg8+0b0KjYgj7HNU0Ibgcil93ZJBv7SOOHofdjAYohwaqQd8xHHTyzRJMmmw40ho0dGhpfqzupnI&#10;fV9Xidt+vTRs3jana+bW1+xJqfls3D+DCDSG//Bf+1UrSNN0A79v4hO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pE2xQAAAN0AAAAPAAAAAAAAAAAAAAAAAJgCAABkcnMv&#10;ZG93bnJldi54bWxQSwUGAAAAAAQABAD1AAAAigMAAAAA&#10;" fillcolor="black" stroked="f" strokeweight="0"/>
                      <v:rect id="Rectangle 2283"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Y0rcQA&#10;AADdAAAADwAAAGRycy9kb3ducmV2LnhtbESPzWrCQBSF9wXfYbiCuzox1hCio6ggdFUw7cbdNXNN&#10;gpk7Y2bU9O07hUKXh/PzcVabwXTiQb1vLSuYTRMQxJXVLdcKvj4PrzkIH5A1dpZJwTd52KxHLyss&#10;tH3ykR5lqEUcYV+ggiYEV0jpq4YM+ql1xNG72N5giLKvpe7xGcdNJ9MkyaTBliOhQUf7hqpreTeR&#10;e5qXictvu5rNx9vxnLn5OVsoNRkP2yWIQEP4D/+137WCNE0X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GNK3EAAAA3QAAAA8AAAAAAAAAAAAAAAAAmAIAAGRycy9k&#10;b3ducmV2LnhtbFBLBQYAAAAABAAEAPUAAACJAwAAAAA=&#10;" fillcolor="black" stroked="f" strokeweight="0"/>
                      <v:rect id="Rectangle 2284"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q2sQA&#10;AADdAAAADwAAAGRycy9kb3ducmV2LnhtbESPzWrCQBSF9wXfYbhCd3VirCFER1FB6Kpg7Ka7a+aa&#10;BDN3xsyo6dt3CgWXh/PzcZbrwXTiTr1vLSuYThIQxJXVLdcKvo77txyED8gaO8uk4Ic8rFejlyUW&#10;2j74QPcy1CKOsC9QQROCK6T0VUMG/cQ64uidbW8wRNnXUvf4iOOmk2mSZNJgy5HQoKNdQ9WlvJnI&#10;/Z6Vicuv25rN5/vhlLnZKZsr9ToeNgsQgYbwDP+3P7SCNE0z+Hs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UqtrEAAAA3QAAAA8AAAAAAAAAAAAAAAAAmAIAAGRycy9k&#10;b3ducmV2LnhtbFBLBQYAAAAABAAEAPUAAACJAwAAAAA=&#10;" fillcolor="black" stroked="f" strokeweight="0"/>
                      <w10:anchorlock/>
                    </v:group>
                  </w:pict>
                </mc:Fallback>
              </mc:AlternateContent>
            </w:r>
          </w:p>
        </w:tc>
        <w:tc>
          <w:tcPr>
            <w:tcW w:w="3715"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MIME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92896" behindDoc="0" locked="1" layoutInCell="0" allowOverlap="1" wp14:anchorId="31EB3A9C" wp14:editId="78DD4D25">
                      <wp:simplePos x="0" y="0"/>
                      <wp:positionH relativeFrom="column">
                        <wp:posOffset>361315</wp:posOffset>
                      </wp:positionH>
                      <wp:positionV relativeFrom="paragraph">
                        <wp:posOffset>9525</wp:posOffset>
                      </wp:positionV>
                      <wp:extent cx="250190" cy="127000"/>
                      <wp:effectExtent l="0" t="635" r="1270" b="0"/>
                      <wp:wrapNone/>
                      <wp:docPr id="2219" name="Group 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220" name="Rectangle 2286"/>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1" name="Rectangle 2287"/>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2" name="Rectangle 2288"/>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B7BFF" id="Group 2219" o:spid="_x0000_s1026" style="position:absolute;margin-left:28.45pt;margin-top:.75pt;width:19.7pt;height:10pt;z-index:251792896"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" o:allowincell="f">
                      <v:rect id="Rectangle 2286"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NcIA&#10;AADdAAAADwAAAGRycy9kb3ducmV2LnhtbERPTWvCQBC9F/oflin0VjeNGiR1lbZQ6EkweultzI5J&#10;MDu7zW41/ffOQfD4eN/L9eh6daYhdp4NvE4yUMS1tx03Bva7r5cFqJiQLfaeycA/RVivHh+WWFp/&#10;4S2dq9QoCeFYooE2pVBqHeuWHMaJD8TCHf3gMAkcGm0HvEi463WeZYV22LE0tBjos6X6VP056f2Z&#10;VllY/H407Daz7aEI00MxN+b5aXx/A5VoTHfxzf1tDeR5LvvljTwBv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Zc1wgAAAN0AAAAPAAAAAAAAAAAAAAAAAJgCAABkcnMvZG93&#10;bnJldi54bWxQSwUGAAAAAAQABAD1AAAAhwMAAAAA&#10;" fillcolor="black" stroked="f" strokeweight="0"/>
                      <v:rect id="Rectangle 2287" o:spid="_x0000_s1028"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yrsUA&#10;AADdAAAADwAAAGRycy9kb3ducmV2LnhtbESPzWrCQBSF90LfYbiF7nRi1BDSTKQKha4Eo5vurpnb&#10;JDRzZ5qZavr2nULB5eH8fJxyO5lBXGn0vWUFy0UCgrixuudWwfn0Os9B+ICscbBMCn7Iw7Z6mJVY&#10;aHvjI13r0Io4wr5ABV0IrpDSNx0Z9AvriKP3YUeDIcqxlXrEWxw3g0yTJJMGe46EDh3tO2o+628T&#10;ue+rOnH5165lc1gfL5lbXbKNUk+P08sziEBTuIf/229aQZqmS/h7E5+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TKuxQAAAN0AAAAPAAAAAAAAAAAAAAAAAJgCAABkcnMv&#10;ZG93bnJldi54bWxQSwUGAAAAAAQABAD1AAAAigMAAAAA&#10;" fillcolor="black" stroked="f" strokeweight="0"/>
                      <v:rect id="Rectangle 2288"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2cEA&#10;AADdAAAADwAAAGRycy9kb3ducmV2LnhtbERPTYvCMBS8L/gfwhO8ram6W6QaxV0QPC1YvXh7Ns+2&#10;2LzEJmr990YQdm7DfDHzZWcacaPW15YVjIYJCOLC6ppLBfvd+nMKwgdkjY1lUvAgD8tF72OOmbZ3&#10;3tItD6WIJewzVFCF4DIpfVGRQT+0jjhqJ9saDJG2pdQt3mO5aeQ4SVJpsOa4UKGj34qKc341cfcw&#10;yRM3vfyUbP6+tsfUTY7pt1KDfreagQjUhX/zO73RCsYR8HoTn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vrNnBAAAA3QAAAA8AAAAAAAAAAAAAAAAAmAIAAGRycy9kb3du&#10;cmV2LnhtbFBLBQYAAAAABAAEAPUAAACGAwAAAAA=&#10;" fillcolor="black" stroked="f" strokeweight="0"/>
                      <w10:anchorlock/>
                    </v:group>
                  </w:pict>
                </mc:Fallback>
              </mc:AlternateContent>
            </w:r>
          </w:p>
        </w:tc>
        <w:tc>
          <w:tcPr>
            <w:tcW w:w="3715"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Description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an..256</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93920" behindDoc="0" locked="1" layoutInCell="0" allowOverlap="1" wp14:anchorId="7779A581" wp14:editId="5CE58458">
                      <wp:simplePos x="0" y="0"/>
                      <wp:positionH relativeFrom="column">
                        <wp:posOffset>361315</wp:posOffset>
                      </wp:positionH>
                      <wp:positionV relativeFrom="paragraph">
                        <wp:posOffset>0</wp:posOffset>
                      </wp:positionV>
                      <wp:extent cx="187325" cy="131445"/>
                      <wp:effectExtent l="0" t="3175" r="0" b="0"/>
                      <wp:wrapNone/>
                      <wp:docPr id="2215" name="Group 2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2216" name="Rectangle 2290"/>
                              <wps:cNvSpPr>
                                <a:spLocks noChangeArrowheads="1"/>
                              </wps:cNvSpPr>
                              <wps:spPr bwMode="auto">
                                <a:xfrm>
                                  <a:off x="710"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17" name="Rectangle 2291"/>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18" name="Rectangle 2292"/>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3C7C1" id="Group 2215" o:spid="_x0000_s1026" style="position:absolute;margin-left:28.45pt;margin-top:0;width:14.75pt;height:10.35pt;z-index:251793920"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" o:allowincell="f">
                      <v:rect id="Rectangle 2290" o:spid="_x0000_s1027" style="position:absolute;left:710;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hgZ8QA&#10;AADdAAAADwAAAGRycy9kb3ducmV2LnhtbESPzWrCQBSF90LfYbiF7nRirCFER2kLha4KRjfurplr&#10;EszcmWamGt/eEQSXh/PzcZbrwXTiTL1vLSuYThIQxJXVLdcKdtvvcQ7CB2SNnWVScCUP69XLaImF&#10;thfe0LkMtYgj7AtU0ITgCil91ZBBP7GOOHpH2xsMUfa11D1e4rjpZJokmTTYciQ06OiroepU/pvI&#10;3c/KxOV/nzWb3/fNIXOzQzZX6u11+FiACDSEZ/jR/tEK0nSawf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4YGfEAAAA3QAAAA8AAAAAAAAAAAAAAAAAmAIAAGRycy9k&#10;b3ducmV2LnhtbFBLBQYAAAAABAAEAPUAAACJAwAAAAA=&#10;" fillcolor="black" stroked="f" strokeweight="0"/>
                      <v:rect id="Rectangle 2291" o:spid="_x0000_s1028"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F/MQA&#10;AADdAAAADwAAAGRycy9kb3ducmV2LnhtbESPzWrCQBSF9wXfYbhCd3VitFGio7RCoauC0Y27a+aa&#10;BDN3xsyo6ds7hYLLw/n5OMt1b1pxo843lhWMRwkI4tLqhisF+93X2xyED8gaW8uk4Jc8rFeDlyXm&#10;2t55S7ciVCKOsM9RQR2Cy6X0ZU0G/cg64uidbGcwRNlVUnd4j+OmlWmSZNJgw5FQo6NNTeW5uJrI&#10;PUyKxM0vnxWbn+n2mLnJMXtX6nXYfyxABOrDM/zf/tYK0nQ8g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0xfzEAAAA3QAAAA8AAAAAAAAAAAAAAAAAmAIAAGRycy9k&#10;b3ducmV2LnhtbFBLBQYAAAAABAAEAPUAAACJAwAAAAA=&#10;" fillcolor="black" stroked="f" strokeweight="0"/>
                      <v:rect id="Rectangle 2292" o:spid="_x0000_s1029"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RjsIA&#10;AADdAAAADwAAAGRycy9kb3ducmV2LnhtbERPTWvCQBC9C/0Pywi96cbYBomu0hYKPQnGXnobs2MS&#10;zM5us1tN/71zKPT4eN+b3eh6daUhdp4NLOYZKOLa244bA5/H99kKVEzIFnvPZOCXIuy2D5MNltbf&#10;+EDXKjVKQjiWaKBNKZRax7olh3HuA7FwZz84TAKHRtsBbxLuep1nWaEddiwNLQZ6a6m+VD9Oer+W&#10;VRZW368Nu/3T4VSE5al4NuZxOr6sQSUa07/4z/1hDeT5QubKG3kCe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1GOwgAAAN0AAAAPAAAAAAAAAAAAAAAAAJgCAABkcnMvZG93&#10;bnJldi54bWxQSwUGAAAAAAQABAD1AAAAhwMAAAAA&#10;" fillcolor="black" stroked="f" strokeweight="0"/>
                      <w10:anchorlock/>
                    </v:group>
                  </w:pict>
                </mc:Fallback>
              </mc:AlternateContent>
            </w:r>
          </w:p>
        </w:tc>
        <w:tc>
          <w:tcPr>
            <w:tcW w:w="3814" w:type="dxa"/>
            <w:gridSpan w:val="3"/>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Transport document (House level)</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94944" behindDoc="0" locked="1" layoutInCell="0" allowOverlap="1" wp14:anchorId="77AC2F5B" wp14:editId="6C130034">
                      <wp:simplePos x="0" y="0"/>
                      <wp:positionH relativeFrom="column">
                        <wp:posOffset>361315</wp:posOffset>
                      </wp:positionH>
                      <wp:positionV relativeFrom="paragraph">
                        <wp:posOffset>9525</wp:posOffset>
                      </wp:positionV>
                      <wp:extent cx="250190" cy="127000"/>
                      <wp:effectExtent l="0" t="635" r="1270" b="0"/>
                      <wp:wrapNone/>
                      <wp:docPr id="2212" name="Group 2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213" name="Rectangle 2294"/>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14" name="Rectangle 2295"/>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9D21F" id="Group 2212" o:spid="_x0000_s1026" style="position:absolute;margin-left:28.45pt;margin-top:.75pt;width:19.7pt;height:10pt;z-index:251794944"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" o:allowincell="f">
                      <v:rect id="Rectangle 2294" o:spid="_x0000_s1027"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8QA&#10;AADdAAAADwAAAGRycy9kb3ducmV2LnhtbESPzWrCQBSF9wXfYbhCd3ViYoNER7EFoSvBtBt318w1&#10;CWbujJlR07fvCEKXh/PzcZbrwXTiRr1vLSuYThIQxJXVLdcKfr63b3MQPiBr7CyTgl/ysF6NXpZY&#10;aHvnPd3KUIs4wr5ABU0IrpDSVw0Z9BPriKN3sr3BEGVfS93jPY6bTqZJkkuDLUdCg44+G6rO5dVE&#10;7iErEze/fNRsdrP9MXfZMX9X6nU8bBYgAg3hP/xsf2kFaTrN4P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w//EAAAA3QAAAA8AAAAAAAAAAAAAAAAAmAIAAGRycy9k&#10;b3ducmV2LnhtbFBLBQYAAAAABAAEAPUAAACJAwAAAAA=&#10;" fillcolor="black" stroked="f" strokeweight="0"/>
                      <v:rect id="Rectangle 2295" o:spid="_x0000_s1028"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bi8QA&#10;AADdAAAADwAAAGRycy9kb3ducmV2LnhtbESPzWrCQBSF90LfYbiCO50YNYTUUdqC0JVgdOPumrlN&#10;gpk708xU07d3CgWXh/PzcdbbwXTiRr1vLSuYzxIQxJXVLdcKTsfdNAfhA7LGzjIp+CUP283LaI2F&#10;tnc+0K0MtYgj7AtU0ITgCil91ZBBP7OOOHpftjcYouxrqXu8x3HTyTRJMmmw5Uho0NFHQ9W1/DGR&#10;e16Uicu/32s2++XhkrnFJVspNRkPb68gAg3hGf5vf2oFaTpfwt+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mW4vEAAAA3QAAAA8AAAAAAAAAAAAAAAAAmAIAAGRycy9k&#10;b3ducmV2LnhtbFBLBQYAAAAABAAEAPUAAACJAwAAAAA=&#10;" fillcolor="black" stroked="f" strokeweight="0"/>
                      <w10:anchorlock/>
                    </v:group>
                  </w:pict>
                </mc:Fallback>
              </mc:AlternateContent>
            </w:r>
          </w:p>
        </w:tc>
        <w:tc>
          <w:tcPr>
            <w:tcW w:w="3715"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Reference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95968" behindDoc="0" locked="1" layoutInCell="0" allowOverlap="1" wp14:anchorId="0B927445" wp14:editId="2FFBBBBC">
                      <wp:simplePos x="0" y="0"/>
                      <wp:positionH relativeFrom="column">
                        <wp:posOffset>361315</wp:posOffset>
                      </wp:positionH>
                      <wp:positionV relativeFrom="paragraph">
                        <wp:posOffset>9525</wp:posOffset>
                      </wp:positionV>
                      <wp:extent cx="250190" cy="127000"/>
                      <wp:effectExtent l="0" t="3175" r="1270" b="0"/>
                      <wp:wrapNone/>
                      <wp:docPr id="2209" name="Group 2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210" name="Rectangle 2297"/>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11" name="Rectangle 2298"/>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5F7F7" id="Group 2209" o:spid="_x0000_s1026" style="position:absolute;margin-left:28.45pt;margin-top:.75pt;width:19.7pt;height:10pt;z-index:251795968"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" o:allowincell="f">
                      <v:rect id="Rectangle 2297" o:spid="_x0000_s1027"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1diMIA&#10;AADdAAAADwAAAGRycy9kb3ducmV2LnhtbERPTWvCQBC9C/0Pywi96cbYBomu0hYKPQnGXnobs2MS&#10;zM5us1tN/71zKPT4eN+b3eh6daUhdp4NLOYZKOLa244bA5/H99kKVEzIFnvPZOCXIuy2D5MNltbf&#10;+EDXKjVKQjiWaKBNKZRax7olh3HuA7FwZz84TAKHRtsBbxLuep1nWaEddiwNLQZ6a6m+VD9Oer+W&#10;VRZW368Nu/3T4VSE5al4NuZxOr6sQSUa07/4z/1hDeT5QvbLG3kCe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V2IwgAAAN0AAAAPAAAAAAAAAAAAAAAAAJgCAABkcnMvZG93&#10;bnJldi54bWxQSwUGAAAAAAQABAD1AAAAhwMAAAAA&#10;" fillcolor="black" stroked="f" strokeweight="0"/>
                      <v:rect id="Rectangle 2298" o:spid="_x0000_s1028"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4E8QA&#10;AADdAAAADwAAAGRycy9kb3ducmV2LnhtbESPzWrCQBSF9wXfYbiCuzpJbINER1FBcFUw7cbdNXNN&#10;gpk7Y2bU9O07hUKXh/PzcZbrwXTiQb1vLStIpwkI4srqlmsFX5/71zkIH5A1dpZJwTd5WK9GL0ss&#10;tH3ykR5lqEUcYV+ggiYEV0jpq4YM+ql1xNG72N5giLKvpe7xGcdNJ7MkyaXBliOhQUe7hqpreTeR&#10;e5qViZvftjWbj7fjOXezc/6u1GQ8bBYgAg3hP/zXPmgFWZam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R+BPEAAAA3QAAAA8AAAAAAAAAAAAAAAAAmAIAAGRycy9k&#10;b3ducmV2LnhtbFBLBQYAAAAABAAEAPUAAACJAwAAAAA=&#10;" fillcolor="black" stroked="f" strokeweight="0"/>
                      <w10:anchorlock/>
                    </v:group>
                  </w:pict>
                </mc:Fallback>
              </mc:AlternateContent>
            </w:r>
          </w:p>
        </w:tc>
        <w:tc>
          <w:tcPr>
            <w:tcW w:w="3715"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an4</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CL754</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bl>
    <w:p w:rsidR="001E76B5" w:rsidRDefault="001E76B5" w:rsidP="001E76B5">
      <w:pPr>
        <w:pStyle w:val="GEFEG"/>
      </w:pPr>
    </w:p>
    <w:p w:rsidR="001E76B5" w:rsidRDefault="001E76B5" w:rsidP="001E76B5">
      <w:r>
        <w:br w:type="page"/>
      </w:r>
    </w:p>
    <w:tbl>
      <w:tblPr>
        <w:tblW w:w="0" w:type="auto"/>
        <w:tblLayout w:type="fixed"/>
        <w:tblCellMar>
          <w:left w:w="0" w:type="dxa"/>
          <w:right w:w="0" w:type="dxa"/>
        </w:tblCellMar>
        <w:tblLook w:val="0000" w:firstRow="0" w:lastRow="0" w:firstColumn="0" w:lastColumn="0" w:noHBand="0" w:noVBand="0"/>
      </w:tblPr>
      <w:tblGrid>
        <w:gridCol w:w="569"/>
        <w:gridCol w:w="197"/>
        <w:gridCol w:w="98"/>
        <w:gridCol w:w="99"/>
        <w:gridCol w:w="98"/>
        <w:gridCol w:w="216"/>
        <w:gridCol w:w="3403"/>
        <w:gridCol w:w="624"/>
        <w:gridCol w:w="1586"/>
        <w:gridCol w:w="1020"/>
        <w:gridCol w:w="794"/>
        <w:gridCol w:w="934"/>
      </w:tblGrid>
      <w:tr w:rsidR="001E76B5" w:rsidTr="00B33494">
        <w:trPr>
          <w:cantSplit/>
        </w:trPr>
        <w:tc>
          <w:tcPr>
            <w:tcW w:w="569"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Occurs</w:t>
            </w:r>
          </w:p>
        </w:tc>
        <w:tc>
          <w:tcPr>
            <w:tcW w:w="708" w:type="dxa"/>
            <w:gridSpan w:val="5"/>
            <w:tcBorders>
              <w:top w:val="nil"/>
              <w:left w:val="nil"/>
              <w:bottom w:val="single" w:sz="6" w:space="0" w:color="808080"/>
              <w:right w:val="nil"/>
            </w:tcBorders>
            <w:shd w:val="clear" w:color="auto" w:fill="FFFFFF"/>
          </w:tcPr>
          <w:p w:rsidR="001E76B5" w:rsidRDefault="001E76B5" w:rsidP="00B33494">
            <w:pPr>
              <w:pStyle w:val="GEFEG"/>
              <w:rPr>
                <w:sz w:val="16"/>
                <w:szCs w:val="16"/>
              </w:rPr>
            </w:pPr>
          </w:p>
        </w:tc>
        <w:tc>
          <w:tcPr>
            <w:tcW w:w="3403"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Name</w:t>
            </w:r>
          </w:p>
        </w:tc>
        <w:tc>
          <w:tcPr>
            <w:tcW w:w="624"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Status</w:t>
            </w:r>
          </w:p>
        </w:tc>
        <w:tc>
          <w:tcPr>
            <w:tcW w:w="1586"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Format</w:t>
            </w:r>
          </w:p>
        </w:tc>
        <w:tc>
          <w:tcPr>
            <w:tcW w:w="1020"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41"/>
              <w:rPr>
                <w:sz w:val="16"/>
                <w:szCs w:val="16"/>
              </w:rPr>
            </w:pPr>
            <w:r>
              <w:rPr>
                <w:b/>
                <w:bCs/>
                <w:color w:val="000000"/>
                <w:sz w:val="16"/>
                <w:szCs w:val="16"/>
              </w:rPr>
              <w:t>CL</w:t>
            </w:r>
          </w:p>
        </w:tc>
        <w:tc>
          <w:tcPr>
            <w:tcW w:w="794"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58"/>
              <w:rPr>
                <w:sz w:val="16"/>
                <w:szCs w:val="16"/>
              </w:rPr>
            </w:pPr>
            <w:r>
              <w:rPr>
                <w:b/>
                <w:bCs/>
                <w:color w:val="000000"/>
                <w:sz w:val="16"/>
                <w:szCs w:val="16"/>
              </w:rPr>
              <w:t>Rules</w:t>
            </w:r>
          </w:p>
        </w:tc>
        <w:tc>
          <w:tcPr>
            <w:tcW w:w="931"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58"/>
              <w:rPr>
                <w:sz w:val="16"/>
                <w:szCs w:val="16"/>
              </w:rPr>
            </w:pPr>
            <w:r>
              <w:rPr>
                <w:b/>
                <w:bCs/>
                <w:color w:val="000000"/>
                <w:sz w:val="16"/>
                <w:szCs w:val="16"/>
              </w:rPr>
              <w:t>Conditions</w:t>
            </w:r>
          </w:p>
        </w:tc>
      </w:tr>
      <w:tr w:rsidR="001E76B5" w:rsidTr="00B33494">
        <w:trPr>
          <w:cantSplit/>
        </w:trPr>
        <w:tc>
          <w:tcPr>
            <w:tcW w:w="569" w:type="dxa"/>
            <w:tcBorders>
              <w:top w:val="nil"/>
              <w:left w:val="nil"/>
              <w:bottom w:val="nil"/>
              <w:right w:val="nil"/>
            </w:tcBorders>
            <w:shd w:val="clear" w:color="auto" w:fill="FFFFFF"/>
          </w:tcPr>
          <w:p w:rsidR="001E76B5" w:rsidRDefault="001E76B5" w:rsidP="00B33494">
            <w:pPr>
              <w:pStyle w:val="GEFEG"/>
              <w:rPr>
                <w:sz w:val="16"/>
                <w:szCs w:val="16"/>
              </w:rPr>
            </w:pPr>
          </w:p>
        </w:tc>
        <w:tc>
          <w:tcPr>
            <w:tcW w:w="4109" w:type="dxa"/>
            <w:gridSpan w:val="6"/>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IE3R03</w:t>
            </w:r>
          </w:p>
        </w:tc>
        <w:tc>
          <w:tcPr>
            <w:tcW w:w="624" w:type="dxa"/>
            <w:tcBorders>
              <w:top w:val="nil"/>
              <w:left w:val="nil"/>
              <w:bottom w:val="nil"/>
              <w:right w:val="nil"/>
            </w:tcBorders>
            <w:shd w:val="clear" w:color="auto" w:fill="FFFFFF"/>
          </w:tcPr>
          <w:p w:rsidR="001E76B5" w:rsidRDefault="001E76B5" w:rsidP="00B33494">
            <w:pPr>
              <w:pStyle w:val="GEFEG"/>
              <w:rPr>
                <w:sz w:val="16"/>
                <w:szCs w:val="16"/>
              </w:rPr>
            </w:pPr>
          </w:p>
        </w:tc>
        <w:tc>
          <w:tcPr>
            <w:tcW w:w="1586" w:type="dxa"/>
            <w:tcBorders>
              <w:top w:val="nil"/>
              <w:left w:val="nil"/>
              <w:bottom w:val="nil"/>
              <w:right w:val="nil"/>
            </w:tcBorders>
            <w:shd w:val="clear" w:color="auto" w:fill="FFFFFF"/>
          </w:tcPr>
          <w:p w:rsidR="001E76B5" w:rsidRDefault="001E76B5" w:rsidP="00B33494">
            <w:pPr>
              <w:pStyle w:val="GEFEG"/>
              <w:rPr>
                <w:sz w:val="16"/>
                <w:szCs w:val="16"/>
              </w:rPr>
            </w:pPr>
          </w:p>
        </w:tc>
        <w:tc>
          <w:tcPr>
            <w:tcW w:w="1020" w:type="dxa"/>
            <w:tcBorders>
              <w:top w:val="nil"/>
              <w:left w:val="nil"/>
              <w:bottom w:val="nil"/>
              <w:right w:val="nil"/>
            </w:tcBorders>
            <w:shd w:val="clear" w:color="auto" w:fill="FFFFFF"/>
          </w:tcPr>
          <w:p w:rsidR="001E76B5" w:rsidRDefault="001E76B5" w:rsidP="00B33494">
            <w:pPr>
              <w:pStyle w:val="GEFEG"/>
              <w:rPr>
                <w:sz w:val="16"/>
                <w:szCs w:val="16"/>
              </w:rPr>
            </w:pPr>
          </w:p>
        </w:tc>
        <w:tc>
          <w:tcPr>
            <w:tcW w:w="794" w:type="dxa"/>
            <w:tcBorders>
              <w:top w:val="nil"/>
              <w:left w:val="nil"/>
              <w:bottom w:val="nil"/>
              <w:right w:val="nil"/>
            </w:tcBorders>
            <w:shd w:val="clear" w:color="auto" w:fill="FFFFFF"/>
          </w:tcPr>
          <w:p w:rsidR="001E76B5" w:rsidRDefault="001E76B5" w:rsidP="00B33494">
            <w:pPr>
              <w:pStyle w:val="GEFEG"/>
              <w:rPr>
                <w:sz w:val="16"/>
                <w:szCs w:val="16"/>
              </w:rPr>
            </w:pPr>
          </w:p>
        </w:tc>
        <w:tc>
          <w:tcPr>
            <w:tcW w:w="934" w:type="dxa"/>
            <w:tcBorders>
              <w:top w:val="nil"/>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385"/>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197"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96992" behindDoc="0" locked="1" layoutInCell="0" allowOverlap="1" wp14:anchorId="1E6F89C0" wp14:editId="675DE40D">
                      <wp:simplePos x="0" y="0"/>
                      <wp:positionH relativeFrom="column">
                        <wp:posOffset>361315</wp:posOffset>
                      </wp:positionH>
                      <wp:positionV relativeFrom="paragraph">
                        <wp:posOffset>9525</wp:posOffset>
                      </wp:positionV>
                      <wp:extent cx="125095" cy="244475"/>
                      <wp:effectExtent l="0" t="4445" r="2540" b="0"/>
                      <wp:wrapNone/>
                      <wp:docPr id="2464" name="Group 2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244475"/>
                                <a:chOff x="569" y="15"/>
                                <a:chExt cx="197" cy="385"/>
                              </a:xfrm>
                            </wpg:grpSpPr>
                            <wps:wsp>
                              <wps:cNvPr id="2465" name="Rectangle 2300"/>
                              <wps:cNvSpPr>
                                <a:spLocks noChangeArrowheads="1"/>
                              </wps:cNvSpPr>
                              <wps:spPr bwMode="auto">
                                <a:xfrm>
                                  <a:off x="611" y="15"/>
                                  <a:ext cx="15" cy="3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66" name="Rectangle 2301"/>
                              <wps:cNvSpPr>
                                <a:spLocks noChangeArrowheads="1"/>
                              </wps:cNvSpPr>
                              <wps:spPr bwMode="auto">
                                <a:xfrm>
                                  <a:off x="611"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5D54C" id="Group 2464" o:spid="_x0000_s1026" style="position:absolute;margin-left:28.45pt;margin-top:.75pt;width:9.85pt;height:19.25pt;z-index:251796992" coordorigin="569,15" coordsize="19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" o:allowincell="f">
                      <v:rect id="Rectangle 2300" o:spid="_x0000_s1027" style="position:absolute;left:611;top:15;width:1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PlcUA&#10;AADdAAAADwAAAGRycy9kb3ducmV2LnhtbESPzWrCQBSF9wXfYbiCu2ZSjSGkjmILBVeFxG66u2Zu&#10;k9DMnTEz1fj2TqHQ5eH8fJzNbjKDuNDoe8sKnpIUBHFjdc+tgo/j22MBwgdkjYNlUnAjD7vt7GGD&#10;pbZXruhSh1bEEfYlKuhCcKWUvunIoE+sI47elx0NhijHVuoRr3HcDHKZprk02HMkdOjotaPmu/4x&#10;kfu5qlNXnF9aNu9Zdcrd6pSvlVrMp/0ziEBT+A//tQ9awTLL1/D7Jj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0+VxQAAAN0AAAAPAAAAAAAAAAAAAAAAAJgCAABkcnMv&#10;ZG93bnJldi54bWxQSwUGAAAAAAQABAD1AAAAigMAAAAA&#10;" fillcolor="black" stroked="f" strokeweight="0"/>
                      <v:rect id="Rectangle 2301" o:spid="_x0000_s1028" style="position:absolute;left:611;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R4sQA&#10;AADdAAAADwAAAGRycy9kb3ducmV2LnhtbESPzWoCMRSF94LvEG7BnWaqNsjUKFYQuhIc3XR3nVxn&#10;Bic36STq9O1NodDl4fx8nOW6t624UxcaxxpeJxkI4tKZhisNp+NuvAARIrLB1jFp+KEA69VwsMTc&#10;uAcf6F7ESqQRDjlqqGP0uZShrMlimDhPnLyL6yzGJLtKmg4fady2cpplSlpsOBFq9LStqbwWN5u4&#10;X7Mi84vvj4rtfn44Kz87qzetRy/95h1EpD7+h//an0bDdK4U/L5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10eLEAAAA3QAAAA8AAAAAAAAAAAAAAAAAmAIAAGRycy9k&#10;b3ducmV2LnhtbFBLBQYAAAAABAAEAPUAAACJAwAAAAA=&#10;" fillcolor="black" stroked="f" strokeweight="0"/>
                      <w10:anchorlock/>
                    </v:group>
                  </w:pict>
                </mc:Fallback>
              </mc:AlternateContent>
            </w:r>
          </w:p>
        </w:tc>
        <w:tc>
          <w:tcPr>
            <w:tcW w:w="3912"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Document issue date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an20 (YYYY-MM-</w:t>
            </w:r>
          </w:p>
          <w:p w:rsidR="001E76B5" w:rsidRDefault="001E76B5" w:rsidP="00B33494">
            <w:pPr>
              <w:pStyle w:val="GEFEG"/>
              <w:spacing w:line="185" w:lineRule="exact"/>
              <w:rPr>
                <w:sz w:val="16"/>
                <w:szCs w:val="16"/>
              </w:rPr>
            </w:pPr>
            <w:r>
              <w:rPr>
                <w:color w:val="333333"/>
                <w:sz w:val="16"/>
                <w:szCs w:val="16"/>
              </w:rPr>
              <w:t>DDThh:mm:ssZ)</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197"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98016" behindDoc="0" locked="1" layoutInCell="0" allowOverlap="1" wp14:anchorId="175DD707" wp14:editId="1802AEE0">
                      <wp:simplePos x="0" y="0"/>
                      <wp:positionH relativeFrom="column">
                        <wp:posOffset>361315</wp:posOffset>
                      </wp:positionH>
                      <wp:positionV relativeFrom="paragraph">
                        <wp:posOffset>9525</wp:posOffset>
                      </wp:positionV>
                      <wp:extent cx="125095" cy="127000"/>
                      <wp:effectExtent l="0" t="635" r="2540" b="0"/>
                      <wp:wrapNone/>
                      <wp:docPr id="2461" name="Group 2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27000"/>
                                <a:chOff x="569" y="15"/>
                                <a:chExt cx="197" cy="200"/>
                              </a:xfrm>
                            </wpg:grpSpPr>
                            <wps:wsp>
                              <wps:cNvPr id="2462" name="Rectangle 2303"/>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63" name="Rectangle 2304"/>
                              <wps:cNvSpPr>
                                <a:spLocks noChangeArrowheads="1"/>
                              </wps:cNvSpPr>
                              <wps:spPr bwMode="auto">
                                <a:xfrm>
                                  <a:off x="611"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3E832" id="Group 2461" o:spid="_x0000_s1026" style="position:absolute;margin-left:28.45pt;margin-top:.75pt;width:9.85pt;height:10pt;z-index:251798016" coordorigin="569,15" coordsize="19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" o:allowincell="f">
                      <v:rect id="Rectangle 2303"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7X4cQA&#10;AADdAAAADwAAAGRycy9kb3ducmV2LnhtbESPzWrCQBSF90LfYbiF7nTSqCGkjlILBVeC0U1318xt&#10;Epq5M2amGt/eEQSXh/PzcRarwXTiTL1vLSt4nyQgiCurW64VHPbf4xyED8gaO8uk4EoeVsuX0QIL&#10;bS+8o3MZahFH2BeooAnBFVL6qiGDfmIdcfR+bW8wRNnXUvd4ieOmk2mSZNJgy5HQoKOvhqq/8t9E&#10;7s+0TFx+WtdstrPdMXPTYzZX6u11+PwAEWgIz/CjvdEK0lmWwv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O1+HEAAAA3QAAAA8AAAAAAAAAAAAAAAAAmAIAAGRycy9k&#10;b3ducmV2LnhtbFBLBQYAAAAABAAEAPUAAACJAwAAAAA=&#10;" fillcolor="black" stroked="f" strokeweight="0"/>
                      <v:rect id="Rectangle 2304" o:spid="_x0000_s1028" style="position:absolute;left:611;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yesQA&#10;AADdAAAADwAAAGRycy9kb3ducmV2LnhtbESPzWrCQBSF94W+w3AL7uqkRkOIjlILQlcFoxt318w1&#10;CWbujJmppm/fEQSXh/PzcRarwXTiSr1vLSv4GCcgiCurW64V7Heb9xyED8gaO8uk4I88rJavLwss&#10;tL3xlq5lqEUcYV+ggiYEV0jpq4YM+rF1xNE72d5giLKvpe7xFsdNJydJkkmDLUdCg46+GqrO5a+J&#10;3ENaJi6/rGs2P9PtMXPpMZspNXobPucgAg3hGX60v7WCyTRL4f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CcnrEAAAA3QAAAA8AAAAAAAAAAAAAAAAAmAIAAGRycy9k&#10;b3ducmV2LnhtbFBLBQYAAAAABAAEAPUAAACJAwAAAAA=&#10;" fillcolor="black" stroked="f" strokeweight="0"/>
                      <w10:anchorlock/>
                    </v:group>
                  </w:pict>
                </mc:Fallback>
              </mc:AlternateContent>
            </w:r>
          </w:p>
        </w:tc>
        <w:tc>
          <w:tcPr>
            <w:tcW w:w="3912" w:type="dxa"/>
            <w:gridSpan w:val="5"/>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MRN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an18</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799040" behindDoc="0" locked="1" layoutInCell="0" allowOverlap="1" wp14:anchorId="0484AE84" wp14:editId="39FB8D49">
                      <wp:simplePos x="0" y="0"/>
                      <wp:positionH relativeFrom="column">
                        <wp:posOffset>361315</wp:posOffset>
                      </wp:positionH>
                      <wp:positionV relativeFrom="paragraph">
                        <wp:posOffset>0</wp:posOffset>
                      </wp:positionV>
                      <wp:extent cx="125095" cy="131445"/>
                      <wp:effectExtent l="0" t="3175" r="2540" b="0"/>
                      <wp:wrapNone/>
                      <wp:docPr id="2457" name="Group 2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2458" name="Rectangle 2306"/>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59" name="Rectangle 2307"/>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60" name="Rectangle 2308"/>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9E69B" id="Group 2457" o:spid="_x0000_s1026" style="position:absolute;margin-left:28.45pt;margin-top:0;width:9.85pt;height:10.35pt;z-index:251799040"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" o:allowincell="f">
                      <v:rect id="Rectangle 2306"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qtsMA&#10;AADdAAAADwAAAGRycy9kb3ducmV2LnhtbERPS2vCQBC+C/0PyxR60019hJC6Si0UeioYvfQ2Zsck&#10;mJ1ds1tN/33nUOjx43uvt6Pr1Y2G2Hk28DzLQBHX3nbcGDge3qcFqJiQLfaeycAPRdhuHiZrLK2/&#10;855uVWqUhHAs0UCbUii1jnVLDuPMB2Lhzn5wmAQOjbYD3iXc9XqeZbl22LE0tBjoraX6Un076f1a&#10;VFkorruG3edyf8rD4pSvjHl6HF9fQCUa07/4z/1hDcyXK5krb+QJ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oqtsMAAADdAAAADwAAAAAAAAAAAAAAAACYAgAAZHJzL2Rv&#10;d25yZXYueG1sUEsFBgAAAAAEAAQA9QAAAIgDAAAAAA==&#10;" fillcolor="black" stroked="f" strokeweight="0"/>
                      <v:rect id="Rectangle 2307"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PLcUA&#10;AADdAAAADwAAAGRycy9kb3ducmV2LnhtbESPS2vCQBSF90L/w3AL7sykPoJNHUULgivB2E1318xt&#10;Epq5M81MNf57RxBcHs7j4yxWvWnFmTrfWFbwlqQgiEurG64UfB23ozkIH5A1tpZJwZU8rJYvgwXm&#10;2l74QOciVCKOsM9RQR2Cy6X0ZU0GfWIdcfR+bGcwRNlVUnd4ieOmleM0zaTBhiOhRkefNZW/xb+J&#10;3O9Jkbr536Zis58eTpmbnLKZUsPXfv0BIlAfnuFHe6cVjKezd7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o8txQAAAN0AAAAPAAAAAAAAAAAAAAAAAJgCAABkcnMv&#10;ZG93bnJldi54bWxQSwUGAAAAAAQABAD1AAAAigMAAAAA&#10;" fillcolor="black" stroked="f" strokeweight="0"/>
                      <v:rect id="Rectangle 2308"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sDcIA&#10;AADdAAAADwAAAGRycy9kb3ducmV2LnhtbERPO2vDMBDeC/0P4grdGjkvY9wooQkUOhXidOl2sa62&#10;iXVSLTVx/n1uKGT8+N6rzeh6daYhdp4NTCcZKOLa244bA1+H95cCVEzIFnvPZOBKETbrx4cVltZf&#10;eE/nKjVKQjiWaKBNKZRax7olh3HiA7FwP35wmAQOjbYDXiTc9XqWZbl22LE0tBho11J9qv6c9H7P&#10;qywUv9uG3edif8zD/JgvjXl+Gt9eQSUa01387/6wBmaLXPbL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OwNwgAAAN0AAAAPAAAAAAAAAAAAAAAAAJgCAABkcnMvZG93&#10;bnJldi54bWxQSwUGAAAAAAQABAD1AAAAhwMAAAAA&#10;" fillcolor="black" stroked="f" strokeweight="0"/>
                      <w10:anchorlock/>
                    </v:group>
                  </w:pict>
                </mc:Fallback>
              </mc:AlternateContent>
            </w:r>
          </w:p>
        </w:tc>
        <w:tc>
          <w:tcPr>
            <w:tcW w:w="3912"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Responsible Member State</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00064" behindDoc="0" locked="1" layoutInCell="0" allowOverlap="1" wp14:anchorId="1B21F6E3" wp14:editId="0267EF0F">
                      <wp:simplePos x="0" y="0"/>
                      <wp:positionH relativeFrom="column">
                        <wp:posOffset>361315</wp:posOffset>
                      </wp:positionH>
                      <wp:positionV relativeFrom="paragraph">
                        <wp:posOffset>9525</wp:posOffset>
                      </wp:positionV>
                      <wp:extent cx="187325" cy="127000"/>
                      <wp:effectExtent l="0" t="1270" r="0" b="0"/>
                      <wp:wrapNone/>
                      <wp:docPr id="2453" name="Group 2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2454" name="Rectangle 2310"/>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55" name="Rectangle 2311"/>
                              <wps:cNvSpPr>
                                <a:spLocks noChangeArrowheads="1"/>
                              </wps:cNvSpPr>
                              <wps:spPr bwMode="auto">
                                <a:xfrm>
                                  <a:off x="710"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56" name="Rectangle 2312"/>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5F573" id="Group 2453" o:spid="_x0000_s1026" style="position:absolute;margin-left:28.45pt;margin-top:.75pt;width:14.75pt;height:10pt;z-index:251800064"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" o:allowincell="f">
                      <v:rect id="Rectangle 2310"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gs8UA&#10;AADdAAAADwAAAGRycy9kb3ducmV2LnhtbESPzWrCQBSF90LfYbgFdzpRYwhpJmILBVcFYzfdXTO3&#10;STBzZ8xMNX37TqHQ5eH8fJxyN5lB3Gj0vWUFq2UCgrixuudWwfvpdZGD8AFZ42CZFHyTh131MCux&#10;0PbOR7rVoRVxhH2BCroQXCGlbzoy6JfWEUfv044GQ5RjK/WI9zhuBrlOkkwa7DkSOnT00lFzqb9M&#10;5H5s6sTl1+eWzVt6PGduc862Ss0fp/0TiEBT+A//tQ9awTrdpvD7Jj4B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yCzxQAAAN0AAAAPAAAAAAAAAAAAAAAAAJgCAABkcnMv&#10;ZG93bnJldi54bWxQSwUGAAAAAAQABAD1AAAAigMAAAAA&#10;" fillcolor="black" stroked="f" strokeweight="0"/>
                      <v:rect id="Rectangle 2311" o:spid="_x0000_s1028" style="position:absolute;left:710;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FKMQA&#10;AADdAAAADwAAAGRycy9kb3ducmV2LnhtbESPS4vCMBSF9wPzH8IdcDemPlqkYxRnQHA1YHXj7trc&#10;aYvNTWyi1n9vBgSXh/P4OPNlb1pxpc43lhWMhgkI4tLqhisF+936cwbCB2SNrWVScCcPy8X72xxz&#10;bW+8pWsRKhFH2OeooA7B5VL6siaDfmgdcfT+bGcwRNlVUnd4i+OmleMkyaTBhiOhRkc/NZWn4mIi&#10;9zApEjc7f1dsfqfbY+YmxyxVavDRr75ABOrDK/xsb7SC8TRN4f9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LhSjEAAAA3QAAAA8AAAAAAAAAAAAAAAAAmAIAAGRycy9k&#10;b3ducmV2LnhtbFBLBQYAAAAABAAEAPUAAACJAwAAAAA=&#10;" fillcolor="black" stroked="f" strokeweight="0"/>
                      <v:rect id="Rectangle 2312"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bX8UA&#10;AADdAAAADwAAAGRycy9kb3ducmV2LnhtbESPzWrCQBSF9wXfYbiCu2ZSjSGkjmILBVeFxG66u2Zu&#10;k9DMnTEz1fj2TqHQ5eH8fJzNbjKDuNDoe8sKnpIUBHFjdc+tgo/j22MBwgdkjYNlUnAjD7vt7GGD&#10;pbZXruhSh1bEEfYlKuhCcKWUvunIoE+sI47elx0NhijHVuoRr3HcDHKZprk02HMkdOjotaPmu/4x&#10;kfu5qlNXnF9aNu9Zdcrd6pSvlVrMp/0ziEBT+A//tQ9awTJb5/D7Jj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RtfxQAAAN0AAAAPAAAAAAAAAAAAAAAAAJgCAABkcnMv&#10;ZG93bnJldi54bWxQSwUGAAAAAAQABAD1AAAAigMAAAAA&#10;" fillcolor="black" stroked="f" strokeweight="0"/>
                      <w10:anchorlock/>
                    </v:group>
                  </w:pict>
                </mc:Fallback>
              </mc:AlternateContent>
            </w:r>
          </w:p>
        </w:tc>
        <w:tc>
          <w:tcPr>
            <w:tcW w:w="3814"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Country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a2</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CL717</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01088" behindDoc="0" locked="1" layoutInCell="0" allowOverlap="1" wp14:anchorId="53E39880" wp14:editId="684AB524">
                      <wp:simplePos x="0" y="0"/>
                      <wp:positionH relativeFrom="column">
                        <wp:posOffset>361315</wp:posOffset>
                      </wp:positionH>
                      <wp:positionV relativeFrom="paragraph">
                        <wp:posOffset>0</wp:posOffset>
                      </wp:positionV>
                      <wp:extent cx="125095" cy="131445"/>
                      <wp:effectExtent l="0" t="3810" r="2540" b="0"/>
                      <wp:wrapNone/>
                      <wp:docPr id="2449" name="Group 2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2450" name="Rectangle 2314"/>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51" name="Rectangle 2315"/>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52" name="Rectangle 2316"/>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A1E11" id="Group 2449" o:spid="_x0000_s1026" style="position:absolute;margin-left:28.45pt;margin-top:0;width:9.85pt;height:10.35pt;z-index:251801088"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" o:allowincell="f">
                      <v:rect id="Rectangle 2314"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msMMA&#10;AADdAAAADwAAAGRycy9kb3ducmV2LnhtbERPS2vCQBC+C/0PyxR60019hJC6Si0UeioYvfQ2Zsck&#10;mJ1ds1tN/33nUOjx43uvt6Pr1Y2G2Hk28DzLQBHX3nbcGDge3qcFqJiQLfaeycAPRdhuHiZrLK2/&#10;855uVWqUhHAs0UCbUii1jnVLDuPMB2Lhzn5wmAQOjbYD3iXc9XqeZbl22LE0tBjoraX6Un076f1a&#10;VFkorruG3edyf8rD4pSvjHl6HF9fQCUa07/4z/1hDcyXK9kvb+QJ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wmsMMAAADdAAAADwAAAAAAAAAAAAAAAACYAgAAZHJzL2Rv&#10;d25yZXYueG1sUEsFBgAAAAAEAAQA9QAAAIgDAAAAAA==&#10;" fillcolor="black" stroked="f" strokeweight="0"/>
                      <v:rect id="Rectangle 2315"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DK8MA&#10;AADdAAAADwAAAGRycy9kb3ducmV2LnhtbESPS4vCMBSF98L8h3AH3Gnqq0jHKKMguBKsbmZ3ba5t&#10;sbnJNFE7/34iCC4P5/FxFqvONOJOra8tKxgNExDEhdU1lwpOx+1gDsIHZI2NZVLwRx5Wy4/eAjNt&#10;H3ygex5KEUfYZ6igCsFlUvqiIoN+aB1x9C62NRiibEupW3zEcdPIcZKk0mDNkVCho01FxTW/mcj9&#10;meSJm/+uSzb76eGcusk5nSnV/+y+v0AE6sI7/GrvtILxdDaC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CDK8MAAADdAAAADwAAAAAAAAAAAAAAAACYAgAAZHJzL2Rv&#10;d25yZXYueG1sUEsFBgAAAAAEAAQA9QAAAIgDAAAAAA==&#10;" fillcolor="black" stroked="f" strokeweight="0"/>
                      <v:rect id="Rectangle 2316"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dXMQA&#10;AADdAAAADwAAAGRycy9kb3ducmV2LnhtbESPzYrCMBSF9wPzDuEOuBtTqxbpGMUZEFwNWN24uzZ3&#10;2mJzE5uo9e3NgODycH4+znzZm1ZcqfONZQWjYQKCuLS64UrBfrf+nIHwAVlja5kU3MnDcvH+Nsdc&#10;2xtv6VqESsQR9jkqqENwuZS+rMmgH1pHHL0/2xkMUXaV1B3e4rhpZZokmTTYcCTU6OinpvJUXEzk&#10;HsZF4mbn74rN72R7zNz4mE2VGnz0qy8QgfrwCj/bG60gnUxT+H8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iHVzEAAAA3QAAAA8AAAAAAAAAAAAAAAAAmAIAAGRycy9k&#10;b3ducmV2LnhtbFBLBQYAAAAABAAEAPUAAACJAwAAAAA=&#10;" fillcolor="black" stroked="f" strokeweight="0"/>
                      <w10:anchorlock/>
                    </v:group>
                  </w:pict>
                </mc:Fallback>
              </mc:AlternateContent>
            </w:r>
          </w:p>
        </w:tc>
        <w:tc>
          <w:tcPr>
            <w:tcW w:w="3912"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Representative</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02112" behindDoc="0" locked="1" layoutInCell="0" allowOverlap="1" wp14:anchorId="030DEFCC" wp14:editId="151403BE">
                      <wp:simplePos x="0" y="0"/>
                      <wp:positionH relativeFrom="column">
                        <wp:posOffset>361315</wp:posOffset>
                      </wp:positionH>
                      <wp:positionV relativeFrom="paragraph">
                        <wp:posOffset>9525</wp:posOffset>
                      </wp:positionV>
                      <wp:extent cx="187325" cy="127000"/>
                      <wp:effectExtent l="0" t="1270" r="0" b="0"/>
                      <wp:wrapNone/>
                      <wp:docPr id="2445" name="Group 2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2446" name="Rectangle 2318"/>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47" name="Rectangle 2319"/>
                              <wps:cNvSpPr>
                                <a:spLocks noChangeArrowheads="1"/>
                              </wps:cNvSpPr>
                              <wps:spPr bwMode="auto">
                                <a:xfrm>
                                  <a:off x="710"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48" name="Rectangle 2320"/>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B57EE" id="Group 2445" o:spid="_x0000_s1026" style="position:absolute;margin-left:28.45pt;margin-top:.75pt;width:14.75pt;height:10pt;z-index:251802112"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" o:allowincell="f">
                      <v:rect id="Rectangle 2318"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CNgsQA&#10;AADdAAAADwAAAGRycy9kb3ducmV2LnhtbESPzWrCQBSF94W+w3AL7uqkGkOIjlILQlcFoxt318w1&#10;CWbujJmppm/fEQSXh/PzcRarwXTiSr1vLSv4GCcgiCurW64V7Heb9xyED8gaO8uk4I88rJavLwss&#10;tL3xlq5lqEUcYV+ggiYEV0jpq4YM+rF1xNE72d5giLKvpe7xFsdNJydJkkmDLUdCg46+GqrO5a+J&#10;3MO0TFx+WddsftLtMXPTYzZTavQ2fM5BBBrCM/xof2sFkzTN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AjYLEAAAA3QAAAA8AAAAAAAAAAAAAAAAAmAIAAGRycy9k&#10;b3ducmV2LnhtbFBLBQYAAAAABAAEAPUAAACJAwAAAAA=&#10;" fillcolor="black" stroked="f" strokeweight="0"/>
                      <v:rect id="Rectangle 2319" o:spid="_x0000_s1028" style="position:absolute;left:710;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oGcQA&#10;AADdAAAADwAAAGRycy9kb3ducmV2LnhtbESPzWrCQBSF9wXfYbiCuzpR0yjRUaxQ6KpgdOPumrkm&#10;wcydMTPV9O07hYLLw/n5OKtNb1pxp843lhVMxgkI4tLqhisFx8PH6wKED8gaW8uk4Ic8bNaDlxXm&#10;2j54T/ciVCKOsM9RQR2Cy6X0ZU0G/dg64uhdbGcwRNlVUnf4iOOmldMkyaTBhiOhRke7mspr8W0i&#10;9zQrEre4vVdsvtL9OXOzc/am1GjYb5cgAvXhGf5vf2oF0zSdw9+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KBnEAAAA3QAAAA8AAAAAAAAAAAAAAAAAmAIAAGRycy9k&#10;b3ducmV2LnhtbFBLBQYAAAAABAAEAPUAAACJAwAAAAA=&#10;" fillcolor="black" stroked="f" strokeweight="0"/>
                      <v:rect id="Rectangle 2320"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8a8IA&#10;AADdAAAADwAAAGRycy9kb3ducmV2LnhtbERPTWvCQBC9C/0PyxR6042aBomu0hYKPRWMvfQ2Zsck&#10;mJ3dZrca/71zKPT4eN+b3eh6daEhdp4NzGcZKOLa244bA1+H9+kKVEzIFnvPZOBGEXbbh8kGS+uv&#10;vKdLlRolIRxLNNCmFEqtY92SwzjzgVi4kx8cJoFDo+2AVwl3vV5kWaEddiwNLQZ6a6k+V79Oer+X&#10;VRZWP68Nu898fyzC8lg8G/P0OL6sQSUa07/4z/1hDSzyXObKG3kCe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7xrwgAAAN0AAAAPAAAAAAAAAAAAAAAAAJgCAABkcnMvZG93&#10;bnJldi54bWxQSwUGAAAAAAQABAD1AAAAhwMAAAAA&#10;" fillcolor="black" stroked="f" strokeweight="0"/>
                      <w10:anchorlock/>
                    </v:group>
                  </w:pict>
                </mc:Fallback>
              </mc:AlternateContent>
            </w:r>
          </w:p>
        </w:tc>
        <w:tc>
          <w:tcPr>
            <w:tcW w:w="3814"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03136" behindDoc="0" locked="1" layoutInCell="0" allowOverlap="1" wp14:anchorId="6834D061" wp14:editId="3BE05C73">
                      <wp:simplePos x="0" y="0"/>
                      <wp:positionH relativeFrom="column">
                        <wp:posOffset>361315</wp:posOffset>
                      </wp:positionH>
                      <wp:positionV relativeFrom="paragraph">
                        <wp:posOffset>0</wp:posOffset>
                      </wp:positionV>
                      <wp:extent cx="125095" cy="131445"/>
                      <wp:effectExtent l="0" t="4445" r="2540" b="0"/>
                      <wp:wrapNone/>
                      <wp:docPr id="2441" name="Group 2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2442" name="Rectangle 2322"/>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43" name="Rectangle 2323"/>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44" name="Rectangle 2324"/>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994AB" id="Group 2441" o:spid="_x0000_s1026" style="position:absolute;margin-left:28.45pt;margin-top:0;width:9.85pt;height:10.35pt;z-index:251803136"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" o:allowincell="f">
                      <v:rect id="Rectangle 2322"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LgcQA&#10;AADdAAAADwAAAGRycy9kb3ducmV2LnhtbESPzWrCQBSF94LvMNyCO500pkFSR9GC0JVgdNPdNXNN&#10;gpk7Y2aq6ds7hUKXh/PzcZbrwXTiTr1vLSt4nSUgiCurW64VnI676QKED8gaO8uk4Ic8rFfj0RIL&#10;bR98oHsZahFH2BeooAnBFVL6qiGDfmYdcfQutjcYouxrqXt8xHHTyTRJcmmw5Uho0NFHQ9W1/DaR&#10;+zUvE7e4bWs2++xwzt38nL8pNXkZNu8gAg3hP/zX/tQK0ixL4fd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7i4HEAAAA3QAAAA8AAAAAAAAAAAAAAAAAmAIAAGRycy9k&#10;b3ducmV2LnhtbFBLBQYAAAAABAAEAPUAAACJAwAAAAA=&#10;" fillcolor="black" stroked="f" strokeweight="0"/>
                      <v:rect id="Rectangle 2323"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uGsQA&#10;AADdAAAADwAAAGRycy9kb3ducmV2LnhtbESPzWrCQBSF94LvMNxCdzqpSYOkjqJCoSvB6Ka7a+aa&#10;BDN3xsyo6ds7hUKXh/PzcRarwXTiTr1vLSt4myYgiCurW64VHA+fkzkIH5A1dpZJwQ95WC3HowUW&#10;2j54T/cy1CKOsC9QQROCK6T0VUMG/dQ64uidbW8wRNnXUvf4iOOmk7MkyaXBliOhQUfbhqpLeTOR&#10;+52WiZtfNzWbXbY/5S495e9Kvb4M6w8QgYbwH/5rf2kFsyxL4f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3LhrEAAAA3QAAAA8AAAAAAAAAAAAAAAAAmAIAAGRycy9k&#10;b3ducmV2LnhtbFBLBQYAAAAABAAEAPUAAACJAwAAAAA=&#10;" fillcolor="black" stroked="f" strokeweight="0"/>
                      <v:rect id="Rectangle 2324"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62bsUA&#10;AADdAAAADwAAAGRycy9kb3ducmV2LnhtbESPzWrCQBSF94LvMFyhO52oaZA0E7FCwZVg2k1318xt&#10;Epq5M82MGt/eKRS6PJyfj1NsR9OLKw2+s6xguUhAENdWd9wo+Hh/m29A+ICssbdMCu7kYVtOJwXm&#10;2t74RNcqNCKOsM9RQRuCy6X0dUsG/cI64uh92cFgiHJopB7wFsdNL1dJkkmDHUdCi472LdXf1cVE&#10;7ue6Stzm57Vhc0xP58ytz9mzUk+zcfcCItAY/sN/7YNWsErTFH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rZuxQAAAN0AAAAPAAAAAAAAAAAAAAAAAJgCAABkcnMv&#10;ZG93bnJldi54bWxQSwUGAAAAAAQABAD1AAAAigMAAAAA&#10;" fillcolor="black" stroked="f" strokeweight="0"/>
                      <w10:anchorlock/>
                    </v:group>
                  </w:pict>
                </mc:Fallback>
              </mc:AlternateContent>
            </w:r>
          </w:p>
        </w:tc>
        <w:tc>
          <w:tcPr>
            <w:tcW w:w="3912"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Transport document (Master level)</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04160" behindDoc="0" locked="1" layoutInCell="0" allowOverlap="1" wp14:anchorId="049C4DDB" wp14:editId="29478C1C">
                      <wp:simplePos x="0" y="0"/>
                      <wp:positionH relativeFrom="column">
                        <wp:posOffset>361315</wp:posOffset>
                      </wp:positionH>
                      <wp:positionV relativeFrom="paragraph">
                        <wp:posOffset>9525</wp:posOffset>
                      </wp:positionV>
                      <wp:extent cx="187325" cy="127000"/>
                      <wp:effectExtent l="0" t="1905" r="0" b="4445"/>
                      <wp:wrapNone/>
                      <wp:docPr id="2437" name="Group 2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2438" name="Rectangle 2326"/>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39" name="Rectangle 2327"/>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40" name="Rectangle 2328"/>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0BFAF" id="Group 2437" o:spid="_x0000_s1026" style="position:absolute;margin-left:28.45pt;margin-top:.75pt;width:14.75pt;height:10pt;z-index:251804160"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" o:allowincell="f">
                      <v:rect id="Rectangle 2326"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PFsIA&#10;AADdAAAADwAAAGRycy9kb3ducmV2LnhtbERPTWvCQBC9F/oflin0VjcaGyS6Slso9CQYe+ltzI5J&#10;MDu7zW41/nvnIPT4eN+rzeh6daYhdp4NTCcZKOLa244bA9/7z5cFqJiQLfaeycCVImzWjw8rLK2/&#10;8I7OVWqUhHAs0UCbUii1jnVLDuPEB2Lhjn5wmAQOjbYDXiTc9XqWZYV22LE0tBjoo6X6VP056f3J&#10;qywsft8bdtv57lCE/FC8GvP8NL4tQSUa07/47v6yBmbzXObK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c8WwgAAAN0AAAAPAAAAAAAAAAAAAAAAAJgCAABkcnMvZG93&#10;bnJldi54bWxQSwUGAAAAAAQABAD1AAAAhwMAAAAA&#10;" fillcolor="black" stroked="f" strokeweight="0"/>
                      <v:rect id="Rectangle 2327"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qjcQA&#10;AADdAAAADwAAAGRycy9kb3ducmV2LnhtbESPzWrCQBSF94W+w3AL7uqkRoONjqJCwVXB6Ka7a+aa&#10;hGbujJlR07d3CoLLw/n5OPNlb1pxpc43lhV8DBMQxKXVDVcKDvuv9ykIH5A1tpZJwR95WC5eX+aY&#10;a3vjHV2LUIk4wj5HBXUILpfSlzUZ9EPriKN3sp3BEGVXSd3hLY6bVo6SJJMGG46EGh1taip/i4uJ&#10;3J+0SNz0vK7YfI93x8ylx2yi1OCtX81ABOrDM/xob7WC0Tj9hP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Zao3EAAAA3QAAAA8AAAAAAAAAAAAAAAAAmAIAAGRycy9k&#10;b3ducmV2LnhtbFBLBQYAAAAABAAEAPUAAACJAwAAAAA=&#10;" fillcolor="black" stroked="f" strokeweight="0"/>
                      <v:rect id="Rectangle 2328"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bcIA&#10;AADdAAAADwAAAGRycy9kb3ducmV2LnhtbERPTWvCQBC9C/0PyxR6042aBomu0hYKPRWMvfQ2Zsck&#10;mJ3dZrca/71zKPT4eN+b3eh6daEhdp4NzGcZKOLa244bA1+H9+kKVEzIFnvPZOBGEXbbh8kGS+uv&#10;vKdLlRolIRxLNNCmFEqtY92SwzjzgVi4kx8cJoFDo+2AVwl3vV5kWaEddiwNLQZ6a6k+V79Oer+X&#10;VRZWP68Nu898fyzC8lg8G/P0OL6sQSUa07/4z/1hDSzyXPbLG3kCe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bBtwgAAAN0AAAAPAAAAAAAAAAAAAAAAAJgCAABkcnMvZG93&#10;bnJldi54bWxQSwUGAAAAAAQABAD1AAAAhwMAAAAA&#10;" fillcolor="black" stroked="f" strokeweight="0"/>
                      <w10:anchorlock/>
                    </v:group>
                  </w:pict>
                </mc:Fallback>
              </mc:AlternateContent>
            </w:r>
          </w:p>
        </w:tc>
        <w:tc>
          <w:tcPr>
            <w:tcW w:w="3814"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Reference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05184" behindDoc="0" locked="1" layoutInCell="0" allowOverlap="1" wp14:anchorId="30A80ACF" wp14:editId="38D6C9F7">
                      <wp:simplePos x="0" y="0"/>
                      <wp:positionH relativeFrom="column">
                        <wp:posOffset>361315</wp:posOffset>
                      </wp:positionH>
                      <wp:positionV relativeFrom="paragraph">
                        <wp:posOffset>9525</wp:posOffset>
                      </wp:positionV>
                      <wp:extent cx="187325" cy="127000"/>
                      <wp:effectExtent l="0" t="4445" r="0" b="1905"/>
                      <wp:wrapNone/>
                      <wp:docPr id="2433" name="Group 2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2434" name="Rectangle 2330"/>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35" name="Rectangle 2331"/>
                              <wps:cNvSpPr>
                                <a:spLocks noChangeArrowheads="1"/>
                              </wps:cNvSpPr>
                              <wps:spPr bwMode="auto">
                                <a:xfrm>
                                  <a:off x="710"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36" name="Rectangle 2332"/>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1150A" id="Group 2433" o:spid="_x0000_s1026" style="position:absolute;margin-left:28.45pt;margin-top:.75pt;width:14.75pt;height:10pt;z-index:251805184"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" o:allowincell="f">
                      <v:rect id="Rectangle 2330"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FE8QA&#10;AADdAAAADwAAAGRycy9kb3ducmV2LnhtbESPzWrCQBSF94LvMNxCdzqpSYOkjqJCoSvB6Ka7a+aa&#10;BDN3xsyo6ds7hUKXh/PzcRarwXTiTr1vLSt4myYgiCurW64VHA+fkzkIH5A1dpZJwQ95WC3HowUW&#10;2j54T/cy1CKOsC9QQROCK6T0VUMG/dQ64uidbW8wRNnXUvf4iOOmk7MkyaXBliOhQUfbhqpLeTOR&#10;+52WiZtfNzWbXbY/5S495e9Kvb4M6w8QgYbwH/5rf2kFsyzN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YxRPEAAAA3QAAAA8AAAAAAAAAAAAAAAAAmAIAAGRycy9k&#10;b3ducmV2LnhtbFBLBQYAAAAABAAEAPUAAACJAwAAAAA=&#10;" fillcolor="black" stroked="f" strokeweight="0"/>
                      <v:rect id="Rectangle 2331" o:spid="_x0000_s1028" style="position:absolute;left:710;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RgiMQA&#10;AADdAAAADwAAAGRycy9kb3ducmV2LnhtbESPzYrCMBSF9wO+Q7jC7MZUq0WqUZwBYVYDVjfurs21&#10;LTY3sYla394MDMzycH4+znLdm1bcqfONZQXjUQKCuLS64UrBYb/9mIPwAVlja5kUPMnDejV4W2Ku&#10;7YN3dC9CJeII+xwV1CG4XEpf1mTQj6wjjt7ZdgZDlF0ldYePOG5aOUmSTBpsOBJqdPRVU3kpbiZy&#10;j2mRuPn1s2LzM92dMpeesplS78N+swARqA//4b/2t1YwmaYz+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IjEAAAA3QAAAA8AAAAAAAAAAAAAAAAAmAIAAGRycy9k&#10;b3ducmV2LnhtbFBLBQYAAAAABAAEAPUAAACJAwAAAAA=&#10;" fillcolor="black" stroked="f" strokeweight="0"/>
                      <v:rect id="Rectangle 2332"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b+/8QA&#10;AADdAAAADwAAAGRycy9kb3ducmV2LnhtbESPzWrCQBSF94W+w3AL7uqkRkOIjlILQlcFoxt318w1&#10;CWbujJmppm/fEQSXh/PzcRarwXTiSr1vLSv4GCcgiCurW64V7Heb9xyED8gaO8uk4I88rJavLwss&#10;tL3xlq5lqEUcYV+ggiYEV0jpq4YM+rF1xNE72d5giLKvpe7xFsdNJydJkkmDLUdCg46+GqrO5a+J&#10;3ENaJi6/rGs2P9PtMXPpMZspNXobPucgAg3hGX60v7WCyTTN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G/v/EAAAA3QAAAA8AAAAAAAAAAAAAAAAAmAIAAGRycy9k&#10;b3ducmV2LnhtbFBLBQYAAAAABAAEAPUAAACJAwAAAAA=&#10;" fillcolor="black" stroked="f" strokeweight="0"/>
                      <w10:anchorlock/>
                    </v:group>
                  </w:pict>
                </mc:Fallback>
              </mc:AlternateContent>
            </w:r>
          </w:p>
        </w:tc>
        <w:tc>
          <w:tcPr>
            <w:tcW w:w="3814"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an4</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CL754</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06208" behindDoc="0" locked="1" layoutInCell="0" allowOverlap="1" wp14:anchorId="3367D0F7" wp14:editId="230EE0A0">
                      <wp:simplePos x="0" y="0"/>
                      <wp:positionH relativeFrom="column">
                        <wp:posOffset>361315</wp:posOffset>
                      </wp:positionH>
                      <wp:positionV relativeFrom="paragraph">
                        <wp:posOffset>0</wp:posOffset>
                      </wp:positionV>
                      <wp:extent cx="125095" cy="131445"/>
                      <wp:effectExtent l="0" t="0" r="2540" b="4445"/>
                      <wp:wrapNone/>
                      <wp:docPr id="2429" name="Group 2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2430" name="Rectangle 2334"/>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31" name="Rectangle 2335"/>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32" name="Rectangle 2336"/>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A13EA" id="Group 2429" o:spid="_x0000_s1026" style="position:absolute;margin-left:28.45pt;margin-top:0;width:9.85pt;height:10.35pt;z-index:251806208"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" o:allowincell="f">
                      <v:rect id="Rectangle 2334"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EMIA&#10;AADdAAAADwAAAGRycy9kb3ducmV2LnhtbERPTWvCQBC9F/oflin0VjcaGyS6Slso9CQYe+ltzI5J&#10;MDu7zW41/nvnIPT4eN+rzeh6daYhdp4NTCcZKOLa244bA9/7z5cFqJiQLfaeycCVImzWjw8rLK2/&#10;8I7OVWqUhHAs0UCbUii1jnVLDuPEB2Lhjn5wmAQOjbYDXiTc9XqWZYV22LE0tBjoo6X6VP056f3J&#10;qywsft8bdtv57lCE/FC8GvP8NL4tQSUa07/47v6yBmbzXPbL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8MQwgAAAN0AAAAPAAAAAAAAAAAAAAAAAJgCAABkcnMvZG93&#10;bnJldi54bWxQSwUGAAAAAAQABAD1AAAAhwMAAAAA&#10;" fillcolor="black" stroked="f" strokeweight="0"/>
                      <v:rect id="Rectangle 2335"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mi8QA&#10;AADdAAAADwAAAGRycy9kb3ducmV2LnhtbESPzWrCQBSF90LfYbhCdzrRaAipo7RCoSvB6MbdNXOb&#10;BDN3pplR07d3CgWXh/PzcVabwXTiRr1vLSuYTRMQxJXVLdcKjofPSQ7CB2SNnWVS8EseNuuX0QoL&#10;be+8p1sZahFH2BeooAnBFVL6qiGDfmodcfS+bW8wRNnXUvd4j+Omk/MkyaTBliOhQUfbhqpLeTWR&#10;e0rLxOU/HzWb3WJ/zlx6zpZKvY6H9zcQgYbwDP+3v7SC+SKdwd+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vZovEAAAA3QAAAA8AAAAAAAAAAAAAAAAAmAIAAGRycy9k&#10;b3ducmV2LnhtbFBLBQYAAAAABAAEAPUAAACJAwAAAAA=&#10;" fillcolor="black" stroked="f" strokeweight="0"/>
                      <v:rect id="Rectangle 2336"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34/MQA&#10;AADdAAAADwAAAGRycy9kb3ducmV2LnhtbESPzWrCQBSF94LvMNyCO5000SCpo9iC0JVgdNPdNXNN&#10;gpk708xU07d3CgWXh/PzcVabwXTiRr1vLSt4nSUgiCurW64VnI676RKED8gaO8uk4Jc8bNbj0QoL&#10;be98oFsZahFH2BeooAnBFVL6qiGDfmYdcfQutjcYouxrqXu8x3HTyTRJcmmw5Uho0NFHQ9W1/DGR&#10;+5WViVt+v9ds9vPDOXfZOV8oNXkZtm8gAg3hGf5vf2oF6TxL4e9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9+PzEAAAA3QAAAA8AAAAAAAAAAAAAAAAAmAIAAGRycy9k&#10;b3ducmV2LnhtbFBLBQYAAAAABAAEAPUAAACJAwAAAAA=&#10;" fillcolor="black" stroked="f" strokeweight="0"/>
                      <w10:anchorlock/>
                    </v:group>
                  </w:pict>
                </mc:Fallback>
              </mc:AlternateContent>
            </w:r>
          </w:p>
        </w:tc>
        <w:tc>
          <w:tcPr>
            <w:tcW w:w="3912"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Declarant</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07232" behindDoc="0" locked="1" layoutInCell="0" allowOverlap="1" wp14:anchorId="12D89A75" wp14:editId="0CCC1014">
                      <wp:simplePos x="0" y="0"/>
                      <wp:positionH relativeFrom="column">
                        <wp:posOffset>361315</wp:posOffset>
                      </wp:positionH>
                      <wp:positionV relativeFrom="paragraph">
                        <wp:posOffset>9525</wp:posOffset>
                      </wp:positionV>
                      <wp:extent cx="187325" cy="127000"/>
                      <wp:effectExtent l="0" t="0" r="0" b="1270"/>
                      <wp:wrapNone/>
                      <wp:docPr id="2425" name="Group 2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2426" name="Rectangle 2338"/>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7" name="Rectangle 2339"/>
                              <wps:cNvSpPr>
                                <a:spLocks noChangeArrowheads="1"/>
                              </wps:cNvSpPr>
                              <wps:spPr bwMode="auto">
                                <a:xfrm>
                                  <a:off x="710"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8" name="Rectangle 2340"/>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65A39" id="Group 2425" o:spid="_x0000_s1026" style="position:absolute;margin-left:28.45pt;margin-top:.75pt;width:14.75pt;height:10pt;z-index:251807232"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" o:allowincell="f">
                      <v:rect id="Rectangle 2338"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9oIsQA&#10;AADdAAAADwAAAGRycy9kb3ducmV2LnhtbESPzWrCQBSF90LfYbiF7nTSqCGkjlILBVeC0U1318xt&#10;Epq5M2amGt/eEQSXh/PzcRarwXTiTL1vLSt4nyQgiCurW64VHPbf4xyED8gaO8uk4EoeVsuX0QIL&#10;bS+8o3MZahFH2BeooAnBFVL6qiGDfmIdcfR+bW8wRNnXUvd4ieOmk2mSZNJgy5HQoKOvhqq/8t9E&#10;7s+0TFx+WtdstrPdMXPTYzZX6u11+PwAEWgIz/CjvdEK0lmawf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faCLEAAAA3QAAAA8AAAAAAAAAAAAAAAAAmAIAAGRycy9k&#10;b3ducmV2LnhtbFBLBQYAAAAABAAEAPUAAACJAwAAAAA=&#10;" fillcolor="black" stroked="f" strokeweight="0"/>
                      <v:rect id="Rectangle 2339" o:spid="_x0000_s1028" style="position:absolute;left:710;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NucQA&#10;AADdAAAADwAAAGRycy9kb3ducmV2LnhtbESPzWrCQBSF9wXfYbhCd3VitFGio9hCoSvB6MbdNXNN&#10;gpk7Y2aq6dt3hILLw/n5OMt1b1pxo843lhWMRwkI4tLqhisFh/3X2xyED8gaW8uk4Jc8rFeDlyXm&#10;2t55R7ciVCKOsM9RQR2Cy6X0ZU0G/cg64uidbWcwRNlVUnd4j+OmlWmSZNJgw5FQo6PPmspL8WMi&#10;9zgpEje/flRsttPdKXOTU/au1Ouw3yxABOrDM/zf/tYK0mk6g8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TzbnEAAAA3QAAAA8AAAAAAAAAAAAAAAAAmAIAAGRycy9k&#10;b3ducmV2LnhtbFBLBQYAAAAABAAEAPUAAACJAwAAAAA=&#10;" fillcolor="black" stroked="f" strokeweight="0"/>
                      <v:rect id="Rectangle 2340"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Zy8IA&#10;AADdAAAADwAAAGRycy9kb3ducmV2LnhtbERPTWvCQBC9F/oflil4q5tGGyR1lbZQ8CQYvXgbs9Mk&#10;NDu7zW41/nvnIPT4eN/L9eh6daYhdp4NvEwzUMS1tx03Bg77r+cFqJiQLfaeycCVIqxXjw9LLK2/&#10;8I7OVWqUhHAs0UCbUii1jnVLDuPUB2Lhvv3gMAkcGm0HvEi463WeZYV22LE0tBjos6X6p/pz0nuc&#10;VVlY/H407Lbz3akIs1PxaszkaXx/A5VoTP/iu3tjDeTzXObKG3k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FnLwgAAAN0AAAAPAAAAAAAAAAAAAAAAAJgCAABkcnMvZG93&#10;bnJldi54bWxQSwUGAAAAAAQABAD1AAAAhwMAAAAA&#10;" fillcolor="black" stroked="f" strokeweight="0"/>
                      <w10:anchorlock/>
                    </v:group>
                  </w:pict>
                </mc:Fallback>
              </mc:AlternateContent>
            </w:r>
          </w:p>
        </w:tc>
        <w:tc>
          <w:tcPr>
            <w:tcW w:w="3814"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1..99</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08256" behindDoc="0" locked="1" layoutInCell="0" allowOverlap="1" wp14:anchorId="0F0BB857" wp14:editId="0B917A5A">
                      <wp:simplePos x="0" y="0"/>
                      <wp:positionH relativeFrom="column">
                        <wp:posOffset>361315</wp:posOffset>
                      </wp:positionH>
                      <wp:positionV relativeFrom="paragraph">
                        <wp:posOffset>0</wp:posOffset>
                      </wp:positionV>
                      <wp:extent cx="125095" cy="131445"/>
                      <wp:effectExtent l="0" t="0" r="2540" b="3810"/>
                      <wp:wrapNone/>
                      <wp:docPr id="2421" name="Group 2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2422" name="Rectangle 2342"/>
                              <wps:cNvSpPr>
                                <a:spLocks noChangeArrowheads="1"/>
                              </wps:cNvSpPr>
                              <wps:spPr bwMode="auto">
                                <a:xfrm>
                                  <a:off x="611"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3" name="Rectangle 2343"/>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4" name="Rectangle 2344"/>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F9494" id="Group 2421" o:spid="_x0000_s1026" style="position:absolute;margin-left:28.45pt;margin-top:0;width:9.85pt;height:10.35pt;z-index:251808256"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" o:allowincell="f">
                      <v:rect id="Rectangle 2342" o:spid="_x0000_s1027" style="position:absolute;left:611;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RuIcUA&#10;AADdAAAADwAAAGRycy9kb3ducmV2LnhtbESPzWrCQBSF94LvMFzBnU6MNkiaiVhB6KpgdNPdNXOb&#10;hGbuTDOjpm/fKRS6PJyfj1PsRtOLOw2+s6xgtUxAENdWd9wouJyPiy0IH5A19pZJwTd52JXTSYG5&#10;tg8+0b0KjYgj7HNU0Ibgcil93ZJBv7SOOHofdjAYohwaqQd8xHHTyzRJMmmw40ho0dGhpfqzupnI&#10;fV9Xidt+vTRs3jana+bW1+xJqfls3D+DCDSG//Bf+1UrSDdpCr9v4hO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G4hxQAAAN0AAAAPAAAAAAAAAAAAAAAAAJgCAABkcnMv&#10;ZG93bnJldi54bWxQSwUGAAAAAAQABAD1AAAAigMAAAAA&#10;" fillcolor="black" stroked="f" strokeweight="0"/>
                      <v:rect id="Rectangle 2343"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LusQA&#10;AADdAAAADwAAAGRycy9kb3ducmV2LnhtbESPzWrCQBSF94LvMNyCO5000SCpo9iC0JVgdNPdNXNN&#10;gpk708xU07d3CgWXh/PzcVabwXTiRr1vLSt4nSUgiCurW64VnI676RKED8gaO8uk4Jc8bNbj0QoL&#10;be98oFsZahFH2BeooAnBFVL6qiGDfmYdcfQutjcYouxrqXu8x3HTyTRJcmmw5Uho0NFHQ9W1/DGR&#10;+5WViVt+v9ds9vPDOXfZOV8oNXkZtm8gAg3hGf5vf2oF6TzN4O9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oy7rEAAAA3QAAAA8AAAAAAAAAAAAAAAAAmAIAAGRycy9k&#10;b3ducmV2LnhtbFBLBQYAAAAABAAEAPUAAACJAwAAAAA=&#10;" fillcolor="black" stroked="f" strokeweight="0"/>
                      <v:rect id="Rectangle 2344"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TzsQA&#10;AADdAAAADwAAAGRycy9kb3ducmV2LnhtbESPzWrCQBSF94LvMNyCO500pkFSR9GC0JVgdNPdNXNN&#10;gpk7Y2aq6ds7hUKXh/PzcZbrwXTiTr1vLSt4nSUgiCurW64VnI676QKED8gaO8uk4Ic8rFfj0RIL&#10;bR98oHsZahFH2BeooAnBFVL6qiGDfmYdcfQutjcYouxrqXt8xHHTyTRJcmmw5Uho0NFHQ9W1/DaR&#10;+zUvE7e4bWs2++xwzt38nL8pNXkZNu8gAg3hP/zX/tQK0izN4Pd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U87EAAAA3QAAAA8AAAAAAAAAAAAAAAAAmAIAAGRycy9k&#10;b3ducmV2LnhtbFBLBQYAAAAABAAEAPUAAACJAwAAAAA=&#10;" fillcolor="black" stroked="f" strokeweight="0"/>
                      <w10:anchorlock/>
                    </v:group>
                  </w:pict>
                </mc:Fallback>
              </mc:AlternateContent>
            </w:r>
          </w:p>
        </w:tc>
        <w:tc>
          <w:tcPr>
            <w:tcW w:w="3912" w:type="dxa"/>
            <w:gridSpan w:val="5"/>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HRCM screening results</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09280" behindDoc="0" locked="1" layoutInCell="0" allowOverlap="1" wp14:anchorId="0512D1D7" wp14:editId="670F932D">
                      <wp:simplePos x="0" y="0"/>
                      <wp:positionH relativeFrom="column">
                        <wp:posOffset>361315</wp:posOffset>
                      </wp:positionH>
                      <wp:positionV relativeFrom="paragraph">
                        <wp:posOffset>9525</wp:posOffset>
                      </wp:positionV>
                      <wp:extent cx="187325" cy="127000"/>
                      <wp:effectExtent l="0" t="0" r="0" b="1270"/>
                      <wp:wrapNone/>
                      <wp:docPr id="2418" name="Group 2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2419" name="Rectangle 2346"/>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0" name="Rectangle 2347"/>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084A2" id="Group 2418" o:spid="_x0000_s1026" style="position:absolute;margin-left:28.45pt;margin-top:.75pt;width:14.75pt;height:10pt;z-index:251809280"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" o:allowincell="f">
                      <v:rect id="Rectangle 2346"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27cUA&#10;AADdAAAADwAAAGRycy9kb3ducmV2LnhtbESPS2vCQBSF90L/w3AL3ZmJr6DRUWqh4Kpg7Ka7a+aa&#10;BDN3pplR03/vFASXh/P4OKtNb1pxpc43lhWMkhQEcWl1w5WC78PncA7CB2SNrWVS8EceNuuXwQpz&#10;bW+8p2sRKhFH2OeooA7B5VL6siaDPrGOOHon2xkMUXaV1B3e4rhp5ThNM2mw4Uio0dFHTeW5uJjI&#10;/ZkUqZv/bis2X9P9MXOTYzZT6u21f1+CCNSHZ/jR3mkF4+loAf9v4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DbtxQAAAN0AAAAPAAAAAAAAAAAAAAAAAJgCAABkcnMv&#10;ZG93bnJldi54bWxQSwUGAAAAAAQABAD1AAAAigMAAAAA&#10;" fillcolor="black" stroked="f" strokeweight="0"/>
                      <v:rect id="Rectangle 2347" o:spid="_x0000_s1028"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VzcIA&#10;AADdAAAADwAAAGRycy9kb3ducmV2LnhtbERPTWvCQBC9F/oflil4q5tGGyR1lbZQ8CQYvXgbs9Mk&#10;NDu7zW41/nvnIPT4eN/L9eh6daYhdp4NvEwzUMS1tx03Bg77r+cFqJiQLfaeycCVIqxXjw9LLK2/&#10;8I7OVWqUhHAs0UCbUii1jnVLDuPUB2Lhvv3gMAkcGm0HvEi463WeZYV22LE0tBjos6X6p/pz0nuc&#10;VVlY/H407Lbz3akIs1PxaszkaXx/A5VoTP/iu3tjDeTzXPbLG3k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lXNwgAAAN0AAAAPAAAAAAAAAAAAAAAAAJgCAABkcnMvZG93&#10;bnJldi54bWxQSwUGAAAAAAQABAD1AAAAhwMAAAAA&#10;" fillcolor="black" stroked="f" strokeweight="0"/>
                      <w10:anchorlock/>
                    </v:group>
                  </w:pict>
                </mc:Fallback>
              </mc:AlternateContent>
            </w:r>
          </w:p>
        </w:tc>
        <w:tc>
          <w:tcPr>
            <w:tcW w:w="3814"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Referral request reference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10304" behindDoc="0" locked="1" layoutInCell="0" allowOverlap="1" wp14:anchorId="72363725" wp14:editId="5B8E264C">
                      <wp:simplePos x="0" y="0"/>
                      <wp:positionH relativeFrom="column">
                        <wp:posOffset>361315</wp:posOffset>
                      </wp:positionH>
                      <wp:positionV relativeFrom="paragraph">
                        <wp:posOffset>9525</wp:posOffset>
                      </wp:positionV>
                      <wp:extent cx="187325" cy="127000"/>
                      <wp:effectExtent l="0" t="0" r="0" b="0"/>
                      <wp:wrapNone/>
                      <wp:docPr id="2415" name="Group 2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2416" name="Rectangle 2349"/>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17" name="Rectangle 2350"/>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ABD70" id="Group 2415" o:spid="_x0000_s1026" style="position:absolute;margin-left:28.45pt;margin-top:.75pt;width:14.75pt;height:10pt;z-index:251810304"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" o:allowincell="f">
                      <v:rect id="Rectangle 2349"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in8UA&#10;AADdAAAADwAAAGRycy9kb3ducmV2LnhtbESPzWrCQBSF9wXfYbiF7pqJmoaQOooVCq4KRjfurpnb&#10;JDRzZ5oZTXz7TqHQ5eH8fJzVZjK9uNHgO8sK5kkKgri2uuNGwen4/lyA8AFZY2+ZFNzJw2Y9e1hh&#10;qe3IB7pVoRFxhH2JCtoQXCmlr1sy6BPriKP3aQeDIcqhkXrAMY6bXi7SNJcGO46EFh3tWqq/qquJ&#10;3POySl3x/daw+cgOl9wtL/mLUk+P0/YVRKAp/If/2nutYJHNc/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6KfxQAAAN0AAAAPAAAAAAAAAAAAAAAAAJgCAABkcnMv&#10;ZG93bnJldi54bWxQSwUGAAAAAAQABAD1AAAAigMAAAAA&#10;" fillcolor="black" stroked="f" strokeweight="0"/>
                      <v:rect id="Rectangle 2350" o:spid="_x0000_s1028"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8HBMUA&#10;AADdAAAADwAAAGRycy9kb3ducmV2LnhtbESPS2vCQBSF90L/w3AL3ZmJryjRUWqh4Kpg7Ka7a+aa&#10;BDN3pplR03/vFASXh/P4OKtNb1pxpc43lhWMkhQEcWl1w5WC78PncAHCB2SNrWVS8EceNuuXwQpz&#10;bW+8p2sRKhFH2OeooA7B5VL6siaDPrGOOHon2xkMUXaV1B3e4rhp5ThNM2mw4Uio0dFHTeW5uJjI&#10;/ZkUqVv8bis2X9P9MXOTYzZT6u21f1+CCNSHZ/jR3mkF4+loDv9v4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wcExQAAAN0AAAAPAAAAAAAAAAAAAAAAAJgCAABkcnMv&#10;ZG93bnJldi54bWxQSwUGAAAAAAQABAD1AAAAigMAAAAA&#10;" fillcolor="black" stroked="f" strokeweight="0"/>
                      <w10:anchorlock/>
                    </v:group>
                  </w:pict>
                </mc:Fallback>
              </mc:AlternateContent>
            </w:r>
          </w:p>
        </w:tc>
        <w:tc>
          <w:tcPr>
            <w:tcW w:w="3814" w:type="dxa"/>
            <w:gridSpan w:val="4"/>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Result</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CL726</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2..9</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11328" behindDoc="0" locked="1" layoutInCell="0" allowOverlap="1" wp14:anchorId="6DEF76D7" wp14:editId="77602299">
                      <wp:simplePos x="0" y="0"/>
                      <wp:positionH relativeFrom="column">
                        <wp:posOffset>361315</wp:posOffset>
                      </wp:positionH>
                      <wp:positionV relativeFrom="paragraph">
                        <wp:posOffset>0</wp:posOffset>
                      </wp:positionV>
                      <wp:extent cx="187325" cy="131445"/>
                      <wp:effectExtent l="0" t="1270" r="0" b="635"/>
                      <wp:wrapNone/>
                      <wp:docPr id="2411" name="Group 2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2412" name="Rectangle 2352"/>
                              <wps:cNvSpPr>
                                <a:spLocks noChangeArrowheads="1"/>
                              </wps:cNvSpPr>
                              <wps:spPr bwMode="auto">
                                <a:xfrm>
                                  <a:off x="710"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13" name="Rectangle 2353"/>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14" name="Rectangle 2354"/>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A2D99" id="Group 2411" o:spid="_x0000_s1026" style="position:absolute;margin-left:28.45pt;margin-top:0;width:14.75pt;height:10.35pt;z-index:251811328"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" o:allowincell="f">
                      <v:rect id="Rectangle 2352" o:spid="_x0000_s1027" style="position:absolute;left:71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knMQA&#10;AADdAAAADwAAAGRycy9kb3ducmV2LnhtbESPzWrCQBSF90LfYbiCO50YNYTUUdqC0JVgdOPumrlN&#10;gpk708xU07d3CgWXh/PzcdbbwXTiRr1vLSuYzxIQxJXVLdcKTsfdNAfhA7LGzjIp+CUP283LaI2F&#10;tnc+0K0MtYgj7AtU0ITgCil91ZBBP7OOOHpftjcYouxrqXu8x3HTyTRJMmmw5Uho0NFHQ9W1/DGR&#10;e16Uicu/32s2++XhkrnFJVspNRkPb68gAg3hGf5vf2oF6XKewt+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IpJzEAAAA3QAAAA8AAAAAAAAAAAAAAAAAmAIAAGRycy9k&#10;b3ducmV2LnhtbFBLBQYAAAAABAAEAPUAAACJAwAAAAA=&#10;" fillcolor="black" stroked="f" strokeweight="0"/>
                      <v:rect id="Rectangle 2353" o:spid="_x0000_s1028"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BB8QA&#10;AADdAAAADwAAAGRycy9kb3ducmV2LnhtbESPzWrCQBSF90LfYbhCdzrRaAipo7RCoSvB6MbdNXOb&#10;BDN3pplR07d3CgWXh/PzcVabwXTiRr1vLSuYTRMQxJXVLdcKjofPSQ7CB2SNnWVS8EseNuuX0QoL&#10;be+8p1sZahFH2BeooAnBFVL6qiGDfmodcfS+bW8wRNnXUvd4j+Omk/MkyaTBliOhQUfbhqpLeTWR&#10;e0rLxOU/HzWb3WJ/zlx6zpZKvY6H9zcQgYbwDP+3v7SC+WKWwt+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EAQfEAAAA3QAAAA8AAAAAAAAAAAAAAAAAmAIAAGRycy9k&#10;b3ducmV2LnhtbFBLBQYAAAAABAAEAPUAAACJAwAAAAA=&#10;" fillcolor="black" stroked="f" strokeweight="0"/>
                      <v:rect id="Rectangle 2354" o:spid="_x0000_s1029"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Zc8QA&#10;AADdAAAADwAAAGRycy9kb3ducmV2LnhtbESPzYrCMBSF9wO+Q7jC7MZUrUWqURxhYFYDVjfurs21&#10;LTY3mSZq5+0nguDycH4+znLdm1bcqPONZQXjUQKCuLS64UrBYf/1MQfhA7LG1jIp+CMP69XgbYm5&#10;tnfe0a0IlYgj7HNUUIfgcil9WZNBP7KOOHpn2xkMUXaV1B3e47hp5SRJMmmw4Uio0dG2pvJSXE3k&#10;HqdF4ua/nxWbn3R3ytz0lM2Ueh/2mwWIQH14hZ/tb61gko5TeLy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mXPEAAAA3QAAAA8AAAAAAAAAAAAAAAAAmAIAAGRycy9k&#10;b3ducmV2LnhtbFBLBQYAAAAABAAEAPUAAACJAwAAAAA=&#10;" fillcolor="black" stroked="f" strokeweight="0"/>
                      <w10:anchorlock/>
                    </v:group>
                  </w:pict>
                </mc:Fallback>
              </mc:AlternateContent>
            </w:r>
          </w:p>
        </w:tc>
        <w:tc>
          <w:tcPr>
            <w:tcW w:w="3814"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Screening method</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12352" behindDoc="0" locked="1" layoutInCell="0" allowOverlap="1" wp14:anchorId="54DB132C" wp14:editId="3E1C447D">
                      <wp:simplePos x="0" y="0"/>
                      <wp:positionH relativeFrom="column">
                        <wp:posOffset>361315</wp:posOffset>
                      </wp:positionH>
                      <wp:positionV relativeFrom="paragraph">
                        <wp:posOffset>9525</wp:posOffset>
                      </wp:positionV>
                      <wp:extent cx="250190" cy="127000"/>
                      <wp:effectExtent l="0" t="0" r="1270" b="0"/>
                      <wp:wrapNone/>
                      <wp:docPr id="2407" name="Group 2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408" name="Rectangle 2356"/>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09" name="Rectangle 2357"/>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10" name="Rectangle 2358"/>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43FEC" id="Group 2407" o:spid="_x0000_s1026" style="position:absolute;margin-left:28.45pt;margin-top:.75pt;width:19.7pt;height:10pt;z-index:251812352"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" o:allowincell="f">
                      <v:rect id="Rectangle 2356"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8IA&#10;AADdAAAADwAAAGRycy9kb3ducmV2LnhtbERPS0sDMRC+C/6HMEJvNunDpaxNSxWEnoRuvXibbsbd&#10;pZtJuont+u+dg+Dx43uvt6Pv1ZWG1AW2MJsaUMR1cB03Fj6Ob48rUCkjO+wDk4UfSrDd3N+tsXTh&#10;xge6VrlREsKpRAttzrHUOtUteUzTEImF+wqDxyxwaLQb8CbhvtdzYwrtsWNpaDHSa0v1ufr20vu5&#10;qExcXV4a9u/Lw6mIi1PxZO3kYdw9g8o05n/xn3vvLMyXRubKG3k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rwgAAAN0AAAAPAAAAAAAAAAAAAAAAAJgCAABkcnMvZG93&#10;bnJldi54bWxQSwUGAAAAAAQABAD1AAAAhwMAAAAA&#10;" fillcolor="black" stroked="f" strokeweight="0"/>
                      <v:rect id="Rectangle 2357" o:spid="_x0000_s1028"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gMMQA&#10;AADdAAAADwAAAGRycy9kb3ducmV2LnhtbESPS2sCMRSF90L/Q7gFd5r4GuzUKFYodCU47aa76+R2&#10;ZnByEyepTv99IwguD+fxcVab3rbiQl1oHGuYjBUI4tKZhisNX5/voyWIEJENto5Jwx8F2KyfBivM&#10;jbvygS5FrEQa4ZCjhjpGn0sZyposhrHzxMn7cZ3FmGRXSdPhNY3bVk6VyqTFhhOhRk+7mspT8WsT&#10;93tWKL88v1Vs9/PDMfOzY7bQevjcb19BROrjI3xvfxgN07l6gd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1oDDEAAAA3QAAAA8AAAAAAAAAAAAAAAAAmAIAAGRycy9k&#10;b3ducmV2LnhtbFBLBQYAAAAABAAEAPUAAACJAwAAAAA=&#10;" fillcolor="black" stroked="f" strokeweight="0"/>
                      <v:rect id="Rectangle 2358"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fcMIA&#10;AADdAAAADwAAAGRycy9kb3ducmV2LnhtbERPS2vCQBC+F/oflin0Vjc+GiR1lSoIPQmmvfQ2Zsck&#10;mJ3dZleN/945CD1+fO/FanCdulAfW88GxqMMFHHlbcu1gZ/v7dscVEzIFjvPZOBGEVbL56cFFtZf&#10;eU+XMtVKQjgWaKBJKRRax6ohh3HkA7FwR987TAL7WtserxLuOj3Jslw7bFkaGgy0aag6lWcnvb/T&#10;Mgvzv3XNbjfbH/IwPeTvxry+DJ8foBIN6V/8cH9ZA5PZWPbLG3kCe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p9wwgAAAN0AAAAPAAAAAAAAAAAAAAAAAJgCAABkcnMvZG93&#10;bnJldi54bWxQSwUGAAAAAAQABAD1AAAAhwMAAAAA&#10;" fillcolor="black" stroked="f" strokeweight="0"/>
                      <w10:anchorlock/>
                    </v:group>
                  </w:pict>
                </mc:Fallback>
              </mc:AlternateContent>
            </w:r>
          </w:p>
        </w:tc>
        <w:tc>
          <w:tcPr>
            <w:tcW w:w="3715"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Method</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CL724</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0..99</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13376" behindDoc="0" locked="1" layoutInCell="0" allowOverlap="1" wp14:anchorId="61A05F11" wp14:editId="5D7C4175">
                      <wp:simplePos x="0" y="0"/>
                      <wp:positionH relativeFrom="column">
                        <wp:posOffset>361315</wp:posOffset>
                      </wp:positionH>
                      <wp:positionV relativeFrom="paragraph">
                        <wp:posOffset>0</wp:posOffset>
                      </wp:positionV>
                      <wp:extent cx="187325" cy="131445"/>
                      <wp:effectExtent l="0" t="1270" r="0" b="635"/>
                      <wp:wrapNone/>
                      <wp:docPr id="2403" name="Group 2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2404" name="Rectangle 2360"/>
                              <wps:cNvSpPr>
                                <a:spLocks noChangeArrowheads="1"/>
                              </wps:cNvSpPr>
                              <wps:spPr bwMode="auto">
                                <a:xfrm>
                                  <a:off x="710"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05" name="Rectangle 2361"/>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06" name="Rectangle 2362"/>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FE6B7" id="Group 2403" o:spid="_x0000_s1026" style="position:absolute;margin-left:28.45pt;margin-top:0;width:14.75pt;height:10.35pt;z-index:251813376"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" o:allowincell="f">
                      <v:rect id="Rectangle 2360" o:spid="_x0000_s1027" style="position:absolute;left:71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PrsQA&#10;AADdAAAADwAAAGRycy9kb3ducmV2LnhtbESPX2vCMBTF3wd+h3CFvc1E7YpUozhh4NPAbi++XZtr&#10;W2xusiZq/fbLYLDHw/nz46w2g+3EjfrQOtYwnSgQxJUzLdcavj7fXxYgQkQ22DkmDQ8KsFmPnlZY&#10;GHfnA93KWIs0wqFADU2MvpAyVA1ZDBPniZN3dr3FmGRfS9PjPY3bTs6UyqXFlhOhQU+7hqpLebWJ&#10;e5yXyi++32q2H9nhlPv5KX/V+nk8bJcgIg3xP/zX3hsNs0xl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0D67EAAAA3QAAAA8AAAAAAAAAAAAAAAAAmAIAAGRycy9k&#10;b3ducmV2LnhtbFBLBQYAAAAABAAEAPUAAACJAwAAAAA=&#10;" fillcolor="black" stroked="f" strokeweight="0"/>
                      <v:rect id="Rectangle 2361" o:spid="_x0000_s1028"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qNcQA&#10;AADdAAAADwAAAGRycy9kb3ducmV2LnhtbESPS2sCMRSF9wX/Q7iCu5rUxyBTo9iC4Krg6MbddXI7&#10;M3RyEydRx39vCoUuD+fxcZbr3rbiRl1oHGt4GysQxKUzDVcajoft6wJEiMgGW8ek4UEB1qvByxJz&#10;4+68p1sRK5FGOOSooY7R51KGsiaLYew8cfK+XWcxJtlV0nR4T+O2lROlMmmx4USo0dNnTeVPcbWJ&#10;e5oWyi8uHxXbr9n+nPnpOZtrPRr2m3cQkfr4H/5r74yGyUzN4f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4qjXEAAAA3QAAAA8AAAAAAAAAAAAAAAAAmAIAAGRycy9k&#10;b3ducmV2LnhtbFBLBQYAAAAABAAEAPUAAACJAwAAAAA=&#10;" fillcolor="black" stroked="f" strokeweight="0"/>
                      <v:rect id="Rectangle 2362" o:spid="_x0000_s1029"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o0QsQA&#10;AADdAAAADwAAAGRycy9kb3ducmV2LnhtbESPzWoCMRSF94LvEG7BnSZVO8jUKFYQuhIc3XR3nVxn&#10;Bic36STq9O1NodDl4fx8nOW6t624UxcaxxpeJwoEcelMw5WG03E3XoAIEdlg65g0/FCA9Wo4WGJu&#10;3IMPdC9iJdIIhxw11DH6XMpQ1mQxTJwnTt7FdRZjkl0lTYePNG5bOVUqkxYbToQaPW1rKq/FzSbu&#10;16xQfvH9UbHdzw/nzM/O2ZvWo5d+8w4iUh//w3/tT6NhOlcZ/L5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qNELEAAAA3QAAAA8AAAAAAAAAAAAAAAAAmAIAAGRycy9k&#10;b3ducmV2LnhtbFBLBQYAAAAABAAEAPUAAACJAwAAAAA=&#10;" fillcolor="black" stroked="f" strokeweight="0"/>
                      <w10:anchorlock/>
                    </v:group>
                  </w:pict>
                </mc:Fallback>
              </mc:AlternateContent>
            </w:r>
          </w:p>
        </w:tc>
        <w:tc>
          <w:tcPr>
            <w:tcW w:w="3814"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Additional information</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14400" behindDoc="0" locked="1" layoutInCell="0" allowOverlap="1" wp14:anchorId="2AFEA047" wp14:editId="02E7FB60">
                      <wp:simplePos x="0" y="0"/>
                      <wp:positionH relativeFrom="column">
                        <wp:posOffset>361315</wp:posOffset>
                      </wp:positionH>
                      <wp:positionV relativeFrom="paragraph">
                        <wp:posOffset>9525</wp:posOffset>
                      </wp:positionV>
                      <wp:extent cx="250190" cy="127000"/>
                      <wp:effectExtent l="0" t="0" r="1270" b="0"/>
                      <wp:wrapNone/>
                      <wp:docPr id="2399" name="Group 2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400" name="Rectangle 2364"/>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01" name="Rectangle 2365"/>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02" name="Rectangle 2366"/>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55972" id="Group 2399" o:spid="_x0000_s1026" style="position:absolute;margin-left:28.45pt;margin-top:.75pt;width:19.7pt;height:10pt;z-index:251814400"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" o:allowincell="f">
                      <v:rect id="Rectangle 2364"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JrcIA&#10;AADdAAAADwAAAGRycy9kb3ducmV2LnhtbERPS0sDMRC+C/6HMEJvNunDpaxNSxWEnoRuvXibbsbd&#10;pZtJuont+u+dg+Dx43uvt6Pv1ZWG1AW2MJsaUMR1cB03Fj6Ob48rUCkjO+wDk4UfSrDd3N+tsXTh&#10;xge6VrlREsKpRAttzrHUOtUteUzTEImF+wqDxyxwaLQb8CbhvtdzYwrtsWNpaDHSa0v1ufr20vu5&#10;qExcXV4a9u/Lw6mIi1PxZO3kYdw9g8o05n/xn3vvLMyXRvbLG3k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wmtwgAAAN0AAAAPAAAAAAAAAAAAAAAAAJgCAABkcnMvZG93&#10;bnJldi54bWxQSwUGAAAAAAQABAD1AAAAhwMAAAAA&#10;" fillcolor="black" stroked="f" strokeweight="0"/>
                      <v:rect id="Rectangle 2365"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sNsQA&#10;AADdAAAADwAAAGRycy9kb3ducmV2LnhtbESPS2sCMRSF9wX/Q7gFdzXx0UGmRrGC4Krg6MbddXI7&#10;M3Ryk06ijv++EYQuD+fxcRar3rbiSl1oHGsYjxQI4tKZhisNx8P2bQ4iRGSDrWPScKcAq+XgZYG5&#10;cTfe07WIlUgjHHLUUMfocylDWZPFMHKeOHnfrrMYk+wqaTq8pXHbyolSmbTYcCLU6GlTU/lTXGzi&#10;nqaF8vPfz4rt12x/zvz0nL1rPXzt1x8gIvXxP/xs74yGyUyN4fE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DrDbEAAAA3QAAAA8AAAAAAAAAAAAAAAAAmAIAAGRycy9k&#10;b3ducmV2LnhtbFBLBQYAAAAABAAEAPUAAACJAwAAAAA=&#10;" fillcolor="black" stroked="f" strokeweight="0"/>
                      <v:rect id="Rectangle 2366"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yQcQA&#10;AADdAAAADwAAAGRycy9kb3ducmV2LnhtbESPX2vCMBTF3wd+h3AF32Zi1SKdUVQQ9jSw28vers1d&#10;W9bcxCZq9+2XwcDHw/nz46y3g+3EjfrQOtYwmyoQxJUzLdcaPt6PzysQISIb7ByThh8KsN2MntZY&#10;GHfnE93KWIs0wqFADU2MvpAyVA1ZDFPniZP35XqLMcm+lqbHexq3ncyUyqXFlhOhQU+Hhqrv8moT&#10;93NeKr+67Gu2b4vTOffzc77UejIedi8gIg3xEf5vvxoN2UJl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RMkHEAAAA3QAAAA8AAAAAAAAAAAAAAAAAmAIAAGRycy9k&#10;b3ducmV2LnhtbFBLBQYAAAAABAAEAPUAAACJAwAAAAA=&#10;" fillcolor="black" stroked="f" strokeweight="0"/>
                      <w10:anchorlock/>
                    </v:group>
                  </w:pict>
                </mc:Fallback>
              </mc:AlternateContent>
            </w:r>
          </w:p>
        </w:tc>
        <w:tc>
          <w:tcPr>
            <w:tcW w:w="3715"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Code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CL752</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15424" behindDoc="0" locked="1" layoutInCell="0" allowOverlap="1" wp14:anchorId="08EBD3B5" wp14:editId="18A34B7F">
                      <wp:simplePos x="0" y="0"/>
                      <wp:positionH relativeFrom="column">
                        <wp:posOffset>361315</wp:posOffset>
                      </wp:positionH>
                      <wp:positionV relativeFrom="paragraph">
                        <wp:posOffset>9525</wp:posOffset>
                      </wp:positionV>
                      <wp:extent cx="250190" cy="127000"/>
                      <wp:effectExtent l="0" t="1905" r="1270" b="4445"/>
                      <wp:wrapNone/>
                      <wp:docPr id="2395" name="Group 2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396" name="Rectangle 2368"/>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97" name="Rectangle 2369"/>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98" name="Rectangle 2370"/>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5616D" id="Group 2395" o:spid="_x0000_s1026" style="position:absolute;margin-left:28.45pt;margin-top:.75pt;width:19.7pt;height:10pt;z-index:251815424"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" o:allowincell="f">
                      <v:rect id="Rectangle 2368"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soMQA&#10;AADdAAAADwAAAGRycy9kb3ducmV2LnhtbESPzWrCQBSF94LvMFzBnU40GmzqKFoQuiqYunF3zdwm&#10;oZk7Y2aq6ds7BaHLw/n5OOttb1pxo843lhXMpgkI4tLqhisFp8/DZAXCB2SNrWVS8EsetpvhYI25&#10;tnc+0q0IlYgj7HNUUIfgcil9WZNBP7WOOHpftjMYouwqqTu8x3HTynmSZNJgw5FQo6O3msrv4sdE&#10;7jktEre67is2H4vjJXPpJVsqNR71u1cQgfrwH36237WCefqSwd+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KbKDEAAAA3QAAAA8AAAAAAAAAAAAAAAAAmAIAAGRycy9k&#10;b3ducmV2LnhtbFBLBQYAAAAABAAEAPUAAACJAwAAAAA=&#10;" fillcolor="black" stroked="f" strokeweight="0"/>
                      <v:rect id="Rectangle 2369"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JO8UA&#10;AADdAAAADwAAAGRycy9kb3ducmV2LnhtbESPzWrCQBSF9wXfYbhCd3WiaaNGR7GFQlcFUzfurplr&#10;EszcGTNTjW/vFIQuD+fn4yzXvWnFhTrfWFYwHiUgiEurG64U7H4+X2YgfEDW2FomBTfysF4NnpaY&#10;a3vlLV2KUIk4wj5HBXUILpfSlzUZ9CPriKN3tJ3BEGVXSd3hNY6bVk6SJJMGG46EGh191FSeil8T&#10;ufu0SNzs/F6x+X7dHjKXHrI3pZ6H/WYBIlAf/sOP9pdWMEnnU/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sk7xQAAAN0AAAAPAAAAAAAAAAAAAAAAAJgCAABkcnMv&#10;ZG93bnJldi54bWxQSwUGAAAAAAQABAD1AAAAigMAAAAA&#10;" fillcolor="black" stroked="f" strokeweight="0"/>
                      <v:rect id="Rectangle 2370"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ldScMA&#10;AADdAAAADwAAAGRycy9kb3ducmV2LnhtbERPTU/CQBC9k/gfNmPCDbZSbbCyEDAh8URC8eJt6I5t&#10;Y3d27a5Q/71zIPH48r5Xm9H16kJD7DwbeJhnoIhrbztuDLyf9rMlqJiQLfaeycAvRdis7yYrLK2/&#10;8pEuVWqUhHAs0UCbUii1jnVLDuPcB2LhPv3gMAkcGm0HvEq46/UiywrtsGNpaDHQa0v1V/XjpPcj&#10;r7Kw/N417A6Px3MR8nPxZMz0fty+gEo0pn/xzf1mDSzyZ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ldScMAAADdAAAADwAAAAAAAAAAAAAAAACYAgAAZHJzL2Rv&#10;d25yZXYueG1sUEsFBgAAAAAEAAQA9QAAAIgDAAAAAA==&#10;" fillcolor="black" stroked="f" strokeweight="0"/>
                      <w10:anchorlock/>
                    </v:group>
                  </w:pict>
                </mc:Fallback>
              </mc:AlternateContent>
            </w:r>
          </w:p>
        </w:tc>
        <w:tc>
          <w:tcPr>
            <w:tcW w:w="3715"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Text</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an..512</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16448" behindDoc="0" locked="1" layoutInCell="0" allowOverlap="1" wp14:anchorId="68E65117" wp14:editId="4B9414C4">
                      <wp:simplePos x="0" y="0"/>
                      <wp:positionH relativeFrom="column">
                        <wp:posOffset>361315</wp:posOffset>
                      </wp:positionH>
                      <wp:positionV relativeFrom="paragraph">
                        <wp:posOffset>9525</wp:posOffset>
                      </wp:positionV>
                      <wp:extent cx="250190" cy="127000"/>
                      <wp:effectExtent l="0" t="4445" r="1270" b="1905"/>
                      <wp:wrapNone/>
                      <wp:docPr id="2391" name="Group 2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392" name="Rectangle 2372"/>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93" name="Rectangle 2373"/>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94" name="Rectangle 2374"/>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08922" id="Group 2391" o:spid="_x0000_s1026" style="position:absolute;margin-left:28.45pt;margin-top:.75pt;width:19.7pt;height:10pt;z-index:251816448"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" o:allowincell="f">
                      <v:rect id="Rectangle 2372"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qo8UA&#10;AADdAAAADwAAAGRycy9kb3ducmV2LnhtbESPzWrCQBSF9wXfYbhCd3ViYoNGR2mFQlcFUzfurplr&#10;EszcGTOjpm/vFApdHs7Px1ltBtOJG/W+taxgOklAEFdWt1wr2H9/vMxB+ICssbNMCn7Iw2Y9elph&#10;oe2dd3QrQy3iCPsCFTQhuEJKXzVk0E+sI47eyfYGQ5R9LXWP9zhuOpkmSS4NthwJDTraNlSdy6uJ&#10;3ENWJm5+ea/ZfM12x9xlx/xVqefx8LYEEWgI/+G/9qdWkGaLF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WqjxQAAAN0AAAAPAAAAAAAAAAAAAAAAAJgCAABkcnMv&#10;ZG93bnJldi54bWxQSwUGAAAAAAQABAD1AAAAigMAAAAA&#10;" fillcolor="black" stroked="f" strokeweight="0"/>
                      <v:rect id="Rectangle 2373" o:spid="_x0000_s1028"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3POMUA&#10;AADdAAAADwAAAGRycy9kb3ducmV2LnhtbESPzWrCQBSF94W+w3AL3dVJTRs0OgmtUHAlGLvp7pq5&#10;JsHMnWlm1Pj2HaHg8nB+Ps6yHE0vzjT4zrKC10kCgri2uuNGwffu62UGwgdkjb1lUnAlD2Xx+LDE&#10;XNsLb+lchUbEEfY5KmhDcLmUvm7JoJ9YRxy9gx0MhiiHRuoBL3Hc9HKaJJk02HEktOho1VJ9rE4m&#10;cn/SKnGz38+GzeZtu89cus/elXp+Gj8WIAKN4R7+b6+1gmk6T+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84xQAAAN0AAAAPAAAAAAAAAAAAAAAAAJgCAABkcnMv&#10;ZG93bnJldi54bWxQSwUGAAAAAAQABAD1AAAAigMAAAAA&#10;" fillcolor="black" stroked="f" strokeweight="0"/>
                      <v:rect id="Rectangle 2374"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XTMQA&#10;AADdAAAADwAAAGRycy9kb3ducmV2LnhtbESPzWrCQBSF94W+w3AL7uqkRoONjqJCwVXB6Ka7a+aa&#10;hGbujJlR07d3CoLLw/n5OPNlb1pxpc43lhV8DBMQxKXVDVcKDvuv9ykIH5A1tpZJwR95WC5eX+aY&#10;a3vjHV2LUIk4wj5HBXUILpfSlzUZ9EPriKN3sp3BEGVXSd3hLY6bVo6SJJMGG46EGh1taip/i4uJ&#10;3J+0SNz0vK7YfI93x8ylx2yi1OCtX81ABOrDM/xob7WCUfo5hv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UV0zEAAAA3QAAAA8AAAAAAAAAAAAAAAAAmAIAAGRycy9k&#10;b3ducmV2LnhtbFBLBQYAAAAABAAEAPUAAACJAwAAAAA=&#10;" fillcolor="black" stroked="f" strokeweight="0"/>
                      <w10:anchorlock/>
                    </v:group>
                  </w:pict>
                </mc:Fallback>
              </mc:AlternateContent>
            </w:r>
          </w:p>
        </w:tc>
        <w:tc>
          <w:tcPr>
            <w:tcW w:w="3715"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Information 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CL703</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17472" behindDoc="0" locked="1" layoutInCell="0" allowOverlap="1" wp14:anchorId="325A7449" wp14:editId="0AED7494">
                      <wp:simplePos x="0" y="0"/>
                      <wp:positionH relativeFrom="column">
                        <wp:posOffset>361315</wp:posOffset>
                      </wp:positionH>
                      <wp:positionV relativeFrom="paragraph">
                        <wp:posOffset>0</wp:posOffset>
                      </wp:positionV>
                      <wp:extent cx="187325" cy="131445"/>
                      <wp:effectExtent l="0" t="0" r="0" b="4445"/>
                      <wp:wrapNone/>
                      <wp:docPr id="2387" name="Group 2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2388" name="Rectangle 2376"/>
                              <wps:cNvSpPr>
                                <a:spLocks noChangeArrowheads="1"/>
                              </wps:cNvSpPr>
                              <wps:spPr bwMode="auto">
                                <a:xfrm>
                                  <a:off x="710"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89" name="Rectangle 2377"/>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90" name="Rectangle 2378"/>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CBD1A" id="Group 2387" o:spid="_x0000_s1026" style="position:absolute;margin-left:28.45pt;margin-top:0;width:14.75pt;height:10.35pt;z-index:251817472"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" o:allowincell="f">
                      <v:rect id="Rectangle 2376" o:spid="_x0000_s1027" style="position:absolute;left:71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LlMIA&#10;AADdAAAADwAAAGRycy9kb3ducmV2LnhtbERPTUvDQBC9F/wPywje2o2NDSF2W6wgeCo0evE2zY5J&#10;MDu7za5t/Pedg9Dj432vt5Mb1JnG2Hs28LjIQBE33vbcGvj8eJuXoGJCtjh4JgN/FGG7uZutsbL+&#10;wgc616lVEsKxQgNdSqHSOjYdOYwLH4iF+/ajwyRwbLUd8SLhbtDLLCu0w56locNArx01P/Wvk96v&#10;vM5Cedq17PZPh2MR8mOxMubhfnp5BpVoSjfxv/vdGljmpcyVN/IE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MuUwgAAAN0AAAAPAAAAAAAAAAAAAAAAAJgCAABkcnMvZG93&#10;bnJldi54bWxQSwUGAAAAAAQABAD1AAAAhwMAAAAA&#10;" fillcolor="black" stroked="f" strokeweight="0"/>
                      <v:rect id="Rectangle 2377" o:spid="_x0000_s1028"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uD8UA&#10;AADdAAAADwAAAGRycy9kb3ducmV2LnhtbESPzWrCQBSF9wXfYbhCd3WisSFGR2mFQlcFUzfurplr&#10;EszcGTOjpm/vFApdHs7Px1ltBtOJG/W+taxgOklAEFdWt1wr2H9/vOQgfEDW2FkmBT/kYbMePa2w&#10;0PbOO7qVoRZxhH2BCpoQXCGlrxoy6CfWEUfvZHuDIcq+lrrHexw3nZwlSSYNthwJDTraNlSdy6uJ&#10;3ENaJi6/vNdsvua7Y+bSY/aq1PN4eFuCCDSE//Bf+1MrmKX5An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G4PxQAAAN0AAAAPAAAAAAAAAAAAAAAAAJgCAABkcnMv&#10;ZG93bnJldi54bWxQSwUGAAAAAAQABAD1AAAAigMAAAAA&#10;" fillcolor="black" stroked="f" strokeweight="0"/>
                      <v:rect id="Rectangle 2378" o:spid="_x0000_s1029"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9RT8MA&#10;AADdAAAADwAAAGRycy9kb3ducmV2LnhtbERPTU/CQBC9k/gfNmPCDbZSbbCyEDAh8URC8eJt6I5t&#10;Y3d27a5Q/71zIPH48r5Xm9H16kJD7DwbeJhnoIhrbztuDLyf9rMlqJiQLfaeycAvRdis7yYrLK2/&#10;8pEuVWqUhHAs0UCbUii1jnVLDuPcB2LhPv3gMAkcGm0HvEq46/UiywrtsGNpaDHQa0v1V/XjpPcj&#10;r7Kw/N417A6Px3MR8nPxZMz0fty+gEo0pn/xzf1mDSzyZ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9RT8MAAADdAAAADwAAAAAAAAAAAAAAAACYAgAAZHJzL2Rv&#10;d25yZXYueG1sUEsFBgAAAAAEAAQA9QAAAIgDAAAAAA==&#10;" fillcolor="black" stroked="f" strokeweight="0"/>
                      <w10:anchorlock/>
                    </v:group>
                  </w:pict>
                </mc:Fallback>
              </mc:AlternateContent>
            </w:r>
          </w:p>
        </w:tc>
        <w:tc>
          <w:tcPr>
            <w:tcW w:w="3814"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Authorised person</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18496" behindDoc="0" locked="1" layoutInCell="0" allowOverlap="1" wp14:anchorId="53030388" wp14:editId="529E0F48">
                      <wp:simplePos x="0" y="0"/>
                      <wp:positionH relativeFrom="column">
                        <wp:posOffset>361315</wp:posOffset>
                      </wp:positionH>
                      <wp:positionV relativeFrom="paragraph">
                        <wp:posOffset>9525</wp:posOffset>
                      </wp:positionV>
                      <wp:extent cx="250190" cy="127000"/>
                      <wp:effectExtent l="0" t="0" r="1270" b="1270"/>
                      <wp:wrapNone/>
                      <wp:docPr id="2383" name="Group 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384" name="Rectangle 2380"/>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85" name="Rectangle 2381"/>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86" name="Rectangle 2382"/>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24F6E" id="Group 2383" o:spid="_x0000_s1026" style="position:absolute;margin-left:28.45pt;margin-top:.75pt;width:19.7pt;height:10pt;z-index:251818496"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" o:allowincell="f">
                      <v:rect id="Rectangle 2380"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3BkcQA&#10;AADdAAAADwAAAGRycy9kb3ducmV2LnhtbESPzWrCQBSF9wXfYbhCd3Wi0RCio6hQ6Kpg2o27a+aa&#10;BDN3xsyo6dt3CgWXh/PzcVabwXTiTr1vLSuYThIQxJXVLdcKvr/e33IQPiBr7CyTgh/ysFmPXlZY&#10;aPvgA93LUIs4wr5ABU0IrpDSVw0Z9BPriKN3tr3BEGVfS93jI46bTs6SJJMGW46EBh3tG6ou5c1E&#10;7jEtE5dfdzWbz/nhlLn0lC2Ueh0P2yWIQEN4hv/bH1rBLM3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NwZHEAAAA3QAAAA8AAAAAAAAAAAAAAAAAmAIAAGRycy9k&#10;b3ducmV2LnhtbFBLBQYAAAAABAAEAPUAAACJAwAAAAA=&#10;" fillcolor="black" stroked="f" strokeweight="0"/>
                      <v:rect id="Rectangle 2381"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kCsQA&#10;AADdAAAADwAAAGRycy9kb3ducmV2LnhtbESPzWrCQBSF9wXfYbhCd3WiqSFER7FCoauC0Y27a+aa&#10;BDN3pplR07fvFASXh/PzcZbrwXTiRr1vLSuYThIQxJXVLdcKDvvPtxyED8gaO8uk4Jc8rFejlyUW&#10;2t55R7cy1CKOsC9QQROCK6T0VUMG/cQ64uidbW8wRNnXUvd4j+Omk7MkyaTBliOhQUfbhqpLeTWR&#10;e0zLxOU/HzWb7/fdKXPpKZsr9ToeNgsQgYbwDD/aX1rBLM3n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BZArEAAAA3QAAAA8AAAAAAAAAAAAAAAAAmAIAAGRycy9k&#10;b3ducmV2LnhtbFBLBQYAAAAABAAEAPUAAACJAwAAAAA=&#10;" fillcolor="black" stroked="f" strokeweight="0"/>
                      <v:rect id="Rectangle 2382"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6fcQA&#10;AADdAAAADwAAAGRycy9kb3ducmV2LnhtbESPzWrCQBSF9wXfYbiCuzrRtCFER7EFwVXB6MbdNXNN&#10;gpk7Y2bU9O07hUKXh/PzcZbrwXTiQb1vLSuYTRMQxJXVLdcKjoftaw7CB2SNnWVS8E0e1qvRyxIL&#10;bZ+8p0cZahFH2BeooAnBFVL6qiGDfmodcfQutjcYouxrqXt8xnHTyXmSZNJgy5HQoKPPhqpreTeR&#10;e0rLxOW3j5rN19v+nLn0nL0rNRkPmwWIQEP4D/+1d1rBPM0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T+n3EAAAA3QAAAA8AAAAAAAAAAAAAAAAAmAIAAGRycy9k&#10;b3ducmV2LnhtbFBLBQYAAAAABAAEAPUAAACJAwAAAAA=&#10;" fillcolor="black" stroked="f" strokeweight="0"/>
                      <w10:anchorlock/>
                    </v:group>
                  </w:pict>
                </mc:Fallback>
              </mc:AlternateContent>
            </w:r>
          </w:p>
        </w:tc>
        <w:tc>
          <w:tcPr>
            <w:tcW w:w="3715"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Name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19520" behindDoc="0" locked="1" layoutInCell="0" allowOverlap="1" wp14:anchorId="07D29452" wp14:editId="14BD1BDE">
                      <wp:simplePos x="0" y="0"/>
                      <wp:positionH relativeFrom="column">
                        <wp:posOffset>361315</wp:posOffset>
                      </wp:positionH>
                      <wp:positionV relativeFrom="paragraph">
                        <wp:posOffset>9525</wp:posOffset>
                      </wp:positionV>
                      <wp:extent cx="250190" cy="127000"/>
                      <wp:effectExtent l="0" t="0" r="1270" b="0"/>
                      <wp:wrapNone/>
                      <wp:docPr id="2379" name="Group 2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380" name="Rectangle 2384"/>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81" name="Rectangle 2385"/>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82" name="Rectangle 2386"/>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346F5" id="Group 2379" o:spid="_x0000_s1026" style="position:absolute;margin-left:28.45pt;margin-top:.75pt;width:19.7pt;height:10pt;z-index:251819520"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" o:allowincell="f">
                      <v:rect id="Rectangle 2384"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HksIA&#10;AADdAAAADwAAAGRycy9kb3ducmV2LnhtbERPTUvDQBC9F/wPywje2o2NDSF2W6wgeCo0evE2zY5J&#10;MDu7za5t/Pedg9Dj432vt5Mb1JnG2Hs28LjIQBE33vbcGvj8eJuXoGJCtjh4JgN/FGG7uZutsbL+&#10;wgc616lVEsKxQgNdSqHSOjYdOYwLH4iF+/ajwyRwbLUd8SLhbtDLLCu0w56locNArx01P/Wvk96v&#10;vM5Cedq17PZPh2MR8mOxMubhfnp5BpVoSjfxv/vdGljmpeyXN/IE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9seSwgAAAN0AAAAPAAAAAAAAAAAAAAAAAJgCAABkcnMvZG93&#10;bnJldi54bWxQSwUGAAAAAAQABAD1AAAAhwMAAAAA&#10;" fillcolor="black" stroked="f" strokeweight="0"/>
                      <v:rect id="Rectangle 2385"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piCcQA&#10;AADdAAAADwAAAGRycy9kb3ducmV2LnhtbESPzWrCQBSF9wXfYbhCd3WisSFER7EFoSvBtBt318w1&#10;CWbujJlR07fvCEKXh/PzcZbrwXTiRr1vLSuYThIQxJXVLdcKfr63bzkIH5A1dpZJwS95WK9GL0ss&#10;tL3znm5lqEUcYV+ggiYEV0jpq4YM+ol1xNE72d5giLKvpe7xHsdNJ2dJkkmDLUdCg44+G6rO5dVE&#10;7iEtE5dfPmo2u/n+mLn0mL0r9ToeNgsQgYbwH362v7SCWZpP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6YgnEAAAA3QAAAA8AAAAAAAAAAAAAAAAAmAIAAGRycy9k&#10;b3ducmV2LnhtbFBLBQYAAAAABAAEAPUAAACJAwAAAAA=&#10;" fillcolor="black" stroked="f" strokeweight="0"/>
                      <v:rect id="Rectangle 2386"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8fsQA&#10;AADdAAAADwAAAGRycy9kb3ducmV2LnhtbESPzWrCQBSF9wXfYbhCd3XSxIaQOootCF0JRjfurpnb&#10;JDRzZ8yMmr59RxC6PJyfj7NYjaYXVxp8Z1nB6ywBQVxb3XGj4LDfvBQgfEDW2FsmBb/kYbWcPC2w&#10;1PbGO7pWoRFxhH2JCtoQXCmlr1sy6GfWEUfv2w4GQ5RDI/WAtzhuepkmSS4NdhwJLTr6bKn+qS4m&#10;co9Zlbji/NGw2c53p9xlp/xNqefpuH4HEWgM/+FH+0srSLMihf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o/H7EAAAA3QAAAA8AAAAAAAAAAAAAAAAAmAIAAGRycy9k&#10;b3ducmV2LnhtbFBLBQYAAAAABAAEAPUAAACJAwAAAAA=&#10;" fillcolor="black" stroked="f" strokeweight="0"/>
                      <w10:anchorlock/>
                    </v:group>
                  </w:pict>
                </mc:Fallback>
              </mc:AlternateContent>
            </w:r>
          </w:p>
        </w:tc>
        <w:tc>
          <w:tcPr>
            <w:tcW w:w="3715"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20544" behindDoc="0" locked="1" layoutInCell="0" allowOverlap="1" wp14:anchorId="32D142AA" wp14:editId="35E2DDE7">
                      <wp:simplePos x="0" y="0"/>
                      <wp:positionH relativeFrom="column">
                        <wp:posOffset>361315</wp:posOffset>
                      </wp:positionH>
                      <wp:positionV relativeFrom="paragraph">
                        <wp:posOffset>9525</wp:posOffset>
                      </wp:positionV>
                      <wp:extent cx="250190" cy="127000"/>
                      <wp:effectExtent l="0" t="635" r="1270" b="0"/>
                      <wp:wrapNone/>
                      <wp:docPr id="2375" name="Group 2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376" name="Rectangle 2388"/>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7" name="Rectangle 2389"/>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8" name="Rectangle 2390"/>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6724E" id="Group 2375" o:spid="_x0000_s1026" style="position:absolute;margin-left:28.45pt;margin-top:.75pt;width:19.7pt;height:10pt;z-index:251820544"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" o:allowincell="f">
                      <v:rect id="Rectangle 2388"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KWsUA&#10;AADdAAAADwAAAGRycy9kb3ducmV2LnhtbESPzWrCQBSF94W+w3AL3dVJTRslOgmtUHAlGLvp7pq5&#10;JsHMnWlm1Pj2HaHg8nB+Ps6yHE0vzjT4zrKC10kCgri2uuNGwffu62UOwgdkjb1lUnAlD2Xx+LDE&#10;XNsLb+lchUbEEfY5KmhDcLmUvm7JoJ9YRxy9gx0MhiiHRuoBL3Hc9HKaJJk02HEktOho1VJ9rE4m&#10;cn/SKnHz38+GzeZtu89cus/elXp+Gj8WIAKN4R7+b6+1gmk6y+D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opaxQAAAN0AAAAPAAAAAAAAAAAAAAAAAJgCAABkcnMv&#10;ZG93bnJldi54bWxQSwUGAAAAAAQABAD1AAAAigMAAAAA&#10;" fillcolor="black" stroked="f" strokeweight="0"/>
                      <v:rect id="Rectangle 2389" o:spid="_x0000_s1028"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vwcQA&#10;AADdAAAADwAAAGRycy9kb3ducmV2LnhtbESPzWrCQBSF9wXfYbhCd3WisVGio7RCoauC0Y27a+aa&#10;BDN3xsyo6ds7hYLLw/n5OMt1b1pxo843lhWMRwkI4tLqhisF+93X2xyED8gaW8uk4Jc8rFeDlyXm&#10;2t55S7ciVCKOsM9RQR2Cy6X0ZU0G/cg64uidbGcwRNlVUnd4j+OmlZMkyaTBhiOhRkebmspzcTWR&#10;e0iLxM0vnxWbn+n2mLn0mL0r9TrsPxYgAvXhGf5vf2sFk3Q2g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L8HEAAAA3QAAAA8AAAAAAAAAAAAAAAAAmAIAAGRycy9k&#10;b3ducmV2LnhtbFBLBQYAAAAABAAEAPUAAACJAwAAAAA=&#10;" fillcolor="black" stroked="f" strokeweight="0"/>
                      <v:rect id="Rectangle 2390"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7s8MA&#10;AADdAAAADwAAAGRycy9kb3ducmV2LnhtbERPTU/CQBC9k/gfNmPCDbZSraSyEDAh8URC8eJt6I5t&#10;Y3d27a5Q/71zIPH48r5Xm9H16kJD7DwbeJhnoIhrbztuDLyf9rMlqJiQLfaeycAvRdis7yYrLK2/&#10;8pEuVWqUhHAs0UCbUii1jnVLDuPcB2LhPv3gMAkcGm0HvEq46/UiywrtsGNpaDHQa0v1V/XjpPcj&#10;r7Kw/N417A6Px3MR8nPxZMz0fty+gEo0pn/xzf1mDSzyZ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W7s8MAAADdAAAADwAAAAAAAAAAAAAAAACYAgAAZHJzL2Rv&#10;d25yZXYueG1sUEsFBgAAAAAEAAQA9QAAAIgDAAAAAA==&#10;" fillcolor="black" stroked="f" strokeweight="0"/>
                      <w10:anchorlock/>
                    </v:group>
                  </w:pict>
                </mc:Fallback>
              </mc:AlternateContent>
            </w:r>
          </w:p>
        </w:tc>
        <w:tc>
          <w:tcPr>
            <w:tcW w:w="3715"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 of person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n1</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CL729</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0..9</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21568" behindDoc="0" locked="1" layoutInCell="0" allowOverlap="1" wp14:anchorId="4B37AEF1" wp14:editId="5B67C0FB">
                      <wp:simplePos x="0" y="0"/>
                      <wp:positionH relativeFrom="column">
                        <wp:posOffset>361315</wp:posOffset>
                      </wp:positionH>
                      <wp:positionV relativeFrom="paragraph">
                        <wp:posOffset>0</wp:posOffset>
                      </wp:positionV>
                      <wp:extent cx="187325" cy="131445"/>
                      <wp:effectExtent l="0" t="3175" r="0" b="0"/>
                      <wp:wrapNone/>
                      <wp:docPr id="2371" name="Group 2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2372" name="Rectangle 2392"/>
                              <wps:cNvSpPr>
                                <a:spLocks noChangeArrowheads="1"/>
                              </wps:cNvSpPr>
                              <wps:spPr bwMode="auto">
                                <a:xfrm>
                                  <a:off x="710"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3" name="Rectangle 2393"/>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4" name="Rectangle 2394"/>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4C588" id="Group 2371" o:spid="_x0000_s1026" style="position:absolute;margin-left:28.45pt;margin-top:0;width:14.75pt;height:10.35pt;z-index:251821568"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" o:allowincell="f">
                      <v:rect id="Rectangle 2392" o:spid="_x0000_s1027" style="position:absolute;left:71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2MWcUA&#10;AADdAAAADwAAAGRycy9kb3ducmV2LnhtbESPzWrCQBSF9wXfYbhCd3ViYqNER2mFQlcFUzfurplr&#10;EszcGTOjpm/vFApdHs7Px1ltBtOJG/W+taxgOklAEFdWt1wr2H9/vCxA+ICssbNMCn7Iw2Y9elph&#10;oe2dd3QrQy3iCPsCFTQhuEJKXzVk0E+sI47eyfYGQ5R9LXWP9zhuOpkmSS4NthwJDTraNlSdy6uJ&#10;3ENWJm5xea/ZfM12x9xlx/xVqefx8LYEEWgI/+G/9qdWkGbzF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YxZxQAAAN0AAAAPAAAAAAAAAAAAAAAAAJgCAABkcnMv&#10;ZG93bnJldi54bWxQSwUGAAAAAAQABAD1AAAAigMAAAAA&#10;" fillcolor="black" stroked="f" strokeweight="0"/>
                      <v:rect id="Rectangle 2393" o:spid="_x0000_s1028"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pwsQA&#10;AADdAAAADwAAAGRycy9kb3ducmV2LnhtbESPzWrCQBSF94LvMFzBnU40mkrqKFoQuiqYunF3zdwm&#10;oZk7Y2aq6ds7BaHLw/n5OOttb1pxo843lhXMpgkI4tLqhisFp8/DZAXCB2SNrWVS8EsetpvhYI25&#10;tnc+0q0IlYgj7HNUUIfgcil9WZNBP7WOOHpftjMYouwqqTu8x3HTynmSZNJgw5FQo6O3msrv4sdE&#10;7jktEre67is2H4vjJXPpJVsqNR71u1cQgfrwH36237WCefqSwt+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xKcLEAAAA3QAAAA8AAAAAAAAAAAAAAAAAmAIAAGRycy9k&#10;b3ducmV2LnhtbFBLBQYAAAAABAAEAPUAAACJAwAAAAA=&#10;" fillcolor="black" stroked="f" strokeweight="0"/>
                      <v:rect id="Rectangle 2394" o:spid="_x0000_s1029"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xtsQA&#10;AADdAAAADwAAAGRycy9kb3ducmV2LnhtbESPzWrCQBSF9wXfYbhCd3WisVGio9hCoSvB6MbdNXNN&#10;gpk7Y2aq6dt3hILLw/n5OMt1b1pxo843lhWMRwkI4tLqhisFh/3X2xyED8gaW8uk4Jc8rFeDlyXm&#10;2t55R7ciVCKOsM9RQR2Cy6X0ZU0G/cg64uidbWcwRNlVUnd4j+OmlZMkyaTBhiOhRkefNZWX4sdE&#10;7jEtEje/flRsttPdKXPpKXtX6nXYbxYgAvXhGf5vf2sFk3Q2h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YsbbEAAAA3QAAAA8AAAAAAAAAAAAAAAAAmAIAAGRycy9k&#10;b3ducmV2LnhtbFBLBQYAAAAABAAEAPUAAACJAwAAAAA=&#10;" fillcolor="black" stroked="f" strokeweight="0"/>
                      <w10:anchorlock/>
                    </v:group>
                  </w:pict>
                </mc:Fallback>
              </mc:AlternateContent>
            </w:r>
          </w:p>
        </w:tc>
        <w:tc>
          <w:tcPr>
            <w:tcW w:w="3814"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Binary attachment</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22592" behindDoc="0" locked="1" layoutInCell="0" allowOverlap="1" wp14:anchorId="3E32D630" wp14:editId="366343C3">
                      <wp:simplePos x="0" y="0"/>
                      <wp:positionH relativeFrom="column">
                        <wp:posOffset>361315</wp:posOffset>
                      </wp:positionH>
                      <wp:positionV relativeFrom="paragraph">
                        <wp:posOffset>9525</wp:posOffset>
                      </wp:positionV>
                      <wp:extent cx="250190" cy="127000"/>
                      <wp:effectExtent l="0" t="1270" r="1270" b="0"/>
                      <wp:wrapNone/>
                      <wp:docPr id="2367" name="Group 2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368" name="Rectangle 2396"/>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69" name="Rectangle 2397"/>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0" name="Rectangle 2398"/>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F28FF" id="Group 2367" o:spid="_x0000_s1026" style="position:absolute;margin-left:28.45pt;margin-top:.75pt;width:19.7pt;height:10pt;z-index:251822592"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" o:allowincell="f">
                      <v:rect id="Rectangle 2396"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tbsIA&#10;AADdAAAADwAAAGRycy9kb3ducmV2LnhtbERPTWvCQBC9F/wPyxS81U2NBkldxRaEngqmvfQ2Zsck&#10;mJ3dZrea/vvOQfD4eN/r7eh6daEhdp4NPM8yUMS1tx03Br4+908rUDEhW+w9k4E/irDdTB7WWFp/&#10;5QNdqtQoCeFYooE2pVBqHeuWHMaZD8TCnfzgMAkcGm0HvEq46/U8ywrtsGNpaDHQW0v1ufp10vud&#10;V1lY/bw27D4Wh2MR8mOxNGb6OO5eQCUa0118c79bA/O8kLnyRp6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jC1uwgAAAN0AAAAPAAAAAAAAAAAAAAAAAJgCAABkcnMvZG93&#10;bnJldi54bWxQSwUGAAAAAAQABAD1AAAAhwMAAAAA&#10;" fillcolor="black" stroked="f" strokeweight="0"/>
                      <v:rect id="Rectangle 2397"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I9cQA&#10;AADdAAAADwAAAGRycy9kb3ducmV2LnhtbESPzWrCQBSF94LvMFzBnU40GmzqKFoQuiqYunF3zdwm&#10;oZk7Y2aq6ds7BaHLw/n5OOttb1pxo843lhXMpgkI4tLqhisFp8/DZAXCB2SNrWVS8EsetpvhYI25&#10;tnc+0q0IlYgj7HNUUIfgcil9WZNBP7WOOHpftjMYouwqqTu8x3HTynmSZNJgw5FQo6O3msrv4sdE&#10;7jktEre67is2H4vjJXPpJVsqNR71u1cQgfrwH36237WCeZq9wN+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AiPXEAAAA3QAAAA8AAAAAAAAAAAAAAAAAmAIAAGRycy9k&#10;b3ducmV2LnhtbFBLBQYAAAAABAAEAPUAAACJAwAAAAA=&#10;" fillcolor="black" stroked="f" strokeweight="0"/>
                      <v:rect id="Rectangle 2398"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3tcMA&#10;AADdAAAADwAAAGRycy9kb3ducmV2LnhtbERPTU/CQBC9k/gfNmPCDbZSraSyEDAh8URC8eJt6I5t&#10;Y3d27a5Q/71zIPH48r5Xm9H16kJD7DwbeJhnoIhrbztuDLyf9rMlqJiQLfaeycAvRdis7yYrLK2/&#10;8pEuVWqUhHAs0UCbUii1jnVLDuPcB2LhPv3gMAkcGm0HvEq46/UiywrtsGNpaDHQa0v1V/XjpPcj&#10;r7Kw/N417A6Px3MR8nPxZMz0fty+gEo0pn/xzf1mDSzyZ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O3tcMAAADdAAAADwAAAAAAAAAAAAAAAACYAgAAZHJzL2Rv&#10;d25yZXYueG1sUEsFBgAAAAAEAAQA9QAAAIgDAAAAAA==&#10;" fillcolor="black" stroked="f" strokeweight="0"/>
                      <w10:anchorlock/>
                    </v:group>
                  </w:pict>
                </mc:Fallback>
              </mc:AlternateContent>
            </w:r>
          </w:p>
        </w:tc>
        <w:tc>
          <w:tcPr>
            <w:tcW w:w="3715"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an..256</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23616" behindDoc="0" locked="1" layoutInCell="0" allowOverlap="1" wp14:anchorId="730BF8E9" wp14:editId="192B5CDE">
                      <wp:simplePos x="0" y="0"/>
                      <wp:positionH relativeFrom="column">
                        <wp:posOffset>361315</wp:posOffset>
                      </wp:positionH>
                      <wp:positionV relativeFrom="paragraph">
                        <wp:posOffset>9525</wp:posOffset>
                      </wp:positionV>
                      <wp:extent cx="250190" cy="127000"/>
                      <wp:effectExtent l="0" t="3810" r="1270" b="2540"/>
                      <wp:wrapNone/>
                      <wp:docPr id="2363" name="Group 2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364" name="Rectangle 2400"/>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65" name="Rectangle 2401"/>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66" name="Rectangle 2402"/>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F5534" id="Group 2363" o:spid="_x0000_s1026" style="position:absolute;margin-left:28.45pt;margin-top:.75pt;width:19.7pt;height:10pt;z-index:251823616"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" o:allowincell="f">
                      <v:rect id="Rectangle 2400"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Ena8QA&#10;AADdAAAADwAAAGRycy9kb3ducmV2LnhtbESPzWrCQBSF94W+w3AL7uqkRkOIjlILQlcFoxt318w1&#10;CWbujJmppm/fEQSXh/PzcRarwXTiSr1vLSv4GCcgiCurW64V7Heb9xyED8gaO8uk4I88rJavLwss&#10;tL3xlq5lqEUcYV+ggiYEV0jpq4YM+rF1xNE72d5giLKvpe7xFsdNJydJkkmDLUdCg46+GqrO5a+J&#10;3ENaJi6/rGs2P9PtMXPpMZspNXobPucgAg3hGX60v7WCSZpN4f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BJ2vEAAAA3QAAAA8AAAAAAAAAAAAAAAAAmAIAAGRycy9k&#10;b3ducmV2LnhtbFBLBQYAAAAABAAEAPUAAACJAwAAAAA=&#10;" fillcolor="black" stroked="f" strokeweight="0"/>
                      <v:rect id="Rectangle 2401"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2C8MUA&#10;AADdAAAADwAAAGRycy9kb3ducmV2LnhtbESPzWrCQBSF9wXfYbiCuzrR1BDSTMQKgquCaTfdXTO3&#10;SWjmzjQzanz7TqHQ5eH8fJxyO5lBXGn0vWUFq2UCgrixuudWwfvb4TEH4QOyxsEyKbiTh201eyix&#10;0PbGJ7rWoRVxhH2BCroQXCGlbzoy6JfWEUfv044GQ5RjK/WItzhuBrlOkkwa7DkSOnS076j5qi8m&#10;cj/SOnH590vL5vXpdM5ces42Si3m0+4ZRKAp/If/2ketYJ1mG/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YLwxQAAAN0AAAAPAAAAAAAAAAAAAAAAAJgCAABkcnMv&#10;ZG93bnJldi54bWxQSwUGAAAAAAQABAD1AAAAigMAAAAA&#10;" fillcolor="black" stroked="f" strokeweight="0"/>
                      <v:rect id="Rectangle 2402"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ch8QA&#10;AADdAAAADwAAAGRycy9kb3ducmV2LnhtbESPX2vCMBTF3wd+h3CFvc1UuwWpRnEDYU8Dqy++XZtr&#10;W2xuYhO1+/bLYLDHw/nz4yzXg+3EnfrQOtYwnWQgiCtnWq41HPbblzmIEJENdo5JwzcFWK9GT0ss&#10;jHvwju5lrEUa4VCghiZGX0gZqoYshonzxMk7u95iTLKvpenxkcZtJ2dZpqTFlhOhQU8fDVWX8mYT&#10;95iXmZ9f32u2X6+7k/L5Sb1p/TweNgsQkYb4H/5rfxoNs1wp+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fHIfEAAAA3QAAAA8AAAAAAAAAAAAAAAAAmAIAAGRycy9k&#10;b3ducmV2LnhtbFBLBQYAAAAABAAEAPUAAACJAwAAAAA=&#10;" fillcolor="black" stroked="f" strokeweight="0"/>
                      <w10:anchorlock/>
                    </v:group>
                  </w:pict>
                </mc:Fallback>
              </mc:AlternateContent>
            </w:r>
          </w:p>
        </w:tc>
        <w:tc>
          <w:tcPr>
            <w:tcW w:w="3715"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Filename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an..256</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24640" behindDoc="0" locked="1" layoutInCell="0" allowOverlap="1" wp14:anchorId="4914647F" wp14:editId="2F968000">
                      <wp:simplePos x="0" y="0"/>
                      <wp:positionH relativeFrom="column">
                        <wp:posOffset>361315</wp:posOffset>
                      </wp:positionH>
                      <wp:positionV relativeFrom="paragraph">
                        <wp:posOffset>9525</wp:posOffset>
                      </wp:positionV>
                      <wp:extent cx="250190" cy="127000"/>
                      <wp:effectExtent l="0" t="0" r="1270" b="0"/>
                      <wp:wrapNone/>
                      <wp:docPr id="2359" name="Group 2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360" name="Rectangle 2404"/>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61" name="Rectangle 2405"/>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62" name="Rectangle 2406"/>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4A17A" id="Group 2359" o:spid="_x0000_s1026" style="position:absolute;margin-left:28.45pt;margin-top:.75pt;width:19.7pt;height:10pt;z-index:251824640"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" o:allowincell="f">
                      <v:rect id="Rectangle 2404"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haMIA&#10;AADdAAAADwAAAGRycy9kb3ducmV2LnhtbERPTWvCQBC9F/wPyxS81U2NBkldxRaEngqmvfQ2Zsck&#10;mJ3dZrea/vvOQfD4eN/r7eh6daEhdp4NPM8yUMS1tx03Br4+908rUDEhW+w9k4E/irDdTB7WWFp/&#10;5QNdqtQoCeFYooE2pVBqHeuWHMaZD8TCnfzgMAkcGm0HvEq46/U8ywrtsGNpaDHQW0v1ufp10vud&#10;V1lY/bw27D4Wh2MR8mOxNGb6OO5eQCUa0118c79bA/O8kP3yRp6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FowgAAAN0AAAAPAAAAAAAAAAAAAAAAAJgCAABkcnMvZG93&#10;bnJldi54bWxQSwUGAAAAAAQABAD1AAAAhwMAAAAA&#10;" fillcolor="black" stroked="f" strokeweight="0"/>
                      <v:rect id="Rectangle 2405" o:spid="_x0000_s1028"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E88UA&#10;AADdAAAADwAAAGRycy9kb3ducmV2LnhtbESPzWrCQBSF9wXfYbiCuzrRtCGkmYgtCK4KRjfdXTO3&#10;SWjmzpgZNX37TqHQ5eH8fJxyM5lB3Gj0vWUFq2UCgrixuudWwem4e8xB+ICscbBMCr7Jw6aaPZRY&#10;aHvnA93q0Io4wr5ABV0IrpDSNx0Z9EvriKP3aUeDIcqxlXrEexw3g1wnSSYN9hwJHTp666j5qq8m&#10;cj/SOnH55bVl8/50OGcuPWfPSi3m0/YFRKAp/If/2nutYJ1mK/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oTzxQAAAN0AAAAPAAAAAAAAAAAAAAAAAJgCAABkcnMv&#10;ZG93bnJldi54bWxQSwUGAAAAAAQABAD1AAAAigMAAAAA&#10;" fillcolor="black" stroked="f" strokeweight="0"/>
                      <v:rect id="Rectangle 2406"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QahMQA&#10;AADdAAAADwAAAGRycy9kb3ducmV2LnhtbESPzWrCQBSF9wXfYbiCuzoxaYNER7EFwVXB6MbdNXNN&#10;gpk7Y2bU9O07hUKXh/PzcZbrwXTiQb1vLSuYTRMQxJXVLdcKjoft6xyED8gaO8uk4Js8rFejlyUW&#10;2j55T48y1CKOsC9QQROCK6T0VUMG/dQ64uhdbG8wRNnXUvf4jOOmk2mS5NJgy5HQoKPPhqpreTeR&#10;e8rKxM1vHzWbr7f9OXfZOX9XajIeNgsQgYbwH/5r77SCNMt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GoTEAAAA3QAAAA8AAAAAAAAAAAAAAAAAmAIAAGRycy9k&#10;b3ducmV2LnhtbFBLBQYAAAAABAAEAPUAAACJAwAAAAA=&#10;" fillcolor="black" stroked="f" strokeweight="0"/>
                      <w10:anchorlock/>
                    </v:group>
                  </w:pict>
                </mc:Fallback>
              </mc:AlternateContent>
            </w:r>
          </w:p>
        </w:tc>
        <w:tc>
          <w:tcPr>
            <w:tcW w:w="3715"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MIME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25664" behindDoc="0" locked="1" layoutInCell="0" allowOverlap="1" wp14:anchorId="3A5CFC81" wp14:editId="3BB94130">
                      <wp:simplePos x="0" y="0"/>
                      <wp:positionH relativeFrom="column">
                        <wp:posOffset>361315</wp:posOffset>
                      </wp:positionH>
                      <wp:positionV relativeFrom="paragraph">
                        <wp:posOffset>9525</wp:posOffset>
                      </wp:positionV>
                      <wp:extent cx="250190" cy="127000"/>
                      <wp:effectExtent l="0" t="0" r="1270" b="0"/>
                      <wp:wrapNone/>
                      <wp:docPr id="2355" name="Group 2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356" name="Rectangle 2408"/>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7" name="Rectangle 2409"/>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8" name="Rectangle 2410"/>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276EE" id="Group 2355" o:spid="_x0000_s1026" style="position:absolute;margin-left:28.45pt;margin-top:.75pt;width:19.7pt;height:10pt;z-index:251825664"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" o:allowincell="f">
                      <v:rect id="Rectangle 2408"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WOsUA&#10;AADdAAAADwAAAGRycy9kb3ducmV2LnhtbESPzWrCQBSF9wXfYbiCuzrR1BDSTMQKgquCaTfdXTO3&#10;SWjmzjQzanz7TqHQ5eH8fJxyO5lBXGn0vWUFq2UCgrixuudWwfvb4TEH4QOyxsEyKbiTh201eyix&#10;0PbGJ7rWoRVxhH2BCroQXCGlbzoy6JfWEUfv044GQ5RjK/WItzhuBrlOkkwa7DkSOnS076j5qi8m&#10;cj/SOnH590vL5vXpdM5ces42Si3m0+4ZRKAp/If/2ketYJ1uMv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9Y6xQAAAN0AAAAPAAAAAAAAAAAAAAAAAJgCAABkcnMv&#10;ZG93bnJldi54bWxQSwUGAAAAAAQABAD1AAAAigMAAAAA&#10;" fillcolor="black" stroked="f" strokeweight="0"/>
                      <v:rect id="Rectangle 2409" o:spid="_x0000_s1028"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zocUA&#10;AADdAAAADwAAAGRycy9kb3ducmV2LnhtbESPzWrCQBSF94W+w3AL7uqkpqYhZhQrCF0VjG66u2au&#10;SWjmzpiZanz7TqHg8nB+Pk65Gk0vLjT4zrKCl2kCgri2uuNGwWG/fc5B+ICssbdMCm7kYbV8fCix&#10;0PbKO7pUoRFxhH2BCtoQXCGlr1sy6KfWEUfvZAeDIcqhkXrAaxw3vZwlSSYNdhwJLTratFR/Vz8m&#10;cr/SKnH5+b1h8/m6O2YuPWZzpSZP43oBItAY7uH/9odWMEvnb/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3OhxQAAAN0AAAAPAAAAAAAAAAAAAAAAAJgCAABkcnMv&#10;ZG93bnJldi54bWxQSwUGAAAAAAQABAD1AAAAigMAAAAA&#10;" fillcolor="black" stroked="f" strokeweight="0"/>
                      <v:rect id="Rectangle 2410" o:spid="_x0000_s1029"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n08IA&#10;AADdAAAADwAAAGRycy9kb3ducmV2LnhtbERPTWvCQBC9F/oflin0VjcaDRJdpS0UehKMvfQ2Zsck&#10;mJ3dZrea/vvOQfD4eN/r7eh6daEhdp4NTCcZKOLa244bA1+Hj5clqJiQLfaeycAfRdhuHh/WWFp/&#10;5T1dqtQoCeFYooE2pVBqHeuWHMaJD8TCnfzgMAkcGm0HvEq46/UsywrtsGNpaDHQe0v1ufp10vud&#10;V1lY/rw17Hbz/bEI+bFYGPP8NL6uQCUa0118c39aA7N8IXP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OfTwgAAAN0AAAAPAAAAAAAAAAAAAAAAAJgCAABkcnMvZG93&#10;bnJldi54bWxQSwUGAAAAAAQABAD1AAAAhwMAAAAA&#10;" fillcolor="black" stroked="f" strokeweight="0"/>
                      <w10:anchorlock/>
                    </v:group>
                  </w:pict>
                </mc:Fallback>
              </mc:AlternateContent>
            </w:r>
          </w:p>
        </w:tc>
        <w:tc>
          <w:tcPr>
            <w:tcW w:w="3715"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Description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an..256</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26688" behindDoc="0" locked="1" layoutInCell="0" allowOverlap="1" wp14:anchorId="38758BAD" wp14:editId="4D06A953">
                      <wp:simplePos x="0" y="0"/>
                      <wp:positionH relativeFrom="column">
                        <wp:posOffset>361315</wp:posOffset>
                      </wp:positionH>
                      <wp:positionV relativeFrom="paragraph">
                        <wp:posOffset>0</wp:posOffset>
                      </wp:positionV>
                      <wp:extent cx="187325" cy="131445"/>
                      <wp:effectExtent l="0" t="2540" r="0" b="0"/>
                      <wp:wrapNone/>
                      <wp:docPr id="2351" name="Group 2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2352" name="Rectangle 2412"/>
                              <wps:cNvSpPr>
                                <a:spLocks noChangeArrowheads="1"/>
                              </wps:cNvSpPr>
                              <wps:spPr bwMode="auto">
                                <a:xfrm>
                                  <a:off x="710"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3" name="Rectangle 2413"/>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4" name="Rectangle 2414"/>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D465C" id="Group 2351" o:spid="_x0000_s1026" style="position:absolute;margin-left:28.45pt;margin-top:0;width:14.75pt;height:10.35pt;z-index:251826688"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" o:allowincell="f">
                      <v:rect id="Rectangle 2412" o:spid="_x0000_s1027" style="position:absolute;left:71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QOcQA&#10;AADdAAAADwAAAGRycy9kb3ducmV2LnhtbESPzWrCQBSF94LvMNyCO500qUFSR9GC0JVgdNPdNXNN&#10;gpk7Y2aq6ds7hUKXh/PzcZbrwXTiTr1vLSt4nSUgiCurW64VnI676QKED8gaO8uk4Ic8rFfj0RIL&#10;bR98oHsZahFH2BeooAnBFVL6qiGDfmYdcfQutjcYouxrqXt8xHHTyTRJcmmw5Uho0NFHQ9W1/DaR&#10;+5WViVvctjWb/dvhnLvsnM+VmrwMm3cQgYbwH/5rf2oFaTZP4fd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I0DnEAAAA3QAAAA8AAAAAAAAAAAAAAAAAmAIAAGRycy9k&#10;b3ducmV2LnhtbFBLBQYAAAAABAAEAPUAAACJAwAAAAA=&#10;" fillcolor="black" stroked="f" strokeweight="0"/>
                      <v:rect id="Rectangle 2413" o:spid="_x0000_s1028"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1osUA&#10;AADdAAAADwAAAGRycy9kb3ducmV2LnhtbESPzWrCQBSF9wXfYbiCuzrR1BDSTMQKgquCaTfdXTO3&#10;SWjmzjQzanz7TqHQ5eH8fJxyO5lBXGn0vWUFq2UCgrixuudWwfvb4TEH4QOyxsEyKbiTh201eyix&#10;0PbGJ7rWoRVxhH2BCroQXCGlbzoy6JfWEUfv044GQ5RjK/WItzhuBrlOkkwa7DkSOnS076j5qi8m&#10;cj/SOnH590vL5vXpdM5ces42Si3m0+4ZRKAp/If/2ketYJ1uUv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HWixQAAAN0AAAAPAAAAAAAAAAAAAAAAAJgCAABkcnMv&#10;ZG93bnJldi54bWxQSwUGAAAAAAQABAD1AAAAigMAAAAA&#10;" fillcolor="black" stroked="f" strokeweight="0"/>
                      <v:rect id="Rectangle 2414" o:spid="_x0000_s1029"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t1sQA&#10;AADdAAAADwAAAGRycy9kb3ducmV2LnhtbESPzYrCMBSF9wO+Q7jC7MZUq0WqUZwBYVYDVjfurs21&#10;LTY3sYla394MDMzycH4+znLdm1bcqfONZQXjUQKCuLS64UrBYb/9mIPwAVlja5kUPMnDejV4W2Ku&#10;7YN3dC9CJeII+xwV1CG4XEpf1mTQj6wjjt7ZdgZDlF0ldYePOG5aOUmSTBpsOBJqdPRVU3kpbiZy&#10;j2mRuPn1s2LzM92dMpeesplS78N+swARqA//4b/2t1YwSWd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t7dbEAAAA3QAAAA8AAAAAAAAAAAAAAAAAmAIAAGRycy9k&#10;b3ducmV2LnhtbFBLBQYAAAAABAAEAPUAAACJAwAAAAA=&#10;" fillcolor="black" stroked="f" strokeweight="0"/>
                      <w10:anchorlock/>
                    </v:group>
                  </w:pict>
                </mc:Fallback>
              </mc:AlternateContent>
            </w:r>
          </w:p>
        </w:tc>
        <w:tc>
          <w:tcPr>
            <w:tcW w:w="3814"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Screening facility</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Ο</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394" w:type="dxa"/>
            <w:gridSpan w:val="3"/>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27712" behindDoc="0" locked="1" layoutInCell="0" allowOverlap="1" wp14:anchorId="0B451A35" wp14:editId="139ABBA8">
                      <wp:simplePos x="0" y="0"/>
                      <wp:positionH relativeFrom="column">
                        <wp:posOffset>361315</wp:posOffset>
                      </wp:positionH>
                      <wp:positionV relativeFrom="paragraph">
                        <wp:posOffset>0</wp:posOffset>
                      </wp:positionV>
                      <wp:extent cx="250190" cy="131445"/>
                      <wp:effectExtent l="0" t="0" r="1270" b="1905"/>
                      <wp:wrapNone/>
                      <wp:docPr id="2346" name="Group 2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1445"/>
                                <a:chOff x="569" y="0"/>
                                <a:chExt cx="394" cy="207"/>
                              </a:xfrm>
                            </wpg:grpSpPr>
                            <wps:wsp>
                              <wps:cNvPr id="2347" name="Rectangle 2416"/>
                              <wps:cNvSpPr>
                                <a:spLocks noChangeArrowheads="1"/>
                              </wps:cNvSpPr>
                              <wps:spPr bwMode="auto">
                                <a:xfrm>
                                  <a:off x="710"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8" name="Rectangle 2417"/>
                              <wps:cNvSpPr>
                                <a:spLocks noChangeArrowheads="1"/>
                              </wps:cNvSpPr>
                              <wps:spPr bwMode="auto">
                                <a:xfrm>
                                  <a:off x="80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9" name="Rectangle 2418"/>
                              <wps:cNvSpPr>
                                <a:spLocks noChangeArrowheads="1"/>
                              </wps:cNvSpPr>
                              <wps:spPr bwMode="auto">
                                <a:xfrm>
                                  <a:off x="80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0" name="Rectangle 2419"/>
                              <wps:cNvSpPr>
                                <a:spLocks noChangeArrowheads="1"/>
                              </wps:cNvSpPr>
                              <wps:spPr bwMode="auto">
                                <a:xfrm>
                                  <a:off x="908"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6C661" id="Group 2346" o:spid="_x0000_s1026" style="position:absolute;margin-left:28.45pt;margin-top:0;width:19.7pt;height:10.35pt;z-index:251827712" coordorigin="569" coordsize="39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" o:allowincell="f">
                      <v:rect id="Rectangle 2416" o:spid="_x0000_s1027" style="position:absolute;left:71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lfMQA&#10;AADdAAAADwAAAGRycy9kb3ducmV2LnhtbESPzWrCQBSF9wXfYbhCd3WisVGio9hCoSvB6MbdNXNN&#10;gpk7Y2aq6dt3hILLw/n5OMt1b1pxo843lhWMRwkI4tLqhisFh/3X2xyED8gaW8uk4Jc8rFeDlyXm&#10;2t55R7ciVCKOsM9RQR2Cy6X0ZU0G/cg64uidbWcwRNlVUnd4j+OmlZMkyaTBhiOhRkefNZWX4sdE&#10;7jEtEje/flRsttPdKXPpKXtX6nXYbxYgAvXhGf5vf2sFk3Q6g8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m5XzEAAAA3QAAAA8AAAAAAAAAAAAAAAAAmAIAAGRycy9k&#10;b3ducmV2LnhtbFBLBQYAAAAABAAEAPUAAACJAwAAAAA=&#10;" fillcolor="black" stroked="f" strokeweight="0"/>
                      <v:rect id="Rectangle 2417" o:spid="_x0000_s1028" style="position:absolute;left:80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xDsIA&#10;AADdAAAADwAAAGRycy9kb3ducmV2LnhtbERPTWvCQBC9F/oflin0VjcaGyS6Slso9CQYe+ltzI5J&#10;MDu7zW41/nvnIPT4eN+rzeh6daYhdp4NTCcZKOLa244bA9/7z5cFqJiQLfaeycCVImzWjw8rLK2/&#10;8I7OVWqUhHAs0UCbUii1jnVLDuPEB2Lhjn5wmAQOjbYDXiTc9XqWZYV22LE0tBjoo6X6VP056f3J&#10;qywsft8bdtv57lCE/FC8GvP8NL4tQSUa07/47v6yBmb5XObK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XEOwgAAAN0AAAAPAAAAAAAAAAAAAAAAAJgCAABkcnMvZG93&#10;bnJldi54bWxQSwUGAAAAAAQABAD1AAAAhwMAAAAA&#10;" fillcolor="black" stroked="f" strokeweight="0"/>
                      <v:rect id="Rectangle 2418" o:spid="_x0000_s1029" style="position:absolute;left:80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UlcQA&#10;AADdAAAADwAAAGRycy9kb3ducmV2LnhtbESPzWrCQBSF94W+w3AL7uqkRoONjqJCwVXB6Ka7a+aa&#10;hGbujJlR07d3CoLLw/n5OPNlb1pxpc43lhV8DBMQxKXVDVcKDvuv9ykIH5A1tpZJwR95WC5eX+aY&#10;a3vjHV2LUIk4wj5HBXUILpfSlzUZ9EPriKN3sp3BEGVXSd3hLY6bVo6SJJMGG46EGh1taip/i4uJ&#10;3J+0SNz0vK7YfI93x8ylx2yi1OCtX81ABOrDM/xob7WCUTr+hP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11JXEAAAA3QAAAA8AAAAAAAAAAAAAAAAAmAIAAGRycy9k&#10;b3ducmV2LnhtbFBLBQYAAAAABAAEAPUAAACJAwAAAAA=&#10;" fillcolor="black" stroked="f" strokeweight="0"/>
                      <v:rect id="Rectangle 2419" o:spid="_x0000_s1030" style="position:absolute;left:908;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r1cIA&#10;AADdAAAADwAAAGRycy9kb3ducmV2LnhtbERPTWvCQBC9F/oflin0VjcaDRJdpS0UehKMvfQ2Zsck&#10;mJ3dZrea/vvOQfD4eN/r7eh6daEhdp4NTCcZKOLa244bA1+Hj5clqJiQLfaeycAfRdhuHh/WWFp/&#10;5T1dqtQoCeFYooE2pVBqHeuWHMaJD8TCnfzgMAkcGm0HvEq46/UsywrtsGNpaDHQe0v1ufp10vud&#10;V1lY/rw17Hbz/bEI+bFYGPP8NL6uQCUa0118c39aA7N8Ifv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uvVwgAAAN0AAAAPAAAAAAAAAAAAAAAAAJgCAABkcnMvZG93&#10;bnJldi54bWxQSwUGAAAAAAQABAD1AAAAhwMAAAAA&#10;" fillcolor="black" stroked="f" strokeweight="0"/>
                      <w10:anchorlock/>
                    </v:group>
                  </w:pict>
                </mc:Fallback>
              </mc:AlternateContent>
            </w:r>
          </w:p>
        </w:tc>
        <w:tc>
          <w:tcPr>
            <w:tcW w:w="3715" w:type="dxa"/>
            <w:gridSpan w:val="3"/>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Address</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spacing w:line="185" w:lineRule="exact"/>
              <w:ind w:left="58"/>
              <w:rPr>
                <w:sz w:val="16"/>
                <w:szCs w:val="16"/>
              </w:rPr>
            </w:pPr>
            <w:r>
              <w:rPr>
                <w:color w:val="000000"/>
                <w:sz w:val="16"/>
                <w:szCs w:val="16"/>
              </w:rPr>
              <w:t>R3002</w:t>
            </w: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28736" behindDoc="0" locked="1" layoutInCell="0" allowOverlap="1" wp14:anchorId="457C7538" wp14:editId="321DE217">
                      <wp:simplePos x="0" y="0"/>
                      <wp:positionH relativeFrom="column">
                        <wp:posOffset>361315</wp:posOffset>
                      </wp:positionH>
                      <wp:positionV relativeFrom="paragraph">
                        <wp:posOffset>9525</wp:posOffset>
                      </wp:positionV>
                      <wp:extent cx="312420" cy="127000"/>
                      <wp:effectExtent l="0" t="0" r="5715" b="0"/>
                      <wp:wrapNone/>
                      <wp:docPr id="2342" name="Group 2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2343" name="Rectangle 2421"/>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4" name="Rectangle 2422"/>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5" name="Rectangle 2423"/>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B908F" id="Group 2342" o:spid="_x0000_s1026" style="position:absolute;margin-left:28.45pt;margin-top:.75pt;width:24.6pt;height:10pt;z-index:251828736"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" o:allowincell="f">
                      <v:rect id="Rectangle 2421"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3jf8UA&#10;AADdAAAADwAAAGRycy9kb3ducmV2LnhtbESPzWrCQBSF94LvMFyhO51obJA0E7FCwZVg2k1318xt&#10;Epq5M82MGt/eKRS6PJyfj1NsR9OLKw2+s6xguUhAENdWd9wo+Hh/m29A+ICssbdMCu7kYVtOJwXm&#10;2t74RNcqNCKOsM9RQRuCy6X0dUsG/cI64uh92cFgiHJopB7wFsdNL1dJkkmDHUdCi472LdXf1cVE&#10;7mdaJW7z89qwOa5P58yl5+xZqafZuHsBEWgM/+G/9kErWKXrFH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eN/xQAAAN0AAAAPAAAAAAAAAAAAAAAAAJgCAABkcnMv&#10;ZG93bnJldi54bWxQSwUGAAAAAAQABAD1AAAAigMAAAAA&#10;" fillcolor="black" stroked="f" strokeweight="0"/>
                      <v:rect id="Rectangle 2422" o:spid="_x0000_s1028"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7C8QA&#10;AADdAAAADwAAAGRycy9kb3ducmV2LnhtbESPzWrCQBSF94LvMNxCdzqpSYOkjqJCoSvB6Ka7a+aa&#10;BDN3xsyo6ds7hUKXh/PzcRarwXTiTr1vLSt4myYgiCurW64VHA+fkzkIH5A1dpZJwQ95WC3HowUW&#10;2j54T/cy1CKOsC9QQROCK6T0VUMG/dQ64uidbW8wRNnXUvf4iOOmk7MkyaXBliOhQUfbhqpLeTOR&#10;+52WiZtfNzWbXbY/5S495e9Kvb4M6w8QgYbwH/5rf2kFszTL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0ewvEAAAA3QAAAA8AAAAAAAAAAAAAAAAAmAIAAGRycy9k&#10;b3ducmV2LnhtbFBLBQYAAAAABAAEAPUAAACJAwAAAAA=&#10;" fillcolor="black" stroked="f" strokeweight="0"/>
                      <v:rect id="Rectangle 2423"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ekMQA&#10;AADdAAAADwAAAGRycy9kb3ducmV2LnhtbESPzYrCMBSF9wO+Q7jC7MZUq0WqUZwBYVYDVjfurs21&#10;LTY3sYla394MDMzycH4+znLdm1bcqfONZQXjUQKCuLS64UrBYb/9mIPwAVlja5kUPMnDejV4W2Ku&#10;7YN3dC9CJeII+xwV1CG4XEpf1mTQj6wjjt7ZdgZDlF0ldYePOG5aOUmSTBpsOBJqdPRVU3kpbiZy&#10;j2mRuPn1s2LzM92dMpeesplS78N+swARqA//4b/2t1YwSacz+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43pDEAAAA3QAAAA8AAAAAAAAAAAAAAAAAmAIAAGRycy9k&#10;b3ducmV2LnhtbFBLBQYAAAAABAAEAPUAAACJAwAAAAA=&#10;" fillcolor="black" stroked="f" strokeweight="0"/>
                      <w10:anchorlock/>
                    </v:group>
                  </w:pict>
                </mc:Fallback>
              </mc:AlternateContent>
            </w:r>
          </w:p>
        </w:tc>
        <w:tc>
          <w:tcPr>
            <w:tcW w:w="3617"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City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29760" behindDoc="0" locked="1" layoutInCell="0" allowOverlap="1" wp14:anchorId="532F95BB" wp14:editId="3F775FD3">
                      <wp:simplePos x="0" y="0"/>
                      <wp:positionH relativeFrom="column">
                        <wp:posOffset>361315</wp:posOffset>
                      </wp:positionH>
                      <wp:positionV relativeFrom="paragraph">
                        <wp:posOffset>9525</wp:posOffset>
                      </wp:positionV>
                      <wp:extent cx="312420" cy="127000"/>
                      <wp:effectExtent l="0" t="635" r="5715" b="0"/>
                      <wp:wrapNone/>
                      <wp:docPr id="2338" name="Group 2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2339" name="Rectangle 2425"/>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0" name="Rectangle 2426"/>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1" name="Rectangle 2427"/>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30EC4" id="Group 2338" o:spid="_x0000_s1026" style="position:absolute;margin-left:28.45pt;margin-top:.75pt;width:24.6pt;height:10pt;z-index:251829760"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" o:allowincell="f">
                      <v:rect id="Rectangle 2425"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n6MUA&#10;AADdAAAADwAAAGRycy9kb3ducmV2LnhtbESPzWrCQBSF94W+w3AL3dVJTRs0OgmtUHAlGLvp7pq5&#10;JsHMnWlm1Pj2HaHg8nB+Ps6yHE0vzjT4zrKC10kCgri2uuNGwffu62UGwgdkjb1lUnAlD2Xx+LDE&#10;XNsLb+lchUbEEfY5KmhDcLmUvm7JoJ9YRxy9gx0MhiiHRuoBL3Hc9HKaJJk02HEktOho1VJ9rE4m&#10;cn/SKnGz38+GzeZtu89cus/elXp+Gj8WIAKN4R7+b6+1gmmazu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6foxQAAAN0AAAAPAAAAAAAAAAAAAAAAAJgCAABkcnMv&#10;ZG93bnJldi54bWxQSwUGAAAAAAQABAD1AAAAigMAAAAA&#10;" fillcolor="black" stroked="f" strokeweight="0"/>
                      <v:rect id="Rectangle 2426" o:spid="_x0000_s1028"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99CMIA&#10;AADdAAAADwAAAGRycy9kb3ducmV2LnhtbERPTWvCQBC9F/oflin0VjcaGyS6Slso9CQYe+ltzI5J&#10;MDu7zW41/nvnIPT4eN+rzeh6daYhdp4NTCcZKOLa244bA9/7z5cFqJiQLfaeycCVImzWjw8rLK2/&#10;8I7OVWqUhHAs0UCbUii1jnVLDuPEB2Lhjn5wmAQOjbYDXiTc9XqWZYV22LE0tBjoo6X6VP056f3J&#10;qywsft8bdtv57lCE/FC8GvP8NL4tQSUa07/47v6yBmb5XPbL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30IwgAAAN0AAAAPAAAAAAAAAAAAAAAAAJgCAABkcnMvZG93&#10;bnJldi54bWxQSwUGAAAAAAQABAD1AAAAhwMAAAAA&#10;" fillcolor="black" stroked="f" strokeweight="0"/>
                      <v:rect id="Rectangle 2427"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Yk8QA&#10;AADdAAAADwAAAGRycy9kb3ducmV2LnhtbESPzWrCQBSF90LfYbhCdzrRaAipo7RCoSvB6MbdNXOb&#10;BDN3pplR07d3CgWXh/PzcVabwXTiRr1vLSuYTRMQxJXVLdcKjofPSQ7CB2SNnWVS8EseNuuX0QoL&#10;be+8p1sZahFH2BeooAnBFVL6qiGDfmodcfS+bW8wRNnXUvd4j+Omk/MkyaTBliOhQUfbhqpLeTWR&#10;e0rLxOU/HzWb3WJ/zlx6zpZKvY6H9zcQgYbwDP+3v7SCebqYwd+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D2JPEAAAA3QAAAA8AAAAAAAAAAAAAAAAAmAIAAGRycy9k&#10;b3ducmV2LnhtbFBLBQYAAAAABAAEAPUAAACJAwAAAAA=&#10;" fillcolor="black" stroked="f" strokeweight="0"/>
                      <w10:anchorlock/>
                    </v:group>
                  </w:pict>
                </mc:Fallback>
              </mc:AlternateContent>
            </w:r>
          </w:p>
        </w:tc>
        <w:tc>
          <w:tcPr>
            <w:tcW w:w="3617"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Country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a2</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CL718</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30784" behindDoc="0" locked="1" layoutInCell="0" allowOverlap="1" wp14:anchorId="27EA6D0D" wp14:editId="61A408D4">
                      <wp:simplePos x="0" y="0"/>
                      <wp:positionH relativeFrom="column">
                        <wp:posOffset>361315</wp:posOffset>
                      </wp:positionH>
                      <wp:positionV relativeFrom="paragraph">
                        <wp:posOffset>9525</wp:posOffset>
                      </wp:positionV>
                      <wp:extent cx="312420" cy="127000"/>
                      <wp:effectExtent l="0" t="3175" r="5715" b="3175"/>
                      <wp:wrapNone/>
                      <wp:docPr id="2334" name="Group 2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2335" name="Rectangle 2429"/>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6" name="Rectangle 2430"/>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7" name="Rectangle 2431"/>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9CFFA" id="Group 2334" o:spid="_x0000_s1026" style="position:absolute;margin-left:28.45pt;margin-top:.75pt;width:24.6pt;height:10pt;z-index:251830784"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" o:allowincell="f">
                      <v:rect id="Rectangle 2429"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t7cUA&#10;AADdAAAADwAAAGRycy9kb3ducmV2LnhtbESPzWrCQBSF9wXfYbiCuzrR1BDSTMQKgquCaTfdXTO3&#10;SWjmzjQzanz7TqHQ5eH8fJxyO5lBXGn0vWUFq2UCgrixuudWwfvb4TEH4QOyxsEyKbiTh201eyix&#10;0PbGJ7rWoRVxhH2BCroQXCGlbzoy6JfWEUfv044GQ5RjK/WItzhuBrlOkkwa7DkSOnS076j5qi8m&#10;cj/SOnH590vL5vXpdM5ces42Si3m0+4ZRKAp/If/2ketYJ2mG/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q3txQAAAN0AAAAPAAAAAAAAAAAAAAAAAJgCAABkcnMv&#10;ZG93bnJldi54bWxQSwUGAAAAAAQABAD1AAAAigMAAAAA&#10;" fillcolor="black" stroked="f" strokeweight="0"/>
                      <v:rect id="Rectangle 2430" o:spid="_x0000_s1028"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msQA&#10;AADdAAAADwAAAGRycy9kb3ducmV2LnhtbESPzWrCQBSF90LfYbiF7nSi0RCio7SFQleCsZvurplr&#10;EszcmWamGt/eEQSXh/PzcVabwXTiTL1vLSuYThIQxJXVLdcKfvZf4xyED8gaO8uk4EoeNuuX0QoL&#10;bS+8o3MZahFH2BeooAnBFVL6qiGDfmIdcfSOtjcYouxrqXu8xHHTyVmSZNJgy5HQoKPPhqpT+W8i&#10;9zctE5f/fdRstvPdIXPpIVso9fY6vC9BBBrCM/xof2sFszTN4P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5rEAAAA3QAAAA8AAAAAAAAAAAAAAAAAmAIAAGRycy9k&#10;b3ducmV2LnhtbFBLBQYAAAAABAAEAPUAAACJAwAAAAA=&#10;" fillcolor="black" stroked="f" strokeweight="0"/>
                      <v:rect id="Rectangle 2431"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WAcQA&#10;AADdAAAADwAAAGRycy9kb3ducmV2LnhtbESPzWrCQBSF94LvMFzBnU40mkrqKFoQuiqYunF3zdwm&#10;oZk7Y2aq6ds7BaHLw/n5OOttb1pxo843lhXMpgkI4tLqhisFp8/DZAXCB2SNrWVS8EsetpvhYI25&#10;tnc+0q0IlYgj7HNUUIfgcil9WZNBP7WOOHpftjMYouwqqTu8x3HTynmSZNJgw5FQo6O3msrv4sdE&#10;7jktEre67is2H4vjJXPpJVsqNR71u1cQgfrwH36237WCeZq+wN+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glgHEAAAA3QAAAA8AAAAAAAAAAAAAAAAAmAIAAGRycy9k&#10;b3ducmV2LnhtbFBLBQYAAAAABAAEAPUAAACJAwAAAAA=&#10;" fillcolor="black" stroked="f" strokeweight="0"/>
                      <w10:anchorlock/>
                    </v:group>
                  </w:pict>
                </mc:Fallback>
              </mc:AlternateContent>
            </w:r>
          </w:p>
        </w:tc>
        <w:tc>
          <w:tcPr>
            <w:tcW w:w="3617"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Sub-division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Ο</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31808" behindDoc="0" locked="1" layoutInCell="0" allowOverlap="1" wp14:anchorId="59F2096C" wp14:editId="6CF38B6C">
                      <wp:simplePos x="0" y="0"/>
                      <wp:positionH relativeFrom="column">
                        <wp:posOffset>361315</wp:posOffset>
                      </wp:positionH>
                      <wp:positionV relativeFrom="paragraph">
                        <wp:posOffset>9525</wp:posOffset>
                      </wp:positionV>
                      <wp:extent cx="312420" cy="127000"/>
                      <wp:effectExtent l="0" t="0" r="5715" b="635"/>
                      <wp:wrapNone/>
                      <wp:docPr id="2330" name="Group 2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2331" name="Rectangle 2433"/>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2" name="Rectangle 2434"/>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3" name="Rectangle 2435"/>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552E2" id="Group 2330" o:spid="_x0000_s1026" style="position:absolute;margin-left:28.45pt;margin-top:.75pt;width:24.6pt;height:10pt;z-index:251831808"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" o:allowincell="f">
                      <v:rect id="Rectangle 2433"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r7sQA&#10;AADdAAAADwAAAGRycy9kb3ducmV2LnhtbESPzYrCMBSF98K8Q7gDs9NUq0WqUUZhYFaCndm4uzbX&#10;ttjcZJqM1rc3guDycH4+znLdm1ZcqPONZQXjUQKCuLS64UrB78/XcA7CB2SNrWVScCMP69XbYIm5&#10;tlfe06UIlYgj7HNUUIfgcil9WZNBP7KOOHon2xkMUXaV1B1e47hp5SRJMmmw4Uio0dG2pvJc/JvI&#10;PaRF4uZ/m4rNbro/Zi49ZjOlPt77zwWIQH14hZ/tb61gkqZjeLy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q+7EAAAA3QAAAA8AAAAAAAAAAAAAAAAAmAIAAGRycy9k&#10;b3ducmV2LnhtbFBLBQYAAAAABAAEAPUAAACJAwAAAAA=&#10;" fillcolor="black" stroked="f" strokeweight="0"/>
                      <v:rect id="Rectangle 2434" o:spid="_x0000_s1028"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1mcQA&#10;AADdAAAADwAAAGRycy9kb3ducmV2LnhtbESPzWrCQBSF9wXfYbiCuzoxaYNER7EFwVXB6MbdNXNN&#10;gpk7Y2bU9O07hUKXh/PzcZbrwXTiQb1vLSuYTRMQxJXVLdcKjoft6xyED8gaO8uk4Js8rFejlyUW&#10;2j55T48y1CKOsC9QQROCK6T0VUMG/dQ64uhdbG8wRNnXUvf4jOOmk2mS5NJgy5HQoKPPhqpreTeR&#10;e8rKxM1vHzWbr7f9OXfZOX9XajIeNgsQgYbwH/5r77SCNMtS+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XNZnEAAAA3QAAAA8AAAAAAAAAAAAAAAAAmAIAAGRycy9k&#10;b3ducmV2LnhtbFBLBQYAAAAABAAEAPUAAACJAwAAAAA=&#10;" fillcolor="black" stroked="f" strokeweight="0"/>
                      <v:rect id="Rectangle 2435"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AsQA&#10;AADdAAAADwAAAGRycy9kb3ducmV2LnhtbESPX2vCMBTF3wd+h3CFvc1UsxWpRnEDYU8Dqy++XZtr&#10;W2xuYhO1+/bLYLDHw/nz4yzXg+3EnfrQOtYwnWQgiCtnWq41HPbblzmIEJENdo5JwzcFWK9GT0ss&#10;jHvwju5lrEUa4VCghiZGX0gZqoYshonzxMk7u95iTLKvpenxkcZtJ2dZlkuLLSdCg54+Gqou5c0m&#10;7lGVmZ9f32u2X6+7U+7VKX/T+nk8bBYgIg3xP/zX/jQaZkop+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ALEAAAA3QAAAA8AAAAAAAAAAAAAAAAAmAIAAGRycy9k&#10;b3ducmV2LnhtbFBLBQYAAAAABAAEAPUAAACJAwAAAAA=&#10;" fillcolor="black" stroked="f" strokeweight="0"/>
                      <w10:anchorlock/>
                    </v:group>
                  </w:pict>
                </mc:Fallback>
              </mc:AlternateContent>
            </w:r>
          </w:p>
        </w:tc>
        <w:tc>
          <w:tcPr>
            <w:tcW w:w="3617"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Street name line 1</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32832" behindDoc="0" locked="1" layoutInCell="0" allowOverlap="1" wp14:anchorId="49F38855" wp14:editId="5638A957">
                      <wp:simplePos x="0" y="0"/>
                      <wp:positionH relativeFrom="column">
                        <wp:posOffset>361315</wp:posOffset>
                      </wp:positionH>
                      <wp:positionV relativeFrom="paragraph">
                        <wp:posOffset>9525</wp:posOffset>
                      </wp:positionV>
                      <wp:extent cx="312420" cy="127000"/>
                      <wp:effectExtent l="0" t="0" r="5715" b="0"/>
                      <wp:wrapNone/>
                      <wp:docPr id="2326" name="Group 2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2327" name="Rectangle 2437"/>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8" name="Rectangle 2438"/>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9" name="Rectangle 2439"/>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4E084" id="Group 2326" o:spid="_x0000_s1026" style="position:absolute;margin-left:28.45pt;margin-top:.75pt;width:24.6pt;height:10pt;z-index:251832832"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" o:allowincell="f">
                      <v:rect id="Rectangle 2437"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A3MUA&#10;AADdAAAADwAAAGRycy9kb3ducmV2LnhtbESPzWrCQBSF9wXfYbhCd3ViYqNER2mFQlcFUzfurplr&#10;EszcGTOjpm/vFApdHs7Px1ltBtOJG/W+taxgOklAEFdWt1wr2H9/vCxA+ICssbNMCn7Iw2Y9elph&#10;oe2dd3QrQy3iCPsCFTQhuEJKXzVk0E+sI47eyfYGQ5R9LXWP9zhuOpkmSS4NthwJDTraNlSdy6uJ&#10;3ENWJm5xea/ZfM12x9xlx/xVqefx8LYEEWgI/+G/9qdWkGbpH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QDcxQAAAN0AAAAPAAAAAAAAAAAAAAAAAJgCAABkcnMv&#10;ZG93bnJldi54bWxQSwUGAAAAAAQABAD1AAAAigMAAAAA&#10;" fillcolor="black" stroked="f" strokeweight="0"/>
                      <v:rect id="Rectangle 2438" o:spid="_x0000_s1028"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UrsIA&#10;AADdAAAADwAAAGRycy9kb3ducmV2LnhtbERPTUvDQBC9F/wPywje2o2JhhC7LSoIngpNe/E2zY5J&#10;MDu7Ztc2/vvOQfD4eN/r7exGdaYpDp4N3K8yUMSttwN3Bo6Ht2UFKiZki6NnMvBLEbabm8Uaa+sv&#10;vKdzkzolIRxrNNCnFGqtY9uTw7jygVi4Tz85TAKnTtsJLxLuRp1nWakdDiwNPQZ67an9an6c9H4U&#10;TRaq75eO3e5hfypDcSofjbm7nZ+fQCWa07/4z/1uDeRFLnP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5pSuwgAAAN0AAAAPAAAAAAAAAAAAAAAAAJgCAABkcnMvZG93&#10;bnJldi54bWxQSwUGAAAAAAQABAD1AAAAhwMAAAAA&#10;" fillcolor="black" stroked="f" strokeweight="0"/>
                      <v:rect id="Rectangle 2439"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oxNcUA&#10;AADdAAAADwAAAGRycy9kb3ducmV2LnhtbESPzWrCQBSF9wXfYbhCd3ViYoNGR2mFQlcFUzfurplr&#10;EszcGTOjpm/vFApdHs7Px1ltBtOJG/W+taxgOklAEFdWt1wr2H9/vMxB+ICssbNMCn7Iw2Y9elph&#10;oe2dd3QrQy3iCPsCFTQhuEJKXzVk0E+sI47eyfYGQ5R9LXWP9zhuOpkmSS4NthwJDTraNlSdy6uJ&#10;3ENWJm5+ea/ZfM12x9xlx/xVqefx8LYEEWgI/+G/9qdWkGbpAn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jE1xQAAAN0AAAAPAAAAAAAAAAAAAAAAAJgCAABkcnMv&#10;ZG93bnJldi54bWxQSwUGAAAAAAQABAD1AAAAigMAAAAA&#10;" fillcolor="black" stroked="f" strokeweight="0"/>
                      <w10:anchorlock/>
                    </v:group>
                  </w:pict>
                </mc:Fallback>
              </mc:AlternateContent>
            </w:r>
          </w:p>
        </w:tc>
        <w:tc>
          <w:tcPr>
            <w:tcW w:w="3617"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Postcode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an..9</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000000"/>
                <w:sz w:val="16"/>
                <w:szCs w:val="16"/>
              </w:rPr>
              <w:t>C3034</w:t>
            </w: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33856" behindDoc="0" locked="1" layoutInCell="0" allowOverlap="1" wp14:anchorId="15D3CDCF" wp14:editId="56C5593A">
                      <wp:simplePos x="0" y="0"/>
                      <wp:positionH relativeFrom="column">
                        <wp:posOffset>361315</wp:posOffset>
                      </wp:positionH>
                      <wp:positionV relativeFrom="paragraph">
                        <wp:posOffset>9525</wp:posOffset>
                      </wp:positionV>
                      <wp:extent cx="312420" cy="127000"/>
                      <wp:effectExtent l="0" t="1270" r="5715" b="0"/>
                      <wp:wrapNone/>
                      <wp:docPr id="2322" name="Group 2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2323" name="Rectangle 2441"/>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4" name="Rectangle 2442"/>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5" name="Rectangle 2443"/>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3A496" id="Group 2322" o:spid="_x0000_s1026" style="position:absolute;margin-left:28.45pt;margin-top:.75pt;width:24.6pt;height:10pt;z-index:251833856"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" o:allowincell="f">
                      <v:rect id="Rectangle 2441"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G38QA&#10;AADdAAAADwAAAGRycy9kb3ducmV2LnhtbESPzWrCQBSF9wXfYbiCuzoxaYNER7EFwVXB6MbdNXNN&#10;gpk7Y2bU9O07hUKXh/PzcZbrwXTiQb1vLSuYTRMQxJXVLdcKjoft6xyED8gaO8uk4Js8rFejlyUW&#10;2j55T48y1CKOsC9QQROCK6T0VUMG/dQ64uhdbG8wRNnXUvf4jOOmk2mS5NJgy5HQoKPPhqpreTeR&#10;e8rKxM1vHzWbr7f9OXfZOX9XajIeNgsQgYbwH/5r77SCNEs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CBt/EAAAA3QAAAA8AAAAAAAAAAAAAAAAAmAIAAGRycy9k&#10;b3ducmV2LnhtbFBLBQYAAAAABAAEAPUAAACJAwAAAAA=&#10;" fillcolor="black" stroked="f" strokeweight="0"/>
                      <v:rect id="Rectangle 2442" o:spid="_x0000_s1028"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ueq8QA&#10;AADdAAAADwAAAGRycy9kb3ducmV2LnhtbESPzWrCQBSF94LvMNyCO5000SCpo9iC0JVgdNPdNXNN&#10;gpk708xU07d3CgWXh/PzcVabwXTiRr1vLSt4nSUgiCurW64VnI676RKED8gaO8uk4Jc8bNbj0QoL&#10;be98oFsZahFH2BeooAnBFVL6qiGDfmYdcfQutjcYouxrqXu8x3HTyTRJcmmw5Uho0NFHQ9W1/DGR&#10;+5WViVt+v9ds9vPDOXfZOV8oNXkZtm8gAg3hGf5vf2oFaZbO4e9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rnqvEAAAA3QAAAA8AAAAAAAAAAAAAAAAAmAIAAGRycy9k&#10;b3ducmV2LnhtbFBLBQYAAAAABAAEAPUAAACJAwAAAAA=&#10;" fillcolor="black" stroked="f" strokeweight="0"/>
                      <v:rect id="Rectangle 2443"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7MMQA&#10;AADdAAAADwAAAGRycy9kb3ducmV2LnhtbESPzWrCQBSF94LvMNyCO500qUFSR9GC0JVgdNPdNXNN&#10;gpk7Y2aq6ds7hUKXh/PzcZbrwXTiTr1vLSt4nSUgiCurW64VnI676QKED8gaO8uk4Ic8rFfj0RIL&#10;bR98oHsZahFH2BeooAnBFVL6qiGDfmYdcfQutjcYouxrqXt8xHHTyTRJcmmw5Uho0NFHQ9W1/DaR&#10;+5WViVvctjWb/dvhnLvsnM+VmrwMm3cQgYbwH/5rf2oFaZbO4fd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nOzDEAAAA3QAAAA8AAAAAAAAAAAAAAAAAmAIAAGRycy9k&#10;b3ducmV2LnhtbFBLBQYAAAAABAAEAPUAAACJAwAAAAA=&#10;" fillcolor="black" stroked="f" strokeweight="0"/>
                      <w10:anchorlock/>
                    </v:group>
                  </w:pict>
                </mc:Fallback>
              </mc:AlternateContent>
            </w:r>
          </w:p>
        </w:tc>
        <w:tc>
          <w:tcPr>
            <w:tcW w:w="3617"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Street name line 2</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34880" behindDoc="0" locked="1" layoutInCell="0" allowOverlap="1" wp14:anchorId="6CCC8235" wp14:editId="6BFCF21D">
                      <wp:simplePos x="0" y="0"/>
                      <wp:positionH relativeFrom="column">
                        <wp:posOffset>361315</wp:posOffset>
                      </wp:positionH>
                      <wp:positionV relativeFrom="paragraph">
                        <wp:posOffset>9525</wp:posOffset>
                      </wp:positionV>
                      <wp:extent cx="312420" cy="127000"/>
                      <wp:effectExtent l="0" t="4445" r="5715" b="1905"/>
                      <wp:wrapNone/>
                      <wp:docPr id="2318" name="Group 2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2319" name="Rectangle 2445"/>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0" name="Rectangle 2446"/>
                              <wps:cNvSpPr>
                                <a:spLocks noChangeArrowheads="1"/>
                              </wps:cNvSpPr>
                              <wps:spPr bwMode="auto">
                                <a:xfrm>
                                  <a:off x="908"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1" name="Rectangle 2447"/>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9B48F" id="Group 2318" o:spid="_x0000_s1026" style="position:absolute;margin-left:28.45pt;margin-top:.75pt;width:24.6pt;height:10pt;z-index:251834880"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" o:allowincell="f">
                      <v:rect id="Rectangle 2445"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7iMQA&#10;AADdAAAADwAAAGRycy9kb3ducmV2LnhtbESPzWrCQBSF9wXfYbhCd3WisUGjo7RCoauC0Y27a+aa&#10;BDN3xsyo6ds7hYLLw/n5OMt1b1pxo843lhWMRwkI4tLqhisF+93X2wyED8gaW8uk4Jc8rFeDlyXm&#10;2t55S7ciVCKOsM9RQR2Cy6X0ZU0G/cg64uidbGcwRNlVUnd4j+OmlZMkyaTBhiOhRkebmspzcTWR&#10;e0iLxM0unxWbn+n2mLn0mL0r9TrsPxYgAvXhGf5vf2sFk3Q8h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G+4jEAAAA3QAAAA8AAAAAAAAAAAAAAAAAmAIAAGRycy9k&#10;b3ducmV2LnhtbFBLBQYAAAAABAAEAPUAAACJAwAAAAA=&#10;" fillcolor="black" stroked="f" strokeweight="0"/>
                      <v:rect id="Rectangle 2446" o:spid="_x0000_s1028" style="position:absolute;left:908;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YqMIA&#10;AADdAAAADwAAAGRycy9kb3ducmV2LnhtbERPTUvDQBC9F/wPywje2o2JhhC7LSoIngpNe/E2zY5J&#10;MDu7Ztc2/vvOQfD4eN/r7exGdaYpDp4N3K8yUMSttwN3Bo6Ht2UFKiZki6NnMvBLEbabm8Uaa+sv&#10;vKdzkzolIRxrNNCnFGqtY9uTw7jygVi4Tz85TAKnTtsJLxLuRp1nWakdDiwNPQZ67an9an6c9H4U&#10;TRaq75eO3e5hfypDcSofjbm7nZ+fQCWa07/4z/1uDeRFLvv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JiowgAAAN0AAAAPAAAAAAAAAAAAAAAAAJgCAABkcnMvZG93&#10;bnJldi54bWxQSwUGAAAAAAQABAD1AAAAhwMAAAAA&#10;" fillcolor="black" stroked="f" strokeweight="0"/>
                      <v:rect id="Rectangle 2447"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9M8QA&#10;AADdAAAADwAAAGRycy9kb3ducmV2LnhtbESPzWrCQBSF9wXfYbhCd3ViYoNER7EFoSvBtBt318w1&#10;CWbujJlR07fvCEKXh/PzcZbrwXTiRr1vLSuYThIQxJXVLdcKfr63b3MQPiBr7CyTgl/ysF6NXpZY&#10;aHvnPd3KUIs4wr5ABU0IrpDSVw0Z9BPriKN3sr3BEGVfS93jPY6bTqZJkkuDLUdCg44+G6rO5dVE&#10;7iErEze/fNRsdrP9MXfZMX9X6nU8bBYgAg3hP/xsf2kFaZZO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cPTPEAAAA3QAAAA8AAAAAAAAAAAAAAAAAmAIAAGRycy9k&#10;b3ducmV2LnhtbFBLBQYAAAAABAAEAPUAAACJAwAAAAA=&#10;" fillcolor="black" stroked="f" strokeweight="0"/>
                      <w10:anchorlock/>
                    </v:group>
                  </w:pict>
                </mc:Fallback>
              </mc:AlternateContent>
            </w:r>
          </w:p>
        </w:tc>
        <w:tc>
          <w:tcPr>
            <w:tcW w:w="3617"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an..35</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0..1</w:t>
            </w:r>
          </w:p>
        </w:tc>
        <w:tc>
          <w:tcPr>
            <w:tcW w:w="492" w:type="dxa"/>
            <w:gridSpan w:val="4"/>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35904" behindDoc="0" locked="1" layoutInCell="0" allowOverlap="1" wp14:anchorId="6FC7AA64" wp14:editId="61E13FE3">
                      <wp:simplePos x="0" y="0"/>
                      <wp:positionH relativeFrom="column">
                        <wp:posOffset>361315</wp:posOffset>
                      </wp:positionH>
                      <wp:positionV relativeFrom="paragraph">
                        <wp:posOffset>9525</wp:posOffset>
                      </wp:positionV>
                      <wp:extent cx="312420" cy="127000"/>
                      <wp:effectExtent l="0" t="0" r="5715" b="0"/>
                      <wp:wrapNone/>
                      <wp:docPr id="2314" name="Group 2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00"/>
                                <a:chOff x="569" y="15"/>
                                <a:chExt cx="492" cy="200"/>
                              </a:xfrm>
                            </wpg:grpSpPr>
                            <wps:wsp>
                              <wps:cNvPr id="2315" name="Rectangle 2449"/>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6" name="Rectangle 2450"/>
                              <wps:cNvSpPr>
                                <a:spLocks noChangeArrowheads="1"/>
                              </wps:cNvSpPr>
                              <wps:spPr bwMode="auto">
                                <a:xfrm>
                                  <a:off x="90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7" name="Rectangle 2451"/>
                              <wps:cNvSpPr>
                                <a:spLocks noChangeArrowheads="1"/>
                              </wps:cNvSpPr>
                              <wps:spPr bwMode="auto">
                                <a:xfrm>
                                  <a:off x="90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2F093" id="Group 2314" o:spid="_x0000_s1026" style="position:absolute;margin-left:28.45pt;margin-top:.75pt;width:24.6pt;height:10pt;z-index:251835904" coordorigin="569,15" coordsize="49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" o:allowincell="f">
                      <v:rect id="Rectangle 2449" o:spid="_x0000_s1027"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xjcQA&#10;AADdAAAADwAAAGRycy9kb3ducmV2LnhtbESPzWrCQBSF94W+w3AFd3WiqSGkjlIFwVXB6MbdNXOb&#10;BDN3xsyo8e07hUKXh/PzcRarwXTiTr1vLSuYThIQxJXVLdcKjoftWw7CB2SNnWVS8CQPq+XrywIL&#10;bR+8p3sZahFH2BeooAnBFVL6qiGDfmIdcfS+bW8wRNnXUvf4iOOmk7MkyaTBliOhQUebhqpLeTOR&#10;e0rLxOXXdc3m631/zlx6zuZKjUfD5weIQEP4D/+1d1rBLJ3O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L8Y3EAAAA3QAAAA8AAAAAAAAAAAAAAAAAmAIAAGRycy9k&#10;b3ducmV2LnhtbFBLBQYAAAAABAAEAPUAAACJAwAAAAA=&#10;" fillcolor="black" stroked="f" strokeweight="0"/>
                      <v:rect id="Rectangle 2450" o:spid="_x0000_s1028" style="position:absolute;left:90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v+sUA&#10;AADdAAAADwAAAGRycy9kb3ducmV2LnhtbESPzWrCQBSF9wXfYbiCuzrRtCGkmYgtCK4KRjfdXTO3&#10;SWjmzpgZNX37TqHQ5eH8fJxyM5lB3Gj0vWUFq2UCgrixuudWwem4e8xB+ICscbBMCr7Jw6aaPZRY&#10;aHvnA93q0Io4wr5ABV0IrpDSNx0Z9EvriKP3aUeDIcqxlXrEexw3g1wnSSYN9hwJHTp666j5qq8m&#10;cj/SOnH55bVl8/50OGcuPWfPSi3m0/YFRKAp/If/2nutYJ2uMv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W/6xQAAAN0AAAAPAAAAAAAAAAAAAAAAAJgCAABkcnMv&#10;ZG93bnJldi54bWxQSwUGAAAAAAQABAD1AAAAigMAAAAA&#10;" fillcolor="black" stroked="f" strokeweight="0"/>
                      <v:rect id="Rectangle 2451" o:spid="_x0000_s1029" style="position:absolute;left:90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KYcQA&#10;AADdAAAADwAAAGRycy9kb3ducmV2LnhtbESPzWrCQBSF9wXfYbhCd3WisVGio7RCoauC0Y27a+aa&#10;BDN3xsyo6ds7hYLLw/n5OMt1b1pxo843lhWMRwkI4tLqhisF+93X2xyED8gaW8uk4Jc8rFeDlyXm&#10;2t55S7ciVCKOsM9RQR2Cy6X0ZU0G/cg64uidbGcwRNlVUnd4j+OmlZMkyaTBhiOhRkebmspzcTWR&#10;e0iLxM0vnxWbn+n2mLn0mL0r9TrsPxYgAvXhGf5vf2sFk3Q8g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VymHEAAAA3QAAAA8AAAAAAAAAAAAAAAAAmAIAAGRycy9k&#10;b3ducmV2LnhtbFBLBQYAAAAABAAEAPUAAACJAwAAAAA=&#10;" fillcolor="black" stroked="f" strokeweight="0"/>
                      <w10:anchorlock/>
                    </v:group>
                  </w:pict>
                </mc:Fallback>
              </mc:AlternateContent>
            </w:r>
          </w:p>
        </w:tc>
        <w:tc>
          <w:tcPr>
            <w:tcW w:w="3617"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P.O. Box</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295" w:type="dxa"/>
            <w:gridSpan w:val="2"/>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36928" behindDoc="0" locked="1" layoutInCell="0" allowOverlap="1" wp14:anchorId="1DEEB9AC" wp14:editId="195CE353">
                      <wp:simplePos x="0" y="0"/>
                      <wp:positionH relativeFrom="column">
                        <wp:posOffset>361315</wp:posOffset>
                      </wp:positionH>
                      <wp:positionV relativeFrom="paragraph">
                        <wp:posOffset>0</wp:posOffset>
                      </wp:positionV>
                      <wp:extent cx="187325" cy="131445"/>
                      <wp:effectExtent l="0" t="0" r="0" b="1905"/>
                      <wp:wrapNone/>
                      <wp:docPr id="2310" name="Group 2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1445"/>
                                <a:chOff x="569" y="0"/>
                                <a:chExt cx="295" cy="207"/>
                              </a:xfrm>
                            </wpg:grpSpPr>
                            <wps:wsp>
                              <wps:cNvPr id="2311" name="Rectangle 2453"/>
                              <wps:cNvSpPr>
                                <a:spLocks noChangeArrowheads="1"/>
                              </wps:cNvSpPr>
                              <wps:spPr bwMode="auto">
                                <a:xfrm>
                                  <a:off x="710"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2" name="Rectangle 2454"/>
                              <wps:cNvSpPr>
                                <a:spLocks noChangeArrowheads="1"/>
                              </wps:cNvSpPr>
                              <wps:spPr bwMode="auto">
                                <a:xfrm>
                                  <a:off x="71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3" name="Rectangle 2455"/>
                              <wps:cNvSpPr>
                                <a:spLocks noChangeArrowheads="1"/>
                              </wps:cNvSpPr>
                              <wps:spPr bwMode="auto">
                                <a:xfrm>
                                  <a:off x="809"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3BE5D" id="Group 2310" o:spid="_x0000_s1026" style="position:absolute;margin-left:28.45pt;margin-top:0;width:14.75pt;height:10.35pt;z-index:251836928" coordorigin="569" coordsize="29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" o:allowincell="f">
                      <v:rect id="Rectangle 2453" o:spid="_x0000_s1027" style="position:absolute;left:710;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D3jsQA&#10;AADdAAAADwAAAGRycy9kb3ducmV2LnhtbESPzWrCQBSF9wXfYbhCd3USY4NER7EFoSvBtBt318w1&#10;CWbujJlR07fvCEKXh/PzcZbrwXTiRr1vLStIJwkI4srqlmsFP9/btzkIH5A1dpZJwS95WK9GL0ss&#10;tL3znm5lqEUcYV+ggiYEV0jpq4YM+ol1xNE72d5giLKvpe7xHsdNJ6dJkkuDLUdCg44+G6rO5dVE&#10;7iErEze/fNRsdrP9MXfZMX9X6nU8bBYgAg3hP/xsf2kF0yx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w947EAAAA3QAAAA8AAAAAAAAAAAAAAAAAmAIAAGRycy9k&#10;b3ducmV2LnhtbFBLBQYAAAAABAAEAPUAAACJAwAAAAA=&#10;" fillcolor="black" stroked="f" strokeweight="0"/>
                      <v:rect id="Rectangle 2454" o:spid="_x0000_s1028" style="position:absolute;left:71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Jp+cQA&#10;AADdAAAADwAAAGRycy9kb3ducmV2LnhtbESPzWrCQBSF9wXfYbhCd3ViYoNER7EFoSvBtBt318w1&#10;CWbujJlR07fvCEKXh/PzcZbrwXTiRr1vLSuYThIQxJXVLdcKfr63b3MQPiBr7CyTgl/ysF6NXpZY&#10;aHvnPd3KUIs4wr5ABU0IrpDSVw0Z9BPriKN3sr3BEGVfS93jPY6bTqZJkkuDLUdCg44+G6rO5dVE&#10;7iErEze/fNRsdrP9MXfZMX9X6nU8bBYgAg3hP/xsf2kFaTZ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iafnEAAAA3QAAAA8AAAAAAAAAAAAAAAAAmAIAAGRycy9k&#10;b3ducmV2LnhtbFBLBQYAAAAABAAEAPUAAACJAwAAAAA=&#10;" fillcolor="black" stroked="f" strokeweight="0"/>
                      <v:rect id="Rectangle 2455" o:spid="_x0000_s1029" style="position:absolute;left:809;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7MYsQA&#10;AADdAAAADwAAAGRycy9kb3ducmV2LnhtbESPzYrCMBSF98K8Q7gDs9NUq0WqUUZhYFaCndm4uzbX&#10;ttjcZJqM1rc3guDycH4+znLdm1ZcqPONZQXjUQKCuLS64UrB78/XcA7CB2SNrWVScCMP69XbYIm5&#10;tlfe06UIlYgj7HNUUIfgcil9WZNBP7KOOHon2xkMUXaV1B1e47hp5SRJMmmw4Uio0dG2pvJc/JvI&#10;PaRF4uZ/m4rNbro/Zi49ZjOlPt77zwWIQH14hZ/tb61gko5TeLy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uzGLEAAAA3QAAAA8AAAAAAAAAAAAAAAAAmAIAAGRycy9k&#10;b3ducmV2LnhtbFBLBQYAAAAABAAEAPUAAACJAwAAAAA=&#10;" fillcolor="black" stroked="f" strokeweight="0"/>
                      <w10:anchorlock/>
                    </v:group>
                  </w:pict>
                </mc:Fallback>
              </mc:AlternateContent>
            </w:r>
          </w:p>
        </w:tc>
        <w:tc>
          <w:tcPr>
            <w:tcW w:w="3814" w:type="dxa"/>
            <w:gridSpan w:val="4"/>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Transport document (House level)</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37952" behindDoc="0" locked="1" layoutInCell="0" allowOverlap="1" wp14:anchorId="77985D55" wp14:editId="1B89A44C">
                      <wp:simplePos x="0" y="0"/>
                      <wp:positionH relativeFrom="column">
                        <wp:posOffset>361315</wp:posOffset>
                      </wp:positionH>
                      <wp:positionV relativeFrom="paragraph">
                        <wp:posOffset>9525</wp:posOffset>
                      </wp:positionV>
                      <wp:extent cx="250190" cy="127000"/>
                      <wp:effectExtent l="0" t="0" r="1270" b="0"/>
                      <wp:wrapNone/>
                      <wp:docPr id="2307"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308" name="Rectangle 2457"/>
                              <wps:cNvSpPr>
                                <a:spLocks noChangeArrowheads="1"/>
                              </wps:cNvSpPr>
                              <wps:spPr bwMode="auto">
                                <a:xfrm>
                                  <a:off x="809"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9" name="Rectangle 2458"/>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C8B46" id="Group 2307" o:spid="_x0000_s1026" style="position:absolute;margin-left:28.45pt;margin-top:.75pt;width:19.7pt;height:10pt;z-index:251837952"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" o:allowincell="f">
                      <v:rect id="Rectangle 2457" o:spid="_x0000_s1027" style="position:absolute;left:809;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PIzsIA&#10;AADdAAAADwAAAGRycy9kb3ducmV2LnhtbERPTUvDQBC9C/0Pywi92V0bDSV2W6pQ8CQ0evE2zU6T&#10;0Ozsml3b+O+dg+Dx8b7X28kP6kJj6gNbuF8YUMRNcD23Fj7e93crUCkjOxwCk4UfSrDdzG7WWLlw&#10;5QNd6twqCeFUoYUu51hpnZqOPKZFiMTCncLoMQscW+1GvEq4H/TSmFJ77FkaOoz00lFzrr+99H4W&#10;tYmrr+eW/dvD4VjG4lg+Wju/nXZPoDJN+V/85351FpaFkb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jOwgAAAN0AAAAPAAAAAAAAAAAAAAAAAJgCAABkcnMvZG93&#10;bnJldi54bWxQSwUGAAAAAAQABAD1AAAAhwMAAAAA&#10;" fillcolor="black" stroked="f" strokeweight="0"/>
                      <v:rect id="Rectangle 2458" o:spid="_x0000_s1028"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tVcUA&#10;AADdAAAADwAAAGRycy9kb3ducmV2LnhtbESPX2vCMBTF3wd+h3CFvc1E64rrjLIJA58Gdr74dm3u&#10;2rLmJjZR67c3g8EeD+fPj7NcD7YTF+pD61jDdKJAEFfOtFxr2H99PC1AhIhssHNMGm4UYL0aPSyx&#10;MO7KO7qUsRZphEOBGpoYfSFlqBqyGCbOEyfv2/UWY5J9LU2P1zRuOzlTKpcWW06EBj1tGqp+yrNN&#10;3ENWKr84vddsP+e7Y+6zY/6s9eN4eHsFEWmI/+G/9tZomGXqBX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21VxQAAAN0AAAAPAAAAAAAAAAAAAAAAAJgCAABkcnMv&#10;ZG93bnJldi54bWxQSwUGAAAAAAQABAD1AAAAigMAAAAA&#10;" fillcolor="black" stroked="f" strokeweight="0"/>
                      <w10:anchorlock/>
                    </v:group>
                  </w:pict>
                </mc:Fallback>
              </mc:AlternateContent>
            </w:r>
          </w:p>
        </w:tc>
        <w:tc>
          <w:tcPr>
            <w:tcW w:w="3715"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Reference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394" w:type="dxa"/>
            <w:gridSpan w:val="3"/>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38976" behindDoc="0" locked="1" layoutInCell="0" allowOverlap="1" wp14:anchorId="0BD004A8" wp14:editId="0A70B37B">
                      <wp:simplePos x="0" y="0"/>
                      <wp:positionH relativeFrom="column">
                        <wp:posOffset>361315</wp:posOffset>
                      </wp:positionH>
                      <wp:positionV relativeFrom="paragraph">
                        <wp:posOffset>9525</wp:posOffset>
                      </wp:positionV>
                      <wp:extent cx="250190" cy="127000"/>
                      <wp:effectExtent l="0" t="635" r="1270" b="0"/>
                      <wp:wrapNone/>
                      <wp:docPr id="2304" name="Group 2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27000"/>
                                <a:chOff x="569" y="15"/>
                                <a:chExt cx="394" cy="200"/>
                              </a:xfrm>
                            </wpg:grpSpPr>
                            <wps:wsp>
                              <wps:cNvPr id="2305" name="Rectangle 2460"/>
                              <wps:cNvSpPr>
                                <a:spLocks noChangeArrowheads="1"/>
                              </wps:cNvSpPr>
                              <wps:spPr bwMode="auto">
                                <a:xfrm>
                                  <a:off x="80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6" name="Rectangle 2461"/>
                              <wps:cNvSpPr>
                                <a:spLocks noChangeArrowheads="1"/>
                              </wps:cNvSpPr>
                              <wps:spPr bwMode="auto">
                                <a:xfrm>
                                  <a:off x="80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030EF" id="Group 2304" o:spid="_x0000_s1026" style="position:absolute;margin-left:28.45pt;margin-top:.75pt;width:19.7pt;height:10pt;z-index:251838976" coordorigin="569,15" coordsize="39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" o:allowincell="f">
                      <v:rect id="Rectangle 2460" o:spid="_x0000_s1027" style="position:absolute;left:80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nUMQA&#10;AADdAAAADwAAAGRycy9kb3ducmV2LnhtbESPX2vCMBTF3wd+h3CFvc1EO4tUozhh4NPAbi++XZtr&#10;W2xusiZq/fbLYLDHw/nz46w2g+3EjfrQOtYwnSgQxJUzLdcavj7fXxYgQkQ22DkmDQ8KsFmPnlZY&#10;GHfnA93KWIs0wqFADU2MvpAyVA1ZDBPniZN3dr3FmGRfS9PjPY3bTs6UyqXFlhOhQU+7hqpLebWJ&#10;e8xK5RffbzXbj9fDKffZKZ9r/TwetksQkYb4H/5r742GWab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SZ1DEAAAA3QAAAA8AAAAAAAAAAAAAAAAAmAIAAGRycy9k&#10;b3ducmV2LnhtbFBLBQYAAAAABAAEAPUAAACJAwAAAAA=&#10;" fillcolor="black" stroked="f" strokeweight="0"/>
                      <v:rect id="Rectangle 2461" o:spid="_x0000_s1028" style="position:absolute;left:80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5J8QA&#10;AADdAAAADwAAAGRycy9kb3ducmV2LnhtbESPX2vCMBTF3wd+h3CFvc1EuxWpRnEDYU8Dqy++XZtr&#10;W2xuYhO1+/bLYLDHw/nz4yzXg+3EnfrQOtYwnSgQxJUzLdcaDvvtyxxEiMgGO8ek4ZsCrFejpyUW&#10;xj14R/cy1iKNcChQQxOjL6QMVUMWw8R54uSdXW8xJtnX0vT4SOO2kzOlcmmx5URo0NNHQ9WlvNnE&#10;PWal8vPre83263V3yn12yt+0fh4PmwWISEP8D/+1P42GWaZy+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A+SfEAAAA3QAAAA8AAAAAAAAAAAAAAAAAmAIAAGRycy9k&#10;b3ducmV2LnhtbFBLBQYAAAAABAAEAPUAAACJAwAAAAA=&#10;" fillcolor="black" stroked="f" strokeweight="0"/>
                      <w10:anchorlock/>
                    </v:group>
                  </w:pict>
                </mc:Fallback>
              </mc:AlternateContent>
            </w:r>
          </w:p>
        </w:tc>
        <w:tc>
          <w:tcPr>
            <w:tcW w:w="3715"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an4</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CL754</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bl>
    <w:p w:rsidR="001E76B5" w:rsidRDefault="001E76B5" w:rsidP="001E76B5">
      <w:pPr>
        <w:pStyle w:val="GEFEG"/>
      </w:pPr>
    </w:p>
    <w:p w:rsidR="001E76B5" w:rsidRDefault="001E76B5" w:rsidP="001E76B5">
      <w:r>
        <w:br w:type="page"/>
      </w:r>
    </w:p>
    <w:tbl>
      <w:tblPr>
        <w:tblW w:w="0" w:type="auto"/>
        <w:tblLayout w:type="fixed"/>
        <w:tblCellMar>
          <w:left w:w="0" w:type="dxa"/>
          <w:right w:w="0" w:type="dxa"/>
        </w:tblCellMar>
        <w:tblLook w:val="0000" w:firstRow="0" w:lastRow="0" w:firstColumn="0" w:lastColumn="0" w:noHBand="0" w:noVBand="0"/>
      </w:tblPr>
      <w:tblGrid>
        <w:gridCol w:w="569"/>
        <w:gridCol w:w="197"/>
        <w:gridCol w:w="98"/>
        <w:gridCol w:w="413"/>
        <w:gridCol w:w="3403"/>
        <w:gridCol w:w="624"/>
        <w:gridCol w:w="1586"/>
        <w:gridCol w:w="1020"/>
        <w:gridCol w:w="794"/>
        <w:gridCol w:w="934"/>
      </w:tblGrid>
      <w:tr w:rsidR="001E76B5" w:rsidTr="00B33494">
        <w:trPr>
          <w:cantSplit/>
        </w:trPr>
        <w:tc>
          <w:tcPr>
            <w:tcW w:w="569"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Occurs</w:t>
            </w:r>
          </w:p>
        </w:tc>
        <w:tc>
          <w:tcPr>
            <w:tcW w:w="708" w:type="dxa"/>
            <w:gridSpan w:val="3"/>
            <w:tcBorders>
              <w:top w:val="nil"/>
              <w:left w:val="nil"/>
              <w:bottom w:val="single" w:sz="6" w:space="0" w:color="808080"/>
              <w:right w:val="nil"/>
            </w:tcBorders>
            <w:shd w:val="clear" w:color="auto" w:fill="FFFFFF"/>
          </w:tcPr>
          <w:p w:rsidR="001E76B5" w:rsidRDefault="001E76B5" w:rsidP="00B33494">
            <w:pPr>
              <w:pStyle w:val="GEFEG"/>
              <w:rPr>
                <w:sz w:val="16"/>
                <w:szCs w:val="16"/>
              </w:rPr>
            </w:pPr>
          </w:p>
        </w:tc>
        <w:tc>
          <w:tcPr>
            <w:tcW w:w="3403"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Name</w:t>
            </w:r>
          </w:p>
        </w:tc>
        <w:tc>
          <w:tcPr>
            <w:tcW w:w="624"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Status</w:t>
            </w:r>
          </w:p>
        </w:tc>
        <w:tc>
          <w:tcPr>
            <w:tcW w:w="1586"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rPr>
                <w:sz w:val="16"/>
                <w:szCs w:val="16"/>
              </w:rPr>
            </w:pPr>
            <w:r>
              <w:rPr>
                <w:b/>
                <w:bCs/>
                <w:color w:val="000000"/>
                <w:sz w:val="16"/>
                <w:szCs w:val="16"/>
              </w:rPr>
              <w:t>Format</w:t>
            </w:r>
          </w:p>
        </w:tc>
        <w:tc>
          <w:tcPr>
            <w:tcW w:w="1020"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41"/>
              <w:rPr>
                <w:sz w:val="16"/>
                <w:szCs w:val="16"/>
              </w:rPr>
            </w:pPr>
            <w:r>
              <w:rPr>
                <w:b/>
                <w:bCs/>
                <w:color w:val="000000"/>
                <w:sz w:val="16"/>
                <w:szCs w:val="16"/>
              </w:rPr>
              <w:t>CL</w:t>
            </w:r>
          </w:p>
        </w:tc>
        <w:tc>
          <w:tcPr>
            <w:tcW w:w="794"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58"/>
              <w:rPr>
                <w:sz w:val="16"/>
                <w:szCs w:val="16"/>
              </w:rPr>
            </w:pPr>
            <w:r>
              <w:rPr>
                <w:b/>
                <w:bCs/>
                <w:color w:val="000000"/>
                <w:sz w:val="16"/>
                <w:szCs w:val="16"/>
              </w:rPr>
              <w:t>Rules</w:t>
            </w:r>
          </w:p>
        </w:tc>
        <w:tc>
          <w:tcPr>
            <w:tcW w:w="931" w:type="dxa"/>
            <w:tcBorders>
              <w:top w:val="nil"/>
              <w:left w:val="nil"/>
              <w:bottom w:val="single" w:sz="6" w:space="0" w:color="808080"/>
              <w:right w:val="nil"/>
            </w:tcBorders>
            <w:shd w:val="clear" w:color="auto" w:fill="FFFFFF"/>
          </w:tcPr>
          <w:p w:rsidR="001E76B5" w:rsidRDefault="001E76B5" w:rsidP="00B33494">
            <w:pPr>
              <w:pStyle w:val="GEFEG"/>
              <w:spacing w:before="60" w:after="60" w:line="192" w:lineRule="exact"/>
              <w:ind w:left="58"/>
              <w:rPr>
                <w:sz w:val="16"/>
                <w:szCs w:val="16"/>
              </w:rPr>
            </w:pPr>
            <w:r>
              <w:rPr>
                <w:b/>
                <w:bCs/>
                <w:color w:val="000000"/>
                <w:sz w:val="16"/>
                <w:szCs w:val="16"/>
              </w:rPr>
              <w:t>Conditions</w:t>
            </w:r>
          </w:p>
        </w:tc>
      </w:tr>
      <w:tr w:rsidR="001E76B5" w:rsidTr="00B33494">
        <w:trPr>
          <w:cantSplit/>
        </w:trPr>
        <w:tc>
          <w:tcPr>
            <w:tcW w:w="569" w:type="dxa"/>
            <w:tcBorders>
              <w:top w:val="nil"/>
              <w:left w:val="nil"/>
              <w:bottom w:val="nil"/>
              <w:right w:val="nil"/>
            </w:tcBorders>
            <w:shd w:val="clear" w:color="auto" w:fill="FFFFFF"/>
          </w:tcPr>
          <w:p w:rsidR="001E76B5" w:rsidRDefault="001E76B5" w:rsidP="00B33494">
            <w:pPr>
              <w:pStyle w:val="GEFEG"/>
              <w:rPr>
                <w:sz w:val="16"/>
                <w:szCs w:val="16"/>
              </w:rPr>
            </w:pPr>
          </w:p>
        </w:tc>
        <w:tc>
          <w:tcPr>
            <w:tcW w:w="4109" w:type="dxa"/>
            <w:gridSpan w:val="4"/>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IE3Q04</w:t>
            </w:r>
          </w:p>
        </w:tc>
        <w:tc>
          <w:tcPr>
            <w:tcW w:w="624" w:type="dxa"/>
            <w:tcBorders>
              <w:top w:val="nil"/>
              <w:left w:val="nil"/>
              <w:bottom w:val="nil"/>
              <w:right w:val="nil"/>
            </w:tcBorders>
            <w:shd w:val="clear" w:color="auto" w:fill="FFFFFF"/>
          </w:tcPr>
          <w:p w:rsidR="001E76B5" w:rsidRDefault="001E76B5" w:rsidP="00B33494">
            <w:pPr>
              <w:pStyle w:val="GEFEG"/>
              <w:rPr>
                <w:sz w:val="16"/>
                <w:szCs w:val="16"/>
              </w:rPr>
            </w:pPr>
          </w:p>
        </w:tc>
        <w:tc>
          <w:tcPr>
            <w:tcW w:w="1586" w:type="dxa"/>
            <w:tcBorders>
              <w:top w:val="nil"/>
              <w:left w:val="nil"/>
              <w:bottom w:val="nil"/>
              <w:right w:val="nil"/>
            </w:tcBorders>
            <w:shd w:val="clear" w:color="auto" w:fill="FFFFFF"/>
          </w:tcPr>
          <w:p w:rsidR="001E76B5" w:rsidRDefault="001E76B5" w:rsidP="00B33494">
            <w:pPr>
              <w:pStyle w:val="GEFEG"/>
              <w:rPr>
                <w:sz w:val="16"/>
                <w:szCs w:val="16"/>
              </w:rPr>
            </w:pPr>
          </w:p>
        </w:tc>
        <w:tc>
          <w:tcPr>
            <w:tcW w:w="1020" w:type="dxa"/>
            <w:tcBorders>
              <w:top w:val="nil"/>
              <w:left w:val="nil"/>
              <w:bottom w:val="nil"/>
              <w:right w:val="nil"/>
            </w:tcBorders>
            <w:shd w:val="clear" w:color="auto" w:fill="FFFFFF"/>
          </w:tcPr>
          <w:p w:rsidR="001E76B5" w:rsidRDefault="001E76B5" w:rsidP="00B33494">
            <w:pPr>
              <w:pStyle w:val="GEFEG"/>
              <w:rPr>
                <w:sz w:val="16"/>
                <w:szCs w:val="16"/>
              </w:rPr>
            </w:pPr>
          </w:p>
        </w:tc>
        <w:tc>
          <w:tcPr>
            <w:tcW w:w="794" w:type="dxa"/>
            <w:tcBorders>
              <w:top w:val="nil"/>
              <w:left w:val="nil"/>
              <w:bottom w:val="nil"/>
              <w:right w:val="nil"/>
            </w:tcBorders>
            <w:shd w:val="clear" w:color="auto" w:fill="FFFFFF"/>
          </w:tcPr>
          <w:p w:rsidR="001E76B5" w:rsidRDefault="001E76B5" w:rsidP="00B33494">
            <w:pPr>
              <w:pStyle w:val="GEFEG"/>
              <w:rPr>
                <w:sz w:val="16"/>
                <w:szCs w:val="16"/>
              </w:rPr>
            </w:pPr>
          </w:p>
        </w:tc>
        <w:tc>
          <w:tcPr>
            <w:tcW w:w="934" w:type="dxa"/>
            <w:tcBorders>
              <w:top w:val="nil"/>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385"/>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197"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40000" behindDoc="0" locked="1" layoutInCell="0" allowOverlap="1" wp14:anchorId="6F01D306" wp14:editId="20A22E2F">
                      <wp:simplePos x="0" y="0"/>
                      <wp:positionH relativeFrom="column">
                        <wp:posOffset>361315</wp:posOffset>
                      </wp:positionH>
                      <wp:positionV relativeFrom="paragraph">
                        <wp:posOffset>9525</wp:posOffset>
                      </wp:positionV>
                      <wp:extent cx="125095" cy="244475"/>
                      <wp:effectExtent l="0" t="4445" r="2540" b="0"/>
                      <wp:wrapNone/>
                      <wp:docPr id="2513" name="Group 2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244475"/>
                                <a:chOff x="569" y="15"/>
                                <a:chExt cx="197" cy="385"/>
                              </a:xfrm>
                            </wpg:grpSpPr>
                            <wps:wsp>
                              <wps:cNvPr id="2514" name="Rectangle 2463"/>
                              <wps:cNvSpPr>
                                <a:spLocks noChangeArrowheads="1"/>
                              </wps:cNvSpPr>
                              <wps:spPr bwMode="auto">
                                <a:xfrm>
                                  <a:off x="611" y="15"/>
                                  <a:ext cx="15" cy="3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15" name="Rectangle 2464"/>
                              <wps:cNvSpPr>
                                <a:spLocks noChangeArrowheads="1"/>
                              </wps:cNvSpPr>
                              <wps:spPr bwMode="auto">
                                <a:xfrm>
                                  <a:off x="611"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A6645" id="Group 2513" o:spid="_x0000_s1026" style="position:absolute;margin-left:28.45pt;margin-top:.75pt;width:9.85pt;height:19.25pt;z-index:251840000" coordorigin="569,15" coordsize="19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" o:allowincell="f">
                      <v:rect id="Rectangle 2463" o:spid="_x0000_s1027" style="position:absolute;left:611;top:15;width:1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W7sMA&#10;AADdAAAADwAAAGRycy9kb3ducmV2LnhtbESPS4vCMBSF98L8h3AH3Gnqq0jHKKMguBKsbmZ3ba5t&#10;sbnJNFE7/34iCC4P5/FxFqvONOJOra8tKxgNExDEhdU1lwpOx+1gDsIHZI2NZVLwRx5Wy4/eAjNt&#10;H3ygex5KEUfYZ6igCsFlUvqiIoN+aB1x9C62NRiibEupW3zEcdPIcZKk0mDNkVCho01FxTW/mcj9&#10;meSJm/+uSzb76eGcusk5nSnV/+y+v0AE6sI7/GrvtILxbDSF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yW7sMAAADdAAAADwAAAAAAAAAAAAAAAACYAgAAZHJzL2Rv&#10;d25yZXYueG1sUEsFBgAAAAAEAAQA9QAAAIgDAAAAAA==&#10;" fillcolor="black" stroked="f" strokeweight="0"/>
                      <v:rect id="Rectangle 2464" o:spid="_x0000_s1028" style="position:absolute;left:611;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zdcQA&#10;AADdAAAADwAAAGRycy9kb3ducmV2LnhtbESPS4vCMBSF9wP+h3CF2Y2pjxapRnGEgVkNWN24uzbX&#10;ttjcZJqonX8/EQSXh/P4OMt1b1pxo843lhWMRwkI4tLqhisFh/3XxxyED8gaW8uk4I88rFeDtyXm&#10;2t55R7ciVCKOsM9RQR2Cy6X0ZU0G/cg64uidbWcwRNlVUnd4j+OmlZMkyaTBhiOhRkfbmspLcTWR&#10;e5wWiZv/flZsfma7U+ampyxV6n3YbxYgAvXhFX62v7WCSTpO4fE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M3XEAAAA3QAAAA8AAAAAAAAAAAAAAAAAmAIAAGRycy9k&#10;b3ducmV2LnhtbFBLBQYAAAAABAAEAPUAAACJAwAAAAA=&#10;" fillcolor="black" stroked="f" strokeweight="0"/>
                      <w10:anchorlock/>
                    </v:group>
                  </w:pict>
                </mc:Fallback>
              </mc:AlternateContent>
            </w:r>
          </w:p>
        </w:tc>
        <w:tc>
          <w:tcPr>
            <w:tcW w:w="3912"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Document issue date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an20 (YYYY-MM-</w:t>
            </w:r>
          </w:p>
          <w:p w:rsidR="001E76B5" w:rsidRDefault="001E76B5" w:rsidP="00B33494">
            <w:pPr>
              <w:pStyle w:val="GEFEG"/>
              <w:spacing w:line="185" w:lineRule="exact"/>
              <w:rPr>
                <w:sz w:val="16"/>
                <w:szCs w:val="16"/>
              </w:rPr>
            </w:pPr>
            <w:r>
              <w:rPr>
                <w:color w:val="333333"/>
                <w:sz w:val="16"/>
                <w:szCs w:val="16"/>
              </w:rPr>
              <w:t>DDThh:mm:ssZ)</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197"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41024" behindDoc="0" locked="1" layoutInCell="0" allowOverlap="1" wp14:anchorId="68C1D0FA" wp14:editId="08D272E8">
                      <wp:simplePos x="0" y="0"/>
                      <wp:positionH relativeFrom="column">
                        <wp:posOffset>361315</wp:posOffset>
                      </wp:positionH>
                      <wp:positionV relativeFrom="paragraph">
                        <wp:posOffset>9525</wp:posOffset>
                      </wp:positionV>
                      <wp:extent cx="125095" cy="127000"/>
                      <wp:effectExtent l="0" t="635" r="2540" b="0"/>
                      <wp:wrapNone/>
                      <wp:docPr id="2510" name="Group 2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27000"/>
                                <a:chOff x="569" y="15"/>
                                <a:chExt cx="197" cy="200"/>
                              </a:xfrm>
                            </wpg:grpSpPr>
                            <wps:wsp>
                              <wps:cNvPr id="2511" name="Rectangle 2466"/>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12" name="Rectangle 2467"/>
                              <wps:cNvSpPr>
                                <a:spLocks noChangeArrowheads="1"/>
                              </wps:cNvSpPr>
                              <wps:spPr bwMode="auto">
                                <a:xfrm>
                                  <a:off x="611"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15077" id="Group 2510" o:spid="_x0000_s1026" style="position:absolute;margin-left:28.45pt;margin-top:.75pt;width:9.85pt;height:10pt;z-index:251841024" coordorigin="569,15" coordsize="19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" o:allowincell="f">
                      <v:rect id="Rectangle 2466"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1dsUA&#10;AADdAAAADwAAAGRycy9kb3ducmV2LnhtbESPzWrCQBSF90LfYbhCdzqJ1iBpJtIKha4Eoxt318xt&#10;EszcmWZGTd/eKRS6PJyfj1NsRtOLGw2+s6wgnScgiGurO24UHA8fszUIH5A19pZJwQ952JRPkwJz&#10;be+8p1sVGhFH2OeooA3B5VL6uiWDfm4dcfS+7GAwRDk0Ug94j+Oml4skyaTBjiOhRUfblupLdTWR&#10;e1pWiVt/vzdsdi/7c+aW52yl1PN0fHsFEWgM/+G/9qdWsFilKfy+iU9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V2xQAAAN0AAAAPAAAAAAAAAAAAAAAAAJgCAABkcnMv&#10;ZG93bnJldi54bWxQSwUGAAAAAAQABAD1AAAAigMAAAAA&#10;" fillcolor="black" stroked="f" strokeweight="0"/>
                      <v:rect id="Rectangle 2467" o:spid="_x0000_s1028" style="position:absolute;left:611;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rAcQA&#10;AADdAAAADwAAAGRycy9kb3ducmV2LnhtbESPzWrCQBSF94W+w3AFd3VirCGkjlIFwVXB6MbdNXOb&#10;BDN3xsyo8e07hUKXh/PzcRarwXTiTr1vLSuYThIQxJXVLdcKjoftWw7CB2SNnWVS8CQPq+XrywIL&#10;bR+8p3sZahFH2BeooAnBFVL6qiGDfmIdcfS+bW8wRNnXUvf4iOOmk2mSZNJgy5HQoKNNQ9WlvJnI&#10;Pc3KxOXXdc3m631/ztzsnM2VGo+Gzw8QgYbwH/5r77SCdD5N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pqwHEAAAA3QAAAA8AAAAAAAAAAAAAAAAAmAIAAGRycy9k&#10;b3ducmV2LnhtbFBLBQYAAAAABAAEAPUAAACJAwAAAAA=&#10;" fillcolor="black" stroked="f" strokeweight="0"/>
                      <w10:anchorlock/>
                    </v:group>
                  </w:pict>
                </mc:Fallback>
              </mc:AlternateContent>
            </w:r>
          </w:p>
        </w:tc>
        <w:tc>
          <w:tcPr>
            <w:tcW w:w="3912" w:type="dxa"/>
            <w:gridSpan w:val="3"/>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MRN</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an18</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42048" behindDoc="0" locked="1" layoutInCell="0" allowOverlap="1" wp14:anchorId="7D7F08BE" wp14:editId="0C8ED9BE">
                      <wp:simplePos x="0" y="0"/>
                      <wp:positionH relativeFrom="column">
                        <wp:posOffset>361315</wp:posOffset>
                      </wp:positionH>
                      <wp:positionV relativeFrom="paragraph">
                        <wp:posOffset>0</wp:posOffset>
                      </wp:positionV>
                      <wp:extent cx="125095" cy="131445"/>
                      <wp:effectExtent l="0" t="3175" r="2540" b="0"/>
                      <wp:wrapNone/>
                      <wp:docPr id="2506" name="Group 2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2507" name="Rectangle 2469"/>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08" name="Rectangle 2470"/>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09" name="Rectangle 2471"/>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C2CDB" id="Group 2506" o:spid="_x0000_s1026" style="position:absolute;margin-left:28.45pt;margin-top:0;width:9.85pt;height:10.35pt;z-index:251842048"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" o:allowincell="f">
                      <v:rect id="Rectangle 2469"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RMQA&#10;AADdAAAADwAAAGRycy9kb3ducmV2LnhtbESPzWoCMRSF9wXfIVzBXU3UOpWpUawgdFVwdNPddXI7&#10;Mzi5iZNUx7dvCgWXh/PzcZbr3rbiSl1oHGuYjBUI4tKZhisNx8PueQEiRGSDrWPScKcA69XgaYm5&#10;cTfe07WIlUgjHHLUUMfocylDWZPFMHaeOHnfrrMYk+wqaTq8pXHbyqlSmbTYcCLU6GlbU3kufmzi&#10;fs0K5ReX94rt58v+lPnZKZtrPRr2mzcQkfr4CP+3P4yG6Vy9wt+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HnkTEAAAA3QAAAA8AAAAAAAAAAAAAAAAAmAIAAGRycy9k&#10;b3ducmV2LnhtbFBLBQYAAAAABAAEAPUAAACJAwAAAAA=&#10;" fillcolor="black" stroked="f" strokeweight="0"/>
                      <v:rect id="Rectangle 2470"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KNsIA&#10;AADdAAAADwAAAGRycy9kb3ducmV2LnhtbERPTU8CMRC9m/gfmjHhJi0gG7JSCJqYcDJh8eJt2I67&#10;G7bTsq2w/nvnYOLx5X2vt6Pv1ZWG1AW2MJsaUMR1cB03Fj6Ob48rUCkjO+wDk4UfSrDd3N+tsXTh&#10;xge6VrlREsKpRAttzrHUOtUteUzTEImF+wqDxyxwaLQb8CbhvtdzYwrtsWNpaDHSa0v1ufr20vu5&#10;qExcXV4a9u9Ph1MRF6diae3kYdw9g8o05n/xn3vvLMyXRubKG3k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Ao2wgAAAN0AAAAPAAAAAAAAAAAAAAAAAJgCAABkcnMvZG93&#10;bnJldi54bWxQSwUGAAAAAAQABAD1AAAAhwMAAAAA&#10;" fillcolor="black" stroked="f" strokeweight="0"/>
                      <v:rect id="Rectangle 2471"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vrcQA&#10;AADdAAAADwAAAGRycy9kb3ducmV2LnhtbESPzWoCMRSF94W+Q7gFdzVR62CnRlFB6KrgtJvurpPb&#10;mcHJTZxEHd++EQSXh/PzcebL3rbiTF1oHGsYDRUI4tKZhisNP9/b1xmIEJENto5Jw5UCLBfPT3PM&#10;jbvwjs5FrEQa4ZCjhjpGn0sZyposhqHzxMn7c53FmGRXSdPhJY3bVo6VyqTFhhOhRk+bmspDcbKJ&#10;+zsplJ8d1xXbr7fdPvOTfTbVevDSrz5AROrjI3xvfxoN46l6h9ub9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Ur63EAAAA3QAAAA8AAAAAAAAAAAAAAAAAmAIAAGRycy9k&#10;b3ducmV2LnhtbFBLBQYAAAAABAAEAPUAAACJAwAAAAA=&#10;" fillcolor="black" stroked="f" strokeweight="0"/>
                      <w10:anchorlock/>
                    </v:group>
                  </w:pict>
                </mc:Fallback>
              </mc:AlternateContent>
            </w:r>
          </w:p>
        </w:tc>
        <w:tc>
          <w:tcPr>
            <w:tcW w:w="3912" w:type="dxa"/>
            <w:gridSpan w:val="3"/>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Addressed Member State</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43072" behindDoc="0" locked="1" layoutInCell="0" allowOverlap="1" wp14:anchorId="67AE2340" wp14:editId="5F440EFC">
                      <wp:simplePos x="0" y="0"/>
                      <wp:positionH relativeFrom="column">
                        <wp:posOffset>361315</wp:posOffset>
                      </wp:positionH>
                      <wp:positionV relativeFrom="paragraph">
                        <wp:posOffset>9525</wp:posOffset>
                      </wp:positionV>
                      <wp:extent cx="187325" cy="127000"/>
                      <wp:effectExtent l="0" t="1270" r="0" b="0"/>
                      <wp:wrapNone/>
                      <wp:docPr id="2502" name="Group 2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2503" name="Rectangle 2473"/>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04" name="Rectangle 2474"/>
                              <wps:cNvSpPr>
                                <a:spLocks noChangeArrowheads="1"/>
                              </wps:cNvSpPr>
                              <wps:spPr bwMode="auto">
                                <a:xfrm>
                                  <a:off x="710"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05" name="Rectangle 2475"/>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166F6" id="Group 2502" o:spid="_x0000_s1026" style="position:absolute;margin-left:28.45pt;margin-top:.75pt;width:14.75pt;height:10pt;z-index:251843072"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" o:allowincell="f">
                      <v:rect id="Rectangle 2473"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yYR8QA&#10;AADdAAAADwAAAGRycy9kb3ducmV2LnhtbESPX2vCMBTF3wd+h3CFvc1EO4tUozhh4NPAbi++XZtr&#10;W2xusiZq/fbLYLDHw/nz46w2g+3EjfrQOtYwnSgQxJUzLdcavj7fXxYgQkQ22DkmDQ8KsFmPnlZY&#10;GHfnA93KWIs0wqFADU2MvpAyVA1ZDBPniZN3dr3FmGRfS9PjPY3bTs6UyqXFlhOhQU+7hqpLebWJ&#10;e8xK5RffbzXbj9fDKffZKZ9r/TwetksQkYb4H/5r742G2Vxl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8mEfEAAAA3QAAAA8AAAAAAAAAAAAAAAAAmAIAAGRycy9k&#10;b3ducmV2LnhtbFBLBQYAAAAABAAEAPUAAACJAwAAAAA=&#10;" fillcolor="black" stroked="f" strokeweight="0"/>
                      <v:rect id="Rectangle 2474" o:spid="_x0000_s1028" style="position:absolute;left:710;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AM8QA&#10;AADdAAAADwAAAGRycy9kb3ducmV2LnhtbESPS2sCMRSF9wX/Q7iCu5rUxyBTo9iC4Krg6MbddXI7&#10;M3RyEydRx39vCoUuD+fxcZbr3rbiRl1oHGt4GysQxKUzDVcajoft6wJEiMgGW8ek4UEB1qvByxJz&#10;4+68p1sRK5FGOOSooY7R51KGsiaLYew8cfK+XWcxJtlV0nR4T+O2lROlMmmx4USo0dNnTeVPcbWJ&#10;e5oWyi8uHxXbr9n+nPnpOZtrPRr2m3cQkfr4H/5r74yGyVzN4P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VADPEAAAA3QAAAA8AAAAAAAAAAAAAAAAAmAIAAGRycy9k&#10;b3ducmV2LnhtbFBLBQYAAAAABAAEAPUAAACJAwAAAAA=&#10;" fillcolor="black" stroked="f" strokeweight="0"/>
                      <v:rect id="Rectangle 2475"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lqMQA&#10;AADdAAAADwAAAGRycy9kb3ducmV2LnhtbESPX2vCMBTF3wd+h3CFvc1EXYtUozhh4NPAbi++XZtr&#10;W2xusiZq/fbLYLDHw/nz46w2g+3EjfrQOtYwnSgQxJUzLdcavj7fXxYgQkQ22DkmDQ8KsFmPnlZY&#10;GHfnA93KWIs0wqFADU2MvpAyVA1ZDBPniZN3dr3FmGRfS9PjPY3bTs6UyqXFlhOhQU+7hqpLebWJ&#10;e5yXyi++32q2H6+HU+7npzzT+nk8bJcgIg3xP/zX3hsNs0xl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ZpajEAAAA3QAAAA8AAAAAAAAAAAAAAAAAmAIAAGRycy9k&#10;b3ducmV2LnhtbFBLBQYAAAAABAAEAPUAAACJAwAAAAA=&#10;" fillcolor="black" stroked="f" strokeweight="0"/>
                      <w10:anchorlock/>
                    </v:group>
                  </w:pict>
                </mc:Fallback>
              </mc:AlternateContent>
            </w:r>
          </w:p>
        </w:tc>
        <w:tc>
          <w:tcPr>
            <w:tcW w:w="3814"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Country</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a2</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CL717</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44096" behindDoc="0" locked="1" layoutInCell="0" allowOverlap="1" wp14:anchorId="5F060410" wp14:editId="50FFC5E4">
                      <wp:simplePos x="0" y="0"/>
                      <wp:positionH relativeFrom="column">
                        <wp:posOffset>361315</wp:posOffset>
                      </wp:positionH>
                      <wp:positionV relativeFrom="paragraph">
                        <wp:posOffset>0</wp:posOffset>
                      </wp:positionV>
                      <wp:extent cx="125095" cy="131445"/>
                      <wp:effectExtent l="0" t="3810" r="2540" b="0"/>
                      <wp:wrapNone/>
                      <wp:docPr id="2498"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2499" name="Rectangle 2477"/>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00" name="Rectangle 2478"/>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01" name="Rectangle 2479"/>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DC347" id="Group 2498" o:spid="_x0000_s1026" style="position:absolute;margin-left:28.45pt;margin-top:0;width:9.85pt;height:10.35pt;z-index:251844096"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" o:allowincell="f">
                      <v:rect id="Rectangle 2477"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1t8QA&#10;AADdAAAADwAAAGRycy9kb3ducmV2LnhtbESPS4vCMBSF98L8h3AH3Gk6PopWo4yCMKsBqxt31+ba&#10;lmluMk3U+u8nA4LLw3l8nOW6M424Uetrywo+hgkI4sLqmksFx8NuMAPhA7LGxjIpeJCH9eqtt8RM&#10;2zvv6ZaHUsQR9hkqqEJwmZS+qMigH1pHHL2LbQ2GKNtS6hbvcdw0cpQkqTRYcyRU6GhbUfGTX03k&#10;nsZ54ma/m5LN92R/Tt34nE6V6r93nwsQgbrwCj/bX1rBaDKfw/+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bfEAAAA3QAAAA8AAAAAAAAAAAAAAAAAmAIAAGRycy9k&#10;b3ducmV2LnhtbFBLBQYAAAAABAAEAPUAAACJAwAAAAA=&#10;" fillcolor="black" stroked="f" strokeweight="0"/>
                      <v:rect id="Rectangle 2478"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4GMMIA&#10;AADdAAAADwAAAGRycy9kb3ducmV2LnhtbERPTU8CMRC9m/gfmjHhJi0gG7JSCJqYcDJh8eJt2I67&#10;G7bTsq2w/nvnYOLx5X2vt6Pv1ZWG1AW2MJsaUMR1cB03Fj6Ob48rUCkjO+wDk4UfSrDd3N+tsXTh&#10;xge6VrlREsKpRAttzrHUOtUteUzTEImF+wqDxyxwaLQb8CbhvtdzYwrtsWNpaDHSa0v1ufr20vu5&#10;qExcXV4a9u9Ph1MRF6diae3kYdw9g8o05n/xn3vvLMyXRvbLG3k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bgYwwgAAAN0AAAAPAAAAAAAAAAAAAAAAAJgCAABkcnMvZG93&#10;bnJldi54bWxQSwUGAAAAAAQABAD1AAAAhwMAAAAA&#10;" fillcolor="black" stroked="f" strokeweight="0"/>
                      <v:rect id="Rectangle 2479"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jq8QA&#10;AADdAAAADwAAAGRycy9kb3ducmV2LnhtbESPzWoCMRSF9wXfIVyhu5qodZDRKFYouCo4unF3nVxn&#10;Bic36STq+PZNodDl4fx8nOW6t624UxcaxxrGIwWCuHSm4UrD8fD5NgcRIrLB1jFpeFKA9WrwssTc&#10;uAfv6V7ESqQRDjlqqGP0uZShrMliGDlPnLyL6yzGJLtKmg4fady2cqJUJi02nAg1etrWVF6Lm03c&#10;07RQfv79UbH9et+fMz89ZzOtX4f9ZgEiUh//w3/tndEwmakx/L5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o6vEAAAA3QAAAA8AAAAAAAAAAAAAAAAAmAIAAGRycy9k&#10;b3ducmV2LnhtbFBLBQYAAAAABAAEAPUAAACJAwAAAAA=&#10;" fillcolor="black" stroked="f" strokeweight="0"/>
                      <w10:anchorlock/>
                    </v:group>
                  </w:pict>
                </mc:Fallback>
              </mc:AlternateContent>
            </w:r>
          </w:p>
        </w:tc>
        <w:tc>
          <w:tcPr>
            <w:tcW w:w="3912" w:type="dxa"/>
            <w:gridSpan w:val="3"/>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Representative</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45120" behindDoc="0" locked="1" layoutInCell="0" allowOverlap="1" wp14:anchorId="4048CAB4" wp14:editId="7F57AEB1">
                      <wp:simplePos x="0" y="0"/>
                      <wp:positionH relativeFrom="column">
                        <wp:posOffset>361315</wp:posOffset>
                      </wp:positionH>
                      <wp:positionV relativeFrom="paragraph">
                        <wp:posOffset>9525</wp:posOffset>
                      </wp:positionV>
                      <wp:extent cx="187325" cy="127000"/>
                      <wp:effectExtent l="0" t="1270" r="0" b="0"/>
                      <wp:wrapNone/>
                      <wp:docPr id="2494" name="Group 2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2495" name="Rectangle 2481"/>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6" name="Rectangle 2482"/>
                              <wps:cNvSpPr>
                                <a:spLocks noChangeArrowheads="1"/>
                              </wps:cNvSpPr>
                              <wps:spPr bwMode="auto">
                                <a:xfrm>
                                  <a:off x="710"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7" name="Rectangle 2483"/>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AE56F" id="Group 2494" o:spid="_x0000_s1026" style="position:absolute;margin-left:28.45pt;margin-top:.75pt;width:14.75pt;height:10pt;z-index:251845120"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" o:allowincell="f">
                      <v:rect id="Rectangle 2481"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sUA&#10;AADdAAAADwAAAGRycy9kb3ducmV2LnhtbESPS2vCQBSF90L/w3AL7sykPoJNHUULgivB2E1318xt&#10;Epq5M81MNf57RxBcHs7j4yxWvWnFmTrfWFbwlqQgiEurG64UfB23ozkIH5A1tpZJwZU8rJYvgwXm&#10;2l74QOciVCKOsM9RQR2Cy6X0ZU0GfWIdcfR+bGcwRNlVUnd4ieOmleM0zaTBhiOhRkefNZW/xb+J&#10;3O9Jkbr536Zis58eTpmbnLKZUsPXfv0BIlAfnuFHe6cVjKfvM7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8j+yxQAAAN0AAAAPAAAAAAAAAAAAAAAAAJgCAABkcnMv&#10;ZG93bnJldi54bWxQSwUGAAAAAAQABAD1AAAAigMAAAAA&#10;" fillcolor="black" stroked="f" strokeweight="0"/>
                      <v:rect id="Rectangle 2482" o:spid="_x0000_s1028" style="position:absolute;left:710;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hxcQA&#10;AADdAAAADwAAAGRycy9kb3ducmV2LnhtbESPS4vCMBSF98L8h3AH3Gnqq2g1iiMMzEqwMxt31+ba&#10;Fpub2GS08+8nguDycB4fZ7XpTCNu1PrasoLRMAFBXFhdc6ng5/tzMAfhA7LGxjIp+CMPm/Vbb4WZ&#10;tnc+0C0PpYgj7DNUUIXgMil9UZFBP7SOOHpn2xoMUbal1C3e47hp5DhJUmmw5kio0NGuouKS/5rI&#10;PU7yxM2vHyWb/fRwSt3klM6U6r932yWIQF14hZ/tL61gPF2k8Hg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gocXEAAAA3QAAAA8AAAAAAAAAAAAAAAAAmAIAAGRycy9k&#10;b3ducmV2LnhtbFBLBQYAAAAABAAEAPUAAACJAwAAAAA=&#10;" fillcolor="black" stroked="f" strokeweight="0"/>
                      <v:rect id="Rectangle 2483"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EXsUA&#10;AADdAAAADwAAAGRycy9kb3ducmV2LnhtbESPS2vCQBSF94L/YbhCdzrxldqYUdpCoSvB6Ka7m8xt&#10;EszcGTNTTf99p1Do8nAeHyffD6YTN+p9a1nBfJaAIK6sbrlWcD69TTcgfEDW2FkmBd/kYb8bj3LM&#10;tL3zkW5FqEUcYZ+hgiYEl0npq4YM+pl1xNH7tL3BEGVfS93jPY6bTi6SJJUGW46EBh29NlRdii8T&#10;uR/LInGb60vN5rA6lqlblulaqYfJ8LwFEWgI/+G/9rtWsFg9PcLvm/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ARexQAAAN0AAAAPAAAAAAAAAAAAAAAAAJgCAABkcnMv&#10;ZG93bnJldi54bWxQSwUGAAAAAAQABAD1AAAAigMAAAAA&#10;" fillcolor="black" stroked="f" strokeweight="0"/>
                      <w10:anchorlock/>
                    </v:group>
                  </w:pict>
                </mc:Fallback>
              </mc:AlternateContent>
            </w:r>
          </w:p>
        </w:tc>
        <w:tc>
          <w:tcPr>
            <w:tcW w:w="3814"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46144" behindDoc="0" locked="1" layoutInCell="0" allowOverlap="1" wp14:anchorId="4FB1B863" wp14:editId="61D5A799">
                      <wp:simplePos x="0" y="0"/>
                      <wp:positionH relativeFrom="column">
                        <wp:posOffset>361315</wp:posOffset>
                      </wp:positionH>
                      <wp:positionV relativeFrom="paragraph">
                        <wp:posOffset>0</wp:posOffset>
                      </wp:positionV>
                      <wp:extent cx="125095" cy="131445"/>
                      <wp:effectExtent l="0" t="4445" r="2540" b="0"/>
                      <wp:wrapNone/>
                      <wp:docPr id="2490" name="Group 2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2491" name="Rectangle 2485"/>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2" name="Rectangle 2486"/>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3" name="Rectangle 2487"/>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9590A" id="Group 2490" o:spid="_x0000_s1026" style="position:absolute;margin-left:28.45pt;margin-top:0;width:9.85pt;height:10.35pt;z-index:251846144"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" o:allowincell="f">
                      <v:rect id="Rectangle 2485"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5scUA&#10;AADdAAAADwAAAGRycy9kb3ducmV2LnhtbESPS2vCQBSF90L/w3AL3ZmJr6DRUWqh4Kpg7Ka7a+aa&#10;BDN3pplR03/vFASXh/P4OKtNb1pxpc43lhWMkhQEcWl1w5WC78PncA7CB2SNrWVS8EceNuuXwQpz&#10;bW+8p2sRKhFH2OeooA7B5VL6siaDPrGOOHon2xkMUXaV1B3e4rhp5ThNM2mw4Uio0dFHTeW5uJjI&#10;/ZkUqZv/bis2X9P9MXOTYzZT6u21f1+CCNSHZ/jR3mkF4+liBP9v4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TmxxQAAAN0AAAAPAAAAAAAAAAAAAAAAAJgCAABkcnMv&#10;ZG93bnJldi54bWxQSwUGAAAAAAQABAD1AAAAigMAAAAA&#10;" fillcolor="black" stroked="f" strokeweight="0"/>
                      <v:rect id="Rectangle 2486"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nxsQA&#10;AADdAAAADwAAAGRycy9kb3ducmV2LnhtbESPzWrCQBSF9wXfYbhCd3VitEGjo9hCoSvB6MbdNXNN&#10;gpk7Y2aq6dt3hILLw/n5OMt1b1pxo843lhWMRwkI4tLqhisFh/3X2wyED8gaW8uk4Jc8rFeDlyXm&#10;2t55R7ciVCKOsM9RQR2Cy6X0ZU0G/cg64uidbWcwRNlVUnd4j+OmlWmSZNJgw5FQo6PPmspL8WMi&#10;9zgpEje7flRsttPdKXOTU/au1Ouw3yxABOrDM/zf/tYK0uk8h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bp8bEAAAA3QAAAA8AAAAAAAAAAAAAAAAAmAIAAGRycy9k&#10;b3ducmV2LnhtbFBLBQYAAAAABAAEAPUAAACJAwAAAAA=&#10;" fillcolor="black" stroked="f" strokeweight="0"/>
                      <v:rect id="Rectangle 2487"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CXcQA&#10;AADdAAAADwAAAGRycy9kb3ducmV2LnhtbESPzWrCQBSF94W+w3AL7uqkRoONjqJCwVXB6Ka7a+aa&#10;hGbujJlR07d3CoLLw/n5OPNlb1pxpc43lhV8DBMQxKXVDVcKDvuv9ykIH5A1tpZJwR95WC5eX+aY&#10;a3vjHV2LUIk4wj5HBXUILpfSlzUZ9EPriKN3sp3BEGVXSd3hLY6bVo6SJJMGG46EGh1taip/i4uJ&#10;3J+0SNz0vK7YfI93x8ylx2yi1OCtX81ABOrDM/xob7WC0fgzhf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XAl3EAAAA3QAAAA8AAAAAAAAAAAAAAAAAmAIAAGRycy9k&#10;b3ducmV2LnhtbFBLBQYAAAAABAAEAPUAAACJAwAAAAA=&#10;" fillcolor="black" stroked="f" strokeweight="0"/>
                      <w10:anchorlock/>
                    </v:group>
                  </w:pict>
                </mc:Fallback>
              </mc:AlternateContent>
            </w:r>
          </w:p>
        </w:tc>
        <w:tc>
          <w:tcPr>
            <w:tcW w:w="3912" w:type="dxa"/>
            <w:gridSpan w:val="3"/>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Transport document (Master level)</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47168" behindDoc="0" locked="1" layoutInCell="0" allowOverlap="1" wp14:anchorId="21254989" wp14:editId="5C8B769E">
                      <wp:simplePos x="0" y="0"/>
                      <wp:positionH relativeFrom="column">
                        <wp:posOffset>361315</wp:posOffset>
                      </wp:positionH>
                      <wp:positionV relativeFrom="paragraph">
                        <wp:posOffset>9525</wp:posOffset>
                      </wp:positionV>
                      <wp:extent cx="187325" cy="127000"/>
                      <wp:effectExtent l="0" t="1905" r="0" b="4445"/>
                      <wp:wrapNone/>
                      <wp:docPr id="2486" name="Group 2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2487" name="Rectangle 2489"/>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8" name="Rectangle 2490"/>
                              <wps:cNvSpPr>
                                <a:spLocks noChangeArrowheads="1"/>
                              </wps:cNvSpPr>
                              <wps:spPr bwMode="auto">
                                <a:xfrm>
                                  <a:off x="710"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9" name="Rectangle 2491"/>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C83A4" id="Group 2486" o:spid="_x0000_s1026" style="position:absolute;margin-left:28.45pt;margin-top:.75pt;width:14.75pt;height:10pt;z-index:251847168"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" o:allowincell="f">
                      <v:rect id="Rectangle 2489"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WSg8UA&#10;AADdAAAADwAAAGRycy9kb3ducmV2LnhtbESPS2vCQBSF9wX/w3CF7urER2OIjmILha4Eoxt318w1&#10;CWbujJmppv++IxRcHs7j4yzXvWnFjTrfWFYwHiUgiEurG64UHPZfbxkIH5A1tpZJwS95WK8GL0vM&#10;tb3zjm5FqEQcYZ+jgjoEl0vpy5oM+pF1xNE7285giLKrpO7wHsdNKydJkkqDDUdCjY4+ayovxY+J&#10;3OO0SFx2/ajYbGe7U+qmp/Rdqddhv1mACNSHZ/i//a0VTGbZHB5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ZKDxQAAAN0AAAAPAAAAAAAAAAAAAAAAAJgCAABkcnMv&#10;ZG93bnJldi54bWxQSwUGAAAAAAQABAD1AAAAigMAAAAA&#10;" fillcolor="black" stroked="f" strokeweight="0"/>
                      <v:rect id="Rectangle 2490" o:spid="_x0000_s1028" style="position:absolute;left:710;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G8cIA&#10;AADdAAAADwAAAGRycy9kb3ducmV2LnhtbERPO2vDMBDeA/0P4grdEjkvY5wooS0UOhXidOl2sS62&#10;iXVSLTVx/31vKGT8+N7b/eh6daUhdp4NzGcZKOLa244bA5/Ht2kBKiZki71nMvBLEfa7h8kWS+tv&#10;fKBrlRolIRxLNNCmFEqtY92SwzjzgVi4sx8cJoFDo+2ANwl3vV5kWa4ddiwNLQZ6bam+VD9Oer+W&#10;VRaK75eG3cfqcMrD8pSvjXl6HJ83oBKN6S7+d79bA4tVIXPljTwB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gbxwgAAAN0AAAAPAAAAAAAAAAAAAAAAAJgCAABkcnMvZG93&#10;bnJldi54bWxQSwUGAAAAAAQABAD1AAAAhwMAAAAA&#10;" fillcolor="black" stroked="f" strokeweight="0"/>
                      <v:rect id="Rectangle 2491"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asUA&#10;AADdAAAADwAAAGRycy9kb3ducmV2LnhtbESPS2vCQBSF9wX/w3CF7urER0OMjmILha4Eoxt318w1&#10;CWbujJmppv++IxRcHs7j4yzXvWnFjTrfWFYwHiUgiEurG64UHPZfbxkIH5A1tpZJwS95WK8GL0vM&#10;tb3zjm5FqEQcYZ+jgjoEl0vpy5oM+pF1xNE7285giLKrpO7wHsdNKydJkkqDDUdCjY4+ayovxY+J&#10;3OO0SFx2/ajYbGe7U+qmp/Rdqddhv1mACNSHZ/i//a0VTGbZHB5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qNqxQAAAN0AAAAPAAAAAAAAAAAAAAAAAJgCAABkcnMv&#10;ZG93bnJldi54bWxQSwUGAAAAAAQABAD1AAAAigMAAAAA&#10;" fillcolor="black" stroked="f" strokeweight="0"/>
                      <w10:anchorlock/>
                    </v:group>
                  </w:pict>
                </mc:Fallback>
              </mc:AlternateContent>
            </w:r>
          </w:p>
        </w:tc>
        <w:tc>
          <w:tcPr>
            <w:tcW w:w="3814"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Reference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an..70</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48192" behindDoc="0" locked="1" layoutInCell="0" allowOverlap="1" wp14:anchorId="696C3EAD" wp14:editId="6D5263A9">
                      <wp:simplePos x="0" y="0"/>
                      <wp:positionH relativeFrom="column">
                        <wp:posOffset>361315</wp:posOffset>
                      </wp:positionH>
                      <wp:positionV relativeFrom="paragraph">
                        <wp:posOffset>9525</wp:posOffset>
                      </wp:positionV>
                      <wp:extent cx="187325" cy="127000"/>
                      <wp:effectExtent l="0" t="4445" r="0" b="1905"/>
                      <wp:wrapNone/>
                      <wp:docPr id="2482" name="Group 2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2483" name="Rectangle 2493"/>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4" name="Rectangle 2494"/>
                              <wps:cNvSpPr>
                                <a:spLocks noChangeArrowheads="1"/>
                              </wps:cNvSpPr>
                              <wps:spPr bwMode="auto">
                                <a:xfrm>
                                  <a:off x="710"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5" name="Rectangle 2495"/>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BC975" id="Group 2482" o:spid="_x0000_s1026" style="position:absolute;margin-left:28.45pt;margin-top:.75pt;width:14.75pt;height:10pt;z-index:251848192"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" o:allowincell="f">
                      <v:rect id="Rectangle 2493"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UgMQA&#10;AADdAAAADwAAAGRycy9kb3ducmV2LnhtbESPzWrCQBSF9wXfYbhCd3Wi0RCio6hQ6Kpg2o27a+aa&#10;BDN3xsyo6dt3CgWXh/PzcVabwXTiTr1vLSuYThIQxJXVLdcKvr/e33IQPiBr7CyTgh/ysFmPXlZY&#10;aPvgA93LUIs4wr5ABU0IrpDSVw0Z9BPriKN3tr3BEGVfS93jI46bTs6SJJMGW46EBh3tG6ou5c1E&#10;7jEtE5dfdzWbz/nhlLn0lC2Ueh0P2yWIQEN4hv/bH1rBbJ6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lIDEAAAA3QAAAA8AAAAAAAAAAAAAAAAAmAIAAGRycy9k&#10;b3ducmV2LnhtbFBLBQYAAAAABAAEAPUAAACJAwAAAAA=&#10;" fillcolor="black" stroked="f" strokeweight="0"/>
                      <v:rect id="Rectangle 2494" o:spid="_x0000_s1028" style="position:absolute;left:710;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cM9MQA&#10;AADdAAAADwAAAGRycy9kb3ducmV2LnhtbESPzWrCQBSF9wXfYbgFd3VSTUNIHcUKgivB6Ka7a+aa&#10;BDN3pplR49s7hUKXh/PzcebLwXTiRr1vLSt4nyQgiCurW64VHA+btxyED8gaO8uk4EEelovRyxwL&#10;be+8p1sZahFH2BeooAnBFVL6qiGDfmIdcfTOtjcYouxrqXu8x3HTyWmSZNJgy5HQoKN1Q9WlvJrI&#10;/Z6Vict/vmo2u3R/ytzslH0oNX4dVp8gAg3hP/zX3moF0zRP4fd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nDPTEAAAA3QAAAA8AAAAAAAAAAAAAAAAAmAIAAGRycy9k&#10;b3ducmV2LnhtbFBLBQYAAAAABAAEAPUAAACJAwAAAAA=&#10;" fillcolor="black" stroked="f" strokeweight="0"/>
                      <v:rect id="Rectangle 2495"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pb8QA&#10;AADdAAAADwAAAGRycy9kb3ducmV2LnhtbESPS4vCMBSF9wPzH8IdcDemvkrpGMUZEFwNWN24uzZ3&#10;2mJzE5uo9d+bAcHl4Tw+znzZm1ZcqfONZQWjYQKCuLS64UrBfrf+zED4gKyxtUwK7uRhuXh/m2Ou&#10;7Y23dC1CJeII+xwV1CG4XEpf1mTQD60jjt6f7QyGKLtK6g5vcdy0cpwkqTTYcCTU6OinpvJUXEzk&#10;HiZF4rLzd8Xmd7o9pm5yTGdKDT761ReIQH14hZ/tjVYwnmYz+H8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rqW/EAAAA3QAAAA8AAAAAAAAAAAAAAAAAmAIAAGRycy9k&#10;b3ducmV2LnhtbFBLBQYAAAAABAAEAPUAAACJAwAAAAA=&#10;" fillcolor="black" stroked="f" strokeweight="0"/>
                      <w10:anchorlock/>
                    </v:group>
                  </w:pict>
                </mc:Fallback>
              </mc:AlternateContent>
            </w:r>
          </w:p>
        </w:tc>
        <w:tc>
          <w:tcPr>
            <w:tcW w:w="3814"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Type</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an4</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CL754</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1..1</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49216" behindDoc="0" locked="1" layoutInCell="0" allowOverlap="1" wp14:anchorId="2FCA9AEA" wp14:editId="0CC6498D">
                      <wp:simplePos x="0" y="0"/>
                      <wp:positionH relativeFrom="column">
                        <wp:posOffset>361315</wp:posOffset>
                      </wp:positionH>
                      <wp:positionV relativeFrom="paragraph">
                        <wp:posOffset>0</wp:posOffset>
                      </wp:positionV>
                      <wp:extent cx="125095" cy="131445"/>
                      <wp:effectExtent l="0" t="0" r="2540" b="4445"/>
                      <wp:wrapNone/>
                      <wp:docPr id="2478" name="Group 2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2479" name="Rectangle 2497"/>
                              <wps:cNvSpPr>
                                <a:spLocks noChangeArrowheads="1"/>
                              </wps:cNvSpPr>
                              <wps:spPr bwMode="auto">
                                <a:xfrm>
                                  <a:off x="611" y="0"/>
                                  <a:ext cx="15" cy="20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0" name="Rectangle 2498"/>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1" name="Rectangle 2499"/>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A6B92" id="Group 2478" o:spid="_x0000_s1026" style="position:absolute;margin-left:28.45pt;margin-top:0;width:9.85pt;height:10.35pt;z-index:251849216"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" o:allowincell="f">
                      <v:rect id="Rectangle 2497" o:spid="_x0000_s1027" style="position:absolute;left:611;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TTcUA&#10;AADdAAAADwAAAGRycy9kb3ducmV2LnhtbESPS2vCQBSF94L/YbhCdzrxldqYUdpCoSvB6Ka7m8xt&#10;EszcGTNTTf99p1Do8nAeHyffD6YTN+p9a1nBfJaAIK6sbrlWcD69TTcgfEDW2FkmBd/kYb8bj3LM&#10;tL3zkW5FqEUcYZ+hgiYEl0npq4YM+pl1xNH7tL3BEGVfS93jPY6bTi6SJJUGW46EBh29NlRdii8T&#10;uR/LInGb60vN5rA6lqlblulaqYfJ8LwFEWgI/+G/9rtWsFg9PsHvm/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9NNxQAAAN0AAAAPAAAAAAAAAAAAAAAAAJgCAABkcnMv&#10;ZG93bnJldi54bWxQSwUGAAAAAAQABAD1AAAAigMAAAAA&#10;" fillcolor="black" stroked="f" strokeweight="0"/>
                      <v:rect id="Rectangle 2498"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K98IA&#10;AADdAAAADwAAAGRycy9kb3ducmV2LnhtbERPO2vDMBDeA/0P4grdEjkvY5wooS0UOhXidOl2sS62&#10;iXVSLTVx/31vKGT8+N7b/eh6daUhdp4NzGcZKOLa244bA5/Ht2kBKiZki71nMvBLEfa7h8kWS+tv&#10;fKBrlRolIRxLNNCmFEqtY92SwzjzgVi4sx8cJoFDo+2ANwl3vV5kWa4ddiwNLQZ6bam+VD9Oer+W&#10;VRaK75eG3cfqcMrD8pSvjXl6HJ83oBKN6S7+d79bA4tVIfvljTwB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Ar3wgAAAN0AAAAPAAAAAAAAAAAAAAAAAJgCAABkcnMvZG93&#10;bnJldi54bWxQSwUGAAAAAAQABAD1AAAAhwMAAAAA&#10;" fillcolor="black" stroked="f" strokeweight="0"/>
                      <v:rect id="Rectangle 2499"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vbMUA&#10;AADdAAAADwAAAGRycy9kb3ducmV2LnhtbESPzWrCQBSF94W+w3CF7uokakNInUgrFFwVjG7cXTO3&#10;STBzZ5oZNb59RxC6PJyfj7NcjaYXFxp8Z1lBOk1AENdWd9wo2O++XnMQPiBr7C2Tght5WJXPT0ss&#10;tL3yli5VaEQcYV+ggjYEV0jp65YM+ql1xNH7sYPBEOXQSD3gNY6bXs6SJJMGO46EFh2tW6pP1dlE&#10;7mFeJS7//WzYfC+2x8zNj9mbUi+T8eMdRKAx/Icf7Y1WMFvkKdzfxCc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K9sxQAAAN0AAAAPAAAAAAAAAAAAAAAAAJgCAABkcnMv&#10;ZG93bnJldi54bWxQSwUGAAAAAAQABAD1AAAAigMAAAAA&#10;" fillcolor="black" stroked="f" strokeweight="0"/>
                      <w10:anchorlock/>
                    </v:group>
                  </w:pict>
                </mc:Fallback>
              </mc:AlternateContent>
            </w:r>
          </w:p>
        </w:tc>
        <w:tc>
          <w:tcPr>
            <w:tcW w:w="3912" w:type="dxa"/>
            <w:gridSpan w:val="3"/>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Declarant</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50240" behindDoc="0" locked="1" layoutInCell="0" allowOverlap="1" wp14:anchorId="1769CA44" wp14:editId="2E006324">
                      <wp:simplePos x="0" y="0"/>
                      <wp:positionH relativeFrom="column">
                        <wp:posOffset>361315</wp:posOffset>
                      </wp:positionH>
                      <wp:positionV relativeFrom="paragraph">
                        <wp:posOffset>9525</wp:posOffset>
                      </wp:positionV>
                      <wp:extent cx="187325" cy="127000"/>
                      <wp:effectExtent l="0" t="0" r="0" b="1270"/>
                      <wp:wrapNone/>
                      <wp:docPr id="2474" name="Group 2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2475" name="Rectangle 2501"/>
                              <wps:cNvSpPr>
                                <a:spLocks noChangeArrowheads="1"/>
                              </wps:cNvSpPr>
                              <wps:spPr bwMode="auto">
                                <a:xfrm>
                                  <a:off x="611" y="15"/>
                                  <a:ext cx="15" cy="2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76" name="Rectangle 2502"/>
                              <wps:cNvSpPr>
                                <a:spLocks noChangeArrowheads="1"/>
                              </wps:cNvSpPr>
                              <wps:spPr bwMode="auto">
                                <a:xfrm>
                                  <a:off x="710"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77" name="Rectangle 2503"/>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F3098" id="Group 2474" o:spid="_x0000_s1026" style="position:absolute;margin-left:28.45pt;margin-top:.75pt;width:14.75pt;height:10pt;z-index:251850240"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" o:allowincell="f">
                      <v:rect id="Rectangle 2501" o:spid="_x0000_s1027" style="position:absolute;left:611;top:15;width: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ZSMUA&#10;AADdAAAADwAAAGRycy9kb3ducmV2LnhtbESPS2vCQBSF94X+h+EW3NVJfUSJGaUtCK4EYzfdXTPX&#10;JJi5M81MY/z3TqHg8nAeHyffDKYVPXW+sazgbZyAIC6tbrhS8HXcvi5B+ICssbVMCm7kYbN+fsox&#10;0/bKB+qLUIk4wj5DBXUILpPSlzUZ9GPriKN3tp3BEGVXSd3hNY6bVk6SJJUGG46EGh191lReil8T&#10;ud/TInHLn4+KzX52OKVuekrnSo1ehvcViEBDeIT/2zutYDJbzOHv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lIxQAAAN0AAAAPAAAAAAAAAAAAAAAAAJgCAABkcnMv&#10;ZG93bnJldi54bWxQSwUGAAAAAAQABAD1AAAAigMAAAAA&#10;" fillcolor="black" stroked="f" strokeweight="0"/>
                      <v:rect id="Rectangle 2502" o:spid="_x0000_s1028" style="position:absolute;left:710;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HP8QA&#10;AADdAAAADwAAAGRycy9kb3ducmV2LnhtbESPS4vCMBSF94L/IVzBnaa+OtIxiiMMzEqwupndtbnT&#10;Fpub2GS08+8nguDycB4fZ7XpTCNu1PrasoLJOAFBXFhdc6ngdPwcLUH4gKyxsUwK/sjDZt3vrTDT&#10;9s4HuuWhFHGEfYYKqhBcJqUvKjLox9YRR+/HtgZDlG0pdYv3OG4aOU2SVBqsORIqdLSrqLjkvyZy&#10;v2d54pbXj5LNfn44p252ThdKDQfd9h1EoC68ws/2l1Ywnb+l8Hg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sRz/EAAAA3QAAAA8AAAAAAAAAAAAAAAAAmAIAAGRycy9k&#10;b3ducmV2LnhtbFBLBQYAAAAABAAEAPUAAACJAwAAAAA=&#10;" fillcolor="black" stroked="f" strokeweight="0"/>
                      <v:rect id="Rectangle 2503" o:spid="_x0000_s1029"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ipMQA&#10;AADdAAAADwAAAGRycy9kb3ducmV2LnhtbESPS4vCMBSF98L8h3AH3Gk6PqpUo4yCMKsBqxt31+ba&#10;lmluMk3U+u8nA4LLw3l8nOW6M424Uetrywo+hgkI4sLqmksFx8NuMAfhA7LGxjIpeJCH9eqtt8RM&#10;2zvv6ZaHUsQR9hkqqEJwmZS+qMigH1pHHL2LbQ2GKNtS6hbvcdw0cpQkqTRYcyRU6GhbUfGTX03k&#10;nsZ54ua/m5LN92R/Tt34nE6V6r93nwsQgbrwCj/bX1rBaDKbwf+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g4qTEAAAA3QAAAA8AAAAAAAAAAAAAAAAAmAIAAGRycy9k&#10;b3ducmV2LnhtbFBLBQYAAAAABAAEAPUAAACJAwAAAAA=&#10;" fillcolor="black" stroked="f" strokeweight="0"/>
                      <w10:anchorlock/>
                    </v:group>
                  </w:pict>
                </mc:Fallback>
              </mc:AlternateContent>
            </w:r>
          </w:p>
        </w:tc>
        <w:tc>
          <w:tcPr>
            <w:tcW w:w="3814"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Identification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an..17</w:t>
            </w:r>
          </w:p>
        </w:tc>
        <w:tc>
          <w:tcPr>
            <w:tcW w:w="1020"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r w:rsidR="001E76B5" w:rsidTr="00B33494">
        <w:trPr>
          <w:cantSplit/>
          <w:trHeight w:hRule="exact" w:val="207"/>
        </w:trPr>
        <w:tc>
          <w:tcPr>
            <w:tcW w:w="569" w:type="dxa"/>
            <w:tcBorders>
              <w:top w:val="dotted" w:sz="6" w:space="0" w:color="808080"/>
              <w:left w:val="nil"/>
              <w:bottom w:val="nil"/>
              <w:right w:val="nil"/>
            </w:tcBorders>
            <w:shd w:val="clear" w:color="auto" w:fill="C0C0C0"/>
          </w:tcPr>
          <w:p w:rsidR="001E76B5" w:rsidRDefault="001E76B5" w:rsidP="00B33494">
            <w:pPr>
              <w:pStyle w:val="GEFEG"/>
              <w:spacing w:line="192" w:lineRule="exact"/>
              <w:rPr>
                <w:sz w:val="16"/>
                <w:szCs w:val="16"/>
              </w:rPr>
            </w:pPr>
            <w:r>
              <w:rPr>
                <w:b/>
                <w:bCs/>
                <w:color w:val="000000"/>
                <w:sz w:val="16"/>
                <w:szCs w:val="16"/>
              </w:rPr>
              <w:t>0..1</w:t>
            </w:r>
          </w:p>
        </w:tc>
        <w:tc>
          <w:tcPr>
            <w:tcW w:w="197" w:type="dxa"/>
            <w:tcBorders>
              <w:top w:val="nil"/>
              <w:left w:val="nil"/>
              <w:bottom w:val="nil"/>
              <w:right w:val="nil"/>
            </w:tcBorders>
            <w:shd w:val="clear" w:color="auto" w:fill="C0C0C0"/>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51264" behindDoc="0" locked="1" layoutInCell="0" allowOverlap="1" wp14:anchorId="0CEC47AD" wp14:editId="5FE82967">
                      <wp:simplePos x="0" y="0"/>
                      <wp:positionH relativeFrom="column">
                        <wp:posOffset>361315</wp:posOffset>
                      </wp:positionH>
                      <wp:positionV relativeFrom="paragraph">
                        <wp:posOffset>0</wp:posOffset>
                      </wp:positionV>
                      <wp:extent cx="125095" cy="131445"/>
                      <wp:effectExtent l="0" t="0" r="2540" b="3810"/>
                      <wp:wrapNone/>
                      <wp:docPr id="2470" name="Group 2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1445"/>
                                <a:chOff x="569" y="0"/>
                                <a:chExt cx="197" cy="207"/>
                              </a:xfrm>
                            </wpg:grpSpPr>
                            <wps:wsp>
                              <wps:cNvPr id="2471" name="Rectangle 2505"/>
                              <wps:cNvSpPr>
                                <a:spLocks noChangeArrowheads="1"/>
                              </wps:cNvSpPr>
                              <wps:spPr bwMode="auto">
                                <a:xfrm>
                                  <a:off x="611"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72" name="Rectangle 2506"/>
                              <wps:cNvSpPr>
                                <a:spLocks noChangeArrowheads="1"/>
                              </wps:cNvSpPr>
                              <wps:spPr bwMode="auto">
                                <a:xfrm>
                                  <a:off x="611"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73" name="Rectangle 2507"/>
                              <wps:cNvSpPr>
                                <a:spLocks noChangeArrowheads="1"/>
                              </wps:cNvSpPr>
                              <wps:spPr bwMode="auto">
                                <a:xfrm>
                                  <a:off x="710" y="103"/>
                                  <a:ext cx="15" cy="10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F23A1" id="Group 2470" o:spid="_x0000_s1026" style="position:absolute;margin-left:28.45pt;margin-top:0;width:9.85pt;height:10.35pt;z-index:251851264" coordorigin="569" coordsize="19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" o:allowincell="f">
                      <v:rect id="Rectangle 2505" o:spid="_x0000_s1027" style="position:absolute;left:611;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fS8UA&#10;AADdAAAADwAAAGRycy9kb3ducmV2LnhtbESPS2vCQBSF90L/w3AL3ZmJryjRUWqh4Kpg7Ka7a+aa&#10;BDN3pplR03/vFASXh/P4OKtNb1pxpc43lhWMkhQEcWl1w5WC78PncAHCB2SNrWVS8EceNuuXwQpz&#10;bW+8p2sRKhFH2OeooA7B5VL6siaDPrGOOHon2xkMUXaV1B3e4rhp5ThNM2mw4Uio0dFHTeW5uJjI&#10;/ZkUqVv8bis2X9P9MXOTYzZT6u21f1+CCNSHZ/jR3mkF4+l8BP9v4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d9LxQAAAN0AAAAPAAAAAAAAAAAAAAAAAJgCAABkcnMv&#10;ZG93bnJldi54bWxQSwUGAAAAAAQABAD1AAAAigMAAAAA&#10;" fillcolor="black" stroked="f" strokeweight="0"/>
                      <v:rect id="Rectangle 2506" o:spid="_x0000_s1028" style="position:absolute;left:611;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BPMQA&#10;AADdAAAADwAAAGRycy9kb3ducmV2LnhtbESPzWrCQBSF9wXfYbhCd3VitFGio9hCoSvB6MbdNXNN&#10;gpk7Y2aq6dt3hILLw/n5OMt1b1pxo843lhWMRwkI4tLqhisFh/3X2xyED8gaW8uk4Jc8rFeDlyXm&#10;2t55R7ciVCKOsM9RQR2Cy6X0ZU0G/cg64uidbWcwRNlVUnd4j+OmlWmSZNJgw5FQo6PPmspL8WMi&#10;9zgpEje/flRsttPdKXOTU/au1Ouw3yxABOrDM/zf/tYK0uksh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XQTzEAAAA3QAAAA8AAAAAAAAAAAAAAAAAmAIAAGRycy9k&#10;b3ducmV2LnhtbFBLBQYAAAAABAAEAPUAAACJAwAAAAA=&#10;" fillcolor="black" stroked="f" strokeweight="0"/>
                      <v:rect id="Rectangle 2507" o:spid="_x0000_s1029" style="position:absolute;left:710;top:103;width:15;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kp8QA&#10;AADdAAAADwAAAGRycy9kb3ducmV2LnhtbESPzWrCQBSF9wXfYbhCd3WisVGio9hCoSvB6MbdNXNN&#10;gpk7Y2aq6dt3hILLw/n5OMt1b1pxo843lhWMRwkI4tLqhisFh/3X2xyED8gaW8uk4Jc8rFeDlyXm&#10;2t55R7ciVCKOsM9RQR2Cy6X0ZU0G/cg64uidbWcwRNlVUnd4j+OmlZMkyaTBhiOhRkefNZWX4sdE&#10;7jEtEje/flRsttPdKXPpKXtX6nXYbxYgAvXhGf5vf2sFk+ksh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b5KfEAAAA3QAAAA8AAAAAAAAAAAAAAAAAmAIAAGRycy9k&#10;b3ducmV2LnhtbFBLBQYAAAAABAAEAPUAAACJAwAAAAA=&#10;" fillcolor="black" stroked="f" strokeweight="0"/>
                      <w10:anchorlock/>
                    </v:group>
                  </w:pict>
                </mc:Fallback>
              </mc:AlternateContent>
            </w:r>
          </w:p>
        </w:tc>
        <w:tc>
          <w:tcPr>
            <w:tcW w:w="3912" w:type="dxa"/>
            <w:gridSpan w:val="3"/>
            <w:tcBorders>
              <w:top w:val="nil"/>
              <w:left w:val="nil"/>
              <w:bottom w:val="nil"/>
              <w:right w:val="nil"/>
            </w:tcBorders>
            <w:shd w:val="clear" w:color="auto" w:fill="C0C0C0"/>
          </w:tcPr>
          <w:p w:rsidR="001E76B5" w:rsidRDefault="001E76B5" w:rsidP="00B33494">
            <w:pPr>
              <w:pStyle w:val="GEFEG"/>
              <w:spacing w:line="185" w:lineRule="exact"/>
              <w:rPr>
                <w:sz w:val="16"/>
                <w:szCs w:val="16"/>
              </w:rPr>
            </w:pPr>
            <w:r>
              <w:rPr>
                <w:color w:val="000000"/>
                <w:sz w:val="16"/>
                <w:szCs w:val="16"/>
              </w:rPr>
              <w:t>Customs office of first entry</w:t>
            </w:r>
          </w:p>
        </w:tc>
        <w:tc>
          <w:tcPr>
            <w:tcW w:w="624" w:type="dxa"/>
            <w:tcBorders>
              <w:top w:val="nil"/>
              <w:left w:val="nil"/>
              <w:bottom w:val="nil"/>
              <w:right w:val="nil"/>
            </w:tcBorders>
            <w:shd w:val="clear" w:color="auto" w:fill="C0C0C0"/>
          </w:tcPr>
          <w:p w:rsidR="001E76B5" w:rsidRDefault="001E76B5" w:rsidP="00B33494">
            <w:pPr>
              <w:pStyle w:val="GEFEG"/>
              <w:spacing w:line="185" w:lineRule="exact"/>
              <w:ind w:left="142"/>
              <w:rPr>
                <w:sz w:val="16"/>
                <w:szCs w:val="16"/>
              </w:rPr>
            </w:pPr>
            <w:r>
              <w:rPr>
                <w:color w:val="333333"/>
                <w:sz w:val="16"/>
                <w:szCs w:val="16"/>
              </w:rPr>
              <w:t>O</w:t>
            </w:r>
          </w:p>
        </w:tc>
        <w:tc>
          <w:tcPr>
            <w:tcW w:w="1586" w:type="dxa"/>
            <w:tcBorders>
              <w:top w:val="nil"/>
              <w:left w:val="nil"/>
              <w:bottom w:val="nil"/>
              <w:right w:val="nil"/>
            </w:tcBorders>
            <w:shd w:val="clear" w:color="auto" w:fill="C0C0C0"/>
          </w:tcPr>
          <w:p w:rsidR="001E76B5" w:rsidRDefault="001E76B5" w:rsidP="00B33494">
            <w:pPr>
              <w:pStyle w:val="GEFEG"/>
              <w:rPr>
                <w:sz w:val="16"/>
                <w:szCs w:val="16"/>
              </w:rPr>
            </w:pPr>
          </w:p>
        </w:tc>
        <w:tc>
          <w:tcPr>
            <w:tcW w:w="1020" w:type="dxa"/>
            <w:tcBorders>
              <w:top w:val="nil"/>
              <w:left w:val="nil"/>
              <w:bottom w:val="nil"/>
              <w:right w:val="nil"/>
            </w:tcBorders>
            <w:shd w:val="clear" w:color="auto" w:fill="C0C0C0"/>
          </w:tcPr>
          <w:p w:rsidR="001E76B5" w:rsidRDefault="001E76B5" w:rsidP="00B33494">
            <w:pPr>
              <w:pStyle w:val="GEFEG"/>
              <w:rPr>
                <w:sz w:val="16"/>
                <w:szCs w:val="16"/>
              </w:rPr>
            </w:pPr>
          </w:p>
        </w:tc>
        <w:tc>
          <w:tcPr>
            <w:tcW w:w="794" w:type="dxa"/>
            <w:tcBorders>
              <w:top w:val="nil"/>
              <w:left w:val="nil"/>
              <w:bottom w:val="nil"/>
              <w:right w:val="nil"/>
            </w:tcBorders>
            <w:shd w:val="clear" w:color="auto" w:fill="C0C0C0"/>
          </w:tcPr>
          <w:p w:rsidR="001E76B5" w:rsidRDefault="001E76B5" w:rsidP="00B33494">
            <w:pPr>
              <w:pStyle w:val="GEFEG"/>
              <w:rPr>
                <w:sz w:val="16"/>
                <w:szCs w:val="16"/>
              </w:rPr>
            </w:pPr>
          </w:p>
        </w:tc>
        <w:tc>
          <w:tcPr>
            <w:tcW w:w="934" w:type="dxa"/>
            <w:tcBorders>
              <w:top w:val="nil"/>
              <w:left w:val="nil"/>
              <w:bottom w:val="nil"/>
              <w:right w:val="nil"/>
            </w:tcBorders>
            <w:shd w:val="clear" w:color="auto" w:fill="C0C0C0"/>
          </w:tcPr>
          <w:p w:rsidR="001E76B5" w:rsidRDefault="001E76B5" w:rsidP="00B33494">
            <w:pPr>
              <w:pStyle w:val="GEFEG"/>
              <w:rPr>
                <w:sz w:val="16"/>
                <w:szCs w:val="16"/>
              </w:rPr>
            </w:pPr>
          </w:p>
        </w:tc>
      </w:tr>
      <w:tr w:rsidR="001E76B5" w:rsidTr="00B33494">
        <w:trPr>
          <w:cantSplit/>
          <w:trHeight w:hRule="exact" w:val="200"/>
        </w:trPr>
        <w:tc>
          <w:tcPr>
            <w:tcW w:w="569" w:type="dxa"/>
            <w:tcBorders>
              <w:top w:val="nil"/>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1..1</w:t>
            </w:r>
          </w:p>
        </w:tc>
        <w:tc>
          <w:tcPr>
            <w:tcW w:w="295" w:type="dxa"/>
            <w:gridSpan w:val="2"/>
            <w:tcBorders>
              <w:top w:val="dotted" w:sz="6" w:space="0" w:color="C0C0C0"/>
              <w:left w:val="nil"/>
              <w:bottom w:val="nil"/>
              <w:right w:val="nil"/>
            </w:tcBorders>
            <w:shd w:val="clear" w:color="auto" w:fill="FFFFFF"/>
          </w:tcPr>
          <w:p w:rsidR="001E76B5" w:rsidRDefault="001E76B5" w:rsidP="00B33494">
            <w:pPr>
              <w:pStyle w:val="GEFEG"/>
              <w:rPr>
                <w:sz w:val="16"/>
                <w:szCs w:val="16"/>
              </w:rPr>
            </w:pPr>
            <w:r>
              <w:rPr>
                <w:noProof/>
                <w:lang w:val="pl-PL" w:eastAsia="pl-PL"/>
              </w:rPr>
              <mc:AlternateContent>
                <mc:Choice Requires="wpg">
                  <w:drawing>
                    <wp:anchor distT="0" distB="0" distL="114300" distR="114300" simplePos="0" relativeHeight="251852288" behindDoc="0" locked="1" layoutInCell="0" allowOverlap="1" wp14:anchorId="439F1783" wp14:editId="68893FA3">
                      <wp:simplePos x="0" y="0"/>
                      <wp:positionH relativeFrom="column">
                        <wp:posOffset>361315</wp:posOffset>
                      </wp:positionH>
                      <wp:positionV relativeFrom="paragraph">
                        <wp:posOffset>9525</wp:posOffset>
                      </wp:positionV>
                      <wp:extent cx="187325" cy="127000"/>
                      <wp:effectExtent l="0" t="0" r="0" b="0"/>
                      <wp:wrapNone/>
                      <wp:docPr id="2467" name="Group 2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27000"/>
                                <a:chOff x="569" y="15"/>
                                <a:chExt cx="295" cy="200"/>
                              </a:xfrm>
                            </wpg:grpSpPr>
                            <wps:wsp>
                              <wps:cNvPr id="2468" name="Rectangle 2509"/>
                              <wps:cNvSpPr>
                                <a:spLocks noChangeArrowheads="1"/>
                              </wps:cNvSpPr>
                              <wps:spPr bwMode="auto">
                                <a:xfrm>
                                  <a:off x="710"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69" name="Rectangle 2510"/>
                              <wps:cNvSpPr>
                                <a:spLocks noChangeArrowheads="1"/>
                              </wps:cNvSpPr>
                              <wps:spPr bwMode="auto">
                                <a:xfrm>
                                  <a:off x="71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8DAA4" id="Group 2467" o:spid="_x0000_s1026" style="position:absolute;margin-left:28.45pt;margin-top:.75pt;width:14.75pt;height:10pt;z-index:251852288" coordorigin="569,15" coordsize="2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" o:allowincell="f">
                      <v:rect id="Rectangle 2509" o:spid="_x0000_s1027" style="position:absolute;left:710;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gC8IA&#10;AADdAAAADwAAAGRycy9kb3ducmV2LnhtbERPO2vDMBDeC/0P4grdGjkvY9wooQkUOhXidOl2sa62&#10;iXVSLTVx/n1uKGT8+N6rzeh6daYhdp4NTCcZKOLa244bA1+H95cCVEzIFnvPZOBKETbrx4cVltZf&#10;eE/nKjVKQjiWaKBNKZRax7olh3HiA7FwP35wmAQOjbYDXiTc9XqWZbl22LE0tBho11J9qv6c9H7P&#10;qywUv9uG3edif8zD/JgvjXl+Gt9eQSUa01387/6wBmaLXObK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uALwgAAAN0AAAAPAAAAAAAAAAAAAAAAAJgCAABkcnMvZG93&#10;bnJldi54bWxQSwUGAAAAAAQABAD1AAAAhwMAAAAA&#10;" fillcolor="black" stroked="f" strokeweight="0"/>
                      <v:rect id="Rectangle 2510" o:spid="_x0000_s1028" style="position:absolute;left:71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FkMQA&#10;AADdAAAADwAAAGRycy9kb3ducmV2LnhtbESPS4vCMBSF98L8h3AH3Gnqq2g1iiMMzEqwMxt31+ba&#10;Fpub2GS08+8nguDycB4fZ7XpTCNu1PrasoLRMAFBXFhdc6ng5/tzMAfhA7LGxjIp+CMPm/Vbb4WZ&#10;tnc+0C0PpYgj7DNUUIXgMil9UZFBP7SOOHpn2xoMUbal1C3e47hp5DhJUmmw5kio0NGuouKS/5rI&#10;PU7yxM2vHyWb/fRwSt3klM6U6r932yWIQF14hZ/tL61gPE0X8Hg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qRZDEAAAA3QAAAA8AAAAAAAAAAAAAAAAAmAIAAGRycy9k&#10;b3ducmV2LnhtbFBLBQYAAAAABAAEAPUAAACJAwAAAAA=&#10;" fillcolor="black" stroked="f" strokeweight="0"/>
                      <w10:anchorlock/>
                    </v:group>
                  </w:pict>
                </mc:Fallback>
              </mc:AlternateContent>
            </w:r>
          </w:p>
        </w:tc>
        <w:tc>
          <w:tcPr>
            <w:tcW w:w="3814" w:type="dxa"/>
            <w:gridSpan w:val="2"/>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000000"/>
                <w:sz w:val="16"/>
                <w:szCs w:val="16"/>
              </w:rPr>
              <w:t>Reference number</w:t>
            </w:r>
          </w:p>
        </w:tc>
        <w:tc>
          <w:tcPr>
            <w:tcW w:w="624"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42"/>
              <w:rPr>
                <w:sz w:val="16"/>
                <w:szCs w:val="16"/>
              </w:rPr>
            </w:pPr>
            <w:r>
              <w:rPr>
                <w:color w:val="333333"/>
                <w:sz w:val="16"/>
                <w:szCs w:val="16"/>
              </w:rPr>
              <w:t>M</w:t>
            </w:r>
          </w:p>
        </w:tc>
        <w:tc>
          <w:tcPr>
            <w:tcW w:w="1586" w:type="dxa"/>
            <w:tcBorders>
              <w:top w:val="dotted" w:sz="6" w:space="0" w:color="C0C0C0"/>
              <w:left w:val="nil"/>
              <w:bottom w:val="nil"/>
              <w:right w:val="nil"/>
            </w:tcBorders>
            <w:shd w:val="clear" w:color="auto" w:fill="FFFFFF"/>
          </w:tcPr>
          <w:p w:rsidR="001E76B5" w:rsidRDefault="001E76B5" w:rsidP="00B33494">
            <w:pPr>
              <w:pStyle w:val="GEFEG"/>
              <w:spacing w:line="185" w:lineRule="exact"/>
              <w:rPr>
                <w:sz w:val="16"/>
                <w:szCs w:val="16"/>
              </w:rPr>
            </w:pPr>
            <w:r>
              <w:rPr>
                <w:color w:val="333333"/>
                <w:sz w:val="16"/>
                <w:szCs w:val="16"/>
              </w:rPr>
              <w:t>an..8</w:t>
            </w:r>
          </w:p>
        </w:tc>
        <w:tc>
          <w:tcPr>
            <w:tcW w:w="1020" w:type="dxa"/>
            <w:tcBorders>
              <w:top w:val="dotted" w:sz="6" w:space="0" w:color="C0C0C0"/>
              <w:left w:val="nil"/>
              <w:bottom w:val="nil"/>
              <w:right w:val="nil"/>
            </w:tcBorders>
            <w:shd w:val="clear" w:color="auto" w:fill="FFFFFF"/>
          </w:tcPr>
          <w:p w:rsidR="001E76B5" w:rsidRDefault="001E76B5" w:rsidP="00B33494">
            <w:pPr>
              <w:pStyle w:val="GEFEG"/>
              <w:spacing w:line="185" w:lineRule="exact"/>
              <w:ind w:left="170"/>
              <w:rPr>
                <w:sz w:val="16"/>
                <w:szCs w:val="16"/>
              </w:rPr>
            </w:pPr>
            <w:r>
              <w:rPr>
                <w:color w:val="333333"/>
                <w:sz w:val="16"/>
                <w:szCs w:val="16"/>
              </w:rPr>
              <w:t>CL141</w:t>
            </w:r>
          </w:p>
        </w:tc>
        <w:tc>
          <w:tcPr>
            <w:tcW w:w="79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c>
          <w:tcPr>
            <w:tcW w:w="934" w:type="dxa"/>
            <w:tcBorders>
              <w:top w:val="dotted" w:sz="6" w:space="0" w:color="C0C0C0"/>
              <w:left w:val="nil"/>
              <w:bottom w:val="nil"/>
              <w:right w:val="nil"/>
            </w:tcBorders>
            <w:shd w:val="clear" w:color="auto" w:fill="FFFFFF"/>
          </w:tcPr>
          <w:p w:rsidR="001E76B5" w:rsidRDefault="001E76B5" w:rsidP="00B33494">
            <w:pPr>
              <w:pStyle w:val="GEFEG"/>
              <w:rPr>
                <w:sz w:val="16"/>
                <w:szCs w:val="16"/>
              </w:rPr>
            </w:pPr>
          </w:p>
        </w:tc>
      </w:tr>
    </w:tbl>
    <w:p w:rsidR="001E76B5" w:rsidRDefault="001E76B5" w:rsidP="001E76B5">
      <w:pPr>
        <w:pStyle w:val="GEFEG"/>
      </w:pPr>
    </w:p>
    <w:p w:rsidR="001E76B5" w:rsidRPr="006A4FA1" w:rsidRDefault="001E76B5" w:rsidP="0080651C">
      <w:pPr>
        <w:pStyle w:val="Comment"/>
        <w:rPr>
          <w:rFonts w:eastAsia="SimSun"/>
          <w:iCs/>
          <w:color w:val="1B6FB5"/>
          <w:lang w:eastAsia="zh-CN"/>
        </w:rPr>
      </w:pPr>
    </w:p>
    <w:p w:rsidR="008C2D1A" w:rsidRPr="006A4FA1" w:rsidRDefault="008C2D1A" w:rsidP="008C2D1A">
      <w:pPr>
        <w:pBdr>
          <w:top w:val="single" w:sz="4" w:space="1" w:color="auto"/>
        </w:pBdr>
        <w:spacing w:after="0"/>
        <w:jc w:val="center"/>
        <w:rPr>
          <w:rFonts w:ascii="Calibri" w:eastAsia="SimSun" w:hAnsi="Calibri" w:cs="Calibri"/>
          <w:i/>
          <w:iCs/>
          <w:lang w:eastAsia="zh-CN"/>
        </w:rPr>
      </w:pPr>
      <w:r w:rsidRPr="006A4FA1">
        <w:rPr>
          <w:rFonts w:ascii="Calibri" w:eastAsia="SimSun" w:hAnsi="Calibri" w:cs="Calibri"/>
          <w:i/>
          <w:iCs/>
          <w:lang w:eastAsia="zh-CN"/>
        </w:rPr>
        <w:t>End of document</w:t>
      </w:r>
    </w:p>
    <w:sectPr w:rsidR="008C2D1A" w:rsidRPr="006A4FA1" w:rsidSect="001748F8">
      <w:footerReference w:type="default" r:id="rId22"/>
      <w:pgSz w:w="11907" w:h="16839" w:code="9"/>
      <w:pgMar w:top="1034" w:right="1418" w:bottom="851" w:left="1418" w:header="720" w:footer="47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310B" w:rsidRDefault="00FB310B">
      <w:r>
        <w:separator/>
      </w:r>
    </w:p>
  </w:endnote>
  <w:endnote w:type="continuationSeparator" w:id="0">
    <w:p w:rsidR="00FB310B" w:rsidRDefault="00FB310B">
      <w:r>
        <w:continuationSeparator/>
      </w:r>
    </w:p>
  </w:endnote>
  <w:endnote w:type="continuationNotice" w:id="1">
    <w:p w:rsidR="00FB310B" w:rsidRDefault="00FB310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onsolas">
    <w:panose1 w:val="020B0609020204030204"/>
    <w:charset w:val="EE"/>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9A9" w:rsidRDefault="00A729A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9A9" w:rsidRPr="00C54E88" w:rsidRDefault="00A729A9" w:rsidP="001A620F">
    <w:pPr>
      <w:pStyle w:val="FooterLine"/>
      <w:rPr>
        <w:rStyle w:val="Numerstrony"/>
        <w:lang w:val="fr-BE"/>
      </w:rPr>
    </w:pPr>
    <w:r>
      <w:rPr>
        <w:rStyle w:val="Numerstrony"/>
      </w:rPr>
      <w:fldChar w:fldCharType="begin"/>
    </w:r>
    <w:r w:rsidRPr="00C54E88">
      <w:rPr>
        <w:rStyle w:val="Numerstrony"/>
        <w:lang w:val="fr-BE"/>
      </w:rPr>
      <w:instrText xml:space="preserve"> TITLE  \* MERGEFORMAT </w:instrText>
    </w:r>
    <w:r>
      <w:rPr>
        <w:rStyle w:val="Numerstrony"/>
      </w:rPr>
      <w:fldChar w:fldCharType="separate"/>
    </w:r>
    <w:r>
      <w:rPr>
        <w:rStyle w:val="Numerstrony"/>
        <w:lang w:val="fr-BE"/>
      </w:rPr>
      <w:t>Basic Template</w:t>
    </w:r>
    <w:r>
      <w:rPr>
        <w:rStyle w:val="Numerstrony"/>
      </w:rPr>
      <w:fldChar w:fldCharType="end"/>
    </w:r>
    <w:r w:rsidRPr="00C54E88">
      <w:rPr>
        <w:rStyle w:val="Numerstrony"/>
        <w:lang w:val="fr-BE"/>
      </w:rPr>
      <w:t xml:space="preserve"> - </w:t>
    </w:r>
    <w:r>
      <w:rPr>
        <w:rStyle w:val="Numerstrony"/>
      </w:rPr>
      <w:fldChar w:fldCharType="begin"/>
    </w:r>
    <w:r w:rsidRPr="00C54E88">
      <w:rPr>
        <w:rStyle w:val="Numerstrony"/>
        <w:lang w:val="fr-BE"/>
      </w:rPr>
      <w:instrText xml:space="preserve"> SUBJECT  \* MERGEFORMAT </w:instrText>
    </w:r>
    <w:r>
      <w:rPr>
        <w:rStyle w:val="Numerstrony"/>
      </w:rPr>
      <w:fldChar w:fldCharType="separate"/>
    </w:r>
    <w:r>
      <w:rPr>
        <w:rStyle w:val="Numerstrony"/>
        <w:lang w:val="fr-BE"/>
      </w:rPr>
      <w:t>ICS2</w:t>
    </w:r>
    <w:r>
      <w:rPr>
        <w:rStyle w:val="Numerstrony"/>
      </w:rPr>
      <w:fldChar w:fldCharType="end"/>
    </w:r>
    <w:r w:rsidRPr="00C54E88">
      <w:rPr>
        <w:rStyle w:val="Numerstrony"/>
        <w:lang w:val="fr-BE"/>
      </w:rPr>
      <w:tab/>
      <w:t xml:space="preserve">Page </w:t>
    </w:r>
    <w:r>
      <w:rPr>
        <w:rStyle w:val="Numerstrony"/>
      </w:rPr>
      <w:fldChar w:fldCharType="begin"/>
    </w:r>
    <w:r w:rsidRPr="00C54E88">
      <w:rPr>
        <w:rStyle w:val="Numerstrony"/>
        <w:lang w:val="fr-BE"/>
      </w:rPr>
      <w:instrText xml:space="preserve"> PAGE </w:instrText>
    </w:r>
    <w:r>
      <w:rPr>
        <w:rStyle w:val="Numerstrony"/>
      </w:rPr>
      <w:fldChar w:fldCharType="separate"/>
    </w:r>
    <w:r>
      <w:rPr>
        <w:rStyle w:val="Numerstrony"/>
        <w:noProof/>
        <w:lang w:val="fr-BE"/>
      </w:rPr>
      <w:t>2</w:t>
    </w:r>
    <w:r>
      <w:rPr>
        <w:rStyle w:val="Numerstrony"/>
      </w:rPr>
      <w:fldChar w:fldCharType="end"/>
    </w:r>
    <w:r w:rsidRPr="00C54E88">
      <w:rPr>
        <w:rStyle w:val="Numerstrony"/>
        <w:lang w:val="fr-BE"/>
      </w:rPr>
      <w:t xml:space="preserve"> / </w:t>
    </w:r>
    <w:r>
      <w:rPr>
        <w:rStyle w:val="Numerstrony"/>
        <w:snapToGrid w:val="0"/>
      </w:rPr>
      <w:fldChar w:fldCharType="begin"/>
    </w:r>
    <w:r w:rsidRPr="00C54E88">
      <w:rPr>
        <w:rStyle w:val="Numerstrony"/>
        <w:snapToGrid w:val="0"/>
        <w:lang w:val="fr-BE"/>
      </w:rPr>
      <w:instrText xml:space="preserve"> NUMPAGES </w:instrText>
    </w:r>
    <w:r>
      <w:rPr>
        <w:rStyle w:val="Numerstrony"/>
        <w:snapToGrid w:val="0"/>
      </w:rPr>
      <w:fldChar w:fldCharType="separate"/>
    </w:r>
    <w:r>
      <w:rPr>
        <w:rStyle w:val="Numerstrony"/>
        <w:noProof/>
        <w:snapToGrid w:val="0"/>
        <w:lang w:val="fr-BE"/>
      </w:rPr>
      <w:t>40</w:t>
    </w:r>
    <w:r>
      <w:rPr>
        <w:rStyle w:val="Numerstrony"/>
        <w:snapToGrid w:val="0"/>
      </w:rPr>
      <w:fldChar w:fldCharType="end"/>
    </w:r>
  </w:p>
  <w:p w:rsidR="00A729A9" w:rsidRDefault="00A729A9" w:rsidP="001A620F">
    <w:pPr>
      <w:pStyle w:val="Stopka"/>
    </w:pPr>
  </w:p>
  <w:p w:rsidR="00A729A9" w:rsidRDefault="00A729A9">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9A9" w:rsidRDefault="00A729A9">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9A9" w:rsidRPr="000F5C71" w:rsidRDefault="00A729A9" w:rsidP="0080651C">
    <w:pPr>
      <w:pStyle w:val="FooterLine"/>
      <w:tabs>
        <w:tab w:val="clear" w:pos="8647"/>
        <w:tab w:val="left" w:pos="4140"/>
        <w:tab w:val="right" w:pos="8550"/>
      </w:tabs>
      <w:rPr>
        <w:rStyle w:val="Numerstrony"/>
        <w:rFonts w:ascii="Calibri" w:hAnsi="Calibri"/>
        <w:sz w:val="20"/>
        <w:lang w:val="fr-BE"/>
      </w:rPr>
    </w:pPr>
    <w:r w:rsidRPr="00687B38">
      <w:rPr>
        <w:rFonts w:asciiTheme="minorHAnsi" w:hAnsiTheme="minorHAnsi" w:cstheme="minorHAnsi"/>
        <w:color w:val="000000" w:themeColor="text1"/>
        <w:szCs w:val="16"/>
        <w:lang w:val="fr-BE"/>
      </w:rPr>
      <w:t xml:space="preserve">Date: </w:t>
    </w:r>
    <w:sdt>
      <w:sdtPr>
        <w:rPr>
          <w:rFonts w:asciiTheme="minorHAnsi" w:hAnsiTheme="minorHAnsi" w:cstheme="minorHAnsi"/>
          <w:bCs/>
          <w:color w:val="984806"/>
          <w:szCs w:val="16"/>
          <w:lang w:val="fr-BE"/>
        </w:rPr>
        <w:alias w:val="Issue Date"/>
        <w:id w:val="-315725071"/>
        <w:dataBinding w:prefixMappings="xmlns:ns0='http://schemas.microsoft.com/office/2006/coverPageProps' " w:xpath="/ns0:CoverPageProperties[1]/ns0:PublishDate[1]" w:storeItemID="{55AF091B-3C7A-41E3-B477-F2FDAA23CFDA}"/>
        <w:date w:fullDate="2021-02-09T00:00:00Z">
          <w:dateFormat w:val="dd/MM/yyyy"/>
          <w:lid w:val="en-GB"/>
          <w:storeMappedDataAs w:val="dateTime"/>
          <w:calendar w:val="gregorian"/>
        </w:date>
      </w:sdtPr>
      <w:sdtEndPr/>
      <w:sdtContent>
        <w:r>
          <w:rPr>
            <w:rFonts w:asciiTheme="minorHAnsi" w:hAnsiTheme="minorHAnsi" w:cstheme="minorHAnsi"/>
            <w:bCs/>
            <w:color w:val="984806"/>
            <w:szCs w:val="16"/>
            <w:lang w:val="en-GB"/>
          </w:rPr>
          <w:t>09/02/2021</w:t>
        </w:r>
      </w:sdtContent>
    </w:sdt>
    <w:r>
      <w:rPr>
        <w:rFonts w:asciiTheme="minorHAnsi" w:hAnsiTheme="minorHAnsi" w:cstheme="minorHAnsi"/>
        <w:bCs/>
        <w:color w:val="984806"/>
        <w:szCs w:val="16"/>
        <w:lang w:val="fr-BE"/>
      </w:rPr>
      <w:t xml:space="preserve">  </w:t>
    </w:r>
    <w:r>
      <w:rPr>
        <w:rFonts w:asciiTheme="minorHAnsi" w:hAnsiTheme="minorHAnsi" w:cstheme="minorHAnsi"/>
        <w:bCs/>
        <w:color w:val="1B6FB5"/>
        <w:lang w:val="fr-BE"/>
      </w:rPr>
      <w:tab/>
    </w:r>
    <w:r w:rsidRPr="0030290B">
      <w:rPr>
        <w:rStyle w:val="Numerstrony"/>
        <w:rFonts w:ascii="Calibri" w:hAnsi="Calibri"/>
      </w:rPr>
      <w:fldChar w:fldCharType="begin"/>
    </w:r>
    <w:r w:rsidRPr="00687B38">
      <w:rPr>
        <w:rStyle w:val="Numerstrony"/>
        <w:rFonts w:ascii="Calibri" w:hAnsi="Calibri"/>
        <w:lang w:val="fr-BE"/>
      </w:rPr>
      <w:instrText xml:space="preserve"> PAGE </w:instrText>
    </w:r>
    <w:r w:rsidRPr="0030290B">
      <w:rPr>
        <w:rStyle w:val="Numerstrony"/>
        <w:rFonts w:ascii="Calibri" w:hAnsi="Calibri"/>
      </w:rPr>
      <w:fldChar w:fldCharType="separate"/>
    </w:r>
    <w:r w:rsidR="003C6F22">
      <w:rPr>
        <w:rStyle w:val="Numerstrony"/>
        <w:rFonts w:ascii="Calibri" w:hAnsi="Calibri"/>
        <w:noProof/>
        <w:lang w:val="fr-BE"/>
      </w:rPr>
      <w:t>22</w:t>
    </w:r>
    <w:r w:rsidRPr="0030290B">
      <w:rPr>
        <w:rStyle w:val="Numerstrony"/>
        <w:rFonts w:ascii="Calibri" w:hAnsi="Calibri"/>
      </w:rPr>
      <w:fldChar w:fldCharType="end"/>
    </w:r>
    <w:r w:rsidRPr="00687B38">
      <w:rPr>
        <w:rStyle w:val="Numerstrony"/>
        <w:rFonts w:ascii="Calibri" w:hAnsi="Calibri"/>
        <w:lang w:val="fr-BE"/>
      </w:rPr>
      <w:t xml:space="preserve"> / </w:t>
    </w:r>
    <w:r w:rsidRPr="0030290B">
      <w:rPr>
        <w:rStyle w:val="Numerstrony"/>
        <w:rFonts w:ascii="Calibri" w:hAnsi="Calibri"/>
        <w:snapToGrid w:val="0"/>
      </w:rPr>
      <w:fldChar w:fldCharType="begin"/>
    </w:r>
    <w:r w:rsidRPr="00687B38">
      <w:rPr>
        <w:rStyle w:val="Numerstrony"/>
        <w:rFonts w:ascii="Calibri" w:hAnsi="Calibri"/>
        <w:snapToGrid w:val="0"/>
        <w:lang w:val="fr-BE"/>
      </w:rPr>
      <w:instrText xml:space="preserve"> NUMPAGES </w:instrText>
    </w:r>
    <w:r w:rsidRPr="0030290B">
      <w:rPr>
        <w:rStyle w:val="Numerstrony"/>
        <w:rFonts w:ascii="Calibri" w:hAnsi="Calibri"/>
        <w:snapToGrid w:val="0"/>
      </w:rPr>
      <w:fldChar w:fldCharType="separate"/>
    </w:r>
    <w:r w:rsidR="003C6F22">
      <w:rPr>
        <w:rStyle w:val="Numerstrony"/>
        <w:rFonts w:ascii="Calibri" w:hAnsi="Calibri"/>
        <w:noProof/>
        <w:snapToGrid w:val="0"/>
        <w:lang w:val="fr-BE"/>
      </w:rPr>
      <w:t>22</w:t>
    </w:r>
    <w:r w:rsidRPr="0030290B">
      <w:rPr>
        <w:rStyle w:val="Numerstrony"/>
        <w:rFonts w:ascii="Calibri" w:hAnsi="Calibri"/>
        <w:snapToGrid w:val="0"/>
      </w:rPr>
      <w:fldChar w:fldCharType="end"/>
    </w:r>
    <w:r w:rsidRPr="00AB1370">
      <w:rPr>
        <w:rStyle w:val="Numerstrony"/>
        <w:rFonts w:ascii="Calibri" w:hAnsi="Calibri"/>
        <w:snapToGrid w:val="0"/>
        <w:lang w:val="fr-BE"/>
      </w:rPr>
      <w:tab/>
      <w:t>Doc.</w:t>
    </w:r>
    <w:r w:rsidRPr="00687B38">
      <w:rPr>
        <w:rFonts w:asciiTheme="minorHAnsi" w:hAnsiTheme="minorHAnsi" w:cstheme="minorHAnsi"/>
        <w:bCs/>
        <w:color w:val="1B6FB5"/>
        <w:lang w:val="fr-BE"/>
      </w:rPr>
      <w:t xml:space="preserve"> </w:t>
    </w:r>
    <w:r w:rsidRPr="00687B38">
      <w:rPr>
        <w:rFonts w:asciiTheme="minorHAnsi" w:hAnsiTheme="minorHAnsi" w:cstheme="minorHAnsi"/>
        <w:color w:val="000000" w:themeColor="text1"/>
        <w:szCs w:val="16"/>
        <w:lang w:val="fr-BE"/>
      </w:rPr>
      <w:t>Version:</w:t>
    </w:r>
    <w:r w:rsidRPr="00687B38">
      <w:rPr>
        <w:rFonts w:asciiTheme="minorHAnsi" w:eastAsia="PMingLiU" w:hAnsiTheme="minorHAnsi" w:cstheme="minorHAnsi"/>
        <w:color w:val="1B6FB5"/>
        <w:szCs w:val="16"/>
        <w:lang w:val="fr-BE"/>
      </w:rPr>
      <w:t xml:space="preserve"> </w:t>
    </w:r>
    <w:sdt>
      <w:sdtPr>
        <w:rPr>
          <w:rFonts w:asciiTheme="minorHAnsi" w:eastAsia="PMingLiU" w:hAnsiTheme="minorHAnsi" w:cstheme="minorHAnsi"/>
          <w:color w:val="984806"/>
          <w:szCs w:val="16"/>
          <w:lang w:val="fr-BE"/>
        </w:rPr>
        <w:alias w:val="Status"/>
        <w:tag w:val=""/>
        <w:id w:val="-103813445"/>
        <w:dataBinding w:prefixMappings="xmlns:ns0='http://purl.org/dc/elements/1.1/' xmlns:ns1='http://schemas.openxmlformats.org/package/2006/metadata/core-properties' " w:xpath="/ns1:coreProperties[1]/ns1:contentStatus[1]" w:storeItemID="{6C3C8BC8-F283-45AE-878A-BAB7291924A1}"/>
        <w:text/>
      </w:sdtPr>
      <w:sdtEndPr/>
      <w:sdtContent>
        <w:r>
          <w:rPr>
            <w:rFonts w:asciiTheme="minorHAnsi" w:eastAsia="PMingLiU" w:hAnsiTheme="minorHAnsi" w:cstheme="minorHAnsi"/>
            <w:color w:val="984806"/>
            <w:szCs w:val="16"/>
            <w:lang w:val="fr-BE"/>
          </w:rPr>
          <w:t>0.03</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310B" w:rsidRDefault="00FB310B">
      <w:r>
        <w:separator/>
      </w:r>
    </w:p>
  </w:footnote>
  <w:footnote w:type="continuationSeparator" w:id="0">
    <w:p w:rsidR="00FB310B" w:rsidRDefault="00FB310B">
      <w:r>
        <w:continuationSeparator/>
      </w:r>
    </w:p>
  </w:footnote>
  <w:footnote w:type="continuationNotice" w:id="1">
    <w:p w:rsidR="00FB310B" w:rsidRDefault="00FB310B">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9A9" w:rsidRDefault="00A729A9">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9A9" w:rsidRPr="00B029C7" w:rsidRDefault="00FB310B" w:rsidP="00B029C7">
    <w:pPr>
      <w:pStyle w:val="Nagwek"/>
      <w:jc w:val="right"/>
      <w:rPr>
        <w:noProof/>
        <w:sz w:val="18"/>
        <w:szCs w:val="18"/>
        <w:lang w:eastAsia="en-GB"/>
      </w:rPr>
    </w:pPr>
    <w:sdt>
      <w:sdtPr>
        <w:rPr>
          <w:rFonts w:eastAsia="PMingLiU" w:cstheme="minorHAnsi"/>
          <w:color w:val="984806" w:themeColor="accent6" w:themeShade="80"/>
          <w:sz w:val="18"/>
          <w:szCs w:val="18"/>
        </w:rPr>
        <w:alias w:val="Subject"/>
        <w:tag w:val=""/>
        <w:id w:val="-592013498"/>
        <w:dataBinding w:prefixMappings="xmlns:ns0='http://purl.org/dc/elements/1.1/' xmlns:ns1='http://schemas.openxmlformats.org/package/2006/metadata/core-properties' " w:xpath="/ns1:coreProperties[1]/ns0:subject[1]" w:storeItemID="{6C3C8BC8-F283-45AE-878A-BAB7291924A1}"/>
        <w:text/>
      </w:sdtPr>
      <w:sdtEndPr/>
      <w:sdtContent>
        <w:r w:rsidR="00A729A9">
          <w:rPr>
            <w:rFonts w:eastAsia="PMingLiU" w:cstheme="minorHAnsi"/>
            <w:color w:val="984806" w:themeColor="accent6" w:themeShade="80"/>
            <w:sz w:val="18"/>
            <w:szCs w:val="18"/>
            <w:lang w:val="el-GR"/>
          </w:rPr>
          <w:t>ICS2</w:t>
        </w:r>
      </w:sdtContent>
    </w:sdt>
    <w:r w:rsidR="00A729A9" w:rsidRPr="00957EB9">
      <w:rPr>
        <w:noProof/>
        <w:sz w:val="18"/>
        <w:szCs w:val="18"/>
        <w:lang w:eastAsia="en-GB"/>
      </w:rPr>
      <w:t xml:space="preserve"> </w:t>
    </w:r>
    <w:r w:rsidR="00A729A9">
      <w:rPr>
        <w:rFonts w:cstheme="minorHAnsi"/>
      </w:rPr>
      <w:t>EU operational guidance for express carriers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9A9" w:rsidRDefault="00A729A9">
    <w:pPr>
      <w:pStyle w:val="Nagwek"/>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C99AA0AC"/>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021E5EC7"/>
    <w:multiLevelType w:val="hybridMultilevel"/>
    <w:tmpl w:val="2A648F44"/>
    <w:lvl w:ilvl="0" w:tplc="821E54C2">
      <w:start w:val="1"/>
      <w:numFmt w:val="bullet"/>
      <w:lvlText w:val="•"/>
      <w:lvlJc w:val="left"/>
      <w:pPr>
        <w:tabs>
          <w:tab w:val="num" w:pos="720"/>
        </w:tabs>
        <w:ind w:left="720" w:hanging="360"/>
      </w:pPr>
      <w:rPr>
        <w:rFonts w:ascii="Arial" w:hAnsi="Arial" w:hint="default"/>
      </w:rPr>
    </w:lvl>
    <w:lvl w:ilvl="1" w:tplc="EB6E5A4E">
      <w:start w:val="334"/>
      <w:numFmt w:val="bullet"/>
      <w:lvlText w:val="•"/>
      <w:lvlJc w:val="left"/>
      <w:pPr>
        <w:tabs>
          <w:tab w:val="num" w:pos="1440"/>
        </w:tabs>
        <w:ind w:left="1440" w:hanging="360"/>
      </w:pPr>
      <w:rPr>
        <w:rFonts w:ascii="Arial" w:hAnsi="Arial" w:hint="default"/>
      </w:rPr>
    </w:lvl>
    <w:lvl w:ilvl="2" w:tplc="F912B2A2" w:tentative="1">
      <w:start w:val="1"/>
      <w:numFmt w:val="bullet"/>
      <w:lvlText w:val="•"/>
      <w:lvlJc w:val="left"/>
      <w:pPr>
        <w:tabs>
          <w:tab w:val="num" w:pos="2160"/>
        </w:tabs>
        <w:ind w:left="2160" w:hanging="360"/>
      </w:pPr>
      <w:rPr>
        <w:rFonts w:ascii="Arial" w:hAnsi="Arial" w:hint="default"/>
      </w:rPr>
    </w:lvl>
    <w:lvl w:ilvl="3" w:tplc="694CF006" w:tentative="1">
      <w:start w:val="1"/>
      <w:numFmt w:val="bullet"/>
      <w:lvlText w:val="•"/>
      <w:lvlJc w:val="left"/>
      <w:pPr>
        <w:tabs>
          <w:tab w:val="num" w:pos="2880"/>
        </w:tabs>
        <w:ind w:left="2880" w:hanging="360"/>
      </w:pPr>
      <w:rPr>
        <w:rFonts w:ascii="Arial" w:hAnsi="Arial" w:hint="default"/>
      </w:rPr>
    </w:lvl>
    <w:lvl w:ilvl="4" w:tplc="DA4C1D14" w:tentative="1">
      <w:start w:val="1"/>
      <w:numFmt w:val="bullet"/>
      <w:lvlText w:val="•"/>
      <w:lvlJc w:val="left"/>
      <w:pPr>
        <w:tabs>
          <w:tab w:val="num" w:pos="3600"/>
        </w:tabs>
        <w:ind w:left="3600" w:hanging="360"/>
      </w:pPr>
      <w:rPr>
        <w:rFonts w:ascii="Arial" w:hAnsi="Arial" w:hint="default"/>
      </w:rPr>
    </w:lvl>
    <w:lvl w:ilvl="5" w:tplc="02A263EC" w:tentative="1">
      <w:start w:val="1"/>
      <w:numFmt w:val="bullet"/>
      <w:lvlText w:val="•"/>
      <w:lvlJc w:val="left"/>
      <w:pPr>
        <w:tabs>
          <w:tab w:val="num" w:pos="4320"/>
        </w:tabs>
        <w:ind w:left="4320" w:hanging="360"/>
      </w:pPr>
      <w:rPr>
        <w:rFonts w:ascii="Arial" w:hAnsi="Arial" w:hint="default"/>
      </w:rPr>
    </w:lvl>
    <w:lvl w:ilvl="6" w:tplc="DF882106" w:tentative="1">
      <w:start w:val="1"/>
      <w:numFmt w:val="bullet"/>
      <w:lvlText w:val="•"/>
      <w:lvlJc w:val="left"/>
      <w:pPr>
        <w:tabs>
          <w:tab w:val="num" w:pos="5040"/>
        </w:tabs>
        <w:ind w:left="5040" w:hanging="360"/>
      </w:pPr>
      <w:rPr>
        <w:rFonts w:ascii="Arial" w:hAnsi="Arial" w:hint="default"/>
      </w:rPr>
    </w:lvl>
    <w:lvl w:ilvl="7" w:tplc="6EF044C2" w:tentative="1">
      <w:start w:val="1"/>
      <w:numFmt w:val="bullet"/>
      <w:lvlText w:val="•"/>
      <w:lvlJc w:val="left"/>
      <w:pPr>
        <w:tabs>
          <w:tab w:val="num" w:pos="5760"/>
        </w:tabs>
        <w:ind w:left="5760" w:hanging="360"/>
      </w:pPr>
      <w:rPr>
        <w:rFonts w:ascii="Arial" w:hAnsi="Arial" w:hint="default"/>
      </w:rPr>
    </w:lvl>
    <w:lvl w:ilvl="8" w:tplc="13620A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FB7115"/>
    <w:multiLevelType w:val="multilevel"/>
    <w:tmpl w:val="024EB6A2"/>
    <w:lvl w:ilvl="0">
      <w:start w:val="1"/>
      <w:numFmt w:val="decimal"/>
      <w:pStyle w:val="Listanumerowana3"/>
      <w:lvlText w:val="(%1)"/>
      <w:lvlJc w:val="left"/>
      <w:pPr>
        <w:tabs>
          <w:tab w:val="num" w:pos="454"/>
        </w:tabs>
        <w:ind w:left="454" w:hanging="454"/>
      </w:pPr>
    </w:lvl>
    <w:lvl w:ilvl="1">
      <w:start w:val="1"/>
      <w:numFmt w:val="lowerLetter"/>
      <w:pStyle w:val="ListNumber3Level2"/>
      <w:lvlText w:val="(%2)"/>
      <w:lvlJc w:val="left"/>
      <w:pPr>
        <w:tabs>
          <w:tab w:val="num" w:pos="907"/>
        </w:tabs>
        <w:ind w:left="907" w:hanging="453"/>
      </w:pPr>
    </w:lvl>
    <w:lvl w:ilvl="2">
      <w:start w:val="1"/>
      <w:numFmt w:val="bullet"/>
      <w:pStyle w:val="ListNumber3Level3"/>
      <w:lvlText w:val="–"/>
      <w:lvlJc w:val="left"/>
      <w:pPr>
        <w:tabs>
          <w:tab w:val="num" w:pos="1361"/>
        </w:tabs>
        <w:ind w:left="1361" w:hanging="454"/>
      </w:pPr>
      <w:rPr>
        <w:rFonts w:ascii="Times New Roman" w:hAnsi="Times New Roman"/>
      </w:rPr>
    </w:lvl>
    <w:lvl w:ilvl="3">
      <w:start w:val="1"/>
      <w:numFmt w:val="bullet"/>
      <w:pStyle w:val="ListNumber3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20B7201"/>
    <w:multiLevelType w:val="multilevel"/>
    <w:tmpl w:val="714CF256"/>
    <w:lvl w:ilvl="0">
      <w:start w:val="1"/>
      <w:numFmt w:val="decimal"/>
      <w:pStyle w:val="Listanumerowana"/>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262685D"/>
    <w:multiLevelType w:val="singleLevel"/>
    <w:tmpl w:val="14A429F4"/>
    <w:lvl w:ilvl="0">
      <w:start w:val="1"/>
      <w:numFmt w:val="bullet"/>
      <w:pStyle w:val="Listapunktowana4"/>
      <w:lvlText w:val=""/>
      <w:lvlJc w:val="left"/>
      <w:pPr>
        <w:tabs>
          <w:tab w:val="num" w:pos="3163"/>
        </w:tabs>
        <w:ind w:left="3163" w:hanging="283"/>
      </w:pPr>
      <w:rPr>
        <w:rFonts w:ascii="Symbol" w:hAnsi="Symbol"/>
      </w:rPr>
    </w:lvl>
  </w:abstractNum>
  <w:abstractNum w:abstractNumId="5" w15:restartNumberingAfterBreak="0">
    <w:nsid w:val="143D0A16"/>
    <w:multiLevelType w:val="singleLevel"/>
    <w:tmpl w:val="18469F0C"/>
    <w:lvl w:ilvl="0">
      <w:start w:val="1"/>
      <w:numFmt w:val="bullet"/>
      <w:pStyle w:val="Listapunktowana3"/>
      <w:lvlText w:val=""/>
      <w:lvlJc w:val="left"/>
      <w:pPr>
        <w:tabs>
          <w:tab w:val="num" w:pos="2199"/>
        </w:tabs>
        <w:ind w:left="2199" w:hanging="283"/>
      </w:pPr>
      <w:rPr>
        <w:rFonts w:ascii="Symbol" w:hAnsi="Symbol"/>
      </w:rPr>
    </w:lvl>
  </w:abstractNum>
  <w:abstractNum w:abstractNumId="6" w15:restartNumberingAfterBreak="0">
    <w:nsid w:val="172F0AC5"/>
    <w:multiLevelType w:val="multilevel"/>
    <w:tmpl w:val="FAC02762"/>
    <w:lvl w:ilvl="0">
      <w:start w:val="1"/>
      <w:numFmt w:val="decimal"/>
      <w:pStyle w:val="Listanumerowana2"/>
      <w:lvlText w:val="(%1)"/>
      <w:lvlJc w:val="left"/>
      <w:pPr>
        <w:tabs>
          <w:tab w:val="num" w:pos="454"/>
        </w:tabs>
        <w:ind w:left="454" w:hanging="454"/>
      </w:pPr>
    </w:lvl>
    <w:lvl w:ilvl="1">
      <w:start w:val="1"/>
      <w:numFmt w:val="lowerLetter"/>
      <w:pStyle w:val="ListNumber2Level2"/>
      <w:lvlText w:val="(%2)"/>
      <w:lvlJc w:val="left"/>
      <w:pPr>
        <w:tabs>
          <w:tab w:val="num" w:pos="907"/>
        </w:tabs>
        <w:ind w:left="907" w:hanging="453"/>
      </w:pPr>
    </w:lvl>
    <w:lvl w:ilvl="2">
      <w:start w:val="1"/>
      <w:numFmt w:val="bullet"/>
      <w:pStyle w:val="ListNumber2Level3"/>
      <w:lvlText w:val="–"/>
      <w:lvlJc w:val="left"/>
      <w:pPr>
        <w:tabs>
          <w:tab w:val="num" w:pos="1361"/>
        </w:tabs>
        <w:ind w:left="1361" w:hanging="454"/>
      </w:pPr>
      <w:rPr>
        <w:rFonts w:ascii="Times New Roman" w:hAnsi="Times New Roman"/>
      </w:rPr>
    </w:lvl>
    <w:lvl w:ilvl="3">
      <w:start w:val="1"/>
      <w:numFmt w:val="bullet"/>
      <w:pStyle w:val="ListNumber2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90A4211"/>
    <w:multiLevelType w:val="hybridMultilevel"/>
    <w:tmpl w:val="AC967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4053B4"/>
    <w:multiLevelType w:val="hybridMultilevel"/>
    <w:tmpl w:val="B500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48259A"/>
    <w:multiLevelType w:val="hybridMultilevel"/>
    <w:tmpl w:val="9594C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B755C6"/>
    <w:multiLevelType w:val="hybridMultilevel"/>
    <w:tmpl w:val="BF5CC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DD3599"/>
    <w:multiLevelType w:val="multilevel"/>
    <w:tmpl w:val="C5781CC6"/>
    <w:lvl w:ilvl="0">
      <w:start w:val="1"/>
      <w:numFmt w:val="decimal"/>
      <w:pStyle w:val="References"/>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35527FD"/>
    <w:multiLevelType w:val="hybridMultilevel"/>
    <w:tmpl w:val="F2565EFA"/>
    <w:lvl w:ilvl="0" w:tplc="5EEE3F4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225E59"/>
    <w:multiLevelType w:val="singleLevel"/>
    <w:tmpl w:val="A54AAC82"/>
    <w:lvl w:ilvl="0">
      <w:start w:val="1"/>
      <w:numFmt w:val="bullet"/>
      <w:pStyle w:val="ListDash4"/>
      <w:lvlText w:val="–"/>
      <w:lvlJc w:val="left"/>
      <w:pPr>
        <w:tabs>
          <w:tab w:val="num" w:pos="3163"/>
        </w:tabs>
        <w:ind w:left="3163" w:hanging="283"/>
      </w:pPr>
      <w:rPr>
        <w:rFonts w:ascii="Times New Roman" w:hAnsi="Times New Roman"/>
      </w:rPr>
    </w:lvl>
  </w:abstractNum>
  <w:abstractNum w:abstractNumId="14" w15:restartNumberingAfterBreak="0">
    <w:nsid w:val="2A4A00B6"/>
    <w:multiLevelType w:val="hybridMultilevel"/>
    <w:tmpl w:val="D9C0127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2C8D5AD3"/>
    <w:multiLevelType w:val="singleLevel"/>
    <w:tmpl w:val="697C5A48"/>
    <w:lvl w:ilvl="0">
      <w:start w:val="1"/>
      <w:numFmt w:val="bullet"/>
      <w:pStyle w:val="Listapunktowana2"/>
      <w:lvlText w:val=""/>
      <w:lvlJc w:val="left"/>
      <w:pPr>
        <w:tabs>
          <w:tab w:val="num" w:pos="1360"/>
        </w:tabs>
        <w:ind w:left="1360" w:hanging="283"/>
      </w:pPr>
      <w:rPr>
        <w:rFonts w:ascii="Symbol" w:hAnsi="Symbol"/>
      </w:rPr>
    </w:lvl>
  </w:abstractNum>
  <w:abstractNum w:abstractNumId="16" w15:restartNumberingAfterBreak="0">
    <w:nsid w:val="32077FD2"/>
    <w:multiLevelType w:val="hybridMultilevel"/>
    <w:tmpl w:val="CC12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7730C4"/>
    <w:multiLevelType w:val="singleLevel"/>
    <w:tmpl w:val="474CA21A"/>
    <w:lvl w:ilvl="0">
      <w:start w:val="1"/>
      <w:numFmt w:val="bullet"/>
      <w:pStyle w:val="ListBullet1"/>
      <w:lvlText w:val=""/>
      <w:lvlJc w:val="left"/>
      <w:pPr>
        <w:tabs>
          <w:tab w:val="num" w:pos="765"/>
        </w:tabs>
        <w:ind w:left="765" w:hanging="283"/>
      </w:pPr>
      <w:rPr>
        <w:rFonts w:ascii="Symbol" w:hAnsi="Symbol"/>
      </w:rPr>
    </w:lvl>
  </w:abstractNum>
  <w:abstractNum w:abstractNumId="18" w15:restartNumberingAfterBreak="0">
    <w:nsid w:val="40147A7B"/>
    <w:multiLevelType w:val="hybridMultilevel"/>
    <w:tmpl w:val="10225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9E662A"/>
    <w:multiLevelType w:val="multilevel"/>
    <w:tmpl w:val="1DCA4396"/>
    <w:lvl w:ilvl="0">
      <w:start w:val="1"/>
      <w:numFmt w:val="decimal"/>
      <w:pStyle w:val="ListNumber1"/>
      <w:lvlText w:val="(%1)"/>
      <w:lvlJc w:val="left"/>
      <w:pPr>
        <w:tabs>
          <w:tab w:val="num" w:pos="454"/>
        </w:tabs>
        <w:ind w:left="454" w:hanging="454"/>
      </w:pPr>
    </w:lvl>
    <w:lvl w:ilvl="1">
      <w:start w:val="1"/>
      <w:numFmt w:val="lowerLetter"/>
      <w:pStyle w:val="ListNumber1Level2"/>
      <w:lvlText w:val="(%2)"/>
      <w:lvlJc w:val="left"/>
      <w:pPr>
        <w:tabs>
          <w:tab w:val="num" w:pos="907"/>
        </w:tabs>
        <w:ind w:left="907" w:hanging="453"/>
      </w:pPr>
    </w:lvl>
    <w:lvl w:ilvl="2">
      <w:start w:val="1"/>
      <w:numFmt w:val="bullet"/>
      <w:pStyle w:val="ListNumber1Level3"/>
      <w:lvlText w:val="–"/>
      <w:lvlJc w:val="left"/>
      <w:pPr>
        <w:tabs>
          <w:tab w:val="num" w:pos="1361"/>
        </w:tabs>
        <w:ind w:left="1361" w:hanging="454"/>
      </w:pPr>
      <w:rPr>
        <w:rFonts w:ascii="Times New Roman" w:hAnsi="Times New Roman"/>
      </w:rPr>
    </w:lvl>
    <w:lvl w:ilvl="3">
      <w:start w:val="1"/>
      <w:numFmt w:val="bullet"/>
      <w:pStyle w:val="ListNumber1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BBC2558"/>
    <w:multiLevelType w:val="hybridMultilevel"/>
    <w:tmpl w:val="B9160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BD0BEC"/>
    <w:multiLevelType w:val="singleLevel"/>
    <w:tmpl w:val="ADAC358A"/>
    <w:lvl w:ilvl="0">
      <w:start w:val="1"/>
      <w:numFmt w:val="bullet"/>
      <w:pStyle w:val="Listapunktowana"/>
      <w:lvlText w:val=""/>
      <w:lvlJc w:val="left"/>
      <w:pPr>
        <w:tabs>
          <w:tab w:val="num" w:pos="283"/>
        </w:tabs>
        <w:ind w:left="283" w:hanging="283"/>
      </w:pPr>
      <w:rPr>
        <w:rFonts w:ascii="Symbol" w:hAnsi="Symbol"/>
      </w:rPr>
    </w:lvl>
  </w:abstractNum>
  <w:abstractNum w:abstractNumId="22" w15:restartNumberingAfterBreak="0">
    <w:nsid w:val="5523731D"/>
    <w:multiLevelType w:val="hybridMultilevel"/>
    <w:tmpl w:val="E1762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2B5C67"/>
    <w:multiLevelType w:val="singleLevel"/>
    <w:tmpl w:val="8F10F890"/>
    <w:lvl w:ilvl="0">
      <w:start w:val="1"/>
      <w:numFmt w:val="bullet"/>
      <w:pStyle w:val="ListDash"/>
      <w:lvlText w:val="–"/>
      <w:lvlJc w:val="left"/>
      <w:pPr>
        <w:tabs>
          <w:tab w:val="num" w:pos="283"/>
        </w:tabs>
        <w:ind w:left="283" w:hanging="283"/>
      </w:pPr>
      <w:rPr>
        <w:rFonts w:ascii="Times New Roman" w:hAnsi="Times New Roman"/>
      </w:rPr>
    </w:lvl>
  </w:abstractNum>
  <w:abstractNum w:abstractNumId="24" w15:restartNumberingAfterBreak="0">
    <w:nsid w:val="668A0EF8"/>
    <w:multiLevelType w:val="hybridMultilevel"/>
    <w:tmpl w:val="D8DE4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8A10F7"/>
    <w:multiLevelType w:val="singleLevel"/>
    <w:tmpl w:val="53AE953A"/>
    <w:lvl w:ilvl="0">
      <w:start w:val="1"/>
      <w:numFmt w:val="bullet"/>
      <w:pStyle w:val="ListDash2"/>
      <w:lvlText w:val="–"/>
      <w:lvlJc w:val="left"/>
      <w:pPr>
        <w:tabs>
          <w:tab w:val="num" w:pos="1360"/>
        </w:tabs>
        <w:ind w:left="1360" w:hanging="283"/>
      </w:pPr>
      <w:rPr>
        <w:rFonts w:ascii="Times New Roman" w:hAnsi="Times New Roman"/>
      </w:rPr>
    </w:lvl>
  </w:abstractNum>
  <w:abstractNum w:abstractNumId="26" w15:restartNumberingAfterBreak="0">
    <w:nsid w:val="67671EEF"/>
    <w:multiLevelType w:val="singleLevel"/>
    <w:tmpl w:val="61CAE77E"/>
    <w:lvl w:ilvl="0">
      <w:start w:val="1"/>
      <w:numFmt w:val="bullet"/>
      <w:pStyle w:val="ListDash1"/>
      <w:lvlText w:val="–"/>
      <w:lvlJc w:val="left"/>
      <w:pPr>
        <w:tabs>
          <w:tab w:val="num" w:pos="765"/>
        </w:tabs>
        <w:ind w:left="765" w:hanging="283"/>
      </w:pPr>
      <w:rPr>
        <w:rFonts w:ascii="Times New Roman" w:hAnsi="Times New Roman"/>
      </w:rPr>
    </w:lvl>
  </w:abstractNum>
  <w:abstractNum w:abstractNumId="27" w15:restartNumberingAfterBreak="0">
    <w:nsid w:val="683A49F4"/>
    <w:multiLevelType w:val="multilevel"/>
    <w:tmpl w:val="055AB100"/>
    <w:lvl w:ilvl="0">
      <w:start w:val="1"/>
      <w:numFmt w:val="decimal"/>
      <w:pStyle w:val="Style1"/>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u w:val="none"/>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6977472E"/>
    <w:multiLevelType w:val="multilevel"/>
    <w:tmpl w:val="764CBF3A"/>
    <w:lvl w:ilvl="0">
      <w:start w:val="1"/>
      <w:numFmt w:val="decimal"/>
      <w:pStyle w:val="Listanumerowana4"/>
      <w:lvlText w:val="(%1)"/>
      <w:lvlJc w:val="left"/>
      <w:pPr>
        <w:tabs>
          <w:tab w:val="num" w:pos="454"/>
        </w:tabs>
        <w:ind w:left="454" w:hanging="454"/>
      </w:pPr>
    </w:lvl>
    <w:lvl w:ilvl="1">
      <w:start w:val="1"/>
      <w:numFmt w:val="lowerLetter"/>
      <w:pStyle w:val="ListNumber4Level2"/>
      <w:lvlText w:val="(%2)"/>
      <w:lvlJc w:val="left"/>
      <w:pPr>
        <w:tabs>
          <w:tab w:val="num" w:pos="907"/>
        </w:tabs>
        <w:ind w:left="907" w:hanging="453"/>
      </w:pPr>
    </w:lvl>
    <w:lvl w:ilvl="2">
      <w:start w:val="1"/>
      <w:numFmt w:val="bullet"/>
      <w:pStyle w:val="ListNumber4Level3"/>
      <w:lvlText w:val="–"/>
      <w:lvlJc w:val="left"/>
      <w:pPr>
        <w:tabs>
          <w:tab w:val="num" w:pos="1361"/>
        </w:tabs>
        <w:ind w:left="1361" w:hanging="454"/>
      </w:pPr>
      <w:rPr>
        <w:rFonts w:ascii="Times New Roman" w:hAnsi="Times New Roman"/>
      </w:rPr>
    </w:lvl>
    <w:lvl w:ilvl="3">
      <w:start w:val="1"/>
      <w:numFmt w:val="bullet"/>
      <w:pStyle w:val="ListNumber4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E5C21E3"/>
    <w:multiLevelType w:val="singleLevel"/>
    <w:tmpl w:val="01CA2472"/>
    <w:lvl w:ilvl="0">
      <w:start w:val="1"/>
      <w:numFmt w:val="bullet"/>
      <w:pStyle w:val="ListDash3"/>
      <w:lvlText w:val="–"/>
      <w:lvlJc w:val="left"/>
      <w:pPr>
        <w:tabs>
          <w:tab w:val="num" w:pos="2199"/>
        </w:tabs>
        <w:ind w:left="2199" w:hanging="283"/>
      </w:pPr>
      <w:rPr>
        <w:rFonts w:ascii="Times New Roman" w:hAnsi="Times New Roman"/>
      </w:rPr>
    </w:lvl>
  </w:abstractNum>
  <w:abstractNum w:abstractNumId="30" w15:restartNumberingAfterBreak="0">
    <w:nsid w:val="721F68BA"/>
    <w:multiLevelType w:val="hybridMultilevel"/>
    <w:tmpl w:val="0922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B611AE"/>
    <w:multiLevelType w:val="multilevel"/>
    <w:tmpl w:val="F89C0020"/>
    <w:lvl w:ilvl="0">
      <w:start w:val="1"/>
      <w:numFmt w:val="decimal"/>
      <w:pStyle w:val="Nagwek1"/>
      <w:lvlText w:val="%1"/>
      <w:lvlJc w:val="left"/>
      <w:pPr>
        <w:tabs>
          <w:tab w:val="num" w:pos="1152"/>
        </w:tabs>
        <w:ind w:left="1152" w:hanging="432"/>
      </w:pPr>
      <w:rPr>
        <w:rFonts w:hint="default"/>
      </w:rPr>
    </w:lvl>
    <w:lvl w:ilvl="1">
      <w:start w:val="1"/>
      <w:numFmt w:val="decimal"/>
      <w:pStyle w:val="Nagwek2"/>
      <w:lvlText w:val="%1.%2"/>
      <w:lvlJc w:val="left"/>
      <w:pPr>
        <w:tabs>
          <w:tab w:val="num" w:pos="1296"/>
        </w:tabs>
        <w:ind w:left="1296" w:hanging="576"/>
      </w:pPr>
      <w:rPr>
        <w:rFonts w:hint="default"/>
      </w:rPr>
    </w:lvl>
    <w:lvl w:ilvl="2">
      <w:start w:val="1"/>
      <w:numFmt w:val="decimal"/>
      <w:pStyle w:val="Nagwek3"/>
      <w:lvlText w:val="%1.%2.%3"/>
      <w:lvlJc w:val="left"/>
      <w:pPr>
        <w:tabs>
          <w:tab w:val="num" w:pos="720"/>
        </w:tabs>
        <w:ind w:left="720" w:hanging="720"/>
      </w:pPr>
      <w:rPr>
        <w:rFonts w:hint="default"/>
      </w:rPr>
    </w:lvl>
    <w:lvl w:ilvl="3">
      <w:start w:val="1"/>
      <w:numFmt w:val="decimal"/>
      <w:pStyle w:val="Nagwek4"/>
      <w:lvlText w:val="%1.%2.%3.%4"/>
      <w:lvlJc w:val="left"/>
      <w:pPr>
        <w:tabs>
          <w:tab w:val="num" w:pos="1432"/>
        </w:tabs>
        <w:ind w:left="1432" w:hanging="864"/>
      </w:pPr>
      <w:rPr>
        <w:rFonts w:hint="default"/>
      </w:rPr>
    </w:lvl>
    <w:lvl w:ilvl="4">
      <w:start w:val="1"/>
      <w:numFmt w:val="decimal"/>
      <w:pStyle w:val="Nagwek5"/>
      <w:lvlText w:val="%1.%2.%3.%4.%5"/>
      <w:lvlJc w:val="left"/>
      <w:pPr>
        <w:tabs>
          <w:tab w:val="num" w:pos="1728"/>
        </w:tabs>
        <w:ind w:left="1728" w:hanging="1008"/>
      </w:pPr>
      <w:rPr>
        <w:rFonts w:hint="default"/>
      </w:rPr>
    </w:lvl>
    <w:lvl w:ilvl="5">
      <w:start w:val="1"/>
      <w:numFmt w:val="decimal"/>
      <w:pStyle w:val="Nagwek6"/>
      <w:lvlText w:val="%1.%2.%3.%4.%5.%6"/>
      <w:lvlJc w:val="left"/>
      <w:pPr>
        <w:tabs>
          <w:tab w:val="num" w:pos="1872"/>
        </w:tabs>
        <w:ind w:left="1872" w:hanging="1152"/>
      </w:pPr>
      <w:rPr>
        <w:rFonts w:hint="default"/>
      </w:rPr>
    </w:lvl>
    <w:lvl w:ilvl="6">
      <w:start w:val="1"/>
      <w:numFmt w:val="decimal"/>
      <w:pStyle w:val="Nagwek7"/>
      <w:lvlText w:val="%1.%2.%3.%4.%5.%6.%7"/>
      <w:lvlJc w:val="left"/>
      <w:pPr>
        <w:tabs>
          <w:tab w:val="num" w:pos="2016"/>
        </w:tabs>
        <w:ind w:left="2016" w:hanging="1296"/>
      </w:pPr>
      <w:rPr>
        <w:rFonts w:hint="default"/>
      </w:rPr>
    </w:lvl>
    <w:lvl w:ilvl="7">
      <w:start w:val="1"/>
      <w:numFmt w:val="decimal"/>
      <w:pStyle w:val="Nagwek8"/>
      <w:lvlText w:val="%1.%2.%3.%4.%5.%6.%7.%8"/>
      <w:lvlJc w:val="left"/>
      <w:pPr>
        <w:tabs>
          <w:tab w:val="num" w:pos="2160"/>
        </w:tabs>
        <w:ind w:left="2160" w:hanging="1440"/>
      </w:pPr>
      <w:rPr>
        <w:rFonts w:hint="default"/>
      </w:rPr>
    </w:lvl>
    <w:lvl w:ilvl="8">
      <w:start w:val="1"/>
      <w:numFmt w:val="decimal"/>
      <w:pStyle w:val="Nagwek9"/>
      <w:lvlText w:val="%1.%2.%3.%4.%5.%6.%7.%8.%9"/>
      <w:lvlJc w:val="left"/>
      <w:pPr>
        <w:tabs>
          <w:tab w:val="num" w:pos="2304"/>
        </w:tabs>
        <w:ind w:left="2304" w:hanging="1584"/>
      </w:pPr>
      <w:rPr>
        <w:rFonts w:hint="default"/>
      </w:rPr>
    </w:lvl>
  </w:abstractNum>
  <w:abstractNum w:abstractNumId="32" w15:restartNumberingAfterBreak="0">
    <w:nsid w:val="764B6A6A"/>
    <w:multiLevelType w:val="hybridMultilevel"/>
    <w:tmpl w:val="58BC8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902CBA"/>
    <w:multiLevelType w:val="hybridMultilevel"/>
    <w:tmpl w:val="2FECC7B8"/>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4" w15:restartNumberingAfterBreak="0">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1"/>
  </w:num>
  <w:num w:numId="3">
    <w:abstractNumId w:val="5"/>
  </w:num>
  <w:num w:numId="4">
    <w:abstractNumId w:val="4"/>
  </w:num>
  <w:num w:numId="5">
    <w:abstractNumId w:val="29"/>
  </w:num>
  <w:num w:numId="6">
    <w:abstractNumId w:val="13"/>
  </w:num>
  <w:num w:numId="7">
    <w:abstractNumId w:val="11"/>
  </w:num>
  <w:num w:numId="8">
    <w:abstractNumId w:val="17"/>
  </w:num>
  <w:num w:numId="9">
    <w:abstractNumId w:val="15"/>
  </w:num>
  <w:num w:numId="10">
    <w:abstractNumId w:val="23"/>
  </w:num>
  <w:num w:numId="11">
    <w:abstractNumId w:val="26"/>
  </w:num>
  <w:num w:numId="12">
    <w:abstractNumId w:val="25"/>
  </w:num>
  <w:num w:numId="13">
    <w:abstractNumId w:val="3"/>
  </w:num>
  <w:num w:numId="14">
    <w:abstractNumId w:val="19"/>
  </w:num>
  <w:num w:numId="15">
    <w:abstractNumId w:val="6"/>
  </w:num>
  <w:num w:numId="16">
    <w:abstractNumId w:val="2"/>
  </w:num>
  <w:num w:numId="17">
    <w:abstractNumId w:val="28"/>
  </w:num>
  <w:num w:numId="18">
    <w:abstractNumId w:val="27"/>
  </w:num>
  <w:num w:numId="19">
    <w:abstractNumId w:val="31"/>
  </w:num>
  <w:num w:numId="20">
    <w:abstractNumId w:val="34"/>
  </w:num>
  <w:num w:numId="21">
    <w:abstractNumId w:val="16"/>
  </w:num>
  <w:num w:numId="22">
    <w:abstractNumId w:val="8"/>
  </w:num>
  <w:num w:numId="23">
    <w:abstractNumId w:val="33"/>
  </w:num>
  <w:num w:numId="24">
    <w:abstractNumId w:val="18"/>
  </w:num>
  <w:num w:numId="25">
    <w:abstractNumId w:val="32"/>
  </w:num>
  <w:num w:numId="26">
    <w:abstractNumId w:val="30"/>
  </w:num>
  <w:num w:numId="27">
    <w:abstractNumId w:val="12"/>
  </w:num>
  <w:num w:numId="28">
    <w:abstractNumId w:val="1"/>
  </w:num>
  <w:num w:numId="29">
    <w:abstractNumId w:val="7"/>
  </w:num>
  <w:num w:numId="30">
    <w:abstractNumId w:val="14"/>
  </w:num>
  <w:num w:numId="31">
    <w:abstractNumId w:val="22"/>
  </w:num>
  <w:num w:numId="32">
    <w:abstractNumId w:val="10"/>
  </w:num>
  <w:num w:numId="33">
    <w:abstractNumId w:val="9"/>
  </w:num>
  <w:num w:numId="34">
    <w:abstractNumId w:val="20"/>
  </w:num>
  <w:num w:numId="35">
    <w:abstractNumId w:val="24"/>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nl-NL" w:vendorID="64" w:dllVersion="131078" w:nlCheck="1" w:checkStyle="0"/>
  <w:activeWritingStyle w:appName="MSWord" w:lang="en-IE"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4E2"/>
    <w:rsid w:val="000005D0"/>
    <w:rsid w:val="00000789"/>
    <w:rsid w:val="00001248"/>
    <w:rsid w:val="00001BBF"/>
    <w:rsid w:val="00002134"/>
    <w:rsid w:val="0000599A"/>
    <w:rsid w:val="000074CF"/>
    <w:rsid w:val="00011BFD"/>
    <w:rsid w:val="00021054"/>
    <w:rsid w:val="00021A02"/>
    <w:rsid w:val="0002310F"/>
    <w:rsid w:val="00025090"/>
    <w:rsid w:val="00025D6F"/>
    <w:rsid w:val="00026137"/>
    <w:rsid w:val="0002632F"/>
    <w:rsid w:val="00027251"/>
    <w:rsid w:val="00030280"/>
    <w:rsid w:val="00031417"/>
    <w:rsid w:val="00032D9A"/>
    <w:rsid w:val="00033A08"/>
    <w:rsid w:val="00036FB2"/>
    <w:rsid w:val="00037BA0"/>
    <w:rsid w:val="00043479"/>
    <w:rsid w:val="00044BEE"/>
    <w:rsid w:val="0004505B"/>
    <w:rsid w:val="000548EA"/>
    <w:rsid w:val="00056EB2"/>
    <w:rsid w:val="00060848"/>
    <w:rsid w:val="00060EF6"/>
    <w:rsid w:val="00061168"/>
    <w:rsid w:val="00063068"/>
    <w:rsid w:val="00064B53"/>
    <w:rsid w:val="00067BE0"/>
    <w:rsid w:val="00070E01"/>
    <w:rsid w:val="0007285B"/>
    <w:rsid w:val="00074C87"/>
    <w:rsid w:val="00080783"/>
    <w:rsid w:val="00080E9B"/>
    <w:rsid w:val="0008158C"/>
    <w:rsid w:val="00081B15"/>
    <w:rsid w:val="00083841"/>
    <w:rsid w:val="00083E48"/>
    <w:rsid w:val="000841D2"/>
    <w:rsid w:val="0008484E"/>
    <w:rsid w:val="00084F09"/>
    <w:rsid w:val="000858BE"/>
    <w:rsid w:val="0008605C"/>
    <w:rsid w:val="0008618F"/>
    <w:rsid w:val="000928E1"/>
    <w:rsid w:val="00094451"/>
    <w:rsid w:val="000947FA"/>
    <w:rsid w:val="00096C7D"/>
    <w:rsid w:val="000A1928"/>
    <w:rsid w:val="000A2AFE"/>
    <w:rsid w:val="000A60B4"/>
    <w:rsid w:val="000A7D00"/>
    <w:rsid w:val="000B046C"/>
    <w:rsid w:val="000B131B"/>
    <w:rsid w:val="000B2520"/>
    <w:rsid w:val="000B25E1"/>
    <w:rsid w:val="000B3283"/>
    <w:rsid w:val="000B4132"/>
    <w:rsid w:val="000B54F1"/>
    <w:rsid w:val="000C0851"/>
    <w:rsid w:val="000C08F4"/>
    <w:rsid w:val="000C1196"/>
    <w:rsid w:val="000C4137"/>
    <w:rsid w:val="000C6A32"/>
    <w:rsid w:val="000D229F"/>
    <w:rsid w:val="000D282B"/>
    <w:rsid w:val="000D2E88"/>
    <w:rsid w:val="000D4D6A"/>
    <w:rsid w:val="000D5926"/>
    <w:rsid w:val="000D7095"/>
    <w:rsid w:val="000D7A8D"/>
    <w:rsid w:val="000E46E2"/>
    <w:rsid w:val="000E550C"/>
    <w:rsid w:val="000E56FC"/>
    <w:rsid w:val="000E58BF"/>
    <w:rsid w:val="000E68FF"/>
    <w:rsid w:val="000F047D"/>
    <w:rsid w:val="000F18C9"/>
    <w:rsid w:val="000F18CA"/>
    <w:rsid w:val="000F1E53"/>
    <w:rsid w:val="000F2610"/>
    <w:rsid w:val="000F320F"/>
    <w:rsid w:val="000F5C71"/>
    <w:rsid w:val="000F5D9A"/>
    <w:rsid w:val="000F6640"/>
    <w:rsid w:val="000F6657"/>
    <w:rsid w:val="000F68A2"/>
    <w:rsid w:val="0010050D"/>
    <w:rsid w:val="00103247"/>
    <w:rsid w:val="00106217"/>
    <w:rsid w:val="00107192"/>
    <w:rsid w:val="00107909"/>
    <w:rsid w:val="00107CD2"/>
    <w:rsid w:val="001100C1"/>
    <w:rsid w:val="001107D7"/>
    <w:rsid w:val="00112982"/>
    <w:rsid w:val="001154DE"/>
    <w:rsid w:val="0012398D"/>
    <w:rsid w:val="00125283"/>
    <w:rsid w:val="00125949"/>
    <w:rsid w:val="00125BEC"/>
    <w:rsid w:val="0012628A"/>
    <w:rsid w:val="00126C9A"/>
    <w:rsid w:val="00126DD9"/>
    <w:rsid w:val="00131ECA"/>
    <w:rsid w:val="00133724"/>
    <w:rsid w:val="001338B2"/>
    <w:rsid w:val="001352F1"/>
    <w:rsid w:val="00136AAE"/>
    <w:rsid w:val="00136DEC"/>
    <w:rsid w:val="00137C8C"/>
    <w:rsid w:val="00141410"/>
    <w:rsid w:val="001418F6"/>
    <w:rsid w:val="00143EB0"/>
    <w:rsid w:val="001450FF"/>
    <w:rsid w:val="00147899"/>
    <w:rsid w:val="00154811"/>
    <w:rsid w:val="00156B77"/>
    <w:rsid w:val="00157447"/>
    <w:rsid w:val="0016203D"/>
    <w:rsid w:val="0016253A"/>
    <w:rsid w:val="00163122"/>
    <w:rsid w:val="00163672"/>
    <w:rsid w:val="00164523"/>
    <w:rsid w:val="00164DFA"/>
    <w:rsid w:val="001650AD"/>
    <w:rsid w:val="00165B4E"/>
    <w:rsid w:val="001701F9"/>
    <w:rsid w:val="00171648"/>
    <w:rsid w:val="0017197A"/>
    <w:rsid w:val="00171C1A"/>
    <w:rsid w:val="00172E89"/>
    <w:rsid w:val="00173D86"/>
    <w:rsid w:val="001748F8"/>
    <w:rsid w:val="001753FC"/>
    <w:rsid w:val="0017738E"/>
    <w:rsid w:val="0018466F"/>
    <w:rsid w:val="00185BBC"/>
    <w:rsid w:val="001864D2"/>
    <w:rsid w:val="00186F5D"/>
    <w:rsid w:val="00187500"/>
    <w:rsid w:val="00190354"/>
    <w:rsid w:val="00193744"/>
    <w:rsid w:val="001953D9"/>
    <w:rsid w:val="001964B2"/>
    <w:rsid w:val="001967F5"/>
    <w:rsid w:val="00197D0D"/>
    <w:rsid w:val="001A044D"/>
    <w:rsid w:val="001A1BF7"/>
    <w:rsid w:val="001A1C43"/>
    <w:rsid w:val="001A3521"/>
    <w:rsid w:val="001A5983"/>
    <w:rsid w:val="001A5A11"/>
    <w:rsid w:val="001A5AE6"/>
    <w:rsid w:val="001A5CBF"/>
    <w:rsid w:val="001A620F"/>
    <w:rsid w:val="001B0694"/>
    <w:rsid w:val="001B0D0D"/>
    <w:rsid w:val="001B0E54"/>
    <w:rsid w:val="001B3435"/>
    <w:rsid w:val="001B4F68"/>
    <w:rsid w:val="001B5817"/>
    <w:rsid w:val="001C2484"/>
    <w:rsid w:val="001C36C3"/>
    <w:rsid w:val="001C5CE3"/>
    <w:rsid w:val="001C67A5"/>
    <w:rsid w:val="001D02E0"/>
    <w:rsid w:val="001D2065"/>
    <w:rsid w:val="001D2069"/>
    <w:rsid w:val="001D3442"/>
    <w:rsid w:val="001D6744"/>
    <w:rsid w:val="001D714D"/>
    <w:rsid w:val="001D7755"/>
    <w:rsid w:val="001D7D30"/>
    <w:rsid w:val="001E0945"/>
    <w:rsid w:val="001E1F55"/>
    <w:rsid w:val="001E5124"/>
    <w:rsid w:val="001E76B5"/>
    <w:rsid w:val="001F2858"/>
    <w:rsid w:val="001F5986"/>
    <w:rsid w:val="001F60A4"/>
    <w:rsid w:val="001F659A"/>
    <w:rsid w:val="00202E08"/>
    <w:rsid w:val="00202FAF"/>
    <w:rsid w:val="00203536"/>
    <w:rsid w:val="00203774"/>
    <w:rsid w:val="00203A10"/>
    <w:rsid w:val="0020708D"/>
    <w:rsid w:val="00207272"/>
    <w:rsid w:val="00207822"/>
    <w:rsid w:val="002130CA"/>
    <w:rsid w:val="00213D81"/>
    <w:rsid w:val="002147C5"/>
    <w:rsid w:val="00216A83"/>
    <w:rsid w:val="00217EE5"/>
    <w:rsid w:val="00220012"/>
    <w:rsid w:val="002224C9"/>
    <w:rsid w:val="00223DDB"/>
    <w:rsid w:val="0022405C"/>
    <w:rsid w:val="00224B83"/>
    <w:rsid w:val="00224D07"/>
    <w:rsid w:val="00226213"/>
    <w:rsid w:val="00231EC9"/>
    <w:rsid w:val="00232153"/>
    <w:rsid w:val="00232307"/>
    <w:rsid w:val="002323CF"/>
    <w:rsid w:val="00233D55"/>
    <w:rsid w:val="0023605E"/>
    <w:rsid w:val="00240B99"/>
    <w:rsid w:val="00240DE4"/>
    <w:rsid w:val="00241921"/>
    <w:rsid w:val="00241A3D"/>
    <w:rsid w:val="0024238E"/>
    <w:rsid w:val="0024313B"/>
    <w:rsid w:val="0024421E"/>
    <w:rsid w:val="00244688"/>
    <w:rsid w:val="00245BF5"/>
    <w:rsid w:val="0025221F"/>
    <w:rsid w:val="002542DC"/>
    <w:rsid w:val="00255055"/>
    <w:rsid w:val="00255A06"/>
    <w:rsid w:val="002570D1"/>
    <w:rsid w:val="00260F9E"/>
    <w:rsid w:val="00262155"/>
    <w:rsid w:val="00263EAE"/>
    <w:rsid w:val="0026668B"/>
    <w:rsid w:val="00267FFD"/>
    <w:rsid w:val="002706FB"/>
    <w:rsid w:val="002739FE"/>
    <w:rsid w:val="00275972"/>
    <w:rsid w:val="00280904"/>
    <w:rsid w:val="00281D2F"/>
    <w:rsid w:val="002826B2"/>
    <w:rsid w:val="002915E6"/>
    <w:rsid w:val="002917E9"/>
    <w:rsid w:val="00292896"/>
    <w:rsid w:val="0029349B"/>
    <w:rsid w:val="00294266"/>
    <w:rsid w:val="00294B27"/>
    <w:rsid w:val="00296C59"/>
    <w:rsid w:val="00297814"/>
    <w:rsid w:val="00297D0B"/>
    <w:rsid w:val="002A2786"/>
    <w:rsid w:val="002A2EF5"/>
    <w:rsid w:val="002A4187"/>
    <w:rsid w:val="002A638B"/>
    <w:rsid w:val="002A6F1A"/>
    <w:rsid w:val="002A76DF"/>
    <w:rsid w:val="002A7FBC"/>
    <w:rsid w:val="002B1E16"/>
    <w:rsid w:val="002B1EDE"/>
    <w:rsid w:val="002B5C1B"/>
    <w:rsid w:val="002B61F5"/>
    <w:rsid w:val="002B787F"/>
    <w:rsid w:val="002C3D5C"/>
    <w:rsid w:val="002C3F34"/>
    <w:rsid w:val="002C48D8"/>
    <w:rsid w:val="002C6C76"/>
    <w:rsid w:val="002C7A19"/>
    <w:rsid w:val="002D2E80"/>
    <w:rsid w:val="002D32E6"/>
    <w:rsid w:val="002D3403"/>
    <w:rsid w:val="002D742B"/>
    <w:rsid w:val="002D74D6"/>
    <w:rsid w:val="002E014F"/>
    <w:rsid w:val="002E29EF"/>
    <w:rsid w:val="002E301D"/>
    <w:rsid w:val="002E490F"/>
    <w:rsid w:val="002E4968"/>
    <w:rsid w:val="002E64BF"/>
    <w:rsid w:val="002F03A2"/>
    <w:rsid w:val="002F296F"/>
    <w:rsid w:val="002F3B1A"/>
    <w:rsid w:val="002F4783"/>
    <w:rsid w:val="002F47C5"/>
    <w:rsid w:val="002F73A7"/>
    <w:rsid w:val="002F779A"/>
    <w:rsid w:val="00301227"/>
    <w:rsid w:val="003023C7"/>
    <w:rsid w:val="00302AD3"/>
    <w:rsid w:val="003038C9"/>
    <w:rsid w:val="00303B61"/>
    <w:rsid w:val="00312126"/>
    <w:rsid w:val="0031347D"/>
    <w:rsid w:val="00317C6D"/>
    <w:rsid w:val="00322073"/>
    <w:rsid w:val="0032383E"/>
    <w:rsid w:val="00325B58"/>
    <w:rsid w:val="0033287E"/>
    <w:rsid w:val="00332C17"/>
    <w:rsid w:val="00333331"/>
    <w:rsid w:val="0033338E"/>
    <w:rsid w:val="00333816"/>
    <w:rsid w:val="00335DF0"/>
    <w:rsid w:val="003360AE"/>
    <w:rsid w:val="003362A6"/>
    <w:rsid w:val="003375FB"/>
    <w:rsid w:val="00340A5B"/>
    <w:rsid w:val="00341244"/>
    <w:rsid w:val="00342208"/>
    <w:rsid w:val="00346408"/>
    <w:rsid w:val="0034692A"/>
    <w:rsid w:val="00346C62"/>
    <w:rsid w:val="0034741F"/>
    <w:rsid w:val="00354FD5"/>
    <w:rsid w:val="003635EB"/>
    <w:rsid w:val="00363C5D"/>
    <w:rsid w:val="00364486"/>
    <w:rsid w:val="00364C34"/>
    <w:rsid w:val="00366B1F"/>
    <w:rsid w:val="00371BA4"/>
    <w:rsid w:val="0037298D"/>
    <w:rsid w:val="00374958"/>
    <w:rsid w:val="00374A40"/>
    <w:rsid w:val="003809B6"/>
    <w:rsid w:val="003812A5"/>
    <w:rsid w:val="0038133B"/>
    <w:rsid w:val="003816CE"/>
    <w:rsid w:val="00382464"/>
    <w:rsid w:val="00384034"/>
    <w:rsid w:val="0038506F"/>
    <w:rsid w:val="003851C6"/>
    <w:rsid w:val="00394258"/>
    <w:rsid w:val="00397102"/>
    <w:rsid w:val="003A0A7E"/>
    <w:rsid w:val="003A2144"/>
    <w:rsid w:val="003A3CB1"/>
    <w:rsid w:val="003A41DF"/>
    <w:rsid w:val="003A4FF9"/>
    <w:rsid w:val="003A581A"/>
    <w:rsid w:val="003A5B14"/>
    <w:rsid w:val="003A707C"/>
    <w:rsid w:val="003A7A89"/>
    <w:rsid w:val="003B078E"/>
    <w:rsid w:val="003B0C48"/>
    <w:rsid w:val="003B0EAF"/>
    <w:rsid w:val="003B1FF4"/>
    <w:rsid w:val="003B2966"/>
    <w:rsid w:val="003B4167"/>
    <w:rsid w:val="003B4421"/>
    <w:rsid w:val="003B4887"/>
    <w:rsid w:val="003B58F3"/>
    <w:rsid w:val="003B5CA8"/>
    <w:rsid w:val="003B6846"/>
    <w:rsid w:val="003C4BFB"/>
    <w:rsid w:val="003C5575"/>
    <w:rsid w:val="003C6F22"/>
    <w:rsid w:val="003D02D4"/>
    <w:rsid w:val="003D057A"/>
    <w:rsid w:val="003D0BA6"/>
    <w:rsid w:val="003D1263"/>
    <w:rsid w:val="003D12BE"/>
    <w:rsid w:val="003D22AF"/>
    <w:rsid w:val="003D3D56"/>
    <w:rsid w:val="003D4500"/>
    <w:rsid w:val="003D4DDB"/>
    <w:rsid w:val="003D68BB"/>
    <w:rsid w:val="003D74D0"/>
    <w:rsid w:val="003E0ABD"/>
    <w:rsid w:val="003E0D1C"/>
    <w:rsid w:val="003E0D52"/>
    <w:rsid w:val="003E13F7"/>
    <w:rsid w:val="003E16F5"/>
    <w:rsid w:val="003E43F4"/>
    <w:rsid w:val="003E4637"/>
    <w:rsid w:val="003E4927"/>
    <w:rsid w:val="003E4F1D"/>
    <w:rsid w:val="003E6C20"/>
    <w:rsid w:val="003F05F0"/>
    <w:rsid w:val="003F3083"/>
    <w:rsid w:val="003F382D"/>
    <w:rsid w:val="003F3BEC"/>
    <w:rsid w:val="003F3E5B"/>
    <w:rsid w:val="003F5A48"/>
    <w:rsid w:val="003F6239"/>
    <w:rsid w:val="003F6DAB"/>
    <w:rsid w:val="003F728D"/>
    <w:rsid w:val="003F77EB"/>
    <w:rsid w:val="00400941"/>
    <w:rsid w:val="00400A36"/>
    <w:rsid w:val="004021D1"/>
    <w:rsid w:val="00402CD2"/>
    <w:rsid w:val="004039A5"/>
    <w:rsid w:val="00403AAC"/>
    <w:rsid w:val="00403B99"/>
    <w:rsid w:val="004041E7"/>
    <w:rsid w:val="00404572"/>
    <w:rsid w:val="0040679D"/>
    <w:rsid w:val="004079B2"/>
    <w:rsid w:val="00407F9C"/>
    <w:rsid w:val="004100E3"/>
    <w:rsid w:val="00410BE1"/>
    <w:rsid w:val="004110FC"/>
    <w:rsid w:val="004137DB"/>
    <w:rsid w:val="00413E12"/>
    <w:rsid w:val="004166D0"/>
    <w:rsid w:val="00416CD3"/>
    <w:rsid w:val="00417C9D"/>
    <w:rsid w:val="0042048C"/>
    <w:rsid w:val="004212C4"/>
    <w:rsid w:val="004220B9"/>
    <w:rsid w:val="00424AAD"/>
    <w:rsid w:val="00425CF1"/>
    <w:rsid w:val="00426959"/>
    <w:rsid w:val="0042740D"/>
    <w:rsid w:val="00427CAF"/>
    <w:rsid w:val="00432F45"/>
    <w:rsid w:val="00440982"/>
    <w:rsid w:val="00443066"/>
    <w:rsid w:val="0044326A"/>
    <w:rsid w:val="00444410"/>
    <w:rsid w:val="004465B0"/>
    <w:rsid w:val="00446EB7"/>
    <w:rsid w:val="00447F79"/>
    <w:rsid w:val="00451FE8"/>
    <w:rsid w:val="00454556"/>
    <w:rsid w:val="00455445"/>
    <w:rsid w:val="004570BB"/>
    <w:rsid w:val="00457374"/>
    <w:rsid w:val="00460017"/>
    <w:rsid w:val="00460DA5"/>
    <w:rsid w:val="00462982"/>
    <w:rsid w:val="00466719"/>
    <w:rsid w:val="0047017C"/>
    <w:rsid w:val="004712B6"/>
    <w:rsid w:val="0047152F"/>
    <w:rsid w:val="00471D72"/>
    <w:rsid w:val="00471FE4"/>
    <w:rsid w:val="0047260A"/>
    <w:rsid w:val="00472FCA"/>
    <w:rsid w:val="00473C36"/>
    <w:rsid w:val="00473FA3"/>
    <w:rsid w:val="00474A89"/>
    <w:rsid w:val="0047600C"/>
    <w:rsid w:val="00477E4A"/>
    <w:rsid w:val="004806CE"/>
    <w:rsid w:val="00480B14"/>
    <w:rsid w:val="004828FC"/>
    <w:rsid w:val="00483380"/>
    <w:rsid w:val="00483525"/>
    <w:rsid w:val="00486A21"/>
    <w:rsid w:val="00494F40"/>
    <w:rsid w:val="00497381"/>
    <w:rsid w:val="004A1448"/>
    <w:rsid w:val="004A2CA3"/>
    <w:rsid w:val="004A2CEC"/>
    <w:rsid w:val="004A351C"/>
    <w:rsid w:val="004A5AC6"/>
    <w:rsid w:val="004A5C8C"/>
    <w:rsid w:val="004B05B1"/>
    <w:rsid w:val="004B39CB"/>
    <w:rsid w:val="004B4934"/>
    <w:rsid w:val="004B5268"/>
    <w:rsid w:val="004B6D73"/>
    <w:rsid w:val="004C0277"/>
    <w:rsid w:val="004C0C9D"/>
    <w:rsid w:val="004C2DDA"/>
    <w:rsid w:val="004C32C7"/>
    <w:rsid w:val="004C4FF6"/>
    <w:rsid w:val="004C5747"/>
    <w:rsid w:val="004D1D6C"/>
    <w:rsid w:val="004D2E05"/>
    <w:rsid w:val="004D2E15"/>
    <w:rsid w:val="004D425B"/>
    <w:rsid w:val="004D64BB"/>
    <w:rsid w:val="004D7926"/>
    <w:rsid w:val="004D7BC9"/>
    <w:rsid w:val="004E12E6"/>
    <w:rsid w:val="004E559C"/>
    <w:rsid w:val="004F04C8"/>
    <w:rsid w:val="004F173D"/>
    <w:rsid w:val="004F1A09"/>
    <w:rsid w:val="004F262F"/>
    <w:rsid w:val="004F3F25"/>
    <w:rsid w:val="004F6A0D"/>
    <w:rsid w:val="00500B98"/>
    <w:rsid w:val="00500F7A"/>
    <w:rsid w:val="00502331"/>
    <w:rsid w:val="005039F9"/>
    <w:rsid w:val="00504625"/>
    <w:rsid w:val="005049F4"/>
    <w:rsid w:val="00505C4F"/>
    <w:rsid w:val="0050697E"/>
    <w:rsid w:val="00506A25"/>
    <w:rsid w:val="00507D4B"/>
    <w:rsid w:val="00507DF8"/>
    <w:rsid w:val="005103F0"/>
    <w:rsid w:val="00511D21"/>
    <w:rsid w:val="0051272D"/>
    <w:rsid w:val="00513DCC"/>
    <w:rsid w:val="00514CD9"/>
    <w:rsid w:val="005172A0"/>
    <w:rsid w:val="0051772B"/>
    <w:rsid w:val="0052073F"/>
    <w:rsid w:val="00520C98"/>
    <w:rsid w:val="0052273B"/>
    <w:rsid w:val="00522A12"/>
    <w:rsid w:val="00522CD7"/>
    <w:rsid w:val="005231D7"/>
    <w:rsid w:val="00523AFD"/>
    <w:rsid w:val="005245E4"/>
    <w:rsid w:val="00524D68"/>
    <w:rsid w:val="00525D92"/>
    <w:rsid w:val="00525FDB"/>
    <w:rsid w:val="00531950"/>
    <w:rsid w:val="00535A67"/>
    <w:rsid w:val="00536C89"/>
    <w:rsid w:val="00537410"/>
    <w:rsid w:val="005377AB"/>
    <w:rsid w:val="00540152"/>
    <w:rsid w:val="005412D5"/>
    <w:rsid w:val="00544598"/>
    <w:rsid w:val="005446CA"/>
    <w:rsid w:val="00550853"/>
    <w:rsid w:val="00551F32"/>
    <w:rsid w:val="00554412"/>
    <w:rsid w:val="00555765"/>
    <w:rsid w:val="00556A24"/>
    <w:rsid w:val="00556F3E"/>
    <w:rsid w:val="00561CD0"/>
    <w:rsid w:val="00562829"/>
    <w:rsid w:val="00562B64"/>
    <w:rsid w:val="00563AB2"/>
    <w:rsid w:val="0056476B"/>
    <w:rsid w:val="00564F4F"/>
    <w:rsid w:val="0056749D"/>
    <w:rsid w:val="005678C4"/>
    <w:rsid w:val="005720F9"/>
    <w:rsid w:val="00574973"/>
    <w:rsid w:val="00574C4A"/>
    <w:rsid w:val="0057545C"/>
    <w:rsid w:val="00575A95"/>
    <w:rsid w:val="005760F7"/>
    <w:rsid w:val="00577F35"/>
    <w:rsid w:val="00580414"/>
    <w:rsid w:val="005805C4"/>
    <w:rsid w:val="00580D2E"/>
    <w:rsid w:val="005843E3"/>
    <w:rsid w:val="0059183A"/>
    <w:rsid w:val="005920C9"/>
    <w:rsid w:val="00593023"/>
    <w:rsid w:val="00594826"/>
    <w:rsid w:val="0059624B"/>
    <w:rsid w:val="005A0BEA"/>
    <w:rsid w:val="005A267E"/>
    <w:rsid w:val="005A302E"/>
    <w:rsid w:val="005A72A3"/>
    <w:rsid w:val="005A7556"/>
    <w:rsid w:val="005A7D80"/>
    <w:rsid w:val="005A7E8C"/>
    <w:rsid w:val="005B04CE"/>
    <w:rsid w:val="005B12F5"/>
    <w:rsid w:val="005B1387"/>
    <w:rsid w:val="005B1AB1"/>
    <w:rsid w:val="005B1D6B"/>
    <w:rsid w:val="005B2AF5"/>
    <w:rsid w:val="005B42EE"/>
    <w:rsid w:val="005B4453"/>
    <w:rsid w:val="005B5B5B"/>
    <w:rsid w:val="005C01A9"/>
    <w:rsid w:val="005C063A"/>
    <w:rsid w:val="005C199C"/>
    <w:rsid w:val="005C5A07"/>
    <w:rsid w:val="005C60FA"/>
    <w:rsid w:val="005D1A26"/>
    <w:rsid w:val="005D4AEC"/>
    <w:rsid w:val="005D4C2D"/>
    <w:rsid w:val="005D5778"/>
    <w:rsid w:val="005E0635"/>
    <w:rsid w:val="005E1206"/>
    <w:rsid w:val="005E24E0"/>
    <w:rsid w:val="005E5590"/>
    <w:rsid w:val="005F162D"/>
    <w:rsid w:val="005F2314"/>
    <w:rsid w:val="005F379B"/>
    <w:rsid w:val="005F4C20"/>
    <w:rsid w:val="005F592B"/>
    <w:rsid w:val="005F5BD6"/>
    <w:rsid w:val="005F5E13"/>
    <w:rsid w:val="00600B06"/>
    <w:rsid w:val="00600CE4"/>
    <w:rsid w:val="00601B6F"/>
    <w:rsid w:val="006020D5"/>
    <w:rsid w:val="00603ADB"/>
    <w:rsid w:val="00604459"/>
    <w:rsid w:val="00612F20"/>
    <w:rsid w:val="0061320E"/>
    <w:rsid w:val="006142F3"/>
    <w:rsid w:val="0061691C"/>
    <w:rsid w:val="00616F3B"/>
    <w:rsid w:val="00622DC9"/>
    <w:rsid w:val="00623B88"/>
    <w:rsid w:val="00624068"/>
    <w:rsid w:val="00625733"/>
    <w:rsid w:val="00627B0A"/>
    <w:rsid w:val="00630A8D"/>
    <w:rsid w:val="0063185A"/>
    <w:rsid w:val="00631963"/>
    <w:rsid w:val="00631FA1"/>
    <w:rsid w:val="00634DF8"/>
    <w:rsid w:val="006359F2"/>
    <w:rsid w:val="00637556"/>
    <w:rsid w:val="00642600"/>
    <w:rsid w:val="00642A7E"/>
    <w:rsid w:val="006432A6"/>
    <w:rsid w:val="0064552F"/>
    <w:rsid w:val="00646619"/>
    <w:rsid w:val="00646A56"/>
    <w:rsid w:val="00651A95"/>
    <w:rsid w:val="0065571F"/>
    <w:rsid w:val="00657FEE"/>
    <w:rsid w:val="00660B52"/>
    <w:rsid w:val="0066107A"/>
    <w:rsid w:val="006613BB"/>
    <w:rsid w:val="00662414"/>
    <w:rsid w:val="00662CB5"/>
    <w:rsid w:val="00664DC7"/>
    <w:rsid w:val="0066552F"/>
    <w:rsid w:val="00666C22"/>
    <w:rsid w:val="00666F5E"/>
    <w:rsid w:val="00672B01"/>
    <w:rsid w:val="00673A78"/>
    <w:rsid w:val="0067763C"/>
    <w:rsid w:val="00680AB9"/>
    <w:rsid w:val="006811EC"/>
    <w:rsid w:val="0068346F"/>
    <w:rsid w:val="006844CF"/>
    <w:rsid w:val="00684D0E"/>
    <w:rsid w:val="00685459"/>
    <w:rsid w:val="006858A9"/>
    <w:rsid w:val="00685911"/>
    <w:rsid w:val="00685E64"/>
    <w:rsid w:val="00686710"/>
    <w:rsid w:val="00687410"/>
    <w:rsid w:val="00693292"/>
    <w:rsid w:val="00693392"/>
    <w:rsid w:val="00694CAE"/>
    <w:rsid w:val="00696337"/>
    <w:rsid w:val="00697643"/>
    <w:rsid w:val="006A06E7"/>
    <w:rsid w:val="006A36C9"/>
    <w:rsid w:val="006A4FA1"/>
    <w:rsid w:val="006A4FB3"/>
    <w:rsid w:val="006A5AD4"/>
    <w:rsid w:val="006A60B0"/>
    <w:rsid w:val="006A793E"/>
    <w:rsid w:val="006B19AD"/>
    <w:rsid w:val="006B1EAB"/>
    <w:rsid w:val="006B36F8"/>
    <w:rsid w:val="006B72EF"/>
    <w:rsid w:val="006C1035"/>
    <w:rsid w:val="006C27B9"/>
    <w:rsid w:val="006C29E0"/>
    <w:rsid w:val="006C30E9"/>
    <w:rsid w:val="006C45BA"/>
    <w:rsid w:val="006C4AF4"/>
    <w:rsid w:val="006C5F27"/>
    <w:rsid w:val="006C65E1"/>
    <w:rsid w:val="006C6B54"/>
    <w:rsid w:val="006D02B7"/>
    <w:rsid w:val="006D07B2"/>
    <w:rsid w:val="006D157E"/>
    <w:rsid w:val="006D1B3C"/>
    <w:rsid w:val="006D238C"/>
    <w:rsid w:val="006D2C38"/>
    <w:rsid w:val="006D2E19"/>
    <w:rsid w:val="006D3F74"/>
    <w:rsid w:val="006D4DE4"/>
    <w:rsid w:val="006D65B4"/>
    <w:rsid w:val="006D7BA2"/>
    <w:rsid w:val="006E103E"/>
    <w:rsid w:val="006E23CC"/>
    <w:rsid w:val="006E6818"/>
    <w:rsid w:val="006F0B2C"/>
    <w:rsid w:val="006F16F7"/>
    <w:rsid w:val="006F18E5"/>
    <w:rsid w:val="006F2A68"/>
    <w:rsid w:val="006F7E1D"/>
    <w:rsid w:val="007003AE"/>
    <w:rsid w:val="00700412"/>
    <w:rsid w:val="007032A7"/>
    <w:rsid w:val="007035DD"/>
    <w:rsid w:val="0070631D"/>
    <w:rsid w:val="00706F74"/>
    <w:rsid w:val="0071260F"/>
    <w:rsid w:val="0071392E"/>
    <w:rsid w:val="00715A58"/>
    <w:rsid w:val="0071636E"/>
    <w:rsid w:val="00717973"/>
    <w:rsid w:val="00721409"/>
    <w:rsid w:val="0072162A"/>
    <w:rsid w:val="007216C7"/>
    <w:rsid w:val="00723BB0"/>
    <w:rsid w:val="00724B0A"/>
    <w:rsid w:val="00730807"/>
    <w:rsid w:val="0073309B"/>
    <w:rsid w:val="00734B5E"/>
    <w:rsid w:val="00735A95"/>
    <w:rsid w:val="00744502"/>
    <w:rsid w:val="00744B36"/>
    <w:rsid w:val="00746002"/>
    <w:rsid w:val="00747FB8"/>
    <w:rsid w:val="007506C8"/>
    <w:rsid w:val="007520B9"/>
    <w:rsid w:val="0075256C"/>
    <w:rsid w:val="007548C9"/>
    <w:rsid w:val="00754F02"/>
    <w:rsid w:val="00755BED"/>
    <w:rsid w:val="00755FFE"/>
    <w:rsid w:val="007567CE"/>
    <w:rsid w:val="0075688A"/>
    <w:rsid w:val="0075728A"/>
    <w:rsid w:val="00757BD0"/>
    <w:rsid w:val="0076044C"/>
    <w:rsid w:val="00760809"/>
    <w:rsid w:val="00760D53"/>
    <w:rsid w:val="00761CD4"/>
    <w:rsid w:val="007631FA"/>
    <w:rsid w:val="00763356"/>
    <w:rsid w:val="00764A6F"/>
    <w:rsid w:val="0076592C"/>
    <w:rsid w:val="00765E0C"/>
    <w:rsid w:val="00766800"/>
    <w:rsid w:val="00766C7A"/>
    <w:rsid w:val="00766FF9"/>
    <w:rsid w:val="00767AF3"/>
    <w:rsid w:val="00770E1B"/>
    <w:rsid w:val="00771912"/>
    <w:rsid w:val="007719F6"/>
    <w:rsid w:val="0077210D"/>
    <w:rsid w:val="0077365C"/>
    <w:rsid w:val="0077489F"/>
    <w:rsid w:val="00774B82"/>
    <w:rsid w:val="00774BB2"/>
    <w:rsid w:val="0077585F"/>
    <w:rsid w:val="007758C0"/>
    <w:rsid w:val="007760DB"/>
    <w:rsid w:val="007766D8"/>
    <w:rsid w:val="0077703A"/>
    <w:rsid w:val="00777760"/>
    <w:rsid w:val="007803AC"/>
    <w:rsid w:val="00781459"/>
    <w:rsid w:val="007840E2"/>
    <w:rsid w:val="007850BB"/>
    <w:rsid w:val="007878F8"/>
    <w:rsid w:val="00791161"/>
    <w:rsid w:val="00797AAC"/>
    <w:rsid w:val="007A3108"/>
    <w:rsid w:val="007A58C4"/>
    <w:rsid w:val="007A58E3"/>
    <w:rsid w:val="007A6BF5"/>
    <w:rsid w:val="007A77C3"/>
    <w:rsid w:val="007B0F2C"/>
    <w:rsid w:val="007B1AE4"/>
    <w:rsid w:val="007B2444"/>
    <w:rsid w:val="007B2A3E"/>
    <w:rsid w:val="007B3D20"/>
    <w:rsid w:val="007B4528"/>
    <w:rsid w:val="007B4557"/>
    <w:rsid w:val="007C0831"/>
    <w:rsid w:val="007C13D8"/>
    <w:rsid w:val="007C14BB"/>
    <w:rsid w:val="007C3AEB"/>
    <w:rsid w:val="007C46A3"/>
    <w:rsid w:val="007C4D2B"/>
    <w:rsid w:val="007D0343"/>
    <w:rsid w:val="007D05DB"/>
    <w:rsid w:val="007D20FA"/>
    <w:rsid w:val="007D41C1"/>
    <w:rsid w:val="007D44E2"/>
    <w:rsid w:val="007D5615"/>
    <w:rsid w:val="007D7BA9"/>
    <w:rsid w:val="007E0ACF"/>
    <w:rsid w:val="007E0ADE"/>
    <w:rsid w:val="007E10FA"/>
    <w:rsid w:val="007E1ADE"/>
    <w:rsid w:val="007E2CCF"/>
    <w:rsid w:val="007E2FEE"/>
    <w:rsid w:val="007E40D8"/>
    <w:rsid w:val="007E7E52"/>
    <w:rsid w:val="007F1005"/>
    <w:rsid w:val="007F2EC2"/>
    <w:rsid w:val="007F36F9"/>
    <w:rsid w:val="007F38AE"/>
    <w:rsid w:val="007F3D7A"/>
    <w:rsid w:val="007F4041"/>
    <w:rsid w:val="007F4753"/>
    <w:rsid w:val="007F667F"/>
    <w:rsid w:val="007F7244"/>
    <w:rsid w:val="007F77F2"/>
    <w:rsid w:val="00800F20"/>
    <w:rsid w:val="00802241"/>
    <w:rsid w:val="0080651C"/>
    <w:rsid w:val="00807680"/>
    <w:rsid w:val="00811F2B"/>
    <w:rsid w:val="00812A5D"/>
    <w:rsid w:val="00814398"/>
    <w:rsid w:val="00814407"/>
    <w:rsid w:val="008145C0"/>
    <w:rsid w:val="00814F1C"/>
    <w:rsid w:val="00815249"/>
    <w:rsid w:val="00816719"/>
    <w:rsid w:val="0081743F"/>
    <w:rsid w:val="00820A9A"/>
    <w:rsid w:val="00823C4C"/>
    <w:rsid w:val="00825145"/>
    <w:rsid w:val="008265C1"/>
    <w:rsid w:val="008265EC"/>
    <w:rsid w:val="00831781"/>
    <w:rsid w:val="00832373"/>
    <w:rsid w:val="00833F0E"/>
    <w:rsid w:val="008343F3"/>
    <w:rsid w:val="00834A95"/>
    <w:rsid w:val="00834B89"/>
    <w:rsid w:val="00844216"/>
    <w:rsid w:val="00844E3F"/>
    <w:rsid w:val="008455EF"/>
    <w:rsid w:val="0085001F"/>
    <w:rsid w:val="00850679"/>
    <w:rsid w:val="00851F47"/>
    <w:rsid w:val="00852FC1"/>
    <w:rsid w:val="0085351A"/>
    <w:rsid w:val="0085415C"/>
    <w:rsid w:val="008625A1"/>
    <w:rsid w:val="0086606E"/>
    <w:rsid w:val="00871F95"/>
    <w:rsid w:val="00872048"/>
    <w:rsid w:val="0087219D"/>
    <w:rsid w:val="008735F3"/>
    <w:rsid w:val="008736A3"/>
    <w:rsid w:val="00877CFC"/>
    <w:rsid w:val="0088119A"/>
    <w:rsid w:val="00882E4F"/>
    <w:rsid w:val="00883FA8"/>
    <w:rsid w:val="0089106B"/>
    <w:rsid w:val="008942B1"/>
    <w:rsid w:val="00894C7B"/>
    <w:rsid w:val="00894D48"/>
    <w:rsid w:val="008950E0"/>
    <w:rsid w:val="008A13AA"/>
    <w:rsid w:val="008A2D0D"/>
    <w:rsid w:val="008A329D"/>
    <w:rsid w:val="008A3EDD"/>
    <w:rsid w:val="008A458B"/>
    <w:rsid w:val="008A5169"/>
    <w:rsid w:val="008A5E26"/>
    <w:rsid w:val="008A7365"/>
    <w:rsid w:val="008B08C9"/>
    <w:rsid w:val="008B15FA"/>
    <w:rsid w:val="008B3B19"/>
    <w:rsid w:val="008B7055"/>
    <w:rsid w:val="008C062A"/>
    <w:rsid w:val="008C2BF0"/>
    <w:rsid w:val="008C2D1A"/>
    <w:rsid w:val="008C30E3"/>
    <w:rsid w:val="008C3FF3"/>
    <w:rsid w:val="008C428E"/>
    <w:rsid w:val="008C454B"/>
    <w:rsid w:val="008D24D8"/>
    <w:rsid w:val="008D4CAF"/>
    <w:rsid w:val="008D4F00"/>
    <w:rsid w:val="008D4F97"/>
    <w:rsid w:val="008D6197"/>
    <w:rsid w:val="008D71AE"/>
    <w:rsid w:val="008E0537"/>
    <w:rsid w:val="008E16E6"/>
    <w:rsid w:val="008E3098"/>
    <w:rsid w:val="008E3492"/>
    <w:rsid w:val="008E56FE"/>
    <w:rsid w:val="008F21E1"/>
    <w:rsid w:val="008F2628"/>
    <w:rsid w:val="008F2B7B"/>
    <w:rsid w:val="008F3B8C"/>
    <w:rsid w:val="008F468B"/>
    <w:rsid w:val="008F5B90"/>
    <w:rsid w:val="008F66E7"/>
    <w:rsid w:val="008F72DC"/>
    <w:rsid w:val="00900949"/>
    <w:rsid w:val="0090173B"/>
    <w:rsid w:val="00906218"/>
    <w:rsid w:val="00907D7C"/>
    <w:rsid w:val="00911391"/>
    <w:rsid w:val="009122C7"/>
    <w:rsid w:val="00913FD6"/>
    <w:rsid w:val="00915837"/>
    <w:rsid w:val="009158D5"/>
    <w:rsid w:val="009200CD"/>
    <w:rsid w:val="009206B7"/>
    <w:rsid w:val="00922DBB"/>
    <w:rsid w:val="009230DB"/>
    <w:rsid w:val="00926188"/>
    <w:rsid w:val="009267F0"/>
    <w:rsid w:val="00926EDE"/>
    <w:rsid w:val="009310BD"/>
    <w:rsid w:val="009327A7"/>
    <w:rsid w:val="00940618"/>
    <w:rsid w:val="00940E21"/>
    <w:rsid w:val="00942560"/>
    <w:rsid w:val="00942948"/>
    <w:rsid w:val="00943F51"/>
    <w:rsid w:val="009451F4"/>
    <w:rsid w:val="00946C71"/>
    <w:rsid w:val="00946ED7"/>
    <w:rsid w:val="00947EB9"/>
    <w:rsid w:val="0095237F"/>
    <w:rsid w:val="009524EA"/>
    <w:rsid w:val="00952607"/>
    <w:rsid w:val="009534FE"/>
    <w:rsid w:val="0095441D"/>
    <w:rsid w:val="009553ED"/>
    <w:rsid w:val="009568BD"/>
    <w:rsid w:val="00957EB9"/>
    <w:rsid w:val="009603F9"/>
    <w:rsid w:val="00961E79"/>
    <w:rsid w:val="00962794"/>
    <w:rsid w:val="00962C9F"/>
    <w:rsid w:val="009635DD"/>
    <w:rsid w:val="009664D2"/>
    <w:rsid w:val="00966BF9"/>
    <w:rsid w:val="00970246"/>
    <w:rsid w:val="0097039A"/>
    <w:rsid w:val="00971142"/>
    <w:rsid w:val="0097464F"/>
    <w:rsid w:val="00974AE6"/>
    <w:rsid w:val="00974F46"/>
    <w:rsid w:val="00975484"/>
    <w:rsid w:val="00975B02"/>
    <w:rsid w:val="009769B9"/>
    <w:rsid w:val="00976E36"/>
    <w:rsid w:val="00977A83"/>
    <w:rsid w:val="00977B88"/>
    <w:rsid w:val="00977C53"/>
    <w:rsid w:val="009801A8"/>
    <w:rsid w:val="009842A4"/>
    <w:rsid w:val="00985FB2"/>
    <w:rsid w:val="00987C3E"/>
    <w:rsid w:val="00990214"/>
    <w:rsid w:val="0099267F"/>
    <w:rsid w:val="0099338C"/>
    <w:rsid w:val="00993572"/>
    <w:rsid w:val="00993831"/>
    <w:rsid w:val="0099601E"/>
    <w:rsid w:val="0099623F"/>
    <w:rsid w:val="00996683"/>
    <w:rsid w:val="009970E3"/>
    <w:rsid w:val="009A0D52"/>
    <w:rsid w:val="009A0D8B"/>
    <w:rsid w:val="009A0DB8"/>
    <w:rsid w:val="009A586D"/>
    <w:rsid w:val="009B084A"/>
    <w:rsid w:val="009B38E8"/>
    <w:rsid w:val="009B62D6"/>
    <w:rsid w:val="009B7C5C"/>
    <w:rsid w:val="009B7CD1"/>
    <w:rsid w:val="009C1DE1"/>
    <w:rsid w:val="009C32EE"/>
    <w:rsid w:val="009C459F"/>
    <w:rsid w:val="009C4C06"/>
    <w:rsid w:val="009C4D33"/>
    <w:rsid w:val="009C6CC5"/>
    <w:rsid w:val="009D1F96"/>
    <w:rsid w:val="009D23E1"/>
    <w:rsid w:val="009D3FAE"/>
    <w:rsid w:val="009D47B4"/>
    <w:rsid w:val="009D74B4"/>
    <w:rsid w:val="009D7500"/>
    <w:rsid w:val="009D7B48"/>
    <w:rsid w:val="009D7BBC"/>
    <w:rsid w:val="009E0454"/>
    <w:rsid w:val="009E0B5C"/>
    <w:rsid w:val="009E2EC4"/>
    <w:rsid w:val="009E3BE3"/>
    <w:rsid w:val="009E68EF"/>
    <w:rsid w:val="009E717B"/>
    <w:rsid w:val="009F0E60"/>
    <w:rsid w:val="009F35DB"/>
    <w:rsid w:val="009F4EE7"/>
    <w:rsid w:val="009F60B8"/>
    <w:rsid w:val="009F7C08"/>
    <w:rsid w:val="00A0185F"/>
    <w:rsid w:val="00A02279"/>
    <w:rsid w:val="00A02ED9"/>
    <w:rsid w:val="00A101CF"/>
    <w:rsid w:val="00A10425"/>
    <w:rsid w:val="00A115F0"/>
    <w:rsid w:val="00A128B9"/>
    <w:rsid w:val="00A14041"/>
    <w:rsid w:val="00A172C9"/>
    <w:rsid w:val="00A17DD8"/>
    <w:rsid w:val="00A2226B"/>
    <w:rsid w:val="00A224E7"/>
    <w:rsid w:val="00A22CDE"/>
    <w:rsid w:val="00A24F9B"/>
    <w:rsid w:val="00A26686"/>
    <w:rsid w:val="00A26E55"/>
    <w:rsid w:val="00A27C52"/>
    <w:rsid w:val="00A31D61"/>
    <w:rsid w:val="00A31EF7"/>
    <w:rsid w:val="00A32D5C"/>
    <w:rsid w:val="00A36E38"/>
    <w:rsid w:val="00A4052A"/>
    <w:rsid w:val="00A40693"/>
    <w:rsid w:val="00A43DCA"/>
    <w:rsid w:val="00A45ADC"/>
    <w:rsid w:val="00A47432"/>
    <w:rsid w:val="00A507D0"/>
    <w:rsid w:val="00A50EC0"/>
    <w:rsid w:val="00A51A4C"/>
    <w:rsid w:val="00A52B30"/>
    <w:rsid w:val="00A563EC"/>
    <w:rsid w:val="00A56E30"/>
    <w:rsid w:val="00A61C2D"/>
    <w:rsid w:val="00A62EBB"/>
    <w:rsid w:val="00A657B7"/>
    <w:rsid w:val="00A657DC"/>
    <w:rsid w:val="00A71D15"/>
    <w:rsid w:val="00A729A9"/>
    <w:rsid w:val="00A73306"/>
    <w:rsid w:val="00A74731"/>
    <w:rsid w:val="00A75E9B"/>
    <w:rsid w:val="00A77F2E"/>
    <w:rsid w:val="00A827D3"/>
    <w:rsid w:val="00A8518B"/>
    <w:rsid w:val="00A9124F"/>
    <w:rsid w:val="00A92EC9"/>
    <w:rsid w:val="00A94709"/>
    <w:rsid w:val="00A95A56"/>
    <w:rsid w:val="00A95F64"/>
    <w:rsid w:val="00A9669D"/>
    <w:rsid w:val="00AA14FA"/>
    <w:rsid w:val="00AA2326"/>
    <w:rsid w:val="00AA3520"/>
    <w:rsid w:val="00AA3FB7"/>
    <w:rsid w:val="00AA49EC"/>
    <w:rsid w:val="00AA4CCF"/>
    <w:rsid w:val="00AA62EE"/>
    <w:rsid w:val="00AA754B"/>
    <w:rsid w:val="00AB08D2"/>
    <w:rsid w:val="00AB2D1F"/>
    <w:rsid w:val="00AB324C"/>
    <w:rsid w:val="00AB35ED"/>
    <w:rsid w:val="00AB3DE2"/>
    <w:rsid w:val="00AB4CC3"/>
    <w:rsid w:val="00AC01B2"/>
    <w:rsid w:val="00AC0DD8"/>
    <w:rsid w:val="00AC1EBE"/>
    <w:rsid w:val="00AC2A5F"/>
    <w:rsid w:val="00AC759B"/>
    <w:rsid w:val="00AD198F"/>
    <w:rsid w:val="00AD19D6"/>
    <w:rsid w:val="00AD31EB"/>
    <w:rsid w:val="00AD3E06"/>
    <w:rsid w:val="00AD44CF"/>
    <w:rsid w:val="00AD4B44"/>
    <w:rsid w:val="00AD5E42"/>
    <w:rsid w:val="00AD7952"/>
    <w:rsid w:val="00AE0286"/>
    <w:rsid w:val="00AE051F"/>
    <w:rsid w:val="00AE090A"/>
    <w:rsid w:val="00AE2361"/>
    <w:rsid w:val="00AE24EE"/>
    <w:rsid w:val="00AE45EC"/>
    <w:rsid w:val="00AE64EC"/>
    <w:rsid w:val="00AE68A3"/>
    <w:rsid w:val="00AE6925"/>
    <w:rsid w:val="00AF0A1C"/>
    <w:rsid w:val="00AF0FCC"/>
    <w:rsid w:val="00AF16EA"/>
    <w:rsid w:val="00AF48AD"/>
    <w:rsid w:val="00AF5950"/>
    <w:rsid w:val="00AF5A6A"/>
    <w:rsid w:val="00AF5D04"/>
    <w:rsid w:val="00B004ED"/>
    <w:rsid w:val="00B00A48"/>
    <w:rsid w:val="00B013A1"/>
    <w:rsid w:val="00B014E1"/>
    <w:rsid w:val="00B02547"/>
    <w:rsid w:val="00B029C7"/>
    <w:rsid w:val="00B0387F"/>
    <w:rsid w:val="00B040D9"/>
    <w:rsid w:val="00B04587"/>
    <w:rsid w:val="00B0615E"/>
    <w:rsid w:val="00B0756F"/>
    <w:rsid w:val="00B07A0B"/>
    <w:rsid w:val="00B07DD8"/>
    <w:rsid w:val="00B10601"/>
    <w:rsid w:val="00B114B6"/>
    <w:rsid w:val="00B1180F"/>
    <w:rsid w:val="00B13956"/>
    <w:rsid w:val="00B1692E"/>
    <w:rsid w:val="00B1776F"/>
    <w:rsid w:val="00B1789A"/>
    <w:rsid w:val="00B17D25"/>
    <w:rsid w:val="00B2142E"/>
    <w:rsid w:val="00B21AAE"/>
    <w:rsid w:val="00B23017"/>
    <w:rsid w:val="00B236C2"/>
    <w:rsid w:val="00B23AE5"/>
    <w:rsid w:val="00B256D3"/>
    <w:rsid w:val="00B30726"/>
    <w:rsid w:val="00B327A3"/>
    <w:rsid w:val="00B33300"/>
    <w:rsid w:val="00B33494"/>
    <w:rsid w:val="00B334B3"/>
    <w:rsid w:val="00B33D00"/>
    <w:rsid w:val="00B341CA"/>
    <w:rsid w:val="00B37766"/>
    <w:rsid w:val="00B40260"/>
    <w:rsid w:val="00B42A1D"/>
    <w:rsid w:val="00B42D59"/>
    <w:rsid w:val="00B42F2E"/>
    <w:rsid w:val="00B4328E"/>
    <w:rsid w:val="00B45D1B"/>
    <w:rsid w:val="00B46B38"/>
    <w:rsid w:val="00B46E52"/>
    <w:rsid w:val="00B47393"/>
    <w:rsid w:val="00B47BC1"/>
    <w:rsid w:val="00B50F24"/>
    <w:rsid w:val="00B51732"/>
    <w:rsid w:val="00B519E0"/>
    <w:rsid w:val="00B52424"/>
    <w:rsid w:val="00B5259B"/>
    <w:rsid w:val="00B57AA0"/>
    <w:rsid w:val="00B65C9D"/>
    <w:rsid w:val="00B66522"/>
    <w:rsid w:val="00B67091"/>
    <w:rsid w:val="00B7001F"/>
    <w:rsid w:val="00B7312A"/>
    <w:rsid w:val="00B77FFB"/>
    <w:rsid w:val="00B803A4"/>
    <w:rsid w:val="00B80F8D"/>
    <w:rsid w:val="00B83CAE"/>
    <w:rsid w:val="00B8443F"/>
    <w:rsid w:val="00B849E7"/>
    <w:rsid w:val="00B858C9"/>
    <w:rsid w:val="00B8685D"/>
    <w:rsid w:val="00B870F7"/>
    <w:rsid w:val="00B87253"/>
    <w:rsid w:val="00B87930"/>
    <w:rsid w:val="00B90BDA"/>
    <w:rsid w:val="00B91330"/>
    <w:rsid w:val="00B92340"/>
    <w:rsid w:val="00B9290C"/>
    <w:rsid w:val="00B92A84"/>
    <w:rsid w:val="00B95F6C"/>
    <w:rsid w:val="00B976B6"/>
    <w:rsid w:val="00BA35EF"/>
    <w:rsid w:val="00BA58C3"/>
    <w:rsid w:val="00BA5F51"/>
    <w:rsid w:val="00BA6AC8"/>
    <w:rsid w:val="00BB0165"/>
    <w:rsid w:val="00BB0485"/>
    <w:rsid w:val="00BB0AAD"/>
    <w:rsid w:val="00BB0EE2"/>
    <w:rsid w:val="00BB2D91"/>
    <w:rsid w:val="00BB62F2"/>
    <w:rsid w:val="00BB6464"/>
    <w:rsid w:val="00BB68EC"/>
    <w:rsid w:val="00BC023F"/>
    <w:rsid w:val="00BC0FD4"/>
    <w:rsid w:val="00BC21D1"/>
    <w:rsid w:val="00BC2DD8"/>
    <w:rsid w:val="00BC4036"/>
    <w:rsid w:val="00BC4F2F"/>
    <w:rsid w:val="00BC52A9"/>
    <w:rsid w:val="00BC7975"/>
    <w:rsid w:val="00BD012E"/>
    <w:rsid w:val="00BD1907"/>
    <w:rsid w:val="00BD24DC"/>
    <w:rsid w:val="00BD4014"/>
    <w:rsid w:val="00BD648E"/>
    <w:rsid w:val="00BD6918"/>
    <w:rsid w:val="00BE3B3D"/>
    <w:rsid w:val="00BE6109"/>
    <w:rsid w:val="00BE65AE"/>
    <w:rsid w:val="00BE66AF"/>
    <w:rsid w:val="00BE66D8"/>
    <w:rsid w:val="00BE7BC0"/>
    <w:rsid w:val="00BF042D"/>
    <w:rsid w:val="00BF386C"/>
    <w:rsid w:val="00C00735"/>
    <w:rsid w:val="00C07DAB"/>
    <w:rsid w:val="00C1051A"/>
    <w:rsid w:val="00C10F4D"/>
    <w:rsid w:val="00C12ED2"/>
    <w:rsid w:val="00C1318C"/>
    <w:rsid w:val="00C13C43"/>
    <w:rsid w:val="00C14E4C"/>
    <w:rsid w:val="00C156EB"/>
    <w:rsid w:val="00C16155"/>
    <w:rsid w:val="00C1670B"/>
    <w:rsid w:val="00C16ED6"/>
    <w:rsid w:val="00C20C2E"/>
    <w:rsid w:val="00C21583"/>
    <w:rsid w:val="00C21BFC"/>
    <w:rsid w:val="00C2333E"/>
    <w:rsid w:val="00C233B1"/>
    <w:rsid w:val="00C235D7"/>
    <w:rsid w:val="00C23B43"/>
    <w:rsid w:val="00C24C26"/>
    <w:rsid w:val="00C24E65"/>
    <w:rsid w:val="00C24E98"/>
    <w:rsid w:val="00C2682D"/>
    <w:rsid w:val="00C30066"/>
    <w:rsid w:val="00C30371"/>
    <w:rsid w:val="00C31D6A"/>
    <w:rsid w:val="00C32C7A"/>
    <w:rsid w:val="00C34AEB"/>
    <w:rsid w:val="00C378FB"/>
    <w:rsid w:val="00C409B9"/>
    <w:rsid w:val="00C42C93"/>
    <w:rsid w:val="00C43725"/>
    <w:rsid w:val="00C45328"/>
    <w:rsid w:val="00C45947"/>
    <w:rsid w:val="00C45C96"/>
    <w:rsid w:val="00C45DE8"/>
    <w:rsid w:val="00C46211"/>
    <w:rsid w:val="00C4790C"/>
    <w:rsid w:val="00C50495"/>
    <w:rsid w:val="00C50619"/>
    <w:rsid w:val="00C50930"/>
    <w:rsid w:val="00C51C88"/>
    <w:rsid w:val="00C5239F"/>
    <w:rsid w:val="00C53578"/>
    <w:rsid w:val="00C53E63"/>
    <w:rsid w:val="00C54B8B"/>
    <w:rsid w:val="00C54E88"/>
    <w:rsid w:val="00C55CFF"/>
    <w:rsid w:val="00C55DAD"/>
    <w:rsid w:val="00C5658E"/>
    <w:rsid w:val="00C5756B"/>
    <w:rsid w:val="00C644EE"/>
    <w:rsid w:val="00C651C9"/>
    <w:rsid w:val="00C66CF1"/>
    <w:rsid w:val="00C66E55"/>
    <w:rsid w:val="00C67ACC"/>
    <w:rsid w:val="00C711F3"/>
    <w:rsid w:val="00C725CC"/>
    <w:rsid w:val="00C72806"/>
    <w:rsid w:val="00C7403C"/>
    <w:rsid w:val="00C747D7"/>
    <w:rsid w:val="00C75387"/>
    <w:rsid w:val="00C809CC"/>
    <w:rsid w:val="00C80CAD"/>
    <w:rsid w:val="00C8178E"/>
    <w:rsid w:val="00C8257B"/>
    <w:rsid w:val="00C83325"/>
    <w:rsid w:val="00C840C6"/>
    <w:rsid w:val="00C91EE5"/>
    <w:rsid w:val="00C9202F"/>
    <w:rsid w:val="00C9216E"/>
    <w:rsid w:val="00C9408B"/>
    <w:rsid w:val="00C97A4F"/>
    <w:rsid w:val="00CA2AF3"/>
    <w:rsid w:val="00CA2EA7"/>
    <w:rsid w:val="00CA2F36"/>
    <w:rsid w:val="00CA6F0F"/>
    <w:rsid w:val="00CA7479"/>
    <w:rsid w:val="00CA7600"/>
    <w:rsid w:val="00CB441B"/>
    <w:rsid w:val="00CB489E"/>
    <w:rsid w:val="00CB5903"/>
    <w:rsid w:val="00CB72AF"/>
    <w:rsid w:val="00CB79AF"/>
    <w:rsid w:val="00CB7A59"/>
    <w:rsid w:val="00CC016A"/>
    <w:rsid w:val="00CC0781"/>
    <w:rsid w:val="00CC468C"/>
    <w:rsid w:val="00CC4F1F"/>
    <w:rsid w:val="00CC5552"/>
    <w:rsid w:val="00CD2BBB"/>
    <w:rsid w:val="00CD2FFC"/>
    <w:rsid w:val="00CD30B7"/>
    <w:rsid w:val="00CD413C"/>
    <w:rsid w:val="00CD47DC"/>
    <w:rsid w:val="00CD62BF"/>
    <w:rsid w:val="00CD71DF"/>
    <w:rsid w:val="00CE1300"/>
    <w:rsid w:val="00CE518A"/>
    <w:rsid w:val="00CE53F9"/>
    <w:rsid w:val="00CE5974"/>
    <w:rsid w:val="00CE7068"/>
    <w:rsid w:val="00CE7355"/>
    <w:rsid w:val="00CF1A4A"/>
    <w:rsid w:val="00CF3E84"/>
    <w:rsid w:val="00CF486D"/>
    <w:rsid w:val="00D002F5"/>
    <w:rsid w:val="00D01CA1"/>
    <w:rsid w:val="00D034DB"/>
    <w:rsid w:val="00D03AA9"/>
    <w:rsid w:val="00D04C51"/>
    <w:rsid w:val="00D04D11"/>
    <w:rsid w:val="00D0525C"/>
    <w:rsid w:val="00D07A36"/>
    <w:rsid w:val="00D10324"/>
    <w:rsid w:val="00D12141"/>
    <w:rsid w:val="00D136E3"/>
    <w:rsid w:val="00D15456"/>
    <w:rsid w:val="00D15679"/>
    <w:rsid w:val="00D170A7"/>
    <w:rsid w:val="00D218BD"/>
    <w:rsid w:val="00D24D62"/>
    <w:rsid w:val="00D25794"/>
    <w:rsid w:val="00D26A09"/>
    <w:rsid w:val="00D2795E"/>
    <w:rsid w:val="00D32B7E"/>
    <w:rsid w:val="00D3464B"/>
    <w:rsid w:val="00D3497E"/>
    <w:rsid w:val="00D3628A"/>
    <w:rsid w:val="00D37A32"/>
    <w:rsid w:val="00D37B36"/>
    <w:rsid w:val="00D4416D"/>
    <w:rsid w:val="00D46BE4"/>
    <w:rsid w:val="00D46EBB"/>
    <w:rsid w:val="00D477D0"/>
    <w:rsid w:val="00D528C9"/>
    <w:rsid w:val="00D52AF4"/>
    <w:rsid w:val="00D537C2"/>
    <w:rsid w:val="00D56C30"/>
    <w:rsid w:val="00D606E1"/>
    <w:rsid w:val="00D61045"/>
    <w:rsid w:val="00D61921"/>
    <w:rsid w:val="00D634AE"/>
    <w:rsid w:val="00D64E22"/>
    <w:rsid w:val="00D671D8"/>
    <w:rsid w:val="00D67A4A"/>
    <w:rsid w:val="00D7163D"/>
    <w:rsid w:val="00D758A2"/>
    <w:rsid w:val="00D761E2"/>
    <w:rsid w:val="00D80045"/>
    <w:rsid w:val="00D8058C"/>
    <w:rsid w:val="00D80A45"/>
    <w:rsid w:val="00D80D8A"/>
    <w:rsid w:val="00D822C7"/>
    <w:rsid w:val="00D82A33"/>
    <w:rsid w:val="00D838A6"/>
    <w:rsid w:val="00D83FD9"/>
    <w:rsid w:val="00D9074D"/>
    <w:rsid w:val="00D95E35"/>
    <w:rsid w:val="00D962D8"/>
    <w:rsid w:val="00D96369"/>
    <w:rsid w:val="00D96F1D"/>
    <w:rsid w:val="00D97B0A"/>
    <w:rsid w:val="00D97BB6"/>
    <w:rsid w:val="00DA3778"/>
    <w:rsid w:val="00DA3FC2"/>
    <w:rsid w:val="00DA40B6"/>
    <w:rsid w:val="00DA40BE"/>
    <w:rsid w:val="00DA415F"/>
    <w:rsid w:val="00DA4572"/>
    <w:rsid w:val="00DA4F59"/>
    <w:rsid w:val="00DA6AD5"/>
    <w:rsid w:val="00DA71DE"/>
    <w:rsid w:val="00DB1C4B"/>
    <w:rsid w:val="00DB1EE1"/>
    <w:rsid w:val="00DB3069"/>
    <w:rsid w:val="00DB55AA"/>
    <w:rsid w:val="00DB644C"/>
    <w:rsid w:val="00DB69E3"/>
    <w:rsid w:val="00DB78F8"/>
    <w:rsid w:val="00DC2B18"/>
    <w:rsid w:val="00DC2B36"/>
    <w:rsid w:val="00DC2CAD"/>
    <w:rsid w:val="00DC33DA"/>
    <w:rsid w:val="00DC38BA"/>
    <w:rsid w:val="00DC3B77"/>
    <w:rsid w:val="00DC3CD1"/>
    <w:rsid w:val="00DC6461"/>
    <w:rsid w:val="00DC66F0"/>
    <w:rsid w:val="00DD0DF3"/>
    <w:rsid w:val="00DD104B"/>
    <w:rsid w:val="00DD2454"/>
    <w:rsid w:val="00DD3E48"/>
    <w:rsid w:val="00DD5935"/>
    <w:rsid w:val="00DD70FF"/>
    <w:rsid w:val="00DE0173"/>
    <w:rsid w:val="00DE0924"/>
    <w:rsid w:val="00DE0BC0"/>
    <w:rsid w:val="00DE4203"/>
    <w:rsid w:val="00DE54B3"/>
    <w:rsid w:val="00DE64F6"/>
    <w:rsid w:val="00DE6CF2"/>
    <w:rsid w:val="00DE7757"/>
    <w:rsid w:val="00DF028B"/>
    <w:rsid w:val="00DF0F04"/>
    <w:rsid w:val="00DF21AE"/>
    <w:rsid w:val="00DF24FF"/>
    <w:rsid w:val="00DF41A2"/>
    <w:rsid w:val="00DF54F3"/>
    <w:rsid w:val="00E017E7"/>
    <w:rsid w:val="00E0219D"/>
    <w:rsid w:val="00E024F9"/>
    <w:rsid w:val="00E04397"/>
    <w:rsid w:val="00E07609"/>
    <w:rsid w:val="00E11B65"/>
    <w:rsid w:val="00E1291A"/>
    <w:rsid w:val="00E14D30"/>
    <w:rsid w:val="00E153CA"/>
    <w:rsid w:val="00E154FC"/>
    <w:rsid w:val="00E158D2"/>
    <w:rsid w:val="00E15D96"/>
    <w:rsid w:val="00E1734D"/>
    <w:rsid w:val="00E20949"/>
    <w:rsid w:val="00E21134"/>
    <w:rsid w:val="00E2300F"/>
    <w:rsid w:val="00E23552"/>
    <w:rsid w:val="00E251F5"/>
    <w:rsid w:val="00E25922"/>
    <w:rsid w:val="00E27AF2"/>
    <w:rsid w:val="00E30103"/>
    <w:rsid w:val="00E40CDA"/>
    <w:rsid w:val="00E441C9"/>
    <w:rsid w:val="00E4447E"/>
    <w:rsid w:val="00E456F1"/>
    <w:rsid w:val="00E50129"/>
    <w:rsid w:val="00E507FD"/>
    <w:rsid w:val="00E51C93"/>
    <w:rsid w:val="00E51D78"/>
    <w:rsid w:val="00E53F6E"/>
    <w:rsid w:val="00E54964"/>
    <w:rsid w:val="00E54C57"/>
    <w:rsid w:val="00E54CD7"/>
    <w:rsid w:val="00E55147"/>
    <w:rsid w:val="00E57F9C"/>
    <w:rsid w:val="00E623E0"/>
    <w:rsid w:val="00E64169"/>
    <w:rsid w:val="00E64F1C"/>
    <w:rsid w:val="00E65757"/>
    <w:rsid w:val="00E65F2D"/>
    <w:rsid w:val="00E66C73"/>
    <w:rsid w:val="00E70C55"/>
    <w:rsid w:val="00E72F96"/>
    <w:rsid w:val="00E73D73"/>
    <w:rsid w:val="00E74482"/>
    <w:rsid w:val="00E745C5"/>
    <w:rsid w:val="00E74637"/>
    <w:rsid w:val="00E76F12"/>
    <w:rsid w:val="00E811B1"/>
    <w:rsid w:val="00E813C4"/>
    <w:rsid w:val="00E81430"/>
    <w:rsid w:val="00E81D01"/>
    <w:rsid w:val="00E81E47"/>
    <w:rsid w:val="00E82AA8"/>
    <w:rsid w:val="00E836FE"/>
    <w:rsid w:val="00E86DC1"/>
    <w:rsid w:val="00E86FB4"/>
    <w:rsid w:val="00E9176F"/>
    <w:rsid w:val="00E933E4"/>
    <w:rsid w:val="00E93432"/>
    <w:rsid w:val="00E947EA"/>
    <w:rsid w:val="00E94FC0"/>
    <w:rsid w:val="00EA025A"/>
    <w:rsid w:val="00EA0602"/>
    <w:rsid w:val="00EA17C8"/>
    <w:rsid w:val="00EA1F58"/>
    <w:rsid w:val="00EA32E2"/>
    <w:rsid w:val="00EA402C"/>
    <w:rsid w:val="00EA6553"/>
    <w:rsid w:val="00EB17A7"/>
    <w:rsid w:val="00EB4906"/>
    <w:rsid w:val="00EB4D69"/>
    <w:rsid w:val="00EB5AF4"/>
    <w:rsid w:val="00EB5EC3"/>
    <w:rsid w:val="00EC30E8"/>
    <w:rsid w:val="00EC51F6"/>
    <w:rsid w:val="00EC7FC8"/>
    <w:rsid w:val="00ED0848"/>
    <w:rsid w:val="00ED1C8B"/>
    <w:rsid w:val="00ED2CFE"/>
    <w:rsid w:val="00ED395A"/>
    <w:rsid w:val="00ED3B72"/>
    <w:rsid w:val="00ED4B00"/>
    <w:rsid w:val="00EE10C4"/>
    <w:rsid w:val="00EE1287"/>
    <w:rsid w:val="00EE535A"/>
    <w:rsid w:val="00EE53BD"/>
    <w:rsid w:val="00EE6658"/>
    <w:rsid w:val="00EF1F7A"/>
    <w:rsid w:val="00EF4F90"/>
    <w:rsid w:val="00EF5621"/>
    <w:rsid w:val="00EF5A45"/>
    <w:rsid w:val="00EF616B"/>
    <w:rsid w:val="00F0011E"/>
    <w:rsid w:val="00F02673"/>
    <w:rsid w:val="00F038BB"/>
    <w:rsid w:val="00F041AA"/>
    <w:rsid w:val="00F04895"/>
    <w:rsid w:val="00F049E8"/>
    <w:rsid w:val="00F072A2"/>
    <w:rsid w:val="00F07F6E"/>
    <w:rsid w:val="00F123E1"/>
    <w:rsid w:val="00F14661"/>
    <w:rsid w:val="00F22B54"/>
    <w:rsid w:val="00F22C2E"/>
    <w:rsid w:val="00F2644A"/>
    <w:rsid w:val="00F26E48"/>
    <w:rsid w:val="00F276F0"/>
    <w:rsid w:val="00F301F4"/>
    <w:rsid w:val="00F308AC"/>
    <w:rsid w:val="00F33B28"/>
    <w:rsid w:val="00F34679"/>
    <w:rsid w:val="00F376AC"/>
    <w:rsid w:val="00F40928"/>
    <w:rsid w:val="00F40B9A"/>
    <w:rsid w:val="00F40BB0"/>
    <w:rsid w:val="00F40C31"/>
    <w:rsid w:val="00F40E8A"/>
    <w:rsid w:val="00F43C10"/>
    <w:rsid w:val="00F45C13"/>
    <w:rsid w:val="00F468A3"/>
    <w:rsid w:val="00F4702E"/>
    <w:rsid w:val="00F47121"/>
    <w:rsid w:val="00F47245"/>
    <w:rsid w:val="00F476F0"/>
    <w:rsid w:val="00F50467"/>
    <w:rsid w:val="00F5075A"/>
    <w:rsid w:val="00F51AC2"/>
    <w:rsid w:val="00F5280C"/>
    <w:rsid w:val="00F54F2B"/>
    <w:rsid w:val="00F55C95"/>
    <w:rsid w:val="00F6145A"/>
    <w:rsid w:val="00F61E52"/>
    <w:rsid w:val="00F655EC"/>
    <w:rsid w:val="00F66D9B"/>
    <w:rsid w:val="00F66FF8"/>
    <w:rsid w:val="00F675F7"/>
    <w:rsid w:val="00F67A2E"/>
    <w:rsid w:val="00F715AF"/>
    <w:rsid w:val="00F722D7"/>
    <w:rsid w:val="00F73119"/>
    <w:rsid w:val="00F73C84"/>
    <w:rsid w:val="00F73DDF"/>
    <w:rsid w:val="00F75CBB"/>
    <w:rsid w:val="00F76B3B"/>
    <w:rsid w:val="00F77E3F"/>
    <w:rsid w:val="00F806AD"/>
    <w:rsid w:val="00F81550"/>
    <w:rsid w:val="00F84BBD"/>
    <w:rsid w:val="00F86C5C"/>
    <w:rsid w:val="00F87D17"/>
    <w:rsid w:val="00F900F7"/>
    <w:rsid w:val="00F9061D"/>
    <w:rsid w:val="00F93611"/>
    <w:rsid w:val="00F96619"/>
    <w:rsid w:val="00F968F0"/>
    <w:rsid w:val="00F96CFB"/>
    <w:rsid w:val="00FA32EB"/>
    <w:rsid w:val="00FA33C9"/>
    <w:rsid w:val="00FA4C91"/>
    <w:rsid w:val="00FA5C6A"/>
    <w:rsid w:val="00FA67EF"/>
    <w:rsid w:val="00FA74ED"/>
    <w:rsid w:val="00FA7EE0"/>
    <w:rsid w:val="00FB05F4"/>
    <w:rsid w:val="00FB310B"/>
    <w:rsid w:val="00FB3359"/>
    <w:rsid w:val="00FB4589"/>
    <w:rsid w:val="00FB5332"/>
    <w:rsid w:val="00FB5750"/>
    <w:rsid w:val="00FC3290"/>
    <w:rsid w:val="00FC3449"/>
    <w:rsid w:val="00FC5404"/>
    <w:rsid w:val="00FC74D4"/>
    <w:rsid w:val="00FC7DDE"/>
    <w:rsid w:val="00FD153A"/>
    <w:rsid w:val="00FD55AF"/>
    <w:rsid w:val="00FE1600"/>
    <w:rsid w:val="00FE1A2B"/>
    <w:rsid w:val="00FE3029"/>
    <w:rsid w:val="00FE5D3A"/>
    <w:rsid w:val="00FE73F9"/>
    <w:rsid w:val="00FF0BA8"/>
    <w:rsid w:val="00FF127B"/>
    <w:rsid w:val="00FF2B68"/>
    <w:rsid w:val="00FF38E5"/>
    <w:rsid w:val="00FF61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E1BA503-6328-45B0-A6F2-CB9176D18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23C4C"/>
    <w:pPr>
      <w:spacing w:after="120"/>
      <w:jc w:val="both"/>
    </w:pPr>
    <w:rPr>
      <w:rFonts w:asciiTheme="minorHAnsi" w:hAnsiTheme="minorHAnsi"/>
      <w:lang w:eastAsia="en-US"/>
    </w:rPr>
  </w:style>
  <w:style w:type="paragraph" w:styleId="Nagwek1">
    <w:name w:val="heading 1"/>
    <w:aliases w:val="chapitre,Titre 11,t1.T1.Titre 1,t1,TITRE 1 SL"/>
    <w:basedOn w:val="Normalny"/>
    <w:next w:val="Text1"/>
    <w:link w:val="Nagwek1Znak"/>
    <w:autoRedefine/>
    <w:uiPriority w:val="9"/>
    <w:qFormat/>
    <w:rsid w:val="00DA40B6"/>
    <w:pPr>
      <w:keepNext/>
      <w:pageBreakBefore/>
      <w:numPr>
        <w:numId w:val="19"/>
      </w:numPr>
      <w:spacing w:before="240" w:after="240"/>
      <w:ind w:right="864"/>
      <w:outlineLvl w:val="0"/>
    </w:pPr>
    <w:rPr>
      <w:rFonts w:ascii="Calibri" w:hAnsi="Calibri"/>
      <w:b/>
      <w:smallCaps/>
      <w:sz w:val="32"/>
    </w:rPr>
  </w:style>
  <w:style w:type="paragraph" w:styleId="Nagwek2">
    <w:name w:val="heading 2"/>
    <w:aliases w:val="Niveau 2,H2,paragraphe,t2,h2"/>
    <w:basedOn w:val="Normalny"/>
    <w:next w:val="Text2"/>
    <w:link w:val="Nagwek2Znak"/>
    <w:qFormat/>
    <w:rsid w:val="00207272"/>
    <w:pPr>
      <w:keepNext/>
      <w:numPr>
        <w:ilvl w:val="1"/>
        <w:numId w:val="19"/>
      </w:numPr>
      <w:spacing w:before="240" w:after="240"/>
      <w:outlineLvl w:val="1"/>
    </w:pPr>
    <w:rPr>
      <w:b/>
      <w:sz w:val="32"/>
    </w:rPr>
  </w:style>
  <w:style w:type="paragraph" w:styleId="Nagwek3">
    <w:name w:val="heading 3"/>
    <w:basedOn w:val="Normalny"/>
    <w:next w:val="Text3"/>
    <w:link w:val="Nagwek3Znak"/>
    <w:autoRedefine/>
    <w:uiPriority w:val="9"/>
    <w:qFormat/>
    <w:rsid w:val="00BF386C"/>
    <w:pPr>
      <w:keepNext/>
      <w:numPr>
        <w:ilvl w:val="2"/>
        <w:numId w:val="19"/>
      </w:numPr>
      <w:spacing w:before="180" w:after="240"/>
      <w:outlineLvl w:val="2"/>
    </w:pPr>
    <w:rPr>
      <w:rFonts w:ascii="Calibri" w:hAnsi="Calibri"/>
      <w:b/>
      <w:sz w:val="28"/>
    </w:rPr>
  </w:style>
  <w:style w:type="paragraph" w:styleId="Nagwek4">
    <w:name w:val="heading 4"/>
    <w:basedOn w:val="Normalny"/>
    <w:next w:val="Text4"/>
    <w:link w:val="Nagwek4Znak"/>
    <w:uiPriority w:val="9"/>
    <w:qFormat/>
    <w:rsid w:val="00A94709"/>
    <w:pPr>
      <w:keepNext/>
      <w:numPr>
        <w:ilvl w:val="3"/>
        <w:numId w:val="19"/>
      </w:numPr>
      <w:spacing w:before="60"/>
      <w:outlineLvl w:val="3"/>
    </w:pPr>
    <w:rPr>
      <w:i/>
      <w:sz w:val="24"/>
    </w:rPr>
  </w:style>
  <w:style w:type="paragraph" w:styleId="Nagwek5">
    <w:name w:val="heading 5"/>
    <w:basedOn w:val="Normalny"/>
    <w:next w:val="Normalny"/>
    <w:qFormat/>
    <w:rsid w:val="00A94709"/>
    <w:pPr>
      <w:numPr>
        <w:ilvl w:val="4"/>
        <w:numId w:val="19"/>
      </w:numPr>
      <w:spacing w:before="40"/>
      <w:outlineLvl w:val="4"/>
    </w:pPr>
  </w:style>
  <w:style w:type="paragraph" w:styleId="Nagwek6">
    <w:name w:val="heading 6"/>
    <w:basedOn w:val="Normalny"/>
    <w:next w:val="Normalny"/>
    <w:qFormat/>
    <w:rsid w:val="00A94709"/>
    <w:pPr>
      <w:numPr>
        <w:ilvl w:val="5"/>
        <w:numId w:val="19"/>
      </w:numPr>
      <w:spacing w:before="40"/>
      <w:outlineLvl w:val="5"/>
    </w:pPr>
  </w:style>
  <w:style w:type="paragraph" w:styleId="Nagwek7">
    <w:name w:val="heading 7"/>
    <w:basedOn w:val="Normalny"/>
    <w:next w:val="Normalny"/>
    <w:qFormat/>
    <w:rsid w:val="00A94709"/>
    <w:pPr>
      <w:numPr>
        <w:ilvl w:val="6"/>
        <w:numId w:val="19"/>
      </w:numPr>
      <w:spacing w:before="40"/>
      <w:outlineLvl w:val="6"/>
    </w:pPr>
  </w:style>
  <w:style w:type="paragraph" w:styleId="Nagwek8">
    <w:name w:val="heading 8"/>
    <w:basedOn w:val="Normalny"/>
    <w:next w:val="Normalny"/>
    <w:qFormat/>
    <w:rsid w:val="00A94709"/>
    <w:pPr>
      <w:numPr>
        <w:ilvl w:val="7"/>
        <w:numId w:val="19"/>
      </w:numPr>
      <w:spacing w:before="40"/>
      <w:outlineLvl w:val="7"/>
    </w:pPr>
  </w:style>
  <w:style w:type="paragraph" w:styleId="Nagwek9">
    <w:name w:val="heading 9"/>
    <w:basedOn w:val="Normalny"/>
    <w:next w:val="Normalny"/>
    <w:qFormat/>
    <w:pPr>
      <w:numPr>
        <w:ilvl w:val="8"/>
        <w:numId w:val="19"/>
      </w:numPr>
      <w:spacing w:before="240" w:after="60"/>
      <w:outlineLvl w:val="8"/>
    </w:pPr>
    <w:rPr>
      <w:rFonts w:ascii="Arial" w:hAnsi="Arial"/>
      <w:i/>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xt1">
    <w:name w:val="Text 1"/>
    <w:basedOn w:val="Normalny"/>
  </w:style>
  <w:style w:type="paragraph" w:customStyle="1" w:styleId="Text2">
    <w:name w:val="Text 2"/>
    <w:basedOn w:val="Normalny"/>
  </w:style>
  <w:style w:type="paragraph" w:customStyle="1" w:styleId="Text3">
    <w:name w:val="Text 3"/>
    <w:basedOn w:val="Normalny"/>
  </w:style>
  <w:style w:type="paragraph" w:customStyle="1" w:styleId="Text4">
    <w:name w:val="Text 4"/>
    <w:basedOn w:val="Normalny"/>
  </w:style>
  <w:style w:type="paragraph" w:customStyle="1" w:styleId="Address">
    <w:name w:val="Address"/>
    <w:basedOn w:val="Normalny"/>
    <w:pPr>
      <w:spacing w:after="0"/>
      <w:jc w:val="left"/>
    </w:pPr>
  </w:style>
  <w:style w:type="paragraph" w:customStyle="1" w:styleId="AddressTL">
    <w:name w:val="AddressTL"/>
    <w:basedOn w:val="Normalny"/>
    <w:next w:val="Normalny"/>
    <w:pPr>
      <w:spacing w:after="720"/>
      <w:jc w:val="left"/>
    </w:pPr>
  </w:style>
  <w:style w:type="paragraph" w:customStyle="1" w:styleId="AddressTR">
    <w:name w:val="AddressTR"/>
    <w:basedOn w:val="Normalny"/>
    <w:next w:val="Normalny"/>
    <w:pPr>
      <w:spacing w:after="720"/>
      <w:ind w:left="5103"/>
      <w:jc w:val="left"/>
    </w:pPr>
  </w:style>
  <w:style w:type="paragraph" w:customStyle="1" w:styleId="NormalLeftCol">
    <w:name w:val="Normal LeftCol"/>
    <w:basedOn w:val="Normalny"/>
    <w:pPr>
      <w:pBdr>
        <w:bottom w:val="single" w:sz="6" w:space="1" w:color="auto"/>
        <w:right w:val="single" w:sz="6" w:space="1" w:color="auto"/>
      </w:pBdr>
      <w:shd w:val="pct10" w:color="auto" w:fill="auto"/>
      <w:overflowPunct w:val="0"/>
      <w:autoSpaceDE w:val="0"/>
      <w:autoSpaceDN w:val="0"/>
      <w:adjustRightInd w:val="0"/>
      <w:jc w:val="right"/>
      <w:textAlignment w:val="baseline"/>
    </w:pPr>
    <w:rPr>
      <w:noProof/>
    </w:rPr>
  </w:style>
  <w:style w:type="paragraph" w:customStyle="1" w:styleId="Glossary">
    <w:name w:val="Glossary"/>
    <w:basedOn w:val="Normalny"/>
    <w:pPr>
      <w:tabs>
        <w:tab w:val="left" w:pos="2835"/>
      </w:tabs>
      <w:ind w:left="2835" w:hanging="2835"/>
    </w:pPr>
  </w:style>
  <w:style w:type="paragraph" w:styleId="Legenda">
    <w:name w:val="caption"/>
    <w:aliases w:val=" Char Char Char, Char Char Char Char, Char Char Char Char Char, Char Char Char Char Char Char, Char Char Char Char Char1 Char,Caption Char1, Char Char Char Char Char1 Char Char,Char Char Char,Char Char Char Char Char Char,CaptionCFMU,CaptionTLS"/>
    <w:basedOn w:val="Normalny"/>
    <w:next w:val="Normalny"/>
    <w:link w:val="LegendaZnak"/>
    <w:qFormat/>
    <w:rsid w:val="0077489F"/>
    <w:pPr>
      <w:spacing w:before="120"/>
      <w:jc w:val="center"/>
    </w:pPr>
    <w:rPr>
      <w:i/>
    </w:rPr>
  </w:style>
  <w:style w:type="paragraph" w:styleId="Zwrotpoegnalny">
    <w:name w:val="Closing"/>
    <w:basedOn w:val="Normalny"/>
    <w:next w:val="Podpis"/>
    <w:pPr>
      <w:tabs>
        <w:tab w:val="left" w:pos="5103"/>
      </w:tabs>
      <w:spacing w:before="240"/>
      <w:ind w:left="5103"/>
      <w:jc w:val="left"/>
    </w:pPr>
  </w:style>
  <w:style w:type="paragraph" w:styleId="Podpis">
    <w:name w:val="Signature"/>
    <w:basedOn w:val="Normalny"/>
    <w:next w:val="Contact"/>
    <w:pPr>
      <w:tabs>
        <w:tab w:val="left" w:pos="5103"/>
      </w:tabs>
      <w:spacing w:before="1200" w:after="0"/>
      <w:ind w:left="5103"/>
      <w:jc w:val="center"/>
    </w:pPr>
    <w:rPr>
      <w:lang w:val="de-DE"/>
    </w:rPr>
  </w:style>
  <w:style w:type="paragraph" w:customStyle="1" w:styleId="Contact">
    <w:name w:val="Contact"/>
    <w:basedOn w:val="Normalny"/>
    <w:next w:val="Enclosures"/>
    <w:pPr>
      <w:spacing w:before="480" w:after="0"/>
      <w:ind w:left="567" w:hanging="567"/>
      <w:jc w:val="left"/>
    </w:pPr>
  </w:style>
  <w:style w:type="paragraph" w:customStyle="1" w:styleId="Enclosures">
    <w:name w:val="Enclosures"/>
    <w:basedOn w:val="Normalny"/>
    <w:next w:val="Participants"/>
    <w:pPr>
      <w:keepNext/>
      <w:keepLines/>
      <w:tabs>
        <w:tab w:val="left" w:pos="5642"/>
      </w:tabs>
      <w:spacing w:before="480" w:after="0"/>
      <w:ind w:left="1792" w:hanging="1792"/>
      <w:jc w:val="left"/>
    </w:pPr>
  </w:style>
  <w:style w:type="paragraph" w:customStyle="1" w:styleId="Participants">
    <w:name w:val="Participants"/>
    <w:basedOn w:val="Normalny"/>
    <w:next w:val="Copies"/>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ny"/>
    <w:next w:val="Normalny"/>
    <w:pPr>
      <w:tabs>
        <w:tab w:val="left" w:pos="2512"/>
        <w:tab w:val="left" w:pos="2762"/>
        <w:tab w:val="left" w:pos="5642"/>
        <w:tab w:val="left" w:pos="6362"/>
        <w:tab w:val="left" w:pos="6720"/>
      </w:tabs>
      <w:spacing w:before="480" w:after="0"/>
      <w:ind w:left="1792" w:hanging="1792"/>
      <w:jc w:val="left"/>
    </w:pPr>
  </w:style>
  <w:style w:type="paragraph" w:styleId="Data">
    <w:name w:val="Date"/>
    <w:basedOn w:val="Normalny"/>
    <w:next w:val="References"/>
    <w:pPr>
      <w:spacing w:after="0"/>
      <w:ind w:left="5103" w:right="-567"/>
      <w:jc w:val="left"/>
    </w:pPr>
  </w:style>
  <w:style w:type="paragraph" w:customStyle="1" w:styleId="References">
    <w:name w:val="References"/>
    <w:basedOn w:val="Listanumerowana"/>
    <w:pPr>
      <w:numPr>
        <w:numId w:val="7"/>
      </w:numPr>
      <w:jc w:val="left"/>
    </w:pPr>
  </w:style>
  <w:style w:type="paragraph" w:styleId="Listanumerowana">
    <w:name w:val="List Number"/>
    <w:basedOn w:val="Normalny"/>
    <w:pPr>
      <w:numPr>
        <w:numId w:val="13"/>
      </w:numPr>
    </w:pPr>
  </w:style>
  <w:style w:type="paragraph" w:customStyle="1" w:styleId="DoubSign">
    <w:name w:val="DoubSign"/>
    <w:basedOn w:val="Normalny"/>
    <w:next w:val="Contact"/>
    <w:pPr>
      <w:tabs>
        <w:tab w:val="left" w:pos="5103"/>
      </w:tabs>
      <w:spacing w:before="1200" w:after="0"/>
      <w:jc w:val="left"/>
    </w:pPr>
  </w:style>
  <w:style w:type="paragraph" w:styleId="Tekstprzypisudolnego">
    <w:name w:val="footnote text"/>
    <w:basedOn w:val="Normalny"/>
    <w:link w:val="TekstprzypisudolnegoZnak"/>
    <w:rsid w:val="00C54E88"/>
    <w:pPr>
      <w:ind w:left="357" w:hanging="357"/>
    </w:pPr>
    <w:rPr>
      <w:sz w:val="16"/>
    </w:rPr>
  </w:style>
  <w:style w:type="paragraph" w:styleId="Nagwek">
    <w:name w:val="header"/>
    <w:basedOn w:val="Normalny"/>
    <w:link w:val="NagwekZnak"/>
    <w:uiPriority w:val="99"/>
    <w:pPr>
      <w:tabs>
        <w:tab w:val="center" w:pos="4153"/>
        <w:tab w:val="right" w:pos="8306"/>
      </w:tabs>
    </w:pPr>
  </w:style>
  <w:style w:type="paragraph" w:styleId="Listapunktowana">
    <w:name w:val="List Bullet"/>
    <w:basedOn w:val="Normalny"/>
    <w:pPr>
      <w:numPr>
        <w:numId w:val="2"/>
      </w:numPr>
    </w:pPr>
  </w:style>
  <w:style w:type="paragraph" w:styleId="Listapunktowana2">
    <w:name w:val="List Bullet 2"/>
    <w:basedOn w:val="Text2"/>
    <w:pPr>
      <w:numPr>
        <w:numId w:val="9"/>
      </w:numPr>
      <w:tabs>
        <w:tab w:val="clear" w:pos="1360"/>
        <w:tab w:val="left" w:pos="851"/>
      </w:tabs>
      <w:ind w:left="851" w:hanging="284"/>
    </w:pPr>
  </w:style>
  <w:style w:type="paragraph" w:styleId="Listapunktowana3">
    <w:name w:val="List Bullet 3"/>
    <w:basedOn w:val="Text3"/>
    <w:pPr>
      <w:numPr>
        <w:numId w:val="3"/>
      </w:numPr>
      <w:tabs>
        <w:tab w:val="clear" w:pos="2199"/>
        <w:tab w:val="left" w:pos="1134"/>
      </w:tabs>
      <w:ind w:left="1134" w:hanging="284"/>
    </w:pPr>
  </w:style>
  <w:style w:type="paragraph" w:styleId="Listapunktowana4">
    <w:name w:val="List Bullet 4"/>
    <w:basedOn w:val="Text4"/>
    <w:pPr>
      <w:numPr>
        <w:numId w:val="4"/>
      </w:numPr>
      <w:tabs>
        <w:tab w:val="clear" w:pos="3163"/>
        <w:tab w:val="left" w:pos="1418"/>
      </w:tabs>
      <w:ind w:left="1418" w:hanging="284"/>
    </w:pPr>
  </w:style>
  <w:style w:type="paragraph" w:styleId="Lista-kontynuacja">
    <w:name w:val="List Continue"/>
    <w:basedOn w:val="Normalny"/>
    <w:pPr>
      <w:ind w:left="567"/>
    </w:pPr>
  </w:style>
  <w:style w:type="paragraph" w:styleId="Lista-kontynuacja2">
    <w:name w:val="List Continue 2"/>
    <w:basedOn w:val="Normalny"/>
    <w:pPr>
      <w:ind w:left="851"/>
    </w:pPr>
  </w:style>
  <w:style w:type="paragraph" w:styleId="Lista-kontynuacja3">
    <w:name w:val="List Continue 3"/>
    <w:basedOn w:val="Normalny"/>
    <w:pPr>
      <w:ind w:left="1134"/>
    </w:pPr>
  </w:style>
  <w:style w:type="paragraph" w:styleId="Lista-kontynuacja4">
    <w:name w:val="List Continue 4"/>
    <w:basedOn w:val="Normalny"/>
    <w:pPr>
      <w:ind w:left="1418"/>
    </w:pPr>
  </w:style>
  <w:style w:type="paragraph" w:styleId="Lista-kontynuacja5">
    <w:name w:val="List Continue 5"/>
    <w:basedOn w:val="Normalny"/>
    <w:pPr>
      <w:ind w:left="1701"/>
    </w:pPr>
  </w:style>
  <w:style w:type="paragraph" w:styleId="Listanumerowana2">
    <w:name w:val="List Number 2"/>
    <w:basedOn w:val="Text2"/>
    <w:pPr>
      <w:numPr>
        <w:numId w:val="15"/>
      </w:numPr>
    </w:pPr>
  </w:style>
  <w:style w:type="paragraph" w:styleId="Listanumerowana3">
    <w:name w:val="List Number 3"/>
    <w:basedOn w:val="Text3"/>
    <w:pPr>
      <w:numPr>
        <w:numId w:val="16"/>
      </w:numPr>
    </w:pPr>
  </w:style>
  <w:style w:type="paragraph" w:styleId="Listanumerowana4">
    <w:name w:val="List Number 4"/>
    <w:basedOn w:val="Text4"/>
    <w:pPr>
      <w:numPr>
        <w:numId w:val="17"/>
      </w:numPr>
    </w:pPr>
  </w:style>
  <w:style w:type="paragraph" w:customStyle="1" w:styleId="NoteHead">
    <w:name w:val="NoteHead"/>
    <w:basedOn w:val="Normalny"/>
    <w:next w:val="Subject"/>
    <w:pPr>
      <w:spacing w:before="720" w:after="720"/>
      <w:jc w:val="center"/>
    </w:pPr>
    <w:rPr>
      <w:b/>
      <w:smallCaps/>
    </w:rPr>
  </w:style>
  <w:style w:type="paragraph" w:customStyle="1" w:styleId="Subject">
    <w:name w:val="Subject"/>
    <w:basedOn w:val="Normalny"/>
    <w:next w:val="Normalny"/>
    <w:pPr>
      <w:spacing w:after="480"/>
      <w:ind w:left="1531" w:hanging="1531"/>
      <w:jc w:val="left"/>
    </w:pPr>
    <w:rPr>
      <w:b/>
    </w:rPr>
  </w:style>
  <w:style w:type="paragraph" w:customStyle="1" w:styleId="NoteList">
    <w:name w:val="NoteList"/>
    <w:basedOn w:val="Normalny"/>
    <w:next w:val="Subject"/>
    <w:pPr>
      <w:tabs>
        <w:tab w:val="left" w:pos="5823"/>
      </w:tabs>
      <w:spacing w:before="720" w:after="720"/>
      <w:ind w:left="5104" w:hanging="3119"/>
      <w:jc w:val="left"/>
    </w:pPr>
    <w:rPr>
      <w:b/>
      <w:smallCaps/>
    </w:rPr>
  </w:style>
  <w:style w:type="paragraph" w:customStyle="1" w:styleId="NumPar1">
    <w:name w:val="NumPar 1"/>
    <w:basedOn w:val="Nagwek1"/>
    <w:next w:val="Text1"/>
    <w:pPr>
      <w:keepNext w:val="0"/>
      <w:spacing w:before="0" w:after="120"/>
      <w:outlineLvl w:val="9"/>
    </w:pPr>
    <w:rPr>
      <w:b w:val="0"/>
      <w:smallCaps w:val="0"/>
      <w:sz w:val="22"/>
    </w:rPr>
  </w:style>
  <w:style w:type="paragraph" w:customStyle="1" w:styleId="NumPar2">
    <w:name w:val="NumPar 2"/>
    <w:basedOn w:val="Nagwek2"/>
    <w:next w:val="Text2"/>
    <w:pPr>
      <w:keepNext w:val="0"/>
      <w:spacing w:after="120"/>
      <w:outlineLvl w:val="9"/>
    </w:pPr>
    <w:rPr>
      <w:b w:val="0"/>
      <w:sz w:val="22"/>
    </w:rPr>
  </w:style>
  <w:style w:type="paragraph" w:customStyle="1" w:styleId="NumPar3">
    <w:name w:val="NumPar 3"/>
    <w:basedOn w:val="Nagwek3"/>
    <w:next w:val="Text3"/>
    <w:pPr>
      <w:keepNext w:val="0"/>
      <w:outlineLvl w:val="9"/>
    </w:pPr>
    <w:rPr>
      <w:i/>
      <w:sz w:val="22"/>
    </w:rPr>
  </w:style>
  <w:style w:type="paragraph" w:customStyle="1" w:styleId="NumPar4">
    <w:name w:val="NumPar 4"/>
    <w:basedOn w:val="Nagwek4"/>
    <w:next w:val="Text4"/>
    <w:pPr>
      <w:keepNext w:val="0"/>
      <w:outlineLvl w:val="9"/>
    </w:pPr>
    <w:rPr>
      <w:i w:val="0"/>
      <w:sz w:val="22"/>
    </w:rPr>
  </w:style>
  <w:style w:type="paragraph" w:styleId="Zwykytekst">
    <w:name w:val="Plain Text"/>
    <w:basedOn w:val="Normalny"/>
    <w:rPr>
      <w:rFonts w:ascii="Courier New" w:hAnsi="Courier New"/>
    </w:rPr>
  </w:style>
  <w:style w:type="paragraph" w:styleId="Podtytu">
    <w:name w:val="Subtitle"/>
    <w:basedOn w:val="Normalny"/>
    <w:qFormat/>
    <w:pPr>
      <w:spacing w:after="60"/>
      <w:jc w:val="center"/>
      <w:outlineLvl w:val="1"/>
    </w:pPr>
    <w:rPr>
      <w:rFonts w:ascii="Arial" w:hAnsi="Arial"/>
    </w:rPr>
  </w:style>
  <w:style w:type="paragraph" w:styleId="Wykazrde">
    <w:name w:val="table of authorities"/>
    <w:basedOn w:val="Normalny"/>
    <w:next w:val="Normalny"/>
    <w:semiHidden/>
    <w:pPr>
      <w:ind w:left="240" w:hanging="240"/>
    </w:pPr>
  </w:style>
  <w:style w:type="paragraph" w:styleId="Spisilustracji">
    <w:name w:val="table of figures"/>
    <w:basedOn w:val="Normalny"/>
    <w:next w:val="Normalny"/>
    <w:uiPriority w:val="99"/>
    <w:pPr>
      <w:ind w:left="480" w:hanging="480"/>
    </w:pPr>
  </w:style>
  <w:style w:type="paragraph" w:styleId="Tytu">
    <w:name w:val="Title"/>
    <w:basedOn w:val="Normalny"/>
    <w:next w:val="SubTitle1"/>
    <w:link w:val="TytuZnak"/>
    <w:uiPriority w:val="10"/>
    <w:qFormat/>
    <w:pPr>
      <w:spacing w:after="480"/>
      <w:jc w:val="center"/>
    </w:pPr>
    <w:rPr>
      <w:b/>
      <w:kern w:val="28"/>
      <w:sz w:val="48"/>
    </w:rPr>
  </w:style>
  <w:style w:type="paragraph" w:customStyle="1" w:styleId="SubTitle1">
    <w:name w:val="SubTitle 1"/>
    <w:basedOn w:val="Normalny"/>
    <w:next w:val="Normalny"/>
    <w:pPr>
      <w:jc w:val="center"/>
    </w:pPr>
    <w:rPr>
      <w:b/>
      <w:sz w:val="40"/>
    </w:rPr>
  </w:style>
  <w:style w:type="paragraph" w:styleId="Nagwekwykazurde">
    <w:name w:val="toa heading"/>
    <w:basedOn w:val="Normalny"/>
    <w:next w:val="Normalny"/>
    <w:semiHidden/>
    <w:pPr>
      <w:spacing w:before="120"/>
    </w:pPr>
    <w:rPr>
      <w:rFonts w:ascii="Arial" w:hAnsi="Arial"/>
      <w:b/>
    </w:rPr>
  </w:style>
  <w:style w:type="paragraph" w:styleId="Spistreci1">
    <w:name w:val="toc 1"/>
    <w:basedOn w:val="Normalny"/>
    <w:next w:val="Normalny"/>
    <w:autoRedefine/>
    <w:uiPriority w:val="39"/>
    <w:rsid w:val="009534FE"/>
    <w:pPr>
      <w:tabs>
        <w:tab w:val="right" w:leader="dot" w:pos="8640"/>
      </w:tabs>
      <w:spacing w:before="120"/>
      <w:ind w:left="284" w:right="720" w:hanging="284"/>
      <w:jc w:val="left"/>
    </w:pPr>
    <w:rPr>
      <w:rFonts w:ascii="Calibri" w:hAnsi="Calibri" w:cs="Calibri"/>
      <w:b/>
      <w:caps/>
      <w:noProof/>
    </w:rPr>
  </w:style>
  <w:style w:type="paragraph" w:styleId="Spistreci2">
    <w:name w:val="toc 2"/>
    <w:basedOn w:val="Normalny"/>
    <w:next w:val="Normalny"/>
    <w:autoRedefine/>
    <w:uiPriority w:val="39"/>
    <w:rsid w:val="00084F09"/>
    <w:pPr>
      <w:tabs>
        <w:tab w:val="left" w:pos="709"/>
        <w:tab w:val="right" w:leader="dot" w:pos="8640"/>
      </w:tabs>
      <w:spacing w:before="60" w:after="60"/>
      <w:ind w:left="482" w:right="720" w:hanging="198"/>
    </w:pPr>
    <w:rPr>
      <w:rFonts w:ascii="Calibri" w:hAnsi="Calibri"/>
      <w:noProof/>
    </w:rPr>
  </w:style>
  <w:style w:type="paragraph" w:styleId="Spistreci3">
    <w:name w:val="toc 3"/>
    <w:basedOn w:val="Normalny"/>
    <w:next w:val="Normalny"/>
    <w:uiPriority w:val="39"/>
    <w:rsid w:val="002D3403"/>
    <w:pPr>
      <w:tabs>
        <w:tab w:val="left" w:pos="1051"/>
        <w:tab w:val="right" w:leader="dot" w:pos="8640"/>
      </w:tabs>
      <w:spacing w:before="60" w:after="60"/>
      <w:ind w:left="595" w:right="720" w:hanging="28"/>
    </w:pPr>
    <w:rPr>
      <w:rFonts w:ascii="Calibri" w:hAnsi="Calibri"/>
    </w:rPr>
  </w:style>
  <w:style w:type="paragraph" w:styleId="Spistreci4">
    <w:name w:val="toc 4"/>
    <w:basedOn w:val="Normalny"/>
    <w:next w:val="Normalny"/>
    <w:uiPriority w:val="39"/>
    <w:pPr>
      <w:tabs>
        <w:tab w:val="right" w:leader="dot" w:pos="8641"/>
      </w:tabs>
      <w:spacing w:before="20" w:after="60"/>
      <w:ind w:left="709" w:right="720" w:hanging="709"/>
    </w:pPr>
    <w:rPr>
      <w:noProof/>
    </w:rPr>
  </w:style>
  <w:style w:type="paragraph" w:styleId="Spistreci5">
    <w:name w:val="toc 5"/>
    <w:basedOn w:val="Normalny"/>
    <w:next w:val="Normalny"/>
    <w:uiPriority w:val="39"/>
    <w:pPr>
      <w:tabs>
        <w:tab w:val="right" w:leader="dot" w:pos="8641"/>
      </w:tabs>
      <w:spacing w:before="240"/>
      <w:ind w:right="720"/>
    </w:pPr>
    <w:rPr>
      <w:caps/>
    </w:rPr>
  </w:style>
  <w:style w:type="paragraph" w:styleId="Spistreci6">
    <w:name w:val="toc 6"/>
    <w:basedOn w:val="Normalny"/>
    <w:next w:val="Normalny"/>
    <w:autoRedefine/>
    <w:uiPriority w:val="39"/>
  </w:style>
  <w:style w:type="paragraph" w:styleId="Spistreci7">
    <w:name w:val="toc 7"/>
    <w:basedOn w:val="Normalny"/>
    <w:next w:val="Normalny"/>
    <w:autoRedefine/>
    <w:uiPriority w:val="39"/>
  </w:style>
  <w:style w:type="paragraph" w:styleId="Spistreci8">
    <w:name w:val="toc 8"/>
    <w:basedOn w:val="Normalny"/>
    <w:next w:val="Normalny"/>
    <w:autoRedefine/>
    <w:uiPriority w:val="39"/>
  </w:style>
  <w:style w:type="paragraph" w:styleId="Spistreci9">
    <w:name w:val="toc 9"/>
    <w:basedOn w:val="Normalny"/>
    <w:next w:val="Normalny"/>
    <w:autoRedefine/>
    <w:uiPriority w:val="39"/>
  </w:style>
  <w:style w:type="paragraph" w:customStyle="1" w:styleId="YReferences">
    <w:name w:val="YReferences"/>
    <w:basedOn w:val="Normalny"/>
    <w:next w:val="Normalny"/>
    <w:pPr>
      <w:spacing w:after="480"/>
      <w:ind w:left="1531" w:hanging="1531"/>
    </w:pPr>
  </w:style>
  <w:style w:type="paragraph" w:customStyle="1" w:styleId="ListBullet1">
    <w:name w:val="List Bullet 1"/>
    <w:basedOn w:val="Text1"/>
    <w:pPr>
      <w:numPr>
        <w:numId w:val="8"/>
      </w:numPr>
      <w:tabs>
        <w:tab w:val="clear" w:pos="765"/>
        <w:tab w:val="left" w:pos="567"/>
      </w:tabs>
      <w:ind w:left="567" w:hanging="284"/>
    </w:pPr>
  </w:style>
  <w:style w:type="paragraph" w:customStyle="1" w:styleId="ListDash">
    <w:name w:val="List Dash"/>
    <w:basedOn w:val="Normalny"/>
    <w:pPr>
      <w:numPr>
        <w:numId w:val="10"/>
      </w:numPr>
    </w:pPr>
  </w:style>
  <w:style w:type="paragraph" w:customStyle="1" w:styleId="ListDash1">
    <w:name w:val="List Dash 1"/>
    <w:basedOn w:val="Text1"/>
    <w:pPr>
      <w:numPr>
        <w:numId w:val="11"/>
      </w:numPr>
      <w:tabs>
        <w:tab w:val="clear" w:pos="765"/>
        <w:tab w:val="left" w:pos="567"/>
      </w:tabs>
      <w:ind w:left="568" w:hanging="284"/>
    </w:pPr>
  </w:style>
  <w:style w:type="paragraph" w:customStyle="1" w:styleId="ListDash2">
    <w:name w:val="List Dash 2"/>
    <w:basedOn w:val="Text1"/>
    <w:pPr>
      <w:numPr>
        <w:numId w:val="12"/>
      </w:numPr>
      <w:tabs>
        <w:tab w:val="clear" w:pos="1360"/>
        <w:tab w:val="left" w:pos="851"/>
      </w:tabs>
      <w:ind w:left="851" w:hanging="284"/>
    </w:pPr>
  </w:style>
  <w:style w:type="paragraph" w:customStyle="1" w:styleId="ListDash3">
    <w:name w:val="List Dash 3"/>
    <w:basedOn w:val="Text3"/>
    <w:pPr>
      <w:numPr>
        <w:numId w:val="5"/>
      </w:numPr>
      <w:tabs>
        <w:tab w:val="clear" w:pos="2199"/>
        <w:tab w:val="left" w:pos="1134"/>
      </w:tabs>
      <w:ind w:left="1135" w:hanging="284"/>
    </w:pPr>
  </w:style>
  <w:style w:type="paragraph" w:customStyle="1" w:styleId="ListDash4">
    <w:name w:val="List Dash 4"/>
    <w:basedOn w:val="Text4"/>
    <w:pPr>
      <w:numPr>
        <w:numId w:val="6"/>
      </w:numPr>
      <w:tabs>
        <w:tab w:val="clear" w:pos="3163"/>
        <w:tab w:val="left" w:pos="1418"/>
      </w:tabs>
      <w:ind w:left="1418" w:hanging="284"/>
    </w:pPr>
  </w:style>
  <w:style w:type="paragraph" w:customStyle="1" w:styleId="ListNumberLevel2">
    <w:name w:val="List Number (Level 2)"/>
    <w:basedOn w:val="Normalny"/>
    <w:pPr>
      <w:numPr>
        <w:ilvl w:val="1"/>
        <w:numId w:val="13"/>
      </w:numPr>
    </w:pPr>
  </w:style>
  <w:style w:type="paragraph" w:customStyle="1" w:styleId="ListNumberLevel3">
    <w:name w:val="List Number (Level 3)"/>
    <w:basedOn w:val="Normalny"/>
    <w:pPr>
      <w:numPr>
        <w:ilvl w:val="2"/>
        <w:numId w:val="13"/>
      </w:numPr>
    </w:pPr>
  </w:style>
  <w:style w:type="paragraph" w:customStyle="1" w:styleId="ListNumberLevel4">
    <w:name w:val="List Number (Level 4)"/>
    <w:basedOn w:val="Normalny"/>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pPr>
  </w:style>
  <w:style w:type="paragraph" w:customStyle="1" w:styleId="ListNumber2Level3">
    <w:name w:val="List Number 2 (Level 3)"/>
    <w:basedOn w:val="Text2"/>
    <w:pPr>
      <w:numPr>
        <w:ilvl w:val="2"/>
        <w:numId w:val="15"/>
      </w:numPr>
    </w:pPr>
  </w:style>
  <w:style w:type="paragraph" w:customStyle="1" w:styleId="ListNumber2Level4">
    <w:name w:val="List Number 2 (Level 4)"/>
    <w:basedOn w:val="Text2"/>
    <w:pPr>
      <w:numPr>
        <w:ilvl w:val="3"/>
        <w:numId w:val="15"/>
      </w:numPr>
    </w:pPr>
  </w:style>
  <w:style w:type="paragraph" w:customStyle="1" w:styleId="ListNumber3Level2">
    <w:name w:val="List Number 3 (Level 2)"/>
    <w:basedOn w:val="Text3"/>
    <w:pPr>
      <w:numPr>
        <w:ilvl w:val="1"/>
        <w:numId w:val="16"/>
      </w:numPr>
    </w:pPr>
  </w:style>
  <w:style w:type="paragraph" w:customStyle="1" w:styleId="ListNumber3Level3">
    <w:name w:val="List Number 3 (Level 3)"/>
    <w:basedOn w:val="Text3"/>
    <w:pPr>
      <w:numPr>
        <w:ilvl w:val="2"/>
        <w:numId w:val="16"/>
      </w:numPr>
    </w:pPr>
  </w:style>
  <w:style w:type="paragraph" w:customStyle="1" w:styleId="ListNumber3Level4">
    <w:name w:val="List Number 3 (Level 4)"/>
    <w:basedOn w:val="Text3"/>
    <w:pPr>
      <w:numPr>
        <w:ilvl w:val="3"/>
        <w:numId w:val="16"/>
      </w:numPr>
    </w:pPr>
  </w:style>
  <w:style w:type="paragraph" w:customStyle="1" w:styleId="ListNumber4Level2">
    <w:name w:val="List Number 4 (Level 2)"/>
    <w:basedOn w:val="Text4"/>
    <w:pPr>
      <w:numPr>
        <w:ilvl w:val="1"/>
        <w:numId w:val="17"/>
      </w:numPr>
    </w:pPr>
  </w:style>
  <w:style w:type="paragraph" w:customStyle="1" w:styleId="ListNumber4Level3">
    <w:name w:val="List Number 4 (Level 3)"/>
    <w:basedOn w:val="Text4"/>
    <w:pPr>
      <w:numPr>
        <w:ilvl w:val="2"/>
        <w:numId w:val="17"/>
      </w:numPr>
    </w:pPr>
  </w:style>
  <w:style w:type="paragraph" w:customStyle="1" w:styleId="ListNumber4Level4">
    <w:name w:val="List Number 4 (Level 4)"/>
    <w:basedOn w:val="Text4"/>
    <w:pPr>
      <w:numPr>
        <w:ilvl w:val="3"/>
        <w:numId w:val="17"/>
      </w:numPr>
    </w:pPr>
  </w:style>
  <w:style w:type="paragraph" w:customStyle="1" w:styleId="FITTable">
    <w:name w:val="FIT Table"/>
    <w:basedOn w:val="Normalny"/>
    <w:pPr>
      <w:spacing w:before="60" w:after="60"/>
    </w:pPr>
  </w:style>
  <w:style w:type="paragraph" w:customStyle="1" w:styleId="Disclaimer">
    <w:name w:val="Disclaimer"/>
    <w:basedOn w:val="Normalny"/>
    <w:pPr>
      <w:keepLines/>
      <w:pBdr>
        <w:top w:val="single" w:sz="4" w:space="1" w:color="auto"/>
      </w:pBdr>
      <w:spacing w:before="480" w:after="0"/>
    </w:pPr>
    <w:rPr>
      <w:i/>
    </w:rPr>
  </w:style>
  <w:style w:type="paragraph" w:customStyle="1" w:styleId="SubTitle2">
    <w:name w:val="SubTitle 2"/>
    <w:basedOn w:val="Normalny"/>
    <w:pPr>
      <w:jc w:val="center"/>
    </w:pPr>
    <w:rPr>
      <w:b/>
      <w:sz w:val="32"/>
    </w:rPr>
  </w:style>
  <w:style w:type="character" w:styleId="Numerstrony">
    <w:name w:val="page number"/>
    <w:basedOn w:val="Domylnaczcionkaakapitu"/>
  </w:style>
  <w:style w:type="character" w:styleId="Pogrubienie">
    <w:name w:val="Strong"/>
    <w:uiPriority w:val="22"/>
    <w:qFormat/>
    <w:rPr>
      <w:b/>
    </w:rPr>
  </w:style>
  <w:style w:type="paragraph" w:customStyle="1" w:styleId="Heading1Annex">
    <w:name w:val="Heading 1 Annex"/>
    <w:basedOn w:val="Nagwek1"/>
    <w:next w:val="Normalny"/>
    <w:pPr>
      <w:numPr>
        <w:numId w:val="0"/>
      </w:numPr>
      <w:overflowPunct w:val="0"/>
      <w:autoSpaceDE w:val="0"/>
      <w:autoSpaceDN w:val="0"/>
      <w:adjustRightInd w:val="0"/>
      <w:jc w:val="left"/>
      <w:textAlignment w:val="baseline"/>
    </w:pPr>
    <w:rPr>
      <w:noProof/>
      <w:sz w:val="36"/>
    </w:rPr>
  </w:style>
  <w:style w:type="paragraph" w:customStyle="1" w:styleId="HistoryTable">
    <w:name w:val="HistoryTable"/>
    <w:basedOn w:val="Normalny"/>
    <w:pPr>
      <w:spacing w:before="60" w:after="60"/>
      <w:jc w:val="left"/>
    </w:pPr>
    <w:rPr>
      <w:lang w:eastAsia="fr-FR"/>
    </w:rPr>
  </w:style>
  <w:style w:type="paragraph" w:styleId="Tekstblokowy">
    <w:name w:val="Block Text"/>
    <w:basedOn w:val="Normalny"/>
    <w:pPr>
      <w:ind w:left="1440" w:right="1440"/>
    </w:pPr>
  </w:style>
  <w:style w:type="paragraph" w:styleId="Tekstpodstawowy">
    <w:name w:val="Body Text"/>
    <w:basedOn w:val="Normalny"/>
  </w:style>
  <w:style w:type="paragraph" w:styleId="Tekstpodstawowy2">
    <w:name w:val="Body Text 2"/>
    <w:basedOn w:val="Normalny"/>
    <w:pPr>
      <w:spacing w:line="480" w:lineRule="auto"/>
    </w:pPr>
  </w:style>
  <w:style w:type="paragraph" w:styleId="Tekstpodstawowy3">
    <w:name w:val="Body Text 3"/>
    <w:basedOn w:val="Normalny"/>
    <w:rPr>
      <w:sz w:val="16"/>
    </w:rPr>
  </w:style>
  <w:style w:type="paragraph" w:styleId="Tekstpodstawowyzwciciem">
    <w:name w:val="Body Text First Indent"/>
    <w:basedOn w:val="Tekstpodstawowy"/>
    <w:pPr>
      <w:ind w:firstLine="210"/>
    </w:pPr>
  </w:style>
  <w:style w:type="paragraph" w:styleId="Tekstpodstawowywcity">
    <w:name w:val="Body Text Indent"/>
    <w:basedOn w:val="Normalny"/>
    <w:pPr>
      <w:ind w:left="283"/>
    </w:pPr>
  </w:style>
  <w:style w:type="paragraph" w:styleId="Tekstpodstawowyzwciciem2">
    <w:name w:val="Body Text First Indent 2"/>
    <w:basedOn w:val="Tekstpodstawowywcity"/>
    <w:pPr>
      <w:ind w:firstLine="210"/>
    </w:pPr>
  </w:style>
  <w:style w:type="paragraph" w:styleId="Tekstpodstawowywcity2">
    <w:name w:val="Body Text Indent 2"/>
    <w:basedOn w:val="Normalny"/>
    <w:pPr>
      <w:spacing w:line="480" w:lineRule="auto"/>
      <w:ind w:left="283"/>
    </w:pPr>
  </w:style>
  <w:style w:type="paragraph" w:styleId="Tekstpodstawowywcity3">
    <w:name w:val="Body Text Indent 3"/>
    <w:basedOn w:val="Normalny"/>
    <w:pPr>
      <w:ind w:left="283"/>
    </w:pPr>
    <w:rPr>
      <w:sz w:val="16"/>
    </w:rPr>
  </w:style>
  <w:style w:type="character" w:styleId="Odwoaniedokomentarza">
    <w:name w:val="annotation reference"/>
    <w:uiPriority w:val="99"/>
    <w:semiHidden/>
    <w:rPr>
      <w:sz w:val="16"/>
    </w:rPr>
  </w:style>
  <w:style w:type="paragraph" w:styleId="Tekstkomentarza">
    <w:name w:val="annotation text"/>
    <w:basedOn w:val="Normalny"/>
    <w:link w:val="TekstkomentarzaZnak"/>
    <w:uiPriority w:val="99"/>
    <w:semiHidden/>
  </w:style>
  <w:style w:type="paragraph" w:styleId="Mapadokumentu">
    <w:name w:val="Document Map"/>
    <w:basedOn w:val="Normalny"/>
    <w:semiHidden/>
    <w:pPr>
      <w:shd w:val="clear" w:color="auto" w:fill="000080"/>
    </w:pPr>
    <w:rPr>
      <w:rFonts w:ascii="Tahoma" w:hAnsi="Tahoma"/>
    </w:rPr>
  </w:style>
  <w:style w:type="character" w:styleId="Uwydatnienie">
    <w:name w:val="Emphasis"/>
    <w:qFormat/>
    <w:rPr>
      <w:i/>
    </w:rPr>
  </w:style>
  <w:style w:type="character" w:styleId="Odwoanieprzypisukocowego">
    <w:name w:val="endnote reference"/>
    <w:semiHidden/>
    <w:rPr>
      <w:vertAlign w:val="superscript"/>
    </w:rPr>
  </w:style>
  <w:style w:type="paragraph" w:styleId="Tekstprzypisukocowego">
    <w:name w:val="endnote text"/>
    <w:basedOn w:val="Normalny"/>
    <w:semiHidden/>
  </w:style>
  <w:style w:type="paragraph" w:styleId="Adresnakopercie">
    <w:name w:val="envelope address"/>
    <w:basedOn w:val="Normalny"/>
    <w:pPr>
      <w:framePr w:w="7920" w:h="1980" w:hRule="exact" w:hSpace="180" w:wrap="auto" w:hAnchor="page" w:xAlign="center" w:yAlign="bottom"/>
      <w:ind w:left="2880"/>
    </w:pPr>
    <w:rPr>
      <w:rFonts w:ascii="Arial" w:hAnsi="Arial"/>
    </w:rPr>
  </w:style>
  <w:style w:type="paragraph" w:styleId="Adreszwrotnynakopercie">
    <w:name w:val="envelope return"/>
    <w:basedOn w:val="Normalny"/>
    <w:rPr>
      <w:rFonts w:ascii="Arial" w:hAnsi="Arial"/>
    </w:rPr>
  </w:style>
  <w:style w:type="character" w:styleId="UyteHipercze">
    <w:name w:val="FollowedHyperlink"/>
    <w:rPr>
      <w:color w:val="800080"/>
      <w:u w:val="single"/>
    </w:rPr>
  </w:style>
  <w:style w:type="paragraph" w:styleId="Stopka">
    <w:name w:val="footer"/>
    <w:basedOn w:val="Normalny"/>
    <w:link w:val="StopkaZnak"/>
    <w:uiPriority w:val="99"/>
    <w:pPr>
      <w:spacing w:after="0"/>
      <w:ind w:right="-567"/>
      <w:jc w:val="left"/>
    </w:pPr>
    <w:rPr>
      <w:rFonts w:ascii="Arial" w:hAnsi="Arial"/>
      <w:sz w:val="16"/>
    </w:rPr>
  </w:style>
  <w:style w:type="character" w:styleId="Odwoanieprzypisudolnego">
    <w:name w:val="footnote reference"/>
    <w:rsid w:val="00063068"/>
    <w:rPr>
      <w:rFonts w:asciiTheme="minorHAnsi" w:hAnsiTheme="minorHAnsi"/>
      <w:sz w:val="20"/>
      <w:vertAlign w:val="superscript"/>
    </w:rPr>
  </w:style>
  <w:style w:type="character" w:styleId="Hipercze">
    <w:name w:val="Hyperlink"/>
    <w:aliases w:val="Hyperlink - Header"/>
    <w:uiPriority w:val="99"/>
    <w:rPr>
      <w:color w:val="0000FF"/>
      <w:u w:val="single"/>
    </w:rPr>
  </w:style>
  <w:style w:type="paragraph" w:styleId="Indeks1">
    <w:name w:val="index 1"/>
    <w:basedOn w:val="Normalny"/>
    <w:next w:val="Normalny"/>
    <w:autoRedefine/>
    <w:semiHidden/>
    <w:pPr>
      <w:ind w:left="240" w:hanging="240"/>
    </w:pPr>
  </w:style>
  <w:style w:type="paragraph" w:styleId="Indeks2">
    <w:name w:val="index 2"/>
    <w:basedOn w:val="Normalny"/>
    <w:next w:val="Normalny"/>
    <w:autoRedefine/>
    <w:semiHidden/>
    <w:pPr>
      <w:ind w:left="480" w:hanging="240"/>
    </w:pPr>
  </w:style>
  <w:style w:type="paragraph" w:styleId="Indeks3">
    <w:name w:val="index 3"/>
    <w:basedOn w:val="Normalny"/>
    <w:next w:val="Normalny"/>
    <w:autoRedefine/>
    <w:semiHidden/>
    <w:pPr>
      <w:ind w:left="720" w:hanging="240"/>
    </w:pPr>
  </w:style>
  <w:style w:type="paragraph" w:styleId="Indeks4">
    <w:name w:val="index 4"/>
    <w:basedOn w:val="Normalny"/>
    <w:next w:val="Normalny"/>
    <w:autoRedefine/>
    <w:semiHidden/>
    <w:pPr>
      <w:ind w:left="960" w:hanging="240"/>
    </w:pPr>
  </w:style>
  <w:style w:type="paragraph" w:styleId="Indeks5">
    <w:name w:val="index 5"/>
    <w:basedOn w:val="Normalny"/>
    <w:next w:val="Normalny"/>
    <w:autoRedefine/>
    <w:semiHidden/>
    <w:pPr>
      <w:ind w:left="1200" w:hanging="240"/>
    </w:pPr>
  </w:style>
  <w:style w:type="paragraph" w:styleId="Indeks6">
    <w:name w:val="index 6"/>
    <w:basedOn w:val="Normalny"/>
    <w:next w:val="Normalny"/>
    <w:autoRedefine/>
    <w:semiHidden/>
    <w:pPr>
      <w:ind w:left="1440" w:hanging="240"/>
    </w:pPr>
  </w:style>
  <w:style w:type="paragraph" w:styleId="Indeks7">
    <w:name w:val="index 7"/>
    <w:basedOn w:val="Normalny"/>
    <w:next w:val="Normalny"/>
    <w:autoRedefine/>
    <w:semiHidden/>
    <w:pPr>
      <w:ind w:left="1680" w:hanging="240"/>
    </w:pPr>
  </w:style>
  <w:style w:type="paragraph" w:styleId="Indeks8">
    <w:name w:val="index 8"/>
    <w:basedOn w:val="Normalny"/>
    <w:next w:val="Normalny"/>
    <w:autoRedefine/>
    <w:semiHidden/>
    <w:pPr>
      <w:ind w:left="1920" w:hanging="240"/>
    </w:pPr>
  </w:style>
  <w:style w:type="paragraph" w:styleId="Indeks9">
    <w:name w:val="index 9"/>
    <w:basedOn w:val="Normalny"/>
    <w:next w:val="Normalny"/>
    <w:autoRedefine/>
    <w:semiHidden/>
    <w:pPr>
      <w:ind w:left="2160" w:hanging="240"/>
    </w:pPr>
  </w:style>
  <w:style w:type="paragraph" w:styleId="Nagwekindeksu">
    <w:name w:val="index heading"/>
    <w:basedOn w:val="Normalny"/>
    <w:next w:val="Indeks1"/>
    <w:semiHidden/>
    <w:rPr>
      <w:rFonts w:ascii="Arial" w:hAnsi="Arial"/>
      <w:b/>
    </w:rPr>
  </w:style>
  <w:style w:type="character" w:styleId="Numerwiersza">
    <w:name w:val="line number"/>
    <w:basedOn w:val="Domylnaczcionkaakapitu"/>
  </w:style>
  <w:style w:type="paragraph" w:styleId="Lista">
    <w:name w:val="List"/>
    <w:basedOn w:val="Normalny"/>
    <w:pPr>
      <w:ind w:left="283" w:hanging="283"/>
    </w:pPr>
  </w:style>
  <w:style w:type="paragraph" w:styleId="Lista2">
    <w:name w:val="List 2"/>
    <w:basedOn w:val="Normalny"/>
    <w:pPr>
      <w:ind w:left="566" w:hanging="283"/>
    </w:pPr>
  </w:style>
  <w:style w:type="paragraph" w:styleId="Lista3">
    <w:name w:val="List 3"/>
    <w:basedOn w:val="Normalny"/>
    <w:pPr>
      <w:ind w:left="849" w:hanging="283"/>
    </w:pPr>
  </w:style>
  <w:style w:type="paragraph" w:styleId="Lista4">
    <w:name w:val="List 4"/>
    <w:basedOn w:val="Normalny"/>
    <w:pPr>
      <w:ind w:left="1132" w:hanging="283"/>
    </w:pPr>
  </w:style>
  <w:style w:type="paragraph" w:styleId="Lista5">
    <w:name w:val="List 5"/>
    <w:basedOn w:val="Normalny"/>
    <w:pPr>
      <w:ind w:left="1415" w:hanging="283"/>
    </w:pPr>
  </w:style>
  <w:style w:type="paragraph" w:styleId="Listapunktowana5">
    <w:name w:val="List Bullet 5"/>
    <w:basedOn w:val="Normalny"/>
    <w:pPr>
      <w:numPr>
        <w:numId w:val="1"/>
      </w:numPr>
      <w:tabs>
        <w:tab w:val="clear" w:pos="1492"/>
        <w:tab w:val="left" w:pos="1701"/>
      </w:tabs>
      <w:ind w:left="1702" w:hanging="284"/>
    </w:pPr>
  </w:style>
  <w:style w:type="paragraph" w:styleId="Nagwekspisutreci">
    <w:name w:val="TOC Heading"/>
    <w:basedOn w:val="Nagwekwykazurde"/>
    <w:next w:val="Normalny"/>
    <w:qFormat/>
  </w:style>
  <w:style w:type="paragraph" w:styleId="Tekstmakra">
    <w:name w:val="macro"/>
    <w:semiHidden/>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rPr>
  </w:style>
  <w:style w:type="paragraph" w:styleId="Nagwekwiadomoci">
    <w:name w:val="Message Header"/>
    <w:basedOn w:val="Normalny"/>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Wcicienormalne">
    <w:name w:val="Normal Indent"/>
    <w:basedOn w:val="Normalny"/>
    <w:pPr>
      <w:ind w:left="720"/>
    </w:pPr>
  </w:style>
  <w:style w:type="paragraph" w:styleId="Nagweknotatki">
    <w:name w:val="Note Heading"/>
    <w:basedOn w:val="Normalny"/>
    <w:next w:val="Normalny"/>
  </w:style>
  <w:style w:type="paragraph" w:styleId="Zwrotgrzecznociowy">
    <w:name w:val="Salutation"/>
    <w:basedOn w:val="Normalny"/>
    <w:next w:val="Normalny"/>
  </w:style>
  <w:style w:type="paragraph" w:customStyle="1" w:styleId="FooterLine">
    <w:name w:val="FooterLine"/>
    <w:basedOn w:val="Stopka"/>
    <w:next w:val="Stopka"/>
    <w:pPr>
      <w:pBdr>
        <w:top w:val="single" w:sz="4" w:space="1" w:color="auto"/>
      </w:pBdr>
      <w:tabs>
        <w:tab w:val="right" w:pos="8647"/>
      </w:tabs>
      <w:spacing w:before="120"/>
      <w:ind w:right="0"/>
    </w:pPr>
    <w:rPr>
      <w:lang w:val="fi-FI"/>
    </w:rPr>
  </w:style>
  <w:style w:type="paragraph" w:customStyle="1" w:styleId="Citation">
    <w:name w:val="Citation"/>
    <w:basedOn w:val="Normalny"/>
    <w:pPr>
      <w:spacing w:before="60" w:after="60" w:line="240" w:lineRule="atLeast"/>
      <w:ind w:left="454" w:right="454"/>
    </w:pPr>
    <w:rPr>
      <w:i/>
    </w:rPr>
  </w:style>
  <w:style w:type="paragraph" w:customStyle="1" w:styleId="ZCom">
    <w:name w:val="Z_Com"/>
    <w:basedOn w:val="Normalny"/>
    <w:next w:val="ZDGName"/>
    <w:rsid w:val="001701F9"/>
    <w:pPr>
      <w:widowControl w:val="0"/>
      <w:autoSpaceDE w:val="0"/>
      <w:autoSpaceDN w:val="0"/>
      <w:spacing w:after="0"/>
      <w:ind w:right="85"/>
    </w:pPr>
    <w:rPr>
      <w:rFonts w:ascii="Arial" w:hAnsi="Arial" w:cs="Arial"/>
      <w:sz w:val="24"/>
      <w:szCs w:val="24"/>
      <w:lang w:eastAsia="en-GB"/>
    </w:rPr>
  </w:style>
  <w:style w:type="paragraph" w:customStyle="1" w:styleId="ZDGName">
    <w:name w:val="Z_DGName"/>
    <w:basedOn w:val="Normalny"/>
    <w:rsid w:val="001701F9"/>
    <w:pPr>
      <w:widowControl w:val="0"/>
      <w:autoSpaceDE w:val="0"/>
      <w:autoSpaceDN w:val="0"/>
      <w:spacing w:after="0"/>
      <w:ind w:right="85"/>
      <w:jc w:val="left"/>
    </w:pPr>
    <w:rPr>
      <w:rFonts w:ascii="Arial" w:hAnsi="Arial" w:cs="Arial"/>
      <w:sz w:val="16"/>
      <w:szCs w:val="16"/>
      <w:lang w:eastAsia="en-GB"/>
    </w:rPr>
  </w:style>
  <w:style w:type="paragraph" w:customStyle="1" w:styleId="Tabletext">
    <w:name w:val="Tabletext"/>
    <w:basedOn w:val="Normalny"/>
    <w:rsid w:val="001701F9"/>
    <w:pPr>
      <w:keepLines/>
      <w:widowControl w:val="0"/>
      <w:spacing w:line="240" w:lineRule="atLeast"/>
      <w:jc w:val="left"/>
    </w:pPr>
    <w:rPr>
      <w:lang w:val="en-US"/>
    </w:rPr>
  </w:style>
  <w:style w:type="paragraph" w:customStyle="1" w:styleId="MainTitle">
    <w:name w:val="Main Title"/>
    <w:basedOn w:val="Normalny"/>
    <w:rsid w:val="001701F9"/>
    <w:pPr>
      <w:widowControl w:val="0"/>
      <w:spacing w:before="480" w:after="60"/>
      <w:jc w:val="center"/>
    </w:pPr>
    <w:rPr>
      <w:rFonts w:ascii="Arial" w:hAnsi="Arial"/>
      <w:b/>
      <w:kern w:val="28"/>
      <w:sz w:val="32"/>
      <w:lang w:val="en-US"/>
    </w:rPr>
  </w:style>
  <w:style w:type="paragraph" w:customStyle="1" w:styleId="TableText0">
    <w:name w:val="Table Text"/>
    <w:basedOn w:val="Tekstpodstawowy"/>
    <w:rsid w:val="001701F9"/>
    <w:pPr>
      <w:overflowPunct w:val="0"/>
      <w:autoSpaceDE w:val="0"/>
      <w:autoSpaceDN w:val="0"/>
      <w:adjustRightInd w:val="0"/>
      <w:spacing w:after="0"/>
      <w:ind w:left="28" w:right="28"/>
      <w:jc w:val="left"/>
    </w:pPr>
    <w:rPr>
      <w:rFonts w:ascii="Arial" w:hAnsi="Arial"/>
      <w:lang w:val="en-US"/>
    </w:rPr>
  </w:style>
  <w:style w:type="character" w:customStyle="1" w:styleId="InfoBlueChar">
    <w:name w:val="InfoBlue Char"/>
    <w:link w:val="InfoBlue"/>
    <w:locked/>
    <w:rsid w:val="001701F9"/>
    <w:rPr>
      <w:i/>
      <w:iCs/>
      <w:vanish/>
      <w:color w:val="0000FF"/>
      <w:lang w:val="en-GB" w:eastAsia="en-US" w:bidi="ar-SA"/>
    </w:rPr>
  </w:style>
  <w:style w:type="paragraph" w:customStyle="1" w:styleId="InfoBlue">
    <w:name w:val="InfoBlue"/>
    <w:basedOn w:val="Normalny"/>
    <w:next w:val="Tekstpodstawowy"/>
    <w:link w:val="InfoBlueChar"/>
    <w:autoRedefine/>
    <w:rsid w:val="001701F9"/>
    <w:pPr>
      <w:widowControl w:val="0"/>
      <w:pBdr>
        <w:top w:val="single" w:sz="4" w:space="1" w:color="auto"/>
        <w:left w:val="single" w:sz="4" w:space="19" w:color="auto"/>
        <w:bottom w:val="single" w:sz="4" w:space="1" w:color="auto"/>
        <w:right w:val="single" w:sz="4" w:space="4" w:color="auto"/>
      </w:pBdr>
      <w:shd w:val="pct15" w:color="auto" w:fill="auto"/>
      <w:spacing w:before="120" w:line="240" w:lineRule="atLeast"/>
      <w:ind w:left="284"/>
      <w:contextualSpacing/>
      <w:jc w:val="left"/>
    </w:pPr>
    <w:rPr>
      <w:i/>
      <w:iCs/>
      <w:vanish/>
      <w:color w:val="0000FF"/>
    </w:rPr>
  </w:style>
  <w:style w:type="paragraph" w:customStyle="1" w:styleId="DefaultText">
    <w:name w:val="Default Text"/>
    <w:basedOn w:val="Normalny"/>
    <w:rsid w:val="001701F9"/>
    <w:pPr>
      <w:autoSpaceDE w:val="0"/>
      <w:autoSpaceDN w:val="0"/>
      <w:adjustRightInd w:val="0"/>
      <w:spacing w:before="60" w:after="60"/>
      <w:jc w:val="left"/>
    </w:pPr>
    <w:rPr>
      <w:rFonts w:ascii="Arial" w:hAnsi="Arial"/>
      <w:noProof/>
      <w:lang w:val="en-US"/>
    </w:rPr>
  </w:style>
  <w:style w:type="paragraph" w:customStyle="1" w:styleId="ItalicizedTableText">
    <w:name w:val="Italicized Table Text"/>
    <w:basedOn w:val="Normalny"/>
    <w:rsid w:val="001701F9"/>
    <w:pPr>
      <w:widowControl w:val="0"/>
      <w:autoSpaceDE w:val="0"/>
      <w:autoSpaceDN w:val="0"/>
      <w:adjustRightInd w:val="0"/>
      <w:spacing w:after="0"/>
      <w:jc w:val="left"/>
    </w:pPr>
    <w:rPr>
      <w:rFonts w:ascii="Arial" w:hAnsi="Arial" w:cs="Arial"/>
      <w:i/>
      <w:iCs/>
      <w:lang w:val="en-US"/>
    </w:rPr>
  </w:style>
  <w:style w:type="paragraph" w:customStyle="1" w:styleId="TableHeading">
    <w:name w:val="Table Heading"/>
    <w:basedOn w:val="Normalny"/>
    <w:qFormat/>
    <w:rsid w:val="001701F9"/>
    <w:pPr>
      <w:widowControl w:val="0"/>
      <w:autoSpaceDE w:val="0"/>
      <w:autoSpaceDN w:val="0"/>
      <w:adjustRightInd w:val="0"/>
      <w:spacing w:after="0"/>
      <w:jc w:val="left"/>
    </w:pPr>
    <w:rPr>
      <w:rFonts w:ascii="Arial" w:hAnsi="Arial" w:cs="Arial"/>
      <w:b/>
      <w:bCs/>
      <w:lang w:val="en-US"/>
    </w:rPr>
  </w:style>
  <w:style w:type="paragraph" w:customStyle="1" w:styleId="Paragraph2">
    <w:name w:val="Paragraph2"/>
    <w:basedOn w:val="Normalny"/>
    <w:rsid w:val="001701F9"/>
    <w:pPr>
      <w:widowControl w:val="0"/>
      <w:spacing w:before="80" w:after="0" w:line="240" w:lineRule="atLeast"/>
      <w:ind w:left="720"/>
    </w:pPr>
    <w:rPr>
      <w:color w:val="000000"/>
      <w:lang w:val="en-AU"/>
    </w:rPr>
  </w:style>
  <w:style w:type="paragraph" w:customStyle="1" w:styleId="ItalicizedText">
    <w:name w:val="Italicized Text"/>
    <w:basedOn w:val="Normalny"/>
    <w:rsid w:val="001701F9"/>
    <w:pPr>
      <w:keepLines/>
      <w:widowControl w:val="0"/>
      <w:autoSpaceDE w:val="0"/>
      <w:autoSpaceDN w:val="0"/>
      <w:adjustRightInd w:val="0"/>
      <w:spacing w:after="100"/>
      <w:jc w:val="left"/>
    </w:pPr>
    <w:rPr>
      <w:rFonts w:ascii="Arial" w:hAnsi="Arial" w:cs="Arial"/>
      <w:i/>
      <w:iCs/>
      <w:lang w:val="en-US"/>
    </w:rPr>
  </w:style>
  <w:style w:type="character" w:customStyle="1" w:styleId="Nagwek1Znak">
    <w:name w:val="Nagłówek 1 Znak"/>
    <w:aliases w:val="chapitre Znak,Titre 11 Znak,t1.T1.Titre 1 Znak,t1 Znak,TITRE 1 SL Znak"/>
    <w:link w:val="Nagwek1"/>
    <w:uiPriority w:val="9"/>
    <w:rsid w:val="00DA40B6"/>
    <w:rPr>
      <w:rFonts w:ascii="Calibri" w:hAnsi="Calibri"/>
      <w:b/>
      <w:smallCaps/>
      <w:sz w:val="32"/>
      <w:lang w:eastAsia="en-US"/>
    </w:rPr>
  </w:style>
  <w:style w:type="table" w:styleId="Tabela-Siatka">
    <w:name w:val="Table Grid"/>
    <w:basedOn w:val="Standardowy"/>
    <w:uiPriority w:val="59"/>
    <w:rsid w:val="00CB72AF"/>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blue0">
    <w:name w:val="infoblue"/>
    <w:basedOn w:val="Normalny"/>
    <w:link w:val="infoblueChar0"/>
    <w:rsid w:val="000C4137"/>
    <w:pPr>
      <w:spacing w:line="240" w:lineRule="atLeast"/>
      <w:ind w:left="720"/>
      <w:jc w:val="left"/>
    </w:pPr>
    <w:rPr>
      <w:rFonts w:eastAsia="SimSun"/>
      <w:i/>
      <w:iCs/>
      <w:color w:val="0000FF"/>
      <w:sz w:val="24"/>
      <w:lang w:val="fr-BE" w:eastAsia="zh-CN"/>
    </w:rPr>
  </w:style>
  <w:style w:type="paragraph" w:customStyle="1" w:styleId="Style1">
    <w:name w:val="Style1"/>
    <w:basedOn w:val="Nagwek1"/>
    <w:rsid w:val="00A94709"/>
    <w:pPr>
      <w:numPr>
        <w:numId w:val="18"/>
      </w:numPr>
    </w:pPr>
  </w:style>
  <w:style w:type="paragraph" w:customStyle="1" w:styleId="TableHeaderText">
    <w:name w:val="Table Header Text"/>
    <w:basedOn w:val="TableText0"/>
    <w:rsid w:val="009A586D"/>
    <w:pPr>
      <w:overflowPunct/>
      <w:ind w:left="0" w:right="0"/>
      <w:jc w:val="center"/>
    </w:pPr>
    <w:rPr>
      <w:rFonts w:ascii="Times New Roman" w:hAnsi="Times New Roman"/>
      <w:b/>
      <w:bCs/>
      <w:szCs w:val="24"/>
    </w:rPr>
  </w:style>
  <w:style w:type="character" w:customStyle="1" w:styleId="infoblueChar0">
    <w:name w:val="infoblue Char"/>
    <w:link w:val="infoblue0"/>
    <w:rsid w:val="00C34AEB"/>
    <w:rPr>
      <w:rFonts w:eastAsia="SimSun"/>
      <w:i/>
      <w:iCs/>
      <w:color w:val="0000FF"/>
      <w:sz w:val="24"/>
      <w:lang w:val="fr-BE" w:eastAsia="zh-CN" w:bidi="ar-SA"/>
    </w:rPr>
  </w:style>
  <w:style w:type="paragraph" w:customStyle="1" w:styleId="StyleinfoblueLeft0cm">
    <w:name w:val="Style infoblue + Left:  0 cm"/>
    <w:basedOn w:val="Normalny"/>
    <w:rsid w:val="004A5C8C"/>
    <w:pPr>
      <w:spacing w:line="240" w:lineRule="atLeast"/>
      <w:jc w:val="left"/>
    </w:pPr>
    <w:rPr>
      <w:i/>
      <w:iCs/>
      <w:color w:val="0000FF"/>
      <w:sz w:val="24"/>
      <w:lang w:val="fr-BE" w:eastAsia="zh-CN"/>
    </w:rPr>
  </w:style>
  <w:style w:type="paragraph" w:customStyle="1" w:styleId="StyleBodyText10ptItalicBlue">
    <w:name w:val="Style Body Text + 10 pt Italic Blue"/>
    <w:basedOn w:val="Tekstpodstawowy"/>
    <w:rsid w:val="004A5C8C"/>
    <w:rPr>
      <w:i/>
      <w:iCs/>
      <w:color w:val="0000FF"/>
      <w:sz w:val="24"/>
    </w:rPr>
  </w:style>
  <w:style w:type="character" w:customStyle="1" w:styleId="Nagwek2Znak">
    <w:name w:val="Nagłówek 2 Znak"/>
    <w:aliases w:val="Niveau 2 Znak,H2 Znak,paragraphe Znak,t2 Znak,h2 Znak"/>
    <w:link w:val="Nagwek2"/>
    <w:rsid w:val="00207272"/>
    <w:rPr>
      <w:rFonts w:asciiTheme="minorHAnsi" w:hAnsiTheme="minorHAnsi"/>
      <w:b/>
      <w:sz w:val="32"/>
      <w:lang w:eastAsia="en-US"/>
    </w:rPr>
  </w:style>
  <w:style w:type="paragraph" w:styleId="NormalnyWeb">
    <w:name w:val="Normal (Web)"/>
    <w:basedOn w:val="Normalny"/>
    <w:uiPriority w:val="99"/>
    <w:rsid w:val="00B870F7"/>
    <w:pPr>
      <w:spacing w:before="100" w:beforeAutospacing="1" w:after="100" w:afterAutospacing="1"/>
      <w:jc w:val="left"/>
    </w:pPr>
    <w:rPr>
      <w:sz w:val="24"/>
      <w:szCs w:val="24"/>
      <w:lang w:eastAsia="en-GB"/>
    </w:rPr>
  </w:style>
  <w:style w:type="paragraph" w:styleId="Tekstdymka">
    <w:name w:val="Balloon Text"/>
    <w:basedOn w:val="Normalny"/>
    <w:link w:val="TekstdymkaZnak"/>
    <w:uiPriority w:val="99"/>
    <w:rsid w:val="00B42D59"/>
    <w:pPr>
      <w:spacing w:after="0"/>
    </w:pPr>
    <w:rPr>
      <w:rFonts w:ascii="Tahoma" w:hAnsi="Tahoma" w:cs="Tahoma"/>
      <w:sz w:val="16"/>
      <w:szCs w:val="16"/>
    </w:rPr>
  </w:style>
  <w:style w:type="character" w:customStyle="1" w:styleId="TekstdymkaZnak">
    <w:name w:val="Tekst dymka Znak"/>
    <w:link w:val="Tekstdymka"/>
    <w:uiPriority w:val="99"/>
    <w:rsid w:val="00B42D59"/>
    <w:rPr>
      <w:rFonts w:ascii="Tahoma" w:hAnsi="Tahoma" w:cs="Tahoma"/>
      <w:sz w:val="16"/>
      <w:szCs w:val="16"/>
      <w:lang w:eastAsia="en-US"/>
    </w:rPr>
  </w:style>
  <w:style w:type="table" w:customStyle="1" w:styleId="TableGrid1">
    <w:name w:val="Table Grid1"/>
    <w:basedOn w:val="Standardowy"/>
    <w:next w:val="Tabela-Siatka"/>
    <w:rsid w:val="003F05F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3F05F0"/>
  </w:style>
  <w:style w:type="paragraph" w:customStyle="1" w:styleId="StyleStyleHeading212ptJustified">
    <w:name w:val="Style Style Heading 2 + 12 pt + Justified"/>
    <w:basedOn w:val="Normalny"/>
    <w:uiPriority w:val="99"/>
    <w:rsid w:val="00B33300"/>
    <w:pPr>
      <w:keepNext/>
      <w:numPr>
        <w:ilvl w:val="1"/>
        <w:numId w:val="20"/>
      </w:numPr>
      <w:spacing w:before="240" w:after="60"/>
      <w:outlineLvl w:val="1"/>
    </w:pPr>
    <w:rPr>
      <w:rFonts w:ascii="Arial" w:eastAsia="PMingLiU" w:hAnsi="Arial" w:cs="Arial"/>
      <w:b/>
      <w:bCs/>
      <w:sz w:val="24"/>
    </w:rPr>
  </w:style>
  <w:style w:type="paragraph" w:styleId="Tematkomentarza">
    <w:name w:val="annotation subject"/>
    <w:basedOn w:val="Tekstkomentarza"/>
    <w:next w:val="Tekstkomentarza"/>
    <w:link w:val="TematkomentarzaZnak"/>
    <w:uiPriority w:val="99"/>
    <w:rsid w:val="0034692A"/>
    <w:rPr>
      <w:b/>
      <w:bCs/>
    </w:rPr>
  </w:style>
  <w:style w:type="character" w:customStyle="1" w:styleId="TekstkomentarzaZnak">
    <w:name w:val="Tekst komentarza Znak"/>
    <w:link w:val="Tekstkomentarza"/>
    <w:uiPriority w:val="99"/>
    <w:semiHidden/>
    <w:rsid w:val="0034692A"/>
    <w:rPr>
      <w:lang w:eastAsia="en-US"/>
    </w:rPr>
  </w:style>
  <w:style w:type="character" w:customStyle="1" w:styleId="TematkomentarzaZnak">
    <w:name w:val="Temat komentarza Znak"/>
    <w:link w:val="Tematkomentarza"/>
    <w:uiPriority w:val="99"/>
    <w:rsid w:val="0034692A"/>
    <w:rPr>
      <w:b/>
      <w:bCs/>
      <w:lang w:eastAsia="en-US"/>
    </w:rPr>
  </w:style>
  <w:style w:type="paragraph" w:styleId="Poprawka">
    <w:name w:val="Revision"/>
    <w:hidden/>
    <w:uiPriority w:val="99"/>
    <w:semiHidden/>
    <w:rsid w:val="00B87930"/>
    <w:rPr>
      <w:sz w:val="22"/>
      <w:lang w:eastAsia="en-US"/>
    </w:rPr>
  </w:style>
  <w:style w:type="character" w:customStyle="1" w:styleId="GuidanceChar">
    <w:name w:val="Guidance Char"/>
    <w:link w:val="Guidance"/>
    <w:locked/>
    <w:rsid w:val="00163672"/>
    <w:rPr>
      <w:rFonts w:asciiTheme="minorHAnsi" w:hAnsiTheme="minorHAnsi" w:cs="Arial"/>
      <w:lang w:eastAsia="en-US"/>
    </w:rPr>
  </w:style>
  <w:style w:type="paragraph" w:customStyle="1" w:styleId="Guidance">
    <w:name w:val="Guidance"/>
    <w:basedOn w:val="Text2"/>
    <w:next w:val="Text2"/>
    <w:link w:val="GuidanceChar"/>
    <w:qFormat/>
    <w:rsid w:val="00163672"/>
    <w:rPr>
      <w:rFonts w:cs="Arial"/>
    </w:rPr>
  </w:style>
  <w:style w:type="character" w:customStyle="1" w:styleId="TekstprzypisudolnegoZnak">
    <w:name w:val="Tekst przypisu dolnego Znak"/>
    <w:link w:val="Tekstprzypisudolnego"/>
    <w:rsid w:val="00C54E88"/>
    <w:rPr>
      <w:rFonts w:asciiTheme="minorHAnsi" w:hAnsiTheme="minorHAnsi"/>
      <w:sz w:val="16"/>
      <w:lang w:eastAsia="en-US"/>
    </w:rPr>
  </w:style>
  <w:style w:type="paragraph" w:styleId="Akapitzlist">
    <w:name w:val="List Paragraph"/>
    <w:basedOn w:val="Normalny"/>
    <w:link w:val="AkapitzlistZnak"/>
    <w:uiPriority w:val="34"/>
    <w:qFormat/>
    <w:rsid w:val="00535A67"/>
    <w:pPr>
      <w:ind w:left="720"/>
      <w:contextualSpacing/>
    </w:pPr>
  </w:style>
  <w:style w:type="paragraph" w:customStyle="1" w:styleId="StyleText310ptItalicBlueLeft125cm">
    <w:name w:val="Style Text 3 + 10 pt Italic Blue Left:  125 cm"/>
    <w:basedOn w:val="Text3"/>
    <w:rsid w:val="00080E9B"/>
    <w:pPr>
      <w:ind w:left="709"/>
    </w:pPr>
    <w:rPr>
      <w:i/>
      <w:iCs/>
      <w:color w:val="0000FF"/>
      <w:sz w:val="24"/>
    </w:rPr>
  </w:style>
  <w:style w:type="character" w:customStyle="1" w:styleId="AkapitzlistZnak">
    <w:name w:val="Akapit z listą Znak"/>
    <w:link w:val="Akapitzlist"/>
    <w:uiPriority w:val="99"/>
    <w:locked/>
    <w:rsid w:val="00957EB9"/>
    <w:rPr>
      <w:sz w:val="22"/>
      <w:lang w:eastAsia="en-US"/>
    </w:rPr>
  </w:style>
  <w:style w:type="paragraph" w:customStyle="1" w:styleId="Comment">
    <w:name w:val="Comment"/>
    <w:basedOn w:val="Guidance"/>
    <w:link w:val="CommentChar"/>
    <w:qFormat/>
    <w:rsid w:val="008D4F97"/>
    <w:pPr>
      <w:spacing w:after="0"/>
    </w:pPr>
    <w:rPr>
      <w:rFonts w:ascii="Calibri" w:hAnsi="Calibri" w:cs="Calibri"/>
      <w:i/>
      <w:color w:val="0070C0"/>
    </w:rPr>
  </w:style>
  <w:style w:type="character" w:customStyle="1" w:styleId="CommentChar">
    <w:name w:val="Comment Char"/>
    <w:basedOn w:val="GuidanceChar"/>
    <w:link w:val="Comment"/>
    <w:rsid w:val="008D4F97"/>
    <w:rPr>
      <w:rFonts w:ascii="Calibri" w:hAnsi="Calibri" w:cs="Calibri"/>
      <w:i/>
      <w:color w:val="0070C0"/>
      <w:lang w:eastAsia="en-US"/>
    </w:rPr>
  </w:style>
  <w:style w:type="character" w:customStyle="1" w:styleId="TytuZnak">
    <w:name w:val="Tytuł Znak"/>
    <w:basedOn w:val="Domylnaczcionkaakapitu"/>
    <w:link w:val="Tytu"/>
    <w:uiPriority w:val="10"/>
    <w:rsid w:val="00CC016A"/>
    <w:rPr>
      <w:rFonts w:asciiTheme="minorHAnsi" w:hAnsiTheme="minorHAnsi"/>
      <w:b/>
      <w:kern w:val="28"/>
      <w:sz w:val="48"/>
      <w:lang w:eastAsia="en-US"/>
    </w:rPr>
  </w:style>
  <w:style w:type="paragraph" w:customStyle="1" w:styleId="Table">
    <w:name w:val="Table"/>
    <w:basedOn w:val="Normalny"/>
    <w:rsid w:val="00F308AC"/>
    <w:pPr>
      <w:spacing w:after="60"/>
      <w:jc w:val="left"/>
    </w:pPr>
    <w:rPr>
      <w:rFonts w:ascii="Times New Roman" w:hAnsi="Times New Roman"/>
      <w:szCs w:val="24"/>
      <w:lang w:eastAsia="ko-KR"/>
    </w:rPr>
  </w:style>
  <w:style w:type="character" w:customStyle="1" w:styleId="Bold">
    <w:name w:val="Bold"/>
    <w:rsid w:val="00F308AC"/>
    <w:rPr>
      <w:b/>
    </w:rPr>
  </w:style>
  <w:style w:type="paragraph" w:customStyle="1" w:styleId="TableID">
    <w:name w:val="TableID"/>
    <w:basedOn w:val="Table"/>
    <w:rsid w:val="00F308AC"/>
    <w:rPr>
      <w:b/>
    </w:rPr>
  </w:style>
  <w:style w:type="paragraph" w:customStyle="1" w:styleId="TableCell">
    <w:name w:val="TableCell"/>
    <w:basedOn w:val="Normalny"/>
    <w:rsid w:val="00603ADB"/>
    <w:pPr>
      <w:spacing w:before="60" w:after="0"/>
      <w:jc w:val="left"/>
    </w:pPr>
    <w:rPr>
      <w:rFonts w:ascii="Arial" w:hAnsi="Arial"/>
      <w:bCs/>
      <w:szCs w:val="24"/>
    </w:rPr>
  </w:style>
  <w:style w:type="character" w:customStyle="1" w:styleId="LegendaZnak">
    <w:name w:val="Legenda Znak"/>
    <w:aliases w:val=" Char Char Char Znak, Char Char Char Char Znak, Char Char Char Char Char Znak, Char Char Char Char Char Char Znak, Char Char Char Char Char1 Char Znak,Caption Char1 Znak, Char Char Char Char Char1 Char Char Znak,Char Char Char Znak"/>
    <w:link w:val="Legenda"/>
    <w:rsid w:val="002C48D8"/>
    <w:rPr>
      <w:rFonts w:asciiTheme="minorHAnsi" w:hAnsiTheme="minorHAnsi"/>
      <w:i/>
      <w:lang w:eastAsia="en-US"/>
    </w:rPr>
  </w:style>
  <w:style w:type="character" w:customStyle="1" w:styleId="NagwekZnak">
    <w:name w:val="Nagłówek Znak"/>
    <w:basedOn w:val="Domylnaczcionkaakapitu"/>
    <w:link w:val="Nagwek"/>
    <w:uiPriority w:val="99"/>
    <w:rsid w:val="001748F8"/>
    <w:rPr>
      <w:rFonts w:asciiTheme="minorHAnsi" w:hAnsiTheme="minorHAnsi"/>
      <w:lang w:eastAsia="en-US"/>
    </w:rPr>
  </w:style>
  <w:style w:type="table" w:customStyle="1" w:styleId="PlainTable41">
    <w:name w:val="Plain Table 41"/>
    <w:basedOn w:val="Standardowy"/>
    <w:uiPriority w:val="44"/>
    <w:rsid w:val="00834A9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Standardowy"/>
    <w:uiPriority w:val="46"/>
    <w:rsid w:val="00DA457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6Colorful1">
    <w:name w:val="List Table 6 Colorful1"/>
    <w:basedOn w:val="Standardowy"/>
    <w:uiPriority w:val="51"/>
    <w:rsid w:val="007032A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51">
    <w:name w:val="Grid Table 4 - Accent 51"/>
    <w:basedOn w:val="Standardowy"/>
    <w:uiPriority w:val="49"/>
    <w:rsid w:val="00263E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3-Accent31">
    <w:name w:val="List Table 3 - Accent 31"/>
    <w:basedOn w:val="Standardowy"/>
    <w:uiPriority w:val="48"/>
    <w:rsid w:val="00263EAE"/>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GridTable4-Accent31">
    <w:name w:val="Grid Table 4 - Accent 31"/>
    <w:basedOn w:val="Standardowy"/>
    <w:uiPriority w:val="49"/>
    <w:rsid w:val="00263EA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61">
    <w:name w:val="Grid Table 4 - Accent 61"/>
    <w:basedOn w:val="Standardowy"/>
    <w:uiPriority w:val="49"/>
    <w:rsid w:val="00263EA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31">
    <w:name w:val="Grid Table 5 Dark - Accent 31"/>
    <w:basedOn w:val="Standardowy"/>
    <w:uiPriority w:val="50"/>
    <w:rsid w:val="006A60B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1Light-Accent31">
    <w:name w:val="Grid Table 1 Light - Accent 31"/>
    <w:basedOn w:val="Standardowy"/>
    <w:uiPriority w:val="46"/>
    <w:rsid w:val="00427CAF"/>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HTML-wstpniesformatowany">
    <w:name w:val="HTML Preformatted"/>
    <w:basedOn w:val="Normalny"/>
    <w:link w:val="HTML-wstpniesformatowanyZnak"/>
    <w:uiPriority w:val="99"/>
    <w:unhideWhenUsed/>
    <w:rsid w:val="00255055"/>
    <w:pPr>
      <w:spacing w:after="0"/>
    </w:pPr>
    <w:rPr>
      <w:rFonts w:ascii="Consolas" w:hAnsi="Consolas"/>
    </w:rPr>
  </w:style>
  <w:style w:type="character" w:customStyle="1" w:styleId="HTML-wstpniesformatowanyZnak">
    <w:name w:val="HTML - wstępnie sformatowany Znak"/>
    <w:basedOn w:val="Domylnaczcionkaakapitu"/>
    <w:link w:val="HTML-wstpniesformatowany"/>
    <w:uiPriority w:val="99"/>
    <w:rsid w:val="00255055"/>
    <w:rPr>
      <w:rFonts w:ascii="Consolas" w:hAnsi="Consolas"/>
      <w:lang w:eastAsia="en-US"/>
    </w:rPr>
  </w:style>
  <w:style w:type="character" w:customStyle="1" w:styleId="Nagwek3Znak">
    <w:name w:val="Nagłówek 3 Znak"/>
    <w:basedOn w:val="Domylnaczcionkaakapitu"/>
    <w:link w:val="Nagwek3"/>
    <w:uiPriority w:val="9"/>
    <w:rsid w:val="001E76B5"/>
    <w:rPr>
      <w:rFonts w:ascii="Calibri" w:hAnsi="Calibri"/>
      <w:b/>
      <w:sz w:val="28"/>
      <w:lang w:eastAsia="en-US"/>
    </w:rPr>
  </w:style>
  <w:style w:type="character" w:customStyle="1" w:styleId="Nagwek4Znak">
    <w:name w:val="Nagłówek 4 Znak"/>
    <w:basedOn w:val="Domylnaczcionkaakapitu"/>
    <w:link w:val="Nagwek4"/>
    <w:uiPriority w:val="9"/>
    <w:rsid w:val="001E76B5"/>
    <w:rPr>
      <w:rFonts w:asciiTheme="minorHAnsi" w:hAnsiTheme="minorHAnsi"/>
      <w:i/>
      <w:sz w:val="24"/>
      <w:lang w:eastAsia="en-US"/>
    </w:rPr>
  </w:style>
  <w:style w:type="paragraph" w:customStyle="1" w:styleId="GEFEG">
    <w:name w:val="GEFEG"/>
    <w:qFormat/>
    <w:rsid w:val="001E76B5"/>
    <w:pPr>
      <w:widowControl w:val="0"/>
      <w:autoSpaceDE w:val="0"/>
      <w:autoSpaceDN w:val="0"/>
      <w:adjustRightInd w:val="0"/>
    </w:pPr>
    <w:rPr>
      <w:rFonts w:ascii="Arial" w:eastAsiaTheme="minorEastAsia" w:hAnsi="Arial" w:cs="Arial"/>
      <w:sz w:val="24"/>
      <w:szCs w:val="24"/>
    </w:rPr>
  </w:style>
  <w:style w:type="character" w:customStyle="1" w:styleId="StopkaZnak">
    <w:name w:val="Stopka Znak"/>
    <w:basedOn w:val="Domylnaczcionkaakapitu"/>
    <w:link w:val="Stopka"/>
    <w:uiPriority w:val="99"/>
    <w:rsid w:val="001E76B5"/>
    <w:rPr>
      <w:rFonts w:ascii="Arial" w:hAnsi="Arial"/>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18734">
      <w:bodyDiv w:val="1"/>
      <w:marLeft w:val="0"/>
      <w:marRight w:val="0"/>
      <w:marTop w:val="0"/>
      <w:marBottom w:val="0"/>
      <w:divBdr>
        <w:top w:val="none" w:sz="0" w:space="0" w:color="auto"/>
        <w:left w:val="none" w:sz="0" w:space="0" w:color="auto"/>
        <w:bottom w:val="none" w:sz="0" w:space="0" w:color="auto"/>
        <w:right w:val="none" w:sz="0" w:space="0" w:color="auto"/>
      </w:divBdr>
    </w:div>
    <w:div w:id="85738125">
      <w:bodyDiv w:val="1"/>
      <w:marLeft w:val="0"/>
      <w:marRight w:val="0"/>
      <w:marTop w:val="0"/>
      <w:marBottom w:val="0"/>
      <w:divBdr>
        <w:top w:val="none" w:sz="0" w:space="0" w:color="auto"/>
        <w:left w:val="none" w:sz="0" w:space="0" w:color="auto"/>
        <w:bottom w:val="none" w:sz="0" w:space="0" w:color="auto"/>
        <w:right w:val="none" w:sz="0" w:space="0" w:color="auto"/>
      </w:divBdr>
    </w:div>
    <w:div w:id="233441867">
      <w:bodyDiv w:val="1"/>
      <w:marLeft w:val="0"/>
      <w:marRight w:val="0"/>
      <w:marTop w:val="0"/>
      <w:marBottom w:val="0"/>
      <w:divBdr>
        <w:top w:val="none" w:sz="0" w:space="0" w:color="auto"/>
        <w:left w:val="none" w:sz="0" w:space="0" w:color="auto"/>
        <w:bottom w:val="none" w:sz="0" w:space="0" w:color="auto"/>
        <w:right w:val="none" w:sz="0" w:space="0" w:color="auto"/>
      </w:divBdr>
    </w:div>
    <w:div w:id="239608809">
      <w:bodyDiv w:val="1"/>
      <w:marLeft w:val="0"/>
      <w:marRight w:val="0"/>
      <w:marTop w:val="0"/>
      <w:marBottom w:val="0"/>
      <w:divBdr>
        <w:top w:val="none" w:sz="0" w:space="0" w:color="auto"/>
        <w:left w:val="none" w:sz="0" w:space="0" w:color="auto"/>
        <w:bottom w:val="none" w:sz="0" w:space="0" w:color="auto"/>
        <w:right w:val="none" w:sz="0" w:space="0" w:color="auto"/>
      </w:divBdr>
    </w:div>
    <w:div w:id="340740392">
      <w:bodyDiv w:val="1"/>
      <w:marLeft w:val="0"/>
      <w:marRight w:val="0"/>
      <w:marTop w:val="0"/>
      <w:marBottom w:val="0"/>
      <w:divBdr>
        <w:top w:val="none" w:sz="0" w:space="0" w:color="auto"/>
        <w:left w:val="none" w:sz="0" w:space="0" w:color="auto"/>
        <w:bottom w:val="none" w:sz="0" w:space="0" w:color="auto"/>
        <w:right w:val="none" w:sz="0" w:space="0" w:color="auto"/>
      </w:divBdr>
    </w:div>
    <w:div w:id="405879243">
      <w:bodyDiv w:val="1"/>
      <w:marLeft w:val="0"/>
      <w:marRight w:val="0"/>
      <w:marTop w:val="0"/>
      <w:marBottom w:val="0"/>
      <w:divBdr>
        <w:top w:val="none" w:sz="0" w:space="0" w:color="auto"/>
        <w:left w:val="none" w:sz="0" w:space="0" w:color="auto"/>
        <w:bottom w:val="none" w:sz="0" w:space="0" w:color="auto"/>
        <w:right w:val="none" w:sz="0" w:space="0" w:color="auto"/>
      </w:divBdr>
    </w:div>
    <w:div w:id="467817110">
      <w:bodyDiv w:val="1"/>
      <w:marLeft w:val="0"/>
      <w:marRight w:val="0"/>
      <w:marTop w:val="0"/>
      <w:marBottom w:val="0"/>
      <w:divBdr>
        <w:top w:val="none" w:sz="0" w:space="0" w:color="auto"/>
        <w:left w:val="none" w:sz="0" w:space="0" w:color="auto"/>
        <w:bottom w:val="none" w:sz="0" w:space="0" w:color="auto"/>
        <w:right w:val="none" w:sz="0" w:space="0" w:color="auto"/>
      </w:divBdr>
    </w:div>
    <w:div w:id="482698658">
      <w:bodyDiv w:val="1"/>
      <w:marLeft w:val="0"/>
      <w:marRight w:val="0"/>
      <w:marTop w:val="0"/>
      <w:marBottom w:val="0"/>
      <w:divBdr>
        <w:top w:val="none" w:sz="0" w:space="0" w:color="auto"/>
        <w:left w:val="none" w:sz="0" w:space="0" w:color="auto"/>
        <w:bottom w:val="none" w:sz="0" w:space="0" w:color="auto"/>
        <w:right w:val="none" w:sz="0" w:space="0" w:color="auto"/>
      </w:divBdr>
    </w:div>
    <w:div w:id="519785683">
      <w:bodyDiv w:val="1"/>
      <w:marLeft w:val="0"/>
      <w:marRight w:val="0"/>
      <w:marTop w:val="0"/>
      <w:marBottom w:val="0"/>
      <w:divBdr>
        <w:top w:val="none" w:sz="0" w:space="0" w:color="auto"/>
        <w:left w:val="none" w:sz="0" w:space="0" w:color="auto"/>
        <w:bottom w:val="none" w:sz="0" w:space="0" w:color="auto"/>
        <w:right w:val="none" w:sz="0" w:space="0" w:color="auto"/>
      </w:divBdr>
    </w:div>
    <w:div w:id="615528529">
      <w:bodyDiv w:val="1"/>
      <w:marLeft w:val="0"/>
      <w:marRight w:val="0"/>
      <w:marTop w:val="0"/>
      <w:marBottom w:val="0"/>
      <w:divBdr>
        <w:top w:val="none" w:sz="0" w:space="0" w:color="auto"/>
        <w:left w:val="none" w:sz="0" w:space="0" w:color="auto"/>
        <w:bottom w:val="none" w:sz="0" w:space="0" w:color="auto"/>
        <w:right w:val="none" w:sz="0" w:space="0" w:color="auto"/>
      </w:divBdr>
      <w:divsChild>
        <w:div w:id="335233810">
          <w:marLeft w:val="0"/>
          <w:marRight w:val="0"/>
          <w:marTop w:val="0"/>
          <w:marBottom w:val="0"/>
          <w:divBdr>
            <w:top w:val="none" w:sz="0" w:space="0" w:color="auto"/>
            <w:left w:val="none" w:sz="0" w:space="0" w:color="auto"/>
            <w:bottom w:val="none" w:sz="0" w:space="0" w:color="auto"/>
            <w:right w:val="none" w:sz="0" w:space="0" w:color="auto"/>
          </w:divBdr>
        </w:div>
      </w:divsChild>
    </w:div>
    <w:div w:id="637806345">
      <w:bodyDiv w:val="1"/>
      <w:marLeft w:val="0"/>
      <w:marRight w:val="0"/>
      <w:marTop w:val="0"/>
      <w:marBottom w:val="0"/>
      <w:divBdr>
        <w:top w:val="none" w:sz="0" w:space="0" w:color="auto"/>
        <w:left w:val="none" w:sz="0" w:space="0" w:color="auto"/>
        <w:bottom w:val="none" w:sz="0" w:space="0" w:color="auto"/>
        <w:right w:val="none" w:sz="0" w:space="0" w:color="auto"/>
      </w:divBdr>
    </w:div>
    <w:div w:id="805195474">
      <w:bodyDiv w:val="1"/>
      <w:marLeft w:val="0"/>
      <w:marRight w:val="0"/>
      <w:marTop w:val="0"/>
      <w:marBottom w:val="0"/>
      <w:divBdr>
        <w:top w:val="none" w:sz="0" w:space="0" w:color="auto"/>
        <w:left w:val="none" w:sz="0" w:space="0" w:color="auto"/>
        <w:bottom w:val="none" w:sz="0" w:space="0" w:color="auto"/>
        <w:right w:val="none" w:sz="0" w:space="0" w:color="auto"/>
      </w:divBdr>
      <w:divsChild>
        <w:div w:id="78139576">
          <w:marLeft w:val="0"/>
          <w:marRight w:val="0"/>
          <w:marTop w:val="0"/>
          <w:marBottom w:val="0"/>
          <w:divBdr>
            <w:top w:val="none" w:sz="0" w:space="0" w:color="auto"/>
            <w:left w:val="none" w:sz="0" w:space="0" w:color="auto"/>
            <w:bottom w:val="none" w:sz="0" w:space="0" w:color="auto"/>
            <w:right w:val="none" w:sz="0" w:space="0" w:color="auto"/>
          </w:divBdr>
          <w:divsChild>
            <w:div w:id="1312709375">
              <w:marLeft w:val="0"/>
              <w:marRight w:val="0"/>
              <w:marTop w:val="0"/>
              <w:marBottom w:val="0"/>
              <w:divBdr>
                <w:top w:val="none" w:sz="0" w:space="0" w:color="auto"/>
                <w:left w:val="none" w:sz="0" w:space="0" w:color="auto"/>
                <w:bottom w:val="none" w:sz="0" w:space="0" w:color="auto"/>
                <w:right w:val="none" w:sz="0" w:space="0" w:color="auto"/>
              </w:divBdr>
              <w:divsChild>
                <w:div w:id="1131747265">
                  <w:marLeft w:val="0"/>
                  <w:marRight w:val="0"/>
                  <w:marTop w:val="0"/>
                  <w:marBottom w:val="0"/>
                  <w:divBdr>
                    <w:top w:val="none" w:sz="0" w:space="0" w:color="auto"/>
                    <w:left w:val="none" w:sz="0" w:space="0" w:color="auto"/>
                    <w:bottom w:val="none" w:sz="0" w:space="0" w:color="auto"/>
                    <w:right w:val="none" w:sz="0" w:space="0" w:color="auto"/>
                  </w:divBdr>
                  <w:divsChild>
                    <w:div w:id="107053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922461">
      <w:bodyDiv w:val="1"/>
      <w:marLeft w:val="0"/>
      <w:marRight w:val="0"/>
      <w:marTop w:val="0"/>
      <w:marBottom w:val="0"/>
      <w:divBdr>
        <w:top w:val="none" w:sz="0" w:space="0" w:color="auto"/>
        <w:left w:val="none" w:sz="0" w:space="0" w:color="auto"/>
        <w:bottom w:val="none" w:sz="0" w:space="0" w:color="auto"/>
        <w:right w:val="none" w:sz="0" w:space="0" w:color="auto"/>
      </w:divBdr>
    </w:div>
    <w:div w:id="925193107">
      <w:bodyDiv w:val="1"/>
      <w:marLeft w:val="0"/>
      <w:marRight w:val="0"/>
      <w:marTop w:val="0"/>
      <w:marBottom w:val="0"/>
      <w:divBdr>
        <w:top w:val="none" w:sz="0" w:space="0" w:color="auto"/>
        <w:left w:val="none" w:sz="0" w:space="0" w:color="auto"/>
        <w:bottom w:val="none" w:sz="0" w:space="0" w:color="auto"/>
        <w:right w:val="none" w:sz="0" w:space="0" w:color="auto"/>
      </w:divBdr>
    </w:div>
    <w:div w:id="997610609">
      <w:bodyDiv w:val="1"/>
      <w:marLeft w:val="0"/>
      <w:marRight w:val="0"/>
      <w:marTop w:val="0"/>
      <w:marBottom w:val="0"/>
      <w:divBdr>
        <w:top w:val="none" w:sz="0" w:space="0" w:color="auto"/>
        <w:left w:val="none" w:sz="0" w:space="0" w:color="auto"/>
        <w:bottom w:val="none" w:sz="0" w:space="0" w:color="auto"/>
        <w:right w:val="none" w:sz="0" w:space="0" w:color="auto"/>
      </w:divBdr>
      <w:divsChild>
        <w:div w:id="786509325">
          <w:marLeft w:val="0"/>
          <w:marRight w:val="0"/>
          <w:marTop w:val="0"/>
          <w:marBottom w:val="0"/>
          <w:divBdr>
            <w:top w:val="none" w:sz="0" w:space="0" w:color="auto"/>
            <w:left w:val="none" w:sz="0" w:space="0" w:color="auto"/>
            <w:bottom w:val="none" w:sz="0" w:space="0" w:color="auto"/>
            <w:right w:val="none" w:sz="0" w:space="0" w:color="auto"/>
          </w:divBdr>
          <w:divsChild>
            <w:div w:id="1699548002">
              <w:marLeft w:val="0"/>
              <w:marRight w:val="0"/>
              <w:marTop w:val="0"/>
              <w:marBottom w:val="0"/>
              <w:divBdr>
                <w:top w:val="none" w:sz="0" w:space="0" w:color="auto"/>
                <w:left w:val="none" w:sz="0" w:space="0" w:color="auto"/>
                <w:bottom w:val="none" w:sz="0" w:space="0" w:color="auto"/>
                <w:right w:val="none" w:sz="0" w:space="0" w:color="auto"/>
              </w:divBdr>
              <w:divsChild>
                <w:div w:id="8949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859674">
      <w:bodyDiv w:val="1"/>
      <w:marLeft w:val="0"/>
      <w:marRight w:val="0"/>
      <w:marTop w:val="0"/>
      <w:marBottom w:val="0"/>
      <w:divBdr>
        <w:top w:val="none" w:sz="0" w:space="0" w:color="auto"/>
        <w:left w:val="none" w:sz="0" w:space="0" w:color="auto"/>
        <w:bottom w:val="none" w:sz="0" w:space="0" w:color="auto"/>
        <w:right w:val="none" w:sz="0" w:space="0" w:color="auto"/>
      </w:divBdr>
    </w:div>
    <w:div w:id="1080715525">
      <w:bodyDiv w:val="1"/>
      <w:marLeft w:val="0"/>
      <w:marRight w:val="0"/>
      <w:marTop w:val="0"/>
      <w:marBottom w:val="0"/>
      <w:divBdr>
        <w:top w:val="none" w:sz="0" w:space="0" w:color="auto"/>
        <w:left w:val="none" w:sz="0" w:space="0" w:color="auto"/>
        <w:bottom w:val="none" w:sz="0" w:space="0" w:color="auto"/>
        <w:right w:val="none" w:sz="0" w:space="0" w:color="auto"/>
      </w:divBdr>
    </w:div>
    <w:div w:id="1128159344">
      <w:bodyDiv w:val="1"/>
      <w:marLeft w:val="0"/>
      <w:marRight w:val="0"/>
      <w:marTop w:val="0"/>
      <w:marBottom w:val="0"/>
      <w:divBdr>
        <w:top w:val="none" w:sz="0" w:space="0" w:color="auto"/>
        <w:left w:val="none" w:sz="0" w:space="0" w:color="auto"/>
        <w:bottom w:val="none" w:sz="0" w:space="0" w:color="auto"/>
        <w:right w:val="none" w:sz="0" w:space="0" w:color="auto"/>
      </w:divBdr>
    </w:div>
    <w:div w:id="1131438411">
      <w:bodyDiv w:val="1"/>
      <w:marLeft w:val="0"/>
      <w:marRight w:val="0"/>
      <w:marTop w:val="0"/>
      <w:marBottom w:val="0"/>
      <w:divBdr>
        <w:top w:val="none" w:sz="0" w:space="0" w:color="auto"/>
        <w:left w:val="none" w:sz="0" w:space="0" w:color="auto"/>
        <w:bottom w:val="none" w:sz="0" w:space="0" w:color="auto"/>
        <w:right w:val="none" w:sz="0" w:space="0" w:color="auto"/>
      </w:divBdr>
    </w:div>
    <w:div w:id="1214807065">
      <w:bodyDiv w:val="1"/>
      <w:marLeft w:val="0"/>
      <w:marRight w:val="0"/>
      <w:marTop w:val="0"/>
      <w:marBottom w:val="0"/>
      <w:divBdr>
        <w:top w:val="none" w:sz="0" w:space="0" w:color="auto"/>
        <w:left w:val="none" w:sz="0" w:space="0" w:color="auto"/>
        <w:bottom w:val="none" w:sz="0" w:space="0" w:color="auto"/>
        <w:right w:val="none" w:sz="0" w:space="0" w:color="auto"/>
      </w:divBdr>
      <w:divsChild>
        <w:div w:id="1086610577">
          <w:marLeft w:val="0"/>
          <w:marRight w:val="0"/>
          <w:marTop w:val="0"/>
          <w:marBottom w:val="0"/>
          <w:divBdr>
            <w:top w:val="none" w:sz="0" w:space="0" w:color="auto"/>
            <w:left w:val="none" w:sz="0" w:space="0" w:color="auto"/>
            <w:bottom w:val="none" w:sz="0" w:space="0" w:color="auto"/>
            <w:right w:val="none" w:sz="0" w:space="0" w:color="auto"/>
          </w:divBdr>
          <w:divsChild>
            <w:div w:id="586425788">
              <w:marLeft w:val="0"/>
              <w:marRight w:val="0"/>
              <w:marTop w:val="0"/>
              <w:marBottom w:val="0"/>
              <w:divBdr>
                <w:top w:val="none" w:sz="0" w:space="0" w:color="auto"/>
                <w:left w:val="none" w:sz="0" w:space="0" w:color="auto"/>
                <w:bottom w:val="none" w:sz="0" w:space="0" w:color="auto"/>
                <w:right w:val="none" w:sz="0" w:space="0" w:color="auto"/>
              </w:divBdr>
              <w:divsChild>
                <w:div w:id="480081616">
                  <w:marLeft w:val="0"/>
                  <w:marRight w:val="0"/>
                  <w:marTop w:val="0"/>
                  <w:marBottom w:val="0"/>
                  <w:divBdr>
                    <w:top w:val="none" w:sz="0" w:space="0" w:color="auto"/>
                    <w:left w:val="none" w:sz="0" w:space="0" w:color="auto"/>
                    <w:bottom w:val="none" w:sz="0" w:space="0" w:color="auto"/>
                    <w:right w:val="none" w:sz="0" w:space="0" w:color="auto"/>
                  </w:divBdr>
                  <w:divsChild>
                    <w:div w:id="9347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185846">
      <w:bodyDiv w:val="1"/>
      <w:marLeft w:val="0"/>
      <w:marRight w:val="0"/>
      <w:marTop w:val="0"/>
      <w:marBottom w:val="0"/>
      <w:divBdr>
        <w:top w:val="none" w:sz="0" w:space="0" w:color="auto"/>
        <w:left w:val="none" w:sz="0" w:space="0" w:color="auto"/>
        <w:bottom w:val="none" w:sz="0" w:space="0" w:color="auto"/>
        <w:right w:val="none" w:sz="0" w:space="0" w:color="auto"/>
      </w:divBdr>
    </w:div>
    <w:div w:id="1301762968">
      <w:bodyDiv w:val="1"/>
      <w:marLeft w:val="0"/>
      <w:marRight w:val="0"/>
      <w:marTop w:val="0"/>
      <w:marBottom w:val="0"/>
      <w:divBdr>
        <w:top w:val="none" w:sz="0" w:space="0" w:color="auto"/>
        <w:left w:val="none" w:sz="0" w:space="0" w:color="auto"/>
        <w:bottom w:val="none" w:sz="0" w:space="0" w:color="auto"/>
        <w:right w:val="none" w:sz="0" w:space="0" w:color="auto"/>
      </w:divBdr>
    </w:div>
    <w:div w:id="1383945522">
      <w:bodyDiv w:val="1"/>
      <w:marLeft w:val="0"/>
      <w:marRight w:val="0"/>
      <w:marTop w:val="0"/>
      <w:marBottom w:val="0"/>
      <w:divBdr>
        <w:top w:val="none" w:sz="0" w:space="0" w:color="auto"/>
        <w:left w:val="none" w:sz="0" w:space="0" w:color="auto"/>
        <w:bottom w:val="none" w:sz="0" w:space="0" w:color="auto"/>
        <w:right w:val="none" w:sz="0" w:space="0" w:color="auto"/>
      </w:divBdr>
    </w:div>
    <w:div w:id="1528449547">
      <w:bodyDiv w:val="1"/>
      <w:marLeft w:val="0"/>
      <w:marRight w:val="0"/>
      <w:marTop w:val="0"/>
      <w:marBottom w:val="0"/>
      <w:divBdr>
        <w:top w:val="none" w:sz="0" w:space="0" w:color="auto"/>
        <w:left w:val="none" w:sz="0" w:space="0" w:color="auto"/>
        <w:bottom w:val="none" w:sz="0" w:space="0" w:color="auto"/>
        <w:right w:val="none" w:sz="0" w:space="0" w:color="auto"/>
      </w:divBdr>
    </w:div>
    <w:div w:id="1544754587">
      <w:bodyDiv w:val="1"/>
      <w:marLeft w:val="0"/>
      <w:marRight w:val="0"/>
      <w:marTop w:val="0"/>
      <w:marBottom w:val="0"/>
      <w:divBdr>
        <w:top w:val="none" w:sz="0" w:space="0" w:color="auto"/>
        <w:left w:val="none" w:sz="0" w:space="0" w:color="auto"/>
        <w:bottom w:val="none" w:sz="0" w:space="0" w:color="auto"/>
        <w:right w:val="none" w:sz="0" w:space="0" w:color="auto"/>
      </w:divBdr>
    </w:div>
    <w:div w:id="1589998403">
      <w:bodyDiv w:val="1"/>
      <w:marLeft w:val="0"/>
      <w:marRight w:val="0"/>
      <w:marTop w:val="0"/>
      <w:marBottom w:val="0"/>
      <w:divBdr>
        <w:top w:val="none" w:sz="0" w:space="0" w:color="auto"/>
        <w:left w:val="none" w:sz="0" w:space="0" w:color="auto"/>
        <w:bottom w:val="none" w:sz="0" w:space="0" w:color="auto"/>
        <w:right w:val="none" w:sz="0" w:space="0" w:color="auto"/>
      </w:divBdr>
    </w:div>
    <w:div w:id="1610621594">
      <w:bodyDiv w:val="1"/>
      <w:marLeft w:val="0"/>
      <w:marRight w:val="0"/>
      <w:marTop w:val="0"/>
      <w:marBottom w:val="0"/>
      <w:divBdr>
        <w:top w:val="none" w:sz="0" w:space="0" w:color="auto"/>
        <w:left w:val="none" w:sz="0" w:space="0" w:color="auto"/>
        <w:bottom w:val="none" w:sz="0" w:space="0" w:color="auto"/>
        <w:right w:val="none" w:sz="0" w:space="0" w:color="auto"/>
      </w:divBdr>
      <w:divsChild>
        <w:div w:id="1716074849">
          <w:marLeft w:val="0"/>
          <w:marRight w:val="0"/>
          <w:marTop w:val="0"/>
          <w:marBottom w:val="0"/>
          <w:divBdr>
            <w:top w:val="none" w:sz="0" w:space="0" w:color="auto"/>
            <w:left w:val="none" w:sz="0" w:space="0" w:color="auto"/>
            <w:bottom w:val="none" w:sz="0" w:space="0" w:color="auto"/>
            <w:right w:val="none" w:sz="0" w:space="0" w:color="auto"/>
          </w:divBdr>
          <w:divsChild>
            <w:div w:id="583535973">
              <w:marLeft w:val="0"/>
              <w:marRight w:val="0"/>
              <w:marTop w:val="0"/>
              <w:marBottom w:val="0"/>
              <w:divBdr>
                <w:top w:val="none" w:sz="0" w:space="0" w:color="auto"/>
                <w:left w:val="none" w:sz="0" w:space="0" w:color="auto"/>
                <w:bottom w:val="none" w:sz="0" w:space="0" w:color="auto"/>
                <w:right w:val="none" w:sz="0" w:space="0" w:color="auto"/>
              </w:divBdr>
              <w:divsChild>
                <w:div w:id="148677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60122">
      <w:bodyDiv w:val="1"/>
      <w:marLeft w:val="0"/>
      <w:marRight w:val="0"/>
      <w:marTop w:val="0"/>
      <w:marBottom w:val="0"/>
      <w:divBdr>
        <w:top w:val="none" w:sz="0" w:space="0" w:color="auto"/>
        <w:left w:val="none" w:sz="0" w:space="0" w:color="auto"/>
        <w:bottom w:val="none" w:sz="0" w:space="0" w:color="auto"/>
        <w:right w:val="none" w:sz="0" w:space="0" w:color="auto"/>
      </w:divBdr>
    </w:div>
    <w:div w:id="1741444176">
      <w:bodyDiv w:val="1"/>
      <w:marLeft w:val="0"/>
      <w:marRight w:val="0"/>
      <w:marTop w:val="0"/>
      <w:marBottom w:val="0"/>
      <w:divBdr>
        <w:top w:val="none" w:sz="0" w:space="0" w:color="auto"/>
        <w:left w:val="none" w:sz="0" w:space="0" w:color="auto"/>
        <w:bottom w:val="none" w:sz="0" w:space="0" w:color="auto"/>
        <w:right w:val="none" w:sz="0" w:space="0" w:color="auto"/>
      </w:divBdr>
    </w:div>
    <w:div w:id="1742750966">
      <w:bodyDiv w:val="1"/>
      <w:marLeft w:val="0"/>
      <w:marRight w:val="0"/>
      <w:marTop w:val="0"/>
      <w:marBottom w:val="0"/>
      <w:divBdr>
        <w:top w:val="none" w:sz="0" w:space="0" w:color="auto"/>
        <w:left w:val="none" w:sz="0" w:space="0" w:color="auto"/>
        <w:bottom w:val="none" w:sz="0" w:space="0" w:color="auto"/>
        <w:right w:val="none" w:sz="0" w:space="0" w:color="auto"/>
      </w:divBdr>
    </w:div>
    <w:div w:id="1883252063">
      <w:bodyDiv w:val="1"/>
      <w:marLeft w:val="0"/>
      <w:marRight w:val="0"/>
      <w:marTop w:val="0"/>
      <w:marBottom w:val="0"/>
      <w:divBdr>
        <w:top w:val="none" w:sz="0" w:space="0" w:color="auto"/>
        <w:left w:val="none" w:sz="0" w:space="0" w:color="auto"/>
        <w:bottom w:val="none" w:sz="0" w:space="0" w:color="auto"/>
        <w:right w:val="none" w:sz="0" w:space="0" w:color="auto"/>
      </w:divBdr>
    </w:div>
    <w:div w:id="1923947530">
      <w:bodyDiv w:val="1"/>
      <w:marLeft w:val="0"/>
      <w:marRight w:val="0"/>
      <w:marTop w:val="0"/>
      <w:marBottom w:val="0"/>
      <w:divBdr>
        <w:top w:val="none" w:sz="0" w:space="0" w:color="auto"/>
        <w:left w:val="none" w:sz="0" w:space="0" w:color="auto"/>
        <w:bottom w:val="none" w:sz="0" w:space="0" w:color="auto"/>
        <w:right w:val="none" w:sz="0" w:space="0" w:color="auto"/>
      </w:divBdr>
    </w:div>
    <w:div w:id="1944992544">
      <w:bodyDiv w:val="1"/>
      <w:marLeft w:val="0"/>
      <w:marRight w:val="0"/>
      <w:marTop w:val="0"/>
      <w:marBottom w:val="0"/>
      <w:divBdr>
        <w:top w:val="none" w:sz="0" w:space="0" w:color="auto"/>
        <w:left w:val="none" w:sz="0" w:space="0" w:color="auto"/>
        <w:bottom w:val="none" w:sz="0" w:space="0" w:color="auto"/>
        <w:right w:val="none" w:sz="0" w:space="0" w:color="auto"/>
      </w:divBdr>
    </w:div>
    <w:div w:id="1962760607">
      <w:bodyDiv w:val="1"/>
      <w:marLeft w:val="0"/>
      <w:marRight w:val="0"/>
      <w:marTop w:val="0"/>
      <w:marBottom w:val="0"/>
      <w:divBdr>
        <w:top w:val="none" w:sz="0" w:space="0" w:color="auto"/>
        <w:left w:val="none" w:sz="0" w:space="0" w:color="auto"/>
        <w:bottom w:val="none" w:sz="0" w:space="0" w:color="auto"/>
        <w:right w:val="none" w:sz="0" w:space="0" w:color="auto"/>
      </w:divBdr>
      <w:divsChild>
        <w:div w:id="102656140">
          <w:marLeft w:val="0"/>
          <w:marRight w:val="0"/>
          <w:marTop w:val="0"/>
          <w:marBottom w:val="0"/>
          <w:divBdr>
            <w:top w:val="none" w:sz="0" w:space="0" w:color="auto"/>
            <w:left w:val="none" w:sz="0" w:space="0" w:color="auto"/>
            <w:bottom w:val="none" w:sz="0" w:space="0" w:color="auto"/>
            <w:right w:val="none" w:sz="0" w:space="0" w:color="auto"/>
          </w:divBdr>
          <w:divsChild>
            <w:div w:id="709112492">
              <w:marLeft w:val="0"/>
              <w:marRight w:val="0"/>
              <w:marTop w:val="0"/>
              <w:marBottom w:val="0"/>
              <w:divBdr>
                <w:top w:val="none" w:sz="0" w:space="0" w:color="auto"/>
                <w:left w:val="none" w:sz="0" w:space="0" w:color="auto"/>
                <w:bottom w:val="none" w:sz="0" w:space="0" w:color="auto"/>
                <w:right w:val="none" w:sz="0" w:space="0" w:color="auto"/>
              </w:divBdr>
              <w:divsChild>
                <w:div w:id="1597054802">
                  <w:marLeft w:val="0"/>
                  <w:marRight w:val="0"/>
                  <w:marTop w:val="0"/>
                  <w:marBottom w:val="0"/>
                  <w:divBdr>
                    <w:top w:val="none" w:sz="0" w:space="0" w:color="auto"/>
                    <w:left w:val="none" w:sz="0" w:space="0" w:color="auto"/>
                    <w:bottom w:val="none" w:sz="0" w:space="0" w:color="auto"/>
                    <w:right w:val="none" w:sz="0" w:space="0" w:color="auto"/>
                  </w:divBdr>
                  <w:divsChild>
                    <w:div w:id="193443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58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VIETH\Desktop\Basic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8D135369E294E9CA8C7CCE565C9C366"/>
        <w:category>
          <w:name w:val="General"/>
          <w:gallery w:val="placeholder"/>
        </w:category>
        <w:types>
          <w:type w:val="bbPlcHdr"/>
        </w:types>
        <w:behaviors>
          <w:behavior w:val="content"/>
        </w:behaviors>
        <w:guid w:val="{F7605E0A-2CF9-4D3A-8F02-4F5AB0CF666E}"/>
      </w:docPartPr>
      <w:docPartBody>
        <w:p w:rsidR="000430C8" w:rsidRDefault="0021136E">
          <w:pPr>
            <w:pStyle w:val="58D135369E294E9CA8C7CCE565C9C366"/>
          </w:pPr>
          <w:r w:rsidRPr="003F55B6">
            <w:rPr>
              <w:rStyle w:val="Tekstzastpczy"/>
            </w:rPr>
            <w:t>[Subject]</w:t>
          </w:r>
        </w:p>
      </w:docPartBody>
    </w:docPart>
    <w:docPart>
      <w:docPartPr>
        <w:name w:val="18E24B13CB5F4007B822924A5AFEE144"/>
        <w:category>
          <w:name w:val="General"/>
          <w:gallery w:val="placeholder"/>
        </w:category>
        <w:types>
          <w:type w:val="bbPlcHdr"/>
        </w:types>
        <w:behaviors>
          <w:behavior w:val="content"/>
        </w:behaviors>
        <w:guid w:val="{0CD0C1B1-FFE9-4595-AE27-97503FF70A40}"/>
      </w:docPartPr>
      <w:docPartBody>
        <w:p w:rsidR="000430C8" w:rsidRDefault="0021136E">
          <w:pPr>
            <w:pStyle w:val="18E24B13CB5F4007B822924A5AFEE144"/>
          </w:pPr>
          <w:r>
            <w:rPr>
              <w:rStyle w:val="Tekstzastpczy"/>
            </w:rPr>
            <w:t>[Issue Date]</w:t>
          </w:r>
        </w:p>
      </w:docPartBody>
    </w:docPart>
    <w:docPart>
      <w:docPartPr>
        <w:name w:val="700C528D1D884DDA82712D8E7A6B808F"/>
        <w:category>
          <w:name w:val="General"/>
          <w:gallery w:val="placeholder"/>
        </w:category>
        <w:types>
          <w:type w:val="bbPlcHdr"/>
        </w:types>
        <w:behaviors>
          <w:behavior w:val="content"/>
        </w:behaviors>
        <w:guid w:val="{7FFF2B55-F676-4630-8E29-9AB0E6D6E80F}"/>
      </w:docPartPr>
      <w:docPartBody>
        <w:p w:rsidR="000430C8" w:rsidRDefault="0021136E">
          <w:pPr>
            <w:pStyle w:val="700C528D1D884DDA82712D8E7A6B808F"/>
          </w:pPr>
          <w:r>
            <w:rPr>
              <w:rStyle w:val="Tekstzastpczy"/>
            </w:rPr>
            <w:t>[Status]</w:t>
          </w:r>
        </w:p>
      </w:docPartBody>
    </w:docPart>
    <w:docPart>
      <w:docPartPr>
        <w:name w:val="A15C73ABCD57442FA7D47CFCFCB7601F"/>
        <w:category>
          <w:name w:val="General"/>
          <w:gallery w:val="placeholder"/>
        </w:category>
        <w:types>
          <w:type w:val="bbPlcHdr"/>
        </w:types>
        <w:behaviors>
          <w:behavior w:val="content"/>
        </w:behaviors>
        <w:guid w:val="{9DE60688-D754-417F-97E0-07ABC1A6D396}"/>
      </w:docPartPr>
      <w:docPartBody>
        <w:p w:rsidR="0034777B" w:rsidRDefault="0034777B" w:rsidP="0034777B">
          <w:pPr>
            <w:pStyle w:val="A15C73ABCD57442FA7D47CFCFCB7601F"/>
          </w:pPr>
          <w:r>
            <w:rPr>
              <w:rStyle w:val="Tekstzastpczy"/>
            </w:rPr>
            <w:t>[Subject]</w:t>
          </w:r>
        </w:p>
      </w:docPartBody>
    </w:docPart>
    <w:docPart>
      <w:docPartPr>
        <w:name w:val="BF3DE8196371404AA326A05279FD696D"/>
        <w:category>
          <w:name w:val="General"/>
          <w:gallery w:val="placeholder"/>
        </w:category>
        <w:types>
          <w:type w:val="bbPlcHdr"/>
        </w:types>
        <w:behaviors>
          <w:behavior w:val="content"/>
        </w:behaviors>
        <w:guid w:val="{7B763078-FA54-4740-9547-F894553B7808}"/>
      </w:docPartPr>
      <w:docPartBody>
        <w:p w:rsidR="0034777B" w:rsidRDefault="0034777B" w:rsidP="0034777B">
          <w:pPr>
            <w:pStyle w:val="BF3DE8196371404AA326A05279FD696D"/>
          </w:pPr>
          <w:r>
            <w:rPr>
              <w:rStyle w:val="Tekstzastpczy"/>
            </w:rPr>
            <w:t>[Status]</w:t>
          </w:r>
        </w:p>
      </w:docPartBody>
    </w:docPart>
    <w:docPart>
      <w:docPartPr>
        <w:name w:val="73A638541FE2455B802DADA7A3218E54"/>
        <w:category>
          <w:name w:val="General"/>
          <w:gallery w:val="placeholder"/>
        </w:category>
        <w:types>
          <w:type w:val="bbPlcHdr"/>
        </w:types>
        <w:behaviors>
          <w:behavior w:val="content"/>
        </w:behaviors>
        <w:guid w:val="{88D5E470-B9C3-41C1-8346-6AE36FB43506}"/>
      </w:docPartPr>
      <w:docPartBody>
        <w:p w:rsidR="0034777B" w:rsidRDefault="0034777B" w:rsidP="0034777B">
          <w:pPr>
            <w:pStyle w:val="73A638541FE2455B802DADA7A3218E54"/>
          </w:pPr>
          <w:r>
            <w:rPr>
              <w:rStyle w:val="Tekstzastpczy"/>
            </w:rPr>
            <w:t>Public, Basic, High</w:t>
          </w:r>
        </w:p>
      </w:docPartBody>
    </w:docPart>
    <w:docPart>
      <w:docPartPr>
        <w:name w:val="98C4FCED582D43ECAFC799F39F743415"/>
        <w:category>
          <w:name w:val="General"/>
          <w:gallery w:val="placeholder"/>
        </w:category>
        <w:types>
          <w:type w:val="bbPlcHdr"/>
        </w:types>
        <w:behaviors>
          <w:behavior w:val="content"/>
        </w:behaviors>
        <w:guid w:val="{CE90EF3F-B221-489D-9110-46D03572D4F4}"/>
      </w:docPartPr>
      <w:docPartBody>
        <w:p w:rsidR="0034777B" w:rsidRDefault="0034777B" w:rsidP="0034777B">
          <w:pPr>
            <w:pStyle w:val="98C4FCED582D43ECAFC799F39F743415"/>
          </w:pPr>
          <w:r>
            <w:rPr>
              <w:rStyle w:val="Tekstzastpczy"/>
            </w:rPr>
            <w:t>[Issue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onsolas">
    <w:panose1 w:val="020B0609020204030204"/>
    <w:charset w:val="EE"/>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36E"/>
    <w:rsid w:val="00011093"/>
    <w:rsid w:val="00035D45"/>
    <w:rsid w:val="000430C8"/>
    <w:rsid w:val="00053036"/>
    <w:rsid w:val="001924BA"/>
    <w:rsid w:val="00195993"/>
    <w:rsid w:val="001A1A52"/>
    <w:rsid w:val="001C532B"/>
    <w:rsid w:val="002038C9"/>
    <w:rsid w:val="0021136E"/>
    <w:rsid w:val="002404D8"/>
    <w:rsid w:val="002909C7"/>
    <w:rsid w:val="002A0777"/>
    <w:rsid w:val="002D643C"/>
    <w:rsid w:val="0034777B"/>
    <w:rsid w:val="00356976"/>
    <w:rsid w:val="003720A8"/>
    <w:rsid w:val="003F31D5"/>
    <w:rsid w:val="00417176"/>
    <w:rsid w:val="004509F0"/>
    <w:rsid w:val="00472204"/>
    <w:rsid w:val="00484D47"/>
    <w:rsid w:val="00502C05"/>
    <w:rsid w:val="00531303"/>
    <w:rsid w:val="005E7F38"/>
    <w:rsid w:val="00610B36"/>
    <w:rsid w:val="006134C6"/>
    <w:rsid w:val="0063443F"/>
    <w:rsid w:val="00664C9C"/>
    <w:rsid w:val="00664DED"/>
    <w:rsid w:val="00674CED"/>
    <w:rsid w:val="006F6F8B"/>
    <w:rsid w:val="007131AD"/>
    <w:rsid w:val="007221B8"/>
    <w:rsid w:val="00807FC5"/>
    <w:rsid w:val="00831D2B"/>
    <w:rsid w:val="008853C3"/>
    <w:rsid w:val="008C7102"/>
    <w:rsid w:val="009647AC"/>
    <w:rsid w:val="00A016A2"/>
    <w:rsid w:val="00A25E59"/>
    <w:rsid w:val="00A378B3"/>
    <w:rsid w:val="00A52FD6"/>
    <w:rsid w:val="00AA32B5"/>
    <w:rsid w:val="00AB239F"/>
    <w:rsid w:val="00B07E07"/>
    <w:rsid w:val="00B45D1E"/>
    <w:rsid w:val="00B82C5D"/>
    <w:rsid w:val="00B933AC"/>
    <w:rsid w:val="00C27E2E"/>
    <w:rsid w:val="00C5606E"/>
    <w:rsid w:val="00D23A1C"/>
    <w:rsid w:val="00DC3670"/>
    <w:rsid w:val="00DE36E6"/>
    <w:rsid w:val="00E02A86"/>
    <w:rsid w:val="00E36DFD"/>
    <w:rsid w:val="00E9782C"/>
    <w:rsid w:val="00ED1285"/>
    <w:rsid w:val="00F13A48"/>
    <w:rsid w:val="00F16620"/>
    <w:rsid w:val="00F16CC6"/>
    <w:rsid w:val="00FE25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uiPriority w:val="99"/>
    <w:semiHidden/>
    <w:rsid w:val="002909C7"/>
    <w:rPr>
      <w:color w:val="808080"/>
    </w:rPr>
  </w:style>
  <w:style w:type="paragraph" w:customStyle="1" w:styleId="58D135369E294E9CA8C7CCE565C9C366">
    <w:name w:val="58D135369E294E9CA8C7CCE565C9C366"/>
  </w:style>
  <w:style w:type="paragraph" w:customStyle="1" w:styleId="18E24B13CB5F4007B822924A5AFEE144">
    <w:name w:val="18E24B13CB5F4007B822924A5AFEE144"/>
  </w:style>
  <w:style w:type="paragraph" w:customStyle="1" w:styleId="700C528D1D884DDA82712D8E7A6B808F">
    <w:name w:val="700C528D1D884DDA82712D8E7A6B808F"/>
  </w:style>
  <w:style w:type="paragraph" w:customStyle="1" w:styleId="764B03B7DABD4373A405D13B26AF83E1">
    <w:name w:val="764B03B7DABD4373A405D13B26AF83E1"/>
  </w:style>
  <w:style w:type="paragraph" w:customStyle="1" w:styleId="7DC49A17D6E3463FB92A164A4DF8052E">
    <w:name w:val="7DC49A17D6E3463FB92A164A4DF8052E"/>
  </w:style>
  <w:style w:type="paragraph" w:customStyle="1" w:styleId="09DEB14350294554AB4CEF472C8DD713">
    <w:name w:val="09DEB14350294554AB4CEF472C8DD713"/>
  </w:style>
  <w:style w:type="paragraph" w:customStyle="1" w:styleId="EB21A1D021284B9FB089AB35168CB8D5">
    <w:name w:val="EB21A1D021284B9FB089AB35168CB8D5"/>
  </w:style>
  <w:style w:type="paragraph" w:customStyle="1" w:styleId="1FDEA9F0B4B44D56B8AF5479767DBE6A">
    <w:name w:val="1FDEA9F0B4B44D56B8AF5479767DBE6A"/>
    <w:rsid w:val="00F16620"/>
  </w:style>
  <w:style w:type="paragraph" w:customStyle="1" w:styleId="BD7B1CEB0BE44A2A89956BF38CCFE4FA">
    <w:name w:val="BD7B1CEB0BE44A2A89956BF38CCFE4FA"/>
    <w:rsid w:val="00F16620"/>
  </w:style>
  <w:style w:type="paragraph" w:customStyle="1" w:styleId="A60F3E3E903A42CD991267D16CB863C3">
    <w:name w:val="A60F3E3E903A42CD991267D16CB863C3"/>
    <w:rsid w:val="00F16620"/>
  </w:style>
  <w:style w:type="paragraph" w:customStyle="1" w:styleId="CB73B950803C409795B13D4A65306270">
    <w:name w:val="CB73B950803C409795B13D4A65306270"/>
    <w:rsid w:val="00F16620"/>
  </w:style>
  <w:style w:type="paragraph" w:customStyle="1" w:styleId="F847133721A64C8FB93856913D8EE85D">
    <w:name w:val="F847133721A64C8FB93856913D8EE85D"/>
    <w:rsid w:val="00F16620"/>
  </w:style>
  <w:style w:type="paragraph" w:customStyle="1" w:styleId="700D78ECF10B4059B1FBF9F2783E1345">
    <w:name w:val="700D78ECF10B4059B1FBF9F2783E1345"/>
    <w:rsid w:val="00F16620"/>
  </w:style>
  <w:style w:type="paragraph" w:customStyle="1" w:styleId="050C089E10634588B99D569CF4195009">
    <w:name w:val="050C089E10634588B99D569CF4195009"/>
    <w:rsid w:val="00F16620"/>
  </w:style>
  <w:style w:type="paragraph" w:customStyle="1" w:styleId="F2E3ED972D6446F9818A7C347ABC9A04">
    <w:name w:val="F2E3ED972D6446F9818A7C347ABC9A04"/>
    <w:rsid w:val="00F16620"/>
  </w:style>
  <w:style w:type="paragraph" w:customStyle="1" w:styleId="0E4BBF1AACC64959B65DEFEE1743B7A0">
    <w:name w:val="0E4BBF1AACC64959B65DEFEE1743B7A0"/>
    <w:rPr>
      <w:lang w:val="el-GR" w:eastAsia="el-GR"/>
    </w:rPr>
  </w:style>
  <w:style w:type="paragraph" w:customStyle="1" w:styleId="8D8702D643FB48A8AE3FB1E628EC8868">
    <w:name w:val="8D8702D643FB48A8AE3FB1E628EC8868"/>
    <w:rPr>
      <w:lang w:val="el-GR" w:eastAsia="el-GR"/>
    </w:rPr>
  </w:style>
  <w:style w:type="paragraph" w:customStyle="1" w:styleId="A15C73ABCD57442FA7D47CFCFCB7601F">
    <w:name w:val="A15C73ABCD57442FA7D47CFCFCB7601F"/>
    <w:rsid w:val="0034777B"/>
    <w:rPr>
      <w:lang w:val="en-GB" w:eastAsia="en-GB"/>
    </w:rPr>
  </w:style>
  <w:style w:type="paragraph" w:customStyle="1" w:styleId="BF3DE8196371404AA326A05279FD696D">
    <w:name w:val="BF3DE8196371404AA326A05279FD696D"/>
    <w:rsid w:val="0034777B"/>
    <w:rPr>
      <w:lang w:val="en-GB" w:eastAsia="en-GB"/>
    </w:rPr>
  </w:style>
  <w:style w:type="paragraph" w:customStyle="1" w:styleId="73A638541FE2455B802DADA7A3218E54">
    <w:name w:val="73A638541FE2455B802DADA7A3218E54"/>
    <w:rsid w:val="0034777B"/>
    <w:rPr>
      <w:lang w:val="en-GB" w:eastAsia="en-GB"/>
    </w:rPr>
  </w:style>
  <w:style w:type="paragraph" w:customStyle="1" w:styleId="98C4FCED582D43ECAFC799F39F743415">
    <w:name w:val="98C4FCED582D43ECAFC799F39F743415"/>
    <w:rsid w:val="0034777B"/>
    <w:rPr>
      <w:lang w:val="en-GB" w:eastAsia="en-GB"/>
    </w:rPr>
  </w:style>
  <w:style w:type="paragraph" w:customStyle="1" w:styleId="2CA35F4C3FCA47A99683F4CD4376F53C">
    <w:name w:val="2CA35F4C3FCA47A99683F4CD4376F53C"/>
    <w:rPr>
      <w:lang w:val="en-GB" w:eastAsia="en-GB"/>
    </w:rPr>
  </w:style>
  <w:style w:type="paragraph" w:customStyle="1" w:styleId="C8D58D3AB8A54018AD4027DB5F025B10">
    <w:name w:val="C8D58D3AB8A54018AD4027DB5F025B10"/>
    <w:rPr>
      <w:lang w:val="en-GB" w:eastAsia="en-GB"/>
    </w:rPr>
  </w:style>
  <w:style w:type="paragraph" w:customStyle="1" w:styleId="5E22D85C39B542169A5D2BB35FE007EB">
    <w:name w:val="5E22D85C39B542169A5D2BB35FE007EB"/>
    <w:rsid w:val="006134C6"/>
    <w:rPr>
      <w:lang w:val="en-GB" w:eastAsia="en-GB"/>
    </w:rPr>
  </w:style>
  <w:style w:type="paragraph" w:customStyle="1" w:styleId="733976C38A2948C6B4D76333199E8B99">
    <w:name w:val="733976C38A2948C6B4D76333199E8B99"/>
    <w:rsid w:val="002909C7"/>
    <w:pPr>
      <w:spacing w:after="160" w:line="259" w:lineRule="auto"/>
    </w:pPr>
    <w:rPr>
      <w:lang w:val="en-GB" w:eastAsia="en-GB"/>
    </w:rPr>
  </w:style>
  <w:style w:type="paragraph" w:customStyle="1" w:styleId="515A5ADEA969485DB2A79BEF04C02023">
    <w:name w:val="515A5ADEA969485DB2A79BEF04C02023"/>
    <w:rsid w:val="002909C7"/>
    <w:pPr>
      <w:spacing w:after="160" w:line="259" w:lineRule="auto"/>
    </w:pPr>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2021-02-09T00:00:00</PublishDate>
  <Abstract>PM² Template v2.1.2</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5ABAB179BD30429651EBFC4A541FA7" ma:contentTypeVersion="0" ma:contentTypeDescription="Create a new document." ma:contentTypeScope="" ma:versionID="2f7f424729aa5cd66a968f4aba4486c0">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A2BC5A-D32E-4716-B697-2920D626C62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971CCD-B217-4136-AAD2-8BD01D7766D1}">
  <ds:schemaRefs>
    <ds:schemaRef ds:uri="http://schemas.microsoft.com/sharepoint/v3/contenttype/forms"/>
  </ds:schemaRefs>
</ds:datastoreItem>
</file>

<file path=customXml/itemProps4.xml><?xml version="1.0" encoding="utf-8"?>
<ds:datastoreItem xmlns:ds="http://schemas.openxmlformats.org/officeDocument/2006/customXml" ds:itemID="{87BCC2EF-D3F3-44AF-9318-E76AE374E2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992B2B3A-A362-4C78-98DE-989FD3674B51}">
  <ds:schemaRefs>
    <ds:schemaRef ds:uri="http://schemas.openxmlformats.org/officeDocument/2006/bibliography"/>
  </ds:schemaRefs>
</ds:datastoreItem>
</file>

<file path=customXml/itemProps6.xml><?xml version="1.0" encoding="utf-8"?>
<ds:datastoreItem xmlns:ds="http://schemas.openxmlformats.org/officeDocument/2006/customXml" ds:itemID="{30023793-00D1-434A-ABA0-054285779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Basic_template.dotx</Template>
  <TotalTime>0</TotalTime>
  <Pages>1</Pages>
  <Words>7142</Words>
  <Characters>42856</Characters>
  <Application>Microsoft Office Word</Application>
  <DocSecurity>0</DocSecurity>
  <PresentationFormat>Microsoft Word 11.0</PresentationFormat>
  <Lines>357</Lines>
  <Paragraphs>99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Basic Template</vt:lpstr>
      <vt:lpstr>Basic Template</vt:lpstr>
    </vt:vector>
  </TitlesOfParts>
  <Manager>&lt;Project Manager (PM)&gt;</Manager>
  <Company>European Commission</Company>
  <LinksUpToDate>false</LinksUpToDate>
  <CharactersWithSpaces>49899</CharactersWithSpaces>
  <SharedDoc>false</SharedDoc>
  <HLinks>
    <vt:vector size="48" baseType="variant">
      <vt:variant>
        <vt:i4>2424952</vt:i4>
      </vt:variant>
      <vt:variant>
        <vt:i4>127</vt:i4>
      </vt:variant>
      <vt:variant>
        <vt:i4>0</vt:i4>
      </vt:variant>
      <vt:variant>
        <vt:i4>5</vt:i4>
      </vt:variant>
      <vt:variant>
        <vt:lpwstr>http://www.cc.cec/wikis/x/0QLX</vt:lpwstr>
      </vt:variant>
      <vt:variant>
        <vt:lpwstr/>
      </vt:variant>
      <vt:variant>
        <vt:i4>2424952</vt:i4>
      </vt:variant>
      <vt:variant>
        <vt:i4>124</vt:i4>
      </vt:variant>
      <vt:variant>
        <vt:i4>0</vt:i4>
      </vt:variant>
      <vt:variant>
        <vt:i4>5</vt:i4>
      </vt:variant>
      <vt:variant>
        <vt:lpwstr>http://www.cc.cec/wikis/x/0QLX</vt:lpwstr>
      </vt:variant>
      <vt:variant>
        <vt:lpwstr/>
      </vt:variant>
      <vt:variant>
        <vt:i4>5767234</vt:i4>
      </vt:variant>
      <vt:variant>
        <vt:i4>121</vt:i4>
      </vt:variant>
      <vt:variant>
        <vt:i4>0</vt:i4>
      </vt:variant>
      <vt:variant>
        <vt:i4>5</vt:i4>
      </vt:variant>
      <vt:variant>
        <vt:lpwstr>http://ec.europa.eu/dgs/informatics/vast</vt:lpwstr>
      </vt:variant>
      <vt:variant>
        <vt:lpwstr/>
      </vt:variant>
      <vt:variant>
        <vt:i4>5701724</vt:i4>
      </vt:variant>
      <vt:variant>
        <vt:i4>118</vt:i4>
      </vt:variant>
      <vt:variant>
        <vt:i4>0</vt:i4>
      </vt:variant>
      <vt:variant>
        <vt:i4>5</vt:i4>
      </vt:variant>
      <vt:variant>
        <vt:lpwstr>http://www.cc.cec/wikis/display/CEAF</vt:lpwstr>
      </vt:variant>
      <vt:variant>
        <vt:lpwstr/>
      </vt:variant>
      <vt:variant>
        <vt:i4>6094917</vt:i4>
      </vt:variant>
      <vt:variant>
        <vt:i4>115</vt:i4>
      </vt:variant>
      <vt:variant>
        <vt:i4>0</vt:i4>
      </vt:variant>
      <vt:variant>
        <vt:i4>5</vt:i4>
      </vt:variant>
      <vt:variant>
        <vt:lpwstr>http://www.cc.cec/RUPatEC</vt:lpwstr>
      </vt:variant>
      <vt:variant>
        <vt:lpwstr/>
      </vt:variant>
      <vt:variant>
        <vt:i4>2097189</vt:i4>
      </vt:variant>
      <vt:variant>
        <vt:i4>112</vt:i4>
      </vt:variant>
      <vt:variant>
        <vt:i4>0</vt:i4>
      </vt:variant>
      <vt:variant>
        <vt:i4>5</vt:i4>
      </vt:variant>
      <vt:variant>
        <vt:lpwstr>http://www.cc.cec/wikis/display/bpmatec</vt:lpwstr>
      </vt:variant>
      <vt:variant>
        <vt:lpwstr/>
      </vt:variant>
      <vt:variant>
        <vt:i4>3735598</vt:i4>
      </vt:variant>
      <vt:variant>
        <vt:i4>109</vt:i4>
      </vt:variant>
      <vt:variant>
        <vt:i4>0</vt:i4>
      </vt:variant>
      <vt:variant>
        <vt:i4>5</vt:i4>
      </vt:variant>
      <vt:variant>
        <vt:lpwstr>http://www.cc.cec/wikis/display/PM2</vt:lpwstr>
      </vt:variant>
      <vt:variant>
        <vt:lpwstr/>
      </vt:variant>
      <vt:variant>
        <vt:i4>5832731</vt:i4>
      </vt:variant>
      <vt:variant>
        <vt:i4>0</vt:i4>
      </vt:variant>
      <vt:variant>
        <vt:i4>0</vt:i4>
      </vt:variant>
      <vt:variant>
        <vt:i4>5</vt:i4>
      </vt:variant>
      <vt:variant>
        <vt:lpwstr>http://www.osor.eu/)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Template</dc:title>
  <dc:subject>ICS2</dc:subject>
  <dc:creator>PAULIUKAITYTE Renata (TAXUD)</dc:creator>
  <cp:keywords>EL4</cp:keywords>
  <cp:lastModifiedBy>Wojciech Sobczyk</cp:lastModifiedBy>
  <cp:revision>1</cp:revision>
  <cp:lastPrinted>2020-01-29T15:45:00Z</cp:lastPrinted>
  <dcterms:created xsi:type="dcterms:W3CDTF">2022-01-27T15:19:00Z</dcterms:created>
  <dcterms:modified xsi:type="dcterms:W3CDTF">2022-01-27T15:19:00Z</dcterms:modified>
  <cp:category>Basic</cp:category>
  <cp:contentStatus>0.03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Date">
    <vt:filetime>2007-11-19T23:00:00Z</vt:filetime>
  </property>
  <property fmtid="{D5CDD505-2E9C-101B-9397-08002B2CF9AE}" pid="3" name="Version">
    <vt:i4>0</vt:i4>
  </property>
  <property fmtid="{D5CDD505-2E9C-101B-9397-08002B2CF9AE}" pid="4" name="Language">
    <vt:lpwstr>EN</vt:lpwstr>
  </property>
  <property fmtid="{D5CDD505-2E9C-101B-9397-08002B2CF9AE}" pid="5" name="DocumentName">
    <vt:lpwstr>Business Process Description</vt:lpwstr>
  </property>
  <property fmtid="{D5CDD505-2E9C-101B-9397-08002B2CF9AE}" pid="6" name="ContentTypeId">
    <vt:lpwstr>0x010100265ABAB179BD30429651EBFC4A541FA7</vt:lpwstr>
  </property>
</Properties>
</file>